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01DF2" w14:textId="77777777" w:rsidR="004850E8" w:rsidRPr="00D569EC" w:rsidRDefault="000D5787">
      <w:pPr>
        <w:pStyle w:val="ae"/>
        <w:sectPr w:rsidR="004850E8" w:rsidRPr="00D569EC" w:rsidSect="006B6D98">
          <w:footerReference w:type="even" r:id="rId9"/>
          <w:pgSz w:w="11906" w:h="16838" w:code="9"/>
          <w:pgMar w:top="2268" w:right="1701" w:bottom="1701" w:left="1701" w:header="1134" w:footer="851" w:gutter="0"/>
          <w:cols w:space="720"/>
          <w:docGrid w:type="linesAndChars" w:linePitch="514" w:charSpace="-819"/>
        </w:sectPr>
      </w:pPr>
      <w:r w:rsidRPr="00D569EC">
        <w:rPr>
          <w:rFonts w:asciiTheme="minorEastAsia" w:eastAsiaTheme="minorEastAsia" w:hAnsiTheme="minorEastAsia" w:hint="eastAsia"/>
        </w:rPr>
        <w:t xml:space="preserve"> </w:t>
      </w:r>
      <w:r w:rsidR="00FD0C58" w:rsidRPr="00D569EC">
        <w:rPr>
          <w:noProof/>
        </w:rPr>
        <mc:AlternateContent>
          <mc:Choice Requires="wps">
            <w:drawing>
              <wp:anchor distT="0" distB="0" distL="114300" distR="114300" simplePos="0" relativeHeight="251656704" behindDoc="0" locked="0" layoutInCell="1" allowOverlap="1" wp14:anchorId="57D06E71" wp14:editId="7229C542">
                <wp:simplePos x="0" y="0"/>
                <wp:positionH relativeFrom="column">
                  <wp:posOffset>-1156331</wp:posOffset>
                </wp:positionH>
                <wp:positionV relativeFrom="paragraph">
                  <wp:posOffset>8191496</wp:posOffset>
                </wp:positionV>
                <wp:extent cx="7642226" cy="1058546"/>
                <wp:effectExtent l="0" t="0" r="0" b="8254"/>
                <wp:wrapNone/>
                <wp:docPr id="49" name="Text Box 22"/>
                <wp:cNvGraphicFramePr/>
                <a:graphic xmlns:a="http://schemas.openxmlformats.org/drawingml/2006/main">
                  <a:graphicData uri="http://schemas.microsoft.com/office/word/2010/wordprocessingShape">
                    <wps:wsp>
                      <wps:cNvSpPr txBox="1"/>
                      <wps:spPr>
                        <a:xfrm>
                          <a:off x="0" y="0"/>
                          <a:ext cx="7642226" cy="1058546"/>
                        </a:xfrm>
                        <a:prstGeom prst="rect">
                          <a:avLst/>
                        </a:prstGeom>
                        <a:solidFill>
                          <a:srgbClr val="333399"/>
                        </a:solidFill>
                        <a:ln>
                          <a:noFill/>
                          <a:prstDash/>
                        </a:ln>
                      </wps:spPr>
                      <wps:txbx>
                        <w:txbxContent>
                          <w:p w14:paraId="3B10FBD9" w14:textId="77777777" w:rsidR="0094684B" w:rsidRDefault="0094684B">
                            <w:pPr>
                              <w:snapToGrid w:val="0"/>
                              <w:spacing w:after="40"/>
                              <w:jc w:val="center"/>
                              <w:rPr>
                                <w:rFonts w:ascii="Arial Unicode MS" w:hAnsi="Arial Unicode MS"/>
                                <w:color w:val="FFFFFF"/>
                                <w:spacing w:val="20"/>
                                <w:kern w:val="0"/>
                                <w:sz w:val="32"/>
                                <w:szCs w:val="32"/>
                                <w:lang w:eastAsia="zh-TW"/>
                              </w:rPr>
                            </w:pPr>
                            <w:r>
                              <w:rPr>
                                <w:rFonts w:ascii="Arial Unicode MS" w:hAnsi="Arial Unicode MS"/>
                                <w:color w:val="FFFFFF"/>
                                <w:spacing w:val="20"/>
                                <w:kern w:val="0"/>
                                <w:sz w:val="32"/>
                                <w:szCs w:val="32"/>
                                <w:lang w:eastAsia="zh-TW"/>
                              </w:rPr>
                              <w:t>經濟部投資業務處　編印</w:t>
                            </w:r>
                          </w:p>
                          <w:p w14:paraId="159A807D" w14:textId="77777777" w:rsidR="0094684B" w:rsidRDefault="0094684B">
                            <w:pPr>
                              <w:snapToGrid w:val="0"/>
                              <w:spacing w:after="4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14:paraId="633FE7EA" w14:textId="747D9C03" w:rsidR="0094684B" w:rsidRDefault="0094684B">
                            <w:pPr>
                              <w:snapToGrid w:val="0"/>
                              <w:spacing w:after="40"/>
                              <w:jc w:val="center"/>
                              <w:rPr>
                                <w:rFonts w:ascii="Arial" w:hAnsi="Arial"/>
                                <w:color w:val="FFFFFF"/>
                                <w:spacing w:val="20"/>
                                <w:kern w:val="0"/>
                                <w:lang w:eastAsia="zh-TW"/>
                              </w:rPr>
                            </w:pPr>
                            <w:r>
                              <w:rPr>
                                <w:rFonts w:ascii="Arial" w:hAnsi="Arial"/>
                                <w:color w:val="FFFFFF"/>
                                <w:spacing w:val="20"/>
                                <w:kern w:val="0"/>
                                <w:lang w:eastAsia="zh-TW"/>
                              </w:rPr>
                              <w:t>中華民國１０</w:t>
                            </w:r>
                            <w:r>
                              <w:rPr>
                                <w:rFonts w:ascii="Arial" w:hAnsi="Arial" w:hint="eastAsia"/>
                                <w:color w:val="FFFFFF"/>
                                <w:spacing w:val="20"/>
                                <w:kern w:val="0"/>
                                <w:lang w:eastAsia="zh-TW"/>
                              </w:rPr>
                              <w:t>９</w:t>
                            </w:r>
                            <w:r>
                              <w:rPr>
                                <w:rFonts w:ascii="Arial" w:hAnsi="Arial"/>
                                <w:color w:val="FFFFFF"/>
                                <w:spacing w:val="20"/>
                                <w:kern w:val="0"/>
                                <w:lang w:eastAsia="zh-TW"/>
                              </w:rPr>
                              <w:t>年</w:t>
                            </w:r>
                            <w:proofErr w:type="gramStart"/>
                            <w:r>
                              <w:rPr>
                                <w:rFonts w:ascii="Arial" w:hAnsi="Arial"/>
                                <w:color w:val="FFFFFF"/>
                                <w:spacing w:val="20"/>
                                <w:kern w:val="0"/>
                                <w:lang w:eastAsia="zh-TW"/>
                              </w:rPr>
                              <w:t>８</w:t>
                            </w:r>
                            <w:proofErr w:type="gramEnd"/>
                            <w:r>
                              <w:rPr>
                                <w:rFonts w:ascii="Arial" w:hAnsi="Arial"/>
                                <w:color w:val="FFFFFF"/>
                                <w:spacing w:val="20"/>
                                <w:kern w:val="0"/>
                                <w:lang w:eastAsia="zh-TW"/>
                              </w:rPr>
                              <w:t>月</w:t>
                            </w:r>
                          </w:p>
                        </w:txbxContent>
                      </wps:txbx>
                      <wps:bodyPr vert="horz" wrap="square" lIns="0" tIns="143999"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91.05pt;margin-top:645pt;width:601.75pt;height:83.3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" fillcolor="#339" stroked="f">
                <v:textbox inset="0,3.99997mm,0,0">
                  <w:txbxContent>
                    <w:p w14:paraId="3B10FBD9" w14:textId="77777777" w:rsidR="0094684B" w:rsidRDefault="0094684B">
                      <w:pPr>
                        <w:snapToGrid w:val="0"/>
                        <w:spacing w:after="40"/>
                        <w:jc w:val="center"/>
                        <w:rPr>
                          <w:rFonts w:ascii="Arial Unicode MS" w:hAnsi="Arial Unicode MS"/>
                          <w:color w:val="FFFFFF"/>
                          <w:spacing w:val="20"/>
                          <w:kern w:val="0"/>
                          <w:sz w:val="32"/>
                          <w:szCs w:val="32"/>
                          <w:lang w:eastAsia="zh-TW"/>
                        </w:rPr>
                      </w:pPr>
                      <w:r>
                        <w:rPr>
                          <w:rFonts w:ascii="Arial Unicode MS" w:hAnsi="Arial Unicode MS"/>
                          <w:color w:val="FFFFFF"/>
                          <w:spacing w:val="20"/>
                          <w:kern w:val="0"/>
                          <w:sz w:val="32"/>
                          <w:szCs w:val="32"/>
                          <w:lang w:eastAsia="zh-TW"/>
                        </w:rPr>
                        <w:t>經濟部投資業務處　編印</w:t>
                      </w:r>
                    </w:p>
                    <w:p w14:paraId="159A807D" w14:textId="77777777" w:rsidR="0094684B" w:rsidRDefault="0094684B">
                      <w:pPr>
                        <w:snapToGrid w:val="0"/>
                        <w:spacing w:after="4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Services, Ministry of Economic Affairs</w:t>
                      </w:r>
                    </w:p>
                    <w:p w14:paraId="633FE7EA" w14:textId="747D9C03" w:rsidR="0094684B" w:rsidRDefault="0094684B">
                      <w:pPr>
                        <w:snapToGrid w:val="0"/>
                        <w:spacing w:after="40"/>
                        <w:jc w:val="center"/>
                        <w:rPr>
                          <w:rFonts w:ascii="Arial" w:hAnsi="Arial"/>
                          <w:color w:val="FFFFFF"/>
                          <w:spacing w:val="20"/>
                          <w:kern w:val="0"/>
                          <w:lang w:eastAsia="zh-TW"/>
                        </w:rPr>
                      </w:pPr>
                      <w:r>
                        <w:rPr>
                          <w:rFonts w:ascii="Arial" w:hAnsi="Arial"/>
                          <w:color w:val="FFFFFF"/>
                          <w:spacing w:val="20"/>
                          <w:kern w:val="0"/>
                          <w:lang w:eastAsia="zh-TW"/>
                        </w:rPr>
                        <w:t>中華民國１０</w:t>
                      </w:r>
                      <w:r>
                        <w:rPr>
                          <w:rFonts w:ascii="Arial" w:hAnsi="Arial" w:hint="eastAsia"/>
                          <w:color w:val="FFFFFF"/>
                          <w:spacing w:val="20"/>
                          <w:kern w:val="0"/>
                          <w:lang w:eastAsia="zh-TW"/>
                        </w:rPr>
                        <w:t>９</w:t>
                      </w:r>
                      <w:r>
                        <w:rPr>
                          <w:rFonts w:ascii="Arial" w:hAnsi="Arial"/>
                          <w:color w:val="FFFFFF"/>
                          <w:spacing w:val="20"/>
                          <w:kern w:val="0"/>
                          <w:lang w:eastAsia="zh-TW"/>
                        </w:rPr>
                        <w:t>年</w:t>
                      </w:r>
                      <w:proofErr w:type="gramStart"/>
                      <w:r>
                        <w:rPr>
                          <w:rFonts w:ascii="Arial" w:hAnsi="Arial"/>
                          <w:color w:val="FFFFFF"/>
                          <w:spacing w:val="20"/>
                          <w:kern w:val="0"/>
                          <w:lang w:eastAsia="zh-TW"/>
                        </w:rPr>
                        <w:t>８</w:t>
                      </w:r>
                      <w:proofErr w:type="gramEnd"/>
                      <w:r>
                        <w:rPr>
                          <w:rFonts w:ascii="Arial" w:hAnsi="Arial"/>
                          <w:color w:val="FFFFFF"/>
                          <w:spacing w:val="20"/>
                          <w:kern w:val="0"/>
                          <w:lang w:eastAsia="zh-TW"/>
                        </w:rPr>
                        <w:t>月</w:t>
                      </w:r>
                    </w:p>
                  </w:txbxContent>
                </v:textbox>
              </v:shape>
            </w:pict>
          </mc:Fallback>
        </mc:AlternateContent>
      </w:r>
      <w:r w:rsidR="00FD0C58" w:rsidRPr="00D569EC">
        <w:rPr>
          <w:noProof/>
        </w:rPr>
        <w:drawing>
          <wp:anchor distT="0" distB="0" distL="114300" distR="114300" simplePos="0" relativeHeight="251658752" behindDoc="1" locked="0" layoutInCell="1" allowOverlap="1" wp14:anchorId="47815782" wp14:editId="4806EAAC">
            <wp:simplePos x="0" y="0"/>
            <wp:positionH relativeFrom="column">
              <wp:posOffset>-1080135</wp:posOffset>
            </wp:positionH>
            <wp:positionV relativeFrom="paragraph">
              <wp:posOffset>-1447796</wp:posOffset>
            </wp:positionV>
            <wp:extent cx="7566660" cy="10690863"/>
            <wp:effectExtent l="0" t="0" r="0" b="0"/>
            <wp:wrapNone/>
            <wp:docPr id="50" name="圖片 26" descr="描述: 描述: 描述: 美國封面1-定稿-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7566660" cy="10690863"/>
                    </a:xfrm>
                    <a:prstGeom prst="rect">
                      <a:avLst/>
                    </a:prstGeom>
                    <a:noFill/>
                    <a:ln>
                      <a:noFill/>
                      <a:prstDash/>
                    </a:ln>
                  </pic:spPr>
                </pic:pic>
              </a:graphicData>
            </a:graphic>
          </wp:anchor>
        </w:drawing>
      </w:r>
      <w:r w:rsidR="00FD0C58" w:rsidRPr="00D569EC">
        <w:rPr>
          <w:noProof/>
        </w:rPr>
        <mc:AlternateContent>
          <mc:Choice Requires="wps">
            <w:drawing>
              <wp:anchor distT="0" distB="0" distL="114300" distR="114300" simplePos="0" relativeHeight="251657728" behindDoc="0" locked="0" layoutInCell="1" allowOverlap="1" wp14:anchorId="4C659729" wp14:editId="7064CF17">
                <wp:simplePos x="0" y="0"/>
                <wp:positionH relativeFrom="column">
                  <wp:posOffset>-323853</wp:posOffset>
                </wp:positionH>
                <wp:positionV relativeFrom="paragraph">
                  <wp:posOffset>-223515</wp:posOffset>
                </wp:positionV>
                <wp:extent cx="5990591" cy="1381128"/>
                <wp:effectExtent l="0" t="0" r="0" b="9522"/>
                <wp:wrapNone/>
                <wp:docPr id="51" name="Text Box 25"/>
                <wp:cNvGraphicFramePr/>
                <a:graphic xmlns:a="http://schemas.openxmlformats.org/drawingml/2006/main">
                  <a:graphicData uri="http://schemas.microsoft.com/office/word/2010/wordprocessingShape">
                    <wps:wsp>
                      <wps:cNvSpPr txBox="1"/>
                      <wps:spPr>
                        <a:xfrm>
                          <a:off x="0" y="0"/>
                          <a:ext cx="5990591" cy="1381128"/>
                        </a:xfrm>
                        <a:prstGeom prst="rect">
                          <a:avLst/>
                        </a:prstGeom>
                        <a:noFill/>
                        <a:ln>
                          <a:noFill/>
                          <a:prstDash/>
                        </a:ln>
                      </wps:spPr>
                      <wps:txbx>
                        <w:txbxContent>
                          <w:p w14:paraId="112D3C47" w14:textId="77777777" w:rsidR="0094684B" w:rsidRDefault="0094684B">
                            <w:pPr>
                              <w:snapToGrid w:val="0"/>
                              <w:jc w:val="center"/>
                              <w:rPr>
                                <w:lang w:eastAsia="zh-TW"/>
                              </w:rPr>
                            </w:pPr>
                            <w:r>
                              <w:rPr>
                                <w:rFonts w:ascii="華康粗圓體" w:eastAsia="華康粗圓體" w:hAnsi="華康粗圓體"/>
                                <w:spacing w:val="40"/>
                                <w:sz w:val="80"/>
                                <w:szCs w:val="80"/>
                                <w:lang w:eastAsia="zh-TW"/>
                              </w:rPr>
                              <w:t>美國投資環境簡介</w:t>
                            </w:r>
                            <w:r>
                              <w:rPr>
                                <w:rFonts w:ascii="華康粗圓體" w:eastAsia="華康粗圓體" w:hAnsi="華康粗圓體"/>
                                <w:sz w:val="48"/>
                                <w:szCs w:val="48"/>
                                <w:lang w:eastAsia="zh-TW"/>
                              </w:rPr>
                              <w:t>（三）</w:t>
                            </w:r>
                          </w:p>
                          <w:p w14:paraId="0F6E1B2E" w14:textId="77777777" w:rsidR="0094684B" w:rsidRDefault="0094684B">
                            <w:pPr>
                              <w:snapToGrid w:val="0"/>
                              <w:jc w:val="center"/>
                            </w:pPr>
                            <w:r>
                              <w:rPr>
                                <w:rFonts w:ascii="華康粗圓體" w:eastAsia="華康粗圓體" w:hAnsi="華康粗圓體"/>
                                <w:spacing w:val="40"/>
                                <w:sz w:val="44"/>
                                <w:szCs w:val="44"/>
                              </w:rPr>
                              <w:t xml:space="preserve">Investment Guide to U.S.A </w:t>
                            </w:r>
                            <w:r>
                              <w:rPr>
                                <w:rFonts w:ascii="華康粗圓體" w:eastAsia="華康粗圓體" w:hAnsi="華康粗圓體"/>
                                <w:spacing w:val="40"/>
                                <w:sz w:val="44"/>
                                <w:szCs w:val="44"/>
                                <w:lang w:eastAsia="zh-TW"/>
                              </w:rPr>
                              <w:t>3</w:t>
                            </w:r>
                          </w:p>
                        </w:txbxContent>
                      </wps:txbx>
                      <wps:bodyPr vert="horz" wrap="square" lIns="91440" tIns="45720" rIns="91440" bIns="45720" anchor="t" anchorCtr="0" compatLnSpc="0">
                        <a:noAutofit/>
                      </wps:bodyPr>
                    </wps:wsp>
                  </a:graphicData>
                </a:graphic>
              </wp:anchor>
            </w:drawing>
          </mc:Choice>
          <mc:Fallback>
            <w:pict>
              <v:shape id="Text Box 25" o:spid="_x0000_s1027" type="#_x0000_t202" style="position:absolute;left:0;text-align:left;margin-left:-25.5pt;margin-top:-17.6pt;width:471.7pt;height:108.7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" filled="f" stroked="f">
                <v:textbox>
                  <w:txbxContent>
                    <w:p w14:paraId="112D3C47" w14:textId="77777777" w:rsidR="0094684B" w:rsidRDefault="0094684B">
                      <w:pPr>
                        <w:snapToGrid w:val="0"/>
                        <w:jc w:val="center"/>
                        <w:rPr>
                          <w:lang w:eastAsia="zh-TW"/>
                        </w:rPr>
                      </w:pPr>
                      <w:r>
                        <w:rPr>
                          <w:rFonts w:ascii="華康粗圓體" w:eastAsia="華康粗圓體" w:hAnsi="華康粗圓體"/>
                          <w:spacing w:val="40"/>
                          <w:sz w:val="80"/>
                          <w:szCs w:val="80"/>
                          <w:lang w:eastAsia="zh-TW"/>
                        </w:rPr>
                        <w:t>美國投資環境簡介</w:t>
                      </w:r>
                      <w:r>
                        <w:rPr>
                          <w:rFonts w:ascii="華康粗圓體" w:eastAsia="華康粗圓體" w:hAnsi="華康粗圓體"/>
                          <w:sz w:val="48"/>
                          <w:szCs w:val="48"/>
                          <w:lang w:eastAsia="zh-TW"/>
                        </w:rPr>
                        <w:t>（三）</w:t>
                      </w:r>
                    </w:p>
                    <w:p w14:paraId="0F6E1B2E" w14:textId="77777777" w:rsidR="0094684B" w:rsidRDefault="0094684B">
                      <w:pPr>
                        <w:snapToGrid w:val="0"/>
                        <w:jc w:val="center"/>
                      </w:pPr>
                      <w:r>
                        <w:rPr>
                          <w:rFonts w:ascii="華康粗圓體" w:eastAsia="華康粗圓體" w:hAnsi="華康粗圓體"/>
                          <w:spacing w:val="40"/>
                          <w:sz w:val="44"/>
                          <w:szCs w:val="44"/>
                        </w:rPr>
                        <w:t xml:space="preserve">Investment Guide to U.S.A </w:t>
                      </w:r>
                      <w:r>
                        <w:rPr>
                          <w:rFonts w:ascii="華康粗圓體" w:eastAsia="華康粗圓體" w:hAnsi="華康粗圓體"/>
                          <w:spacing w:val="40"/>
                          <w:sz w:val="44"/>
                          <w:szCs w:val="44"/>
                          <w:lang w:eastAsia="zh-TW"/>
                        </w:rPr>
                        <w:t>3</w:t>
                      </w:r>
                    </w:p>
                  </w:txbxContent>
                </v:textbox>
              </v:shape>
            </w:pict>
          </mc:Fallback>
        </mc:AlternateContent>
      </w:r>
      <w:r w:rsidR="00FD0C58" w:rsidRPr="00D569EC">
        <w:t xml:space="preserve"> </w:t>
      </w:r>
    </w:p>
    <w:p w14:paraId="6AE9AB38" w14:textId="77777777" w:rsidR="006B6D98" w:rsidRPr="00D569EC" w:rsidRDefault="006B6D98">
      <w:pPr>
        <w:pStyle w:val="ae"/>
        <w:sectPr w:rsidR="006B6D98" w:rsidRPr="00D569EC" w:rsidSect="006B6D98">
          <w:headerReference w:type="even" r:id="rId11"/>
          <w:headerReference w:type="default" r:id="rId12"/>
          <w:footerReference w:type="even" r:id="rId13"/>
          <w:footerReference w:type="default" r:id="rId14"/>
          <w:pgSz w:w="11906" w:h="16838" w:code="9"/>
          <w:pgMar w:top="2268" w:right="1701" w:bottom="1701" w:left="1701" w:header="720" w:footer="720" w:gutter="0"/>
          <w:cols w:space="720"/>
          <w:docGrid w:type="linesAndChars" w:linePitch="514" w:charSpace="-819"/>
        </w:sectPr>
      </w:pPr>
    </w:p>
    <w:tbl>
      <w:tblPr>
        <w:tblW w:w="8560" w:type="dxa"/>
        <w:tblCellMar>
          <w:left w:w="10" w:type="dxa"/>
          <w:right w:w="10" w:type="dxa"/>
        </w:tblCellMar>
        <w:tblLook w:val="04A0" w:firstRow="1" w:lastRow="0" w:firstColumn="1" w:lastColumn="0" w:noHBand="0" w:noVBand="1"/>
      </w:tblPr>
      <w:tblGrid>
        <w:gridCol w:w="8560"/>
      </w:tblGrid>
      <w:tr w:rsidR="00D569EC" w:rsidRPr="00D569EC" w14:paraId="2E87249E" w14:textId="77777777">
        <w:trPr>
          <w:trHeight w:val="1293"/>
        </w:trPr>
        <w:tc>
          <w:tcPr>
            <w:tcW w:w="8560" w:type="dxa"/>
            <w:shd w:val="clear" w:color="auto" w:fill="auto"/>
            <w:tcMar>
              <w:top w:w="0" w:type="dxa"/>
              <w:left w:w="28" w:type="dxa"/>
              <w:bottom w:w="0" w:type="dxa"/>
              <w:right w:w="28" w:type="dxa"/>
            </w:tcMar>
            <w:vAlign w:val="center"/>
          </w:tcPr>
          <w:p w14:paraId="3AE9985E" w14:textId="5855B410" w:rsidR="004850E8" w:rsidRPr="00D569EC" w:rsidRDefault="004850E8">
            <w:pPr>
              <w:pStyle w:val="ae"/>
            </w:pPr>
          </w:p>
        </w:tc>
      </w:tr>
      <w:tr w:rsidR="00D569EC" w:rsidRPr="00D569EC" w14:paraId="132B926C" w14:textId="77777777">
        <w:trPr>
          <w:trHeight w:val="1701"/>
        </w:trPr>
        <w:tc>
          <w:tcPr>
            <w:tcW w:w="8560" w:type="dxa"/>
            <w:shd w:val="clear" w:color="auto" w:fill="auto"/>
            <w:tcMar>
              <w:top w:w="0" w:type="dxa"/>
              <w:left w:w="28" w:type="dxa"/>
              <w:bottom w:w="0" w:type="dxa"/>
              <w:right w:w="28" w:type="dxa"/>
            </w:tcMar>
            <w:vAlign w:val="center"/>
          </w:tcPr>
          <w:p w14:paraId="11948C68" w14:textId="77777777" w:rsidR="004850E8" w:rsidRPr="00D569EC" w:rsidRDefault="00FD0C58">
            <w:pPr>
              <w:jc w:val="center"/>
              <w:rPr>
                <w:rFonts w:ascii="華康粗圓體" w:eastAsia="華康粗圓體" w:hAnsi="華康粗圓體"/>
                <w:sz w:val="72"/>
                <w:szCs w:val="72"/>
                <w:lang w:eastAsia="zh-TW"/>
              </w:rPr>
            </w:pPr>
            <w:r w:rsidRPr="00D569EC">
              <w:rPr>
                <w:rFonts w:ascii="華康粗圓體" w:eastAsia="華康粗圓體" w:hAnsi="華康粗圓體"/>
                <w:sz w:val="72"/>
                <w:szCs w:val="72"/>
                <w:lang w:eastAsia="zh-TW"/>
              </w:rPr>
              <w:t>美國投資環境簡介（三）</w:t>
            </w:r>
          </w:p>
          <w:p w14:paraId="0ADB1E71" w14:textId="77777777" w:rsidR="004850E8" w:rsidRPr="00D569EC" w:rsidRDefault="00FD0C58">
            <w:pPr>
              <w:jc w:val="center"/>
            </w:pPr>
            <w:r w:rsidRPr="00D569EC">
              <w:rPr>
                <w:rFonts w:ascii="華康粗圓體" w:eastAsia="華康粗圓體" w:hAnsi="華康粗圓體"/>
                <w:sz w:val="48"/>
                <w:szCs w:val="48"/>
              </w:rPr>
              <w:t>Investment Guide to U.S.A</w:t>
            </w:r>
            <w:r w:rsidRPr="00D569EC">
              <w:rPr>
                <w:rFonts w:ascii="華康粗圓體" w:eastAsia="華康粗圓體" w:hAnsi="華康粗圓體"/>
                <w:sz w:val="48"/>
                <w:szCs w:val="48"/>
                <w:lang w:eastAsia="zh-TW"/>
              </w:rPr>
              <w:t xml:space="preserve"> 3</w:t>
            </w:r>
          </w:p>
        </w:tc>
      </w:tr>
      <w:tr w:rsidR="00D569EC" w:rsidRPr="00D569EC" w14:paraId="474EB900" w14:textId="77777777">
        <w:trPr>
          <w:trHeight w:val="8037"/>
        </w:trPr>
        <w:tc>
          <w:tcPr>
            <w:tcW w:w="8560" w:type="dxa"/>
            <w:shd w:val="clear" w:color="auto" w:fill="auto"/>
            <w:tcMar>
              <w:top w:w="0" w:type="dxa"/>
              <w:left w:w="28" w:type="dxa"/>
              <w:bottom w:w="0" w:type="dxa"/>
              <w:right w:w="28" w:type="dxa"/>
            </w:tcMar>
          </w:tcPr>
          <w:p w14:paraId="099CE3A6" w14:textId="77777777" w:rsidR="004850E8" w:rsidRPr="00D569EC" w:rsidRDefault="004850E8">
            <w:pPr>
              <w:ind w:firstLine="0"/>
              <w:jc w:val="center"/>
              <w:rPr>
                <w:rFonts w:ascii="華康中特圓體" w:eastAsia="華康中特圓體" w:hAnsi="華康中特圓體"/>
                <w:sz w:val="28"/>
                <w:szCs w:val="28"/>
                <w:lang w:eastAsia="zh-TW"/>
              </w:rPr>
            </w:pPr>
          </w:p>
          <w:p w14:paraId="62D60370" w14:textId="77777777" w:rsidR="004850E8" w:rsidRPr="00D569EC" w:rsidRDefault="00FD0C58">
            <w:pPr>
              <w:ind w:firstLine="0"/>
              <w:jc w:val="center"/>
              <w:rPr>
                <w:rFonts w:ascii="華康中特圓體" w:eastAsia="華康中特圓體" w:hAnsi="華康中特圓體"/>
                <w:sz w:val="28"/>
                <w:szCs w:val="28"/>
                <w:lang w:eastAsia="zh-TW"/>
              </w:rPr>
            </w:pPr>
            <w:r w:rsidRPr="00D569EC">
              <w:rPr>
                <w:rFonts w:ascii="華康中特圓體" w:eastAsia="華康中特圓體" w:hAnsi="華康中特圓體"/>
                <w:sz w:val="28"/>
                <w:szCs w:val="28"/>
                <w:lang w:eastAsia="zh-TW"/>
              </w:rPr>
              <w:t>經濟部投資業務處  編印</w:t>
            </w:r>
          </w:p>
        </w:tc>
      </w:tr>
      <w:tr w:rsidR="00D569EC" w:rsidRPr="00D569EC" w14:paraId="62D721D1" w14:textId="77777777" w:rsidTr="006B6D98">
        <w:trPr>
          <w:trHeight w:val="593"/>
        </w:trPr>
        <w:tc>
          <w:tcPr>
            <w:tcW w:w="8560" w:type="dxa"/>
            <w:shd w:val="clear" w:color="auto" w:fill="auto"/>
            <w:tcMar>
              <w:top w:w="0" w:type="dxa"/>
              <w:left w:w="28" w:type="dxa"/>
              <w:bottom w:w="0" w:type="dxa"/>
              <w:right w:w="28" w:type="dxa"/>
            </w:tcMar>
            <w:vAlign w:val="center"/>
          </w:tcPr>
          <w:p w14:paraId="7C68FDA2" w14:textId="39381E9F" w:rsidR="004850E8" w:rsidRPr="00D569EC" w:rsidRDefault="00FD0C58" w:rsidP="006B6D98">
            <w:pPr>
              <w:ind w:firstLine="0"/>
              <w:jc w:val="center"/>
              <w:rPr>
                <w:rFonts w:ascii="華康中特圓體" w:eastAsia="華康中特圓體" w:hAnsi="華康中特圓體"/>
                <w:sz w:val="28"/>
                <w:szCs w:val="28"/>
                <w:lang w:eastAsia="zh-TW"/>
              </w:rPr>
            </w:pPr>
            <w:r w:rsidRPr="00D569EC">
              <w:rPr>
                <w:rFonts w:ascii="華康粗圓體" w:eastAsia="華康粗圓體" w:hAnsi="華康粗圓體"/>
                <w:sz w:val="28"/>
                <w:szCs w:val="28"/>
                <w:lang w:eastAsia="zh-TW"/>
              </w:rPr>
              <w:t>感謝駐亞特蘭大辦事處經濟組協助本書編撰</w:t>
            </w:r>
          </w:p>
        </w:tc>
      </w:tr>
    </w:tbl>
    <w:p w14:paraId="215A6248" w14:textId="77777777" w:rsidR="006B6D98" w:rsidRPr="00D569EC" w:rsidRDefault="006B6D98">
      <w:pPr>
        <w:pageBreakBefore/>
        <w:ind w:firstLine="512"/>
        <w:jc w:val="center"/>
        <w:rPr>
          <w:rFonts w:ascii="標楷體" w:eastAsia="標楷體" w:hAnsi="標楷體"/>
          <w:sz w:val="26"/>
          <w:szCs w:val="26"/>
          <w:lang w:eastAsia="zh-TW"/>
        </w:rPr>
      </w:pPr>
    </w:p>
    <w:p w14:paraId="23791D07" w14:textId="77777777" w:rsidR="006B6D98" w:rsidRPr="00D569EC" w:rsidRDefault="006B6D98">
      <w:pPr>
        <w:pageBreakBefore/>
        <w:ind w:firstLine="512"/>
        <w:jc w:val="center"/>
        <w:rPr>
          <w:rFonts w:ascii="標楷體" w:eastAsia="標楷體" w:hAnsi="標楷體"/>
          <w:sz w:val="26"/>
          <w:szCs w:val="26"/>
          <w:lang w:eastAsia="zh-TW"/>
        </w:rPr>
        <w:sectPr w:rsidR="006B6D98" w:rsidRPr="00D569EC" w:rsidSect="006B6D98">
          <w:pgSz w:w="11906" w:h="16838" w:code="9"/>
          <w:pgMar w:top="2268" w:right="1701" w:bottom="1701" w:left="1701" w:header="720" w:footer="720" w:gutter="0"/>
          <w:cols w:space="720"/>
          <w:docGrid w:type="linesAndChars" w:linePitch="514" w:charSpace="-819"/>
        </w:sectPr>
      </w:pPr>
    </w:p>
    <w:p w14:paraId="1775E683" w14:textId="77777777" w:rsidR="004850E8" w:rsidRPr="00D569EC" w:rsidRDefault="00FD0C58">
      <w:pPr>
        <w:spacing w:before="514" w:after="514"/>
        <w:jc w:val="center"/>
      </w:pPr>
      <w:r w:rsidRPr="00D569EC">
        <w:rPr>
          <w:rFonts w:ascii="華康新特明體" w:eastAsia="華康新特明體" w:hAnsi="華康新特明體"/>
          <w:sz w:val="40"/>
          <w:szCs w:val="40"/>
        </w:rPr>
        <w:lastRenderedPageBreak/>
        <w:t>目　錄</w:t>
      </w:r>
    </w:p>
    <w:p w14:paraId="58E9BEBD" w14:textId="77777777" w:rsidR="005A5D9C" w:rsidRPr="00D569EC" w:rsidRDefault="00FD0C58">
      <w:pPr>
        <w:pStyle w:val="11"/>
        <w:rPr>
          <w:rFonts w:asciiTheme="minorHAnsi" w:eastAsiaTheme="minorEastAsia" w:hAnsiTheme="minorHAnsi" w:cstheme="minorBidi"/>
          <w:noProof/>
          <w:kern w:val="2"/>
          <w:szCs w:val="22"/>
          <w:lang w:eastAsia="zh-TW"/>
        </w:rPr>
      </w:pPr>
      <w:r w:rsidRPr="00D569EC">
        <w:rPr>
          <w:rStyle w:val="af6"/>
          <w:noProof/>
          <w:color w:val="auto"/>
          <w:kern w:val="1"/>
          <w:u w:val="none"/>
          <w:lang w:eastAsia="zh-TW"/>
        </w:rPr>
        <w:fldChar w:fldCharType="begin"/>
      </w:r>
      <w:r w:rsidRPr="00D569EC">
        <w:rPr>
          <w:rStyle w:val="af6"/>
          <w:noProof/>
          <w:color w:val="auto"/>
          <w:kern w:val="1"/>
          <w:u w:val="none"/>
          <w:lang w:eastAsia="zh-TW"/>
        </w:rPr>
        <w:instrText xml:space="preserve"> TOC \t "28-</w:instrText>
      </w:r>
      <w:r w:rsidRPr="00D569EC">
        <w:rPr>
          <w:rStyle w:val="af6"/>
          <w:noProof/>
          <w:color w:val="auto"/>
          <w:kern w:val="1"/>
          <w:u w:val="none"/>
          <w:lang w:eastAsia="zh-TW"/>
        </w:rPr>
        <w:instrText>超特黑</w:instrText>
      </w:r>
      <w:r w:rsidRPr="00D569EC">
        <w:rPr>
          <w:rStyle w:val="af6"/>
          <w:noProof/>
          <w:color w:val="auto"/>
          <w:kern w:val="1"/>
          <w:u w:val="none"/>
          <w:lang w:eastAsia="zh-TW"/>
        </w:rPr>
        <w:instrText xml:space="preserve">,1" \h </w:instrText>
      </w:r>
      <w:r w:rsidRPr="00D569EC">
        <w:rPr>
          <w:rStyle w:val="af6"/>
          <w:noProof/>
          <w:color w:val="auto"/>
          <w:kern w:val="1"/>
          <w:u w:val="none"/>
          <w:lang w:eastAsia="zh-TW"/>
        </w:rPr>
        <w:fldChar w:fldCharType="separate"/>
      </w:r>
      <w:hyperlink w:anchor="_Toc44991016" w:history="1">
        <w:r w:rsidR="005A5D9C" w:rsidRPr="00D569EC">
          <w:rPr>
            <w:rStyle w:val="af6"/>
            <w:rFonts w:hint="eastAsia"/>
            <w:noProof/>
            <w:color w:val="auto"/>
            <w:lang w:eastAsia="zh-TW"/>
          </w:rPr>
          <w:t>喬治亞州投資環境簡介</w:t>
        </w:r>
        <w:r w:rsidR="005A5D9C" w:rsidRPr="00D569EC">
          <w:rPr>
            <w:noProof/>
          </w:rPr>
          <w:tab/>
        </w:r>
        <w:r w:rsidR="005A5D9C" w:rsidRPr="00D569EC">
          <w:rPr>
            <w:noProof/>
          </w:rPr>
          <w:fldChar w:fldCharType="begin"/>
        </w:r>
        <w:r w:rsidR="005A5D9C" w:rsidRPr="00D569EC">
          <w:rPr>
            <w:noProof/>
          </w:rPr>
          <w:instrText xml:space="preserve"> PAGEREF _Toc44991016 \h </w:instrText>
        </w:r>
        <w:r w:rsidR="005A5D9C" w:rsidRPr="00D569EC">
          <w:rPr>
            <w:noProof/>
          </w:rPr>
        </w:r>
        <w:r w:rsidR="005A5D9C" w:rsidRPr="00D569EC">
          <w:rPr>
            <w:noProof/>
          </w:rPr>
          <w:fldChar w:fldCharType="separate"/>
        </w:r>
        <w:r w:rsidR="006C6BC8">
          <w:rPr>
            <w:noProof/>
          </w:rPr>
          <w:t>1</w:t>
        </w:r>
        <w:r w:rsidR="005A5D9C" w:rsidRPr="00D569EC">
          <w:rPr>
            <w:noProof/>
          </w:rPr>
          <w:fldChar w:fldCharType="end"/>
        </w:r>
      </w:hyperlink>
    </w:p>
    <w:p w14:paraId="1A472FBB" w14:textId="77777777" w:rsidR="005A5D9C" w:rsidRPr="00D569EC" w:rsidRDefault="004375BD">
      <w:pPr>
        <w:pStyle w:val="11"/>
        <w:rPr>
          <w:rFonts w:asciiTheme="minorHAnsi" w:eastAsiaTheme="minorEastAsia" w:hAnsiTheme="minorHAnsi" w:cstheme="minorBidi"/>
          <w:noProof/>
          <w:kern w:val="2"/>
          <w:szCs w:val="22"/>
          <w:lang w:eastAsia="zh-TW"/>
        </w:rPr>
      </w:pPr>
      <w:hyperlink w:anchor="_Toc44991017" w:history="1">
        <w:r w:rsidR="005A5D9C" w:rsidRPr="00D569EC">
          <w:rPr>
            <w:rStyle w:val="af6"/>
            <w:rFonts w:hint="eastAsia"/>
            <w:noProof/>
            <w:color w:val="auto"/>
            <w:lang w:eastAsia="zh-TW"/>
          </w:rPr>
          <w:t>阿拉巴馬州投資環境簡介</w:t>
        </w:r>
        <w:r w:rsidR="005A5D9C" w:rsidRPr="00D569EC">
          <w:rPr>
            <w:noProof/>
          </w:rPr>
          <w:tab/>
        </w:r>
        <w:r w:rsidR="005A5D9C" w:rsidRPr="00D569EC">
          <w:rPr>
            <w:noProof/>
          </w:rPr>
          <w:fldChar w:fldCharType="begin"/>
        </w:r>
        <w:r w:rsidR="005A5D9C" w:rsidRPr="00D569EC">
          <w:rPr>
            <w:noProof/>
          </w:rPr>
          <w:instrText xml:space="preserve"> PAGEREF _Toc44991017 \h </w:instrText>
        </w:r>
        <w:r w:rsidR="005A5D9C" w:rsidRPr="00D569EC">
          <w:rPr>
            <w:noProof/>
          </w:rPr>
        </w:r>
        <w:r w:rsidR="005A5D9C" w:rsidRPr="00D569EC">
          <w:rPr>
            <w:noProof/>
          </w:rPr>
          <w:fldChar w:fldCharType="separate"/>
        </w:r>
        <w:r w:rsidR="006C6BC8">
          <w:rPr>
            <w:noProof/>
          </w:rPr>
          <w:t>39</w:t>
        </w:r>
        <w:r w:rsidR="005A5D9C" w:rsidRPr="00D569EC">
          <w:rPr>
            <w:noProof/>
          </w:rPr>
          <w:fldChar w:fldCharType="end"/>
        </w:r>
      </w:hyperlink>
    </w:p>
    <w:p w14:paraId="37FECEF5" w14:textId="77777777" w:rsidR="005A5D9C" w:rsidRPr="00D569EC" w:rsidRDefault="004375BD">
      <w:pPr>
        <w:pStyle w:val="11"/>
        <w:rPr>
          <w:rFonts w:asciiTheme="minorHAnsi" w:eastAsiaTheme="minorEastAsia" w:hAnsiTheme="minorHAnsi" w:cstheme="minorBidi"/>
          <w:noProof/>
          <w:kern w:val="2"/>
          <w:szCs w:val="22"/>
          <w:lang w:eastAsia="zh-TW"/>
        </w:rPr>
      </w:pPr>
      <w:hyperlink w:anchor="_Toc44991018" w:history="1">
        <w:r w:rsidR="005A5D9C" w:rsidRPr="00D569EC">
          <w:rPr>
            <w:rStyle w:val="af6"/>
            <w:rFonts w:hint="eastAsia"/>
            <w:noProof/>
            <w:color w:val="auto"/>
            <w:lang w:eastAsia="zh-TW"/>
          </w:rPr>
          <w:t>肯塔基州投資環境簡介</w:t>
        </w:r>
        <w:r w:rsidR="005A5D9C" w:rsidRPr="00D569EC">
          <w:rPr>
            <w:noProof/>
          </w:rPr>
          <w:tab/>
        </w:r>
        <w:r w:rsidR="005A5D9C" w:rsidRPr="00D569EC">
          <w:rPr>
            <w:noProof/>
          </w:rPr>
          <w:fldChar w:fldCharType="begin"/>
        </w:r>
        <w:r w:rsidR="005A5D9C" w:rsidRPr="00D569EC">
          <w:rPr>
            <w:noProof/>
          </w:rPr>
          <w:instrText xml:space="preserve"> PAGEREF _Toc44991018 \h </w:instrText>
        </w:r>
        <w:r w:rsidR="005A5D9C" w:rsidRPr="00D569EC">
          <w:rPr>
            <w:noProof/>
          </w:rPr>
        </w:r>
        <w:r w:rsidR="005A5D9C" w:rsidRPr="00D569EC">
          <w:rPr>
            <w:noProof/>
          </w:rPr>
          <w:fldChar w:fldCharType="separate"/>
        </w:r>
        <w:r w:rsidR="006C6BC8">
          <w:rPr>
            <w:noProof/>
          </w:rPr>
          <w:t>73</w:t>
        </w:r>
        <w:r w:rsidR="005A5D9C" w:rsidRPr="00D569EC">
          <w:rPr>
            <w:noProof/>
          </w:rPr>
          <w:fldChar w:fldCharType="end"/>
        </w:r>
      </w:hyperlink>
    </w:p>
    <w:p w14:paraId="4556656B" w14:textId="77777777" w:rsidR="005A5D9C" w:rsidRPr="00D569EC" w:rsidRDefault="004375BD">
      <w:pPr>
        <w:pStyle w:val="11"/>
        <w:rPr>
          <w:rFonts w:asciiTheme="minorHAnsi" w:eastAsiaTheme="minorEastAsia" w:hAnsiTheme="minorHAnsi" w:cstheme="minorBidi"/>
          <w:noProof/>
          <w:kern w:val="2"/>
          <w:szCs w:val="22"/>
          <w:lang w:eastAsia="zh-TW"/>
        </w:rPr>
      </w:pPr>
      <w:hyperlink w:anchor="_Toc44991019" w:history="1">
        <w:r w:rsidR="005A5D9C" w:rsidRPr="00D569EC">
          <w:rPr>
            <w:rStyle w:val="af6"/>
            <w:rFonts w:hint="eastAsia"/>
            <w:noProof/>
            <w:color w:val="auto"/>
            <w:lang w:eastAsia="zh-TW"/>
          </w:rPr>
          <w:t>北卡羅來納州投資環境簡介</w:t>
        </w:r>
        <w:r w:rsidR="005A5D9C" w:rsidRPr="00D569EC">
          <w:rPr>
            <w:noProof/>
          </w:rPr>
          <w:tab/>
        </w:r>
        <w:r w:rsidR="005A5D9C" w:rsidRPr="00D569EC">
          <w:rPr>
            <w:noProof/>
          </w:rPr>
          <w:fldChar w:fldCharType="begin"/>
        </w:r>
        <w:r w:rsidR="005A5D9C" w:rsidRPr="00D569EC">
          <w:rPr>
            <w:noProof/>
          </w:rPr>
          <w:instrText xml:space="preserve"> PAGEREF _Toc44991019 \h </w:instrText>
        </w:r>
        <w:r w:rsidR="005A5D9C" w:rsidRPr="00D569EC">
          <w:rPr>
            <w:noProof/>
          </w:rPr>
        </w:r>
        <w:r w:rsidR="005A5D9C" w:rsidRPr="00D569EC">
          <w:rPr>
            <w:noProof/>
          </w:rPr>
          <w:fldChar w:fldCharType="separate"/>
        </w:r>
        <w:r w:rsidR="006C6BC8">
          <w:rPr>
            <w:noProof/>
          </w:rPr>
          <w:t>105</w:t>
        </w:r>
        <w:r w:rsidR="005A5D9C" w:rsidRPr="00D569EC">
          <w:rPr>
            <w:noProof/>
          </w:rPr>
          <w:fldChar w:fldCharType="end"/>
        </w:r>
      </w:hyperlink>
    </w:p>
    <w:p w14:paraId="1E7DA09A" w14:textId="77777777" w:rsidR="005A5D9C" w:rsidRPr="00D569EC" w:rsidRDefault="004375BD">
      <w:pPr>
        <w:pStyle w:val="11"/>
        <w:rPr>
          <w:rFonts w:asciiTheme="minorHAnsi" w:eastAsiaTheme="minorEastAsia" w:hAnsiTheme="minorHAnsi" w:cstheme="minorBidi"/>
          <w:noProof/>
          <w:kern w:val="2"/>
          <w:szCs w:val="22"/>
          <w:lang w:eastAsia="zh-TW"/>
        </w:rPr>
      </w:pPr>
      <w:hyperlink w:anchor="_Toc44991020" w:history="1">
        <w:r w:rsidR="005A5D9C" w:rsidRPr="00D569EC">
          <w:rPr>
            <w:rStyle w:val="af6"/>
            <w:rFonts w:hint="eastAsia"/>
            <w:noProof/>
            <w:color w:val="auto"/>
            <w:lang w:eastAsia="zh-TW"/>
          </w:rPr>
          <w:t>南卡羅來納州投資環境簡介</w:t>
        </w:r>
        <w:r w:rsidR="005A5D9C" w:rsidRPr="00D569EC">
          <w:rPr>
            <w:noProof/>
          </w:rPr>
          <w:tab/>
        </w:r>
        <w:r w:rsidR="005A5D9C" w:rsidRPr="00D569EC">
          <w:rPr>
            <w:noProof/>
          </w:rPr>
          <w:fldChar w:fldCharType="begin"/>
        </w:r>
        <w:r w:rsidR="005A5D9C" w:rsidRPr="00D569EC">
          <w:rPr>
            <w:noProof/>
          </w:rPr>
          <w:instrText xml:space="preserve"> PAGEREF _Toc44991020 \h </w:instrText>
        </w:r>
        <w:r w:rsidR="005A5D9C" w:rsidRPr="00D569EC">
          <w:rPr>
            <w:noProof/>
          </w:rPr>
        </w:r>
        <w:r w:rsidR="005A5D9C" w:rsidRPr="00D569EC">
          <w:rPr>
            <w:noProof/>
          </w:rPr>
          <w:fldChar w:fldCharType="separate"/>
        </w:r>
        <w:r w:rsidR="006C6BC8">
          <w:rPr>
            <w:noProof/>
          </w:rPr>
          <w:t>137</w:t>
        </w:r>
        <w:r w:rsidR="005A5D9C" w:rsidRPr="00D569EC">
          <w:rPr>
            <w:noProof/>
          </w:rPr>
          <w:fldChar w:fldCharType="end"/>
        </w:r>
      </w:hyperlink>
    </w:p>
    <w:p w14:paraId="5486E88B" w14:textId="77777777" w:rsidR="005A5D9C" w:rsidRPr="00D569EC" w:rsidRDefault="004375BD">
      <w:pPr>
        <w:pStyle w:val="11"/>
        <w:rPr>
          <w:rFonts w:asciiTheme="minorHAnsi" w:eastAsiaTheme="minorEastAsia" w:hAnsiTheme="minorHAnsi" w:cstheme="minorBidi"/>
          <w:noProof/>
          <w:kern w:val="2"/>
          <w:szCs w:val="22"/>
          <w:lang w:eastAsia="zh-TW"/>
        </w:rPr>
      </w:pPr>
      <w:hyperlink w:anchor="_Toc44991021" w:history="1">
        <w:r w:rsidR="005A5D9C" w:rsidRPr="00D569EC">
          <w:rPr>
            <w:rStyle w:val="af6"/>
            <w:rFonts w:hint="eastAsia"/>
            <w:noProof/>
            <w:color w:val="auto"/>
          </w:rPr>
          <w:t>田納西州投資環境簡介</w:t>
        </w:r>
        <w:r w:rsidR="005A5D9C" w:rsidRPr="00D569EC">
          <w:rPr>
            <w:noProof/>
          </w:rPr>
          <w:tab/>
        </w:r>
        <w:r w:rsidR="005A5D9C" w:rsidRPr="00D569EC">
          <w:rPr>
            <w:noProof/>
          </w:rPr>
          <w:fldChar w:fldCharType="begin"/>
        </w:r>
        <w:r w:rsidR="005A5D9C" w:rsidRPr="00D569EC">
          <w:rPr>
            <w:noProof/>
          </w:rPr>
          <w:instrText xml:space="preserve"> PAGEREF _Toc44991021 \h </w:instrText>
        </w:r>
        <w:r w:rsidR="005A5D9C" w:rsidRPr="00D569EC">
          <w:rPr>
            <w:noProof/>
          </w:rPr>
        </w:r>
        <w:r w:rsidR="005A5D9C" w:rsidRPr="00D569EC">
          <w:rPr>
            <w:noProof/>
          </w:rPr>
          <w:fldChar w:fldCharType="separate"/>
        </w:r>
        <w:r w:rsidR="006C6BC8">
          <w:rPr>
            <w:noProof/>
          </w:rPr>
          <w:t>167</w:t>
        </w:r>
        <w:r w:rsidR="005A5D9C" w:rsidRPr="00D569EC">
          <w:rPr>
            <w:noProof/>
          </w:rPr>
          <w:fldChar w:fldCharType="end"/>
        </w:r>
      </w:hyperlink>
    </w:p>
    <w:p w14:paraId="569409F7" w14:textId="77777777" w:rsidR="005A5D9C" w:rsidRPr="00D569EC" w:rsidRDefault="004375BD">
      <w:pPr>
        <w:pStyle w:val="11"/>
        <w:rPr>
          <w:rFonts w:asciiTheme="minorHAnsi" w:eastAsiaTheme="minorEastAsia" w:hAnsiTheme="minorHAnsi" w:cstheme="minorBidi"/>
          <w:noProof/>
          <w:kern w:val="2"/>
          <w:szCs w:val="22"/>
          <w:lang w:eastAsia="zh-TW"/>
        </w:rPr>
      </w:pPr>
      <w:hyperlink w:anchor="_Toc44991022" w:history="1">
        <w:r w:rsidR="005A5D9C" w:rsidRPr="00D569EC">
          <w:rPr>
            <w:rStyle w:val="af6"/>
            <w:rFonts w:hint="eastAsia"/>
            <w:noProof/>
            <w:color w:val="auto"/>
            <w:lang w:eastAsia="zh-TW"/>
          </w:rPr>
          <w:t>佛羅里達州投資環境簡介</w:t>
        </w:r>
        <w:r w:rsidR="005A5D9C" w:rsidRPr="00D569EC">
          <w:rPr>
            <w:noProof/>
          </w:rPr>
          <w:tab/>
        </w:r>
        <w:r w:rsidR="005A5D9C" w:rsidRPr="00D569EC">
          <w:rPr>
            <w:noProof/>
          </w:rPr>
          <w:fldChar w:fldCharType="begin"/>
        </w:r>
        <w:r w:rsidR="005A5D9C" w:rsidRPr="00D569EC">
          <w:rPr>
            <w:noProof/>
          </w:rPr>
          <w:instrText xml:space="preserve"> PAGEREF _Toc44991022 \h </w:instrText>
        </w:r>
        <w:r w:rsidR="005A5D9C" w:rsidRPr="00D569EC">
          <w:rPr>
            <w:noProof/>
          </w:rPr>
        </w:r>
        <w:r w:rsidR="005A5D9C" w:rsidRPr="00D569EC">
          <w:rPr>
            <w:noProof/>
          </w:rPr>
          <w:fldChar w:fldCharType="separate"/>
        </w:r>
        <w:r w:rsidR="006C6BC8">
          <w:rPr>
            <w:noProof/>
          </w:rPr>
          <w:t>199</w:t>
        </w:r>
        <w:r w:rsidR="005A5D9C" w:rsidRPr="00D569EC">
          <w:rPr>
            <w:noProof/>
          </w:rPr>
          <w:fldChar w:fldCharType="end"/>
        </w:r>
      </w:hyperlink>
    </w:p>
    <w:p w14:paraId="084F3109" w14:textId="77777777" w:rsidR="005A5D9C" w:rsidRPr="00D569EC" w:rsidRDefault="004375BD">
      <w:pPr>
        <w:pStyle w:val="11"/>
        <w:rPr>
          <w:rFonts w:asciiTheme="minorHAnsi" w:eastAsiaTheme="minorEastAsia" w:hAnsiTheme="minorHAnsi" w:cstheme="minorBidi"/>
          <w:noProof/>
          <w:kern w:val="2"/>
          <w:szCs w:val="22"/>
          <w:lang w:eastAsia="zh-TW"/>
        </w:rPr>
      </w:pPr>
      <w:hyperlink w:anchor="_Toc44991023" w:history="1">
        <w:r w:rsidR="005A5D9C" w:rsidRPr="00D569EC">
          <w:rPr>
            <w:rStyle w:val="af6"/>
            <w:rFonts w:hint="eastAsia"/>
            <w:noProof/>
            <w:color w:val="auto"/>
            <w:kern w:val="0"/>
            <w:lang w:val="zh-TW" w:eastAsia="zh-TW"/>
          </w:rPr>
          <w:t xml:space="preserve">附錄　</w:t>
        </w:r>
        <w:r w:rsidR="005A5D9C" w:rsidRPr="00D569EC">
          <w:rPr>
            <w:rStyle w:val="af6"/>
            <w:rFonts w:hint="eastAsia"/>
            <w:noProof/>
            <w:color w:val="auto"/>
            <w:lang w:eastAsia="zh-TW"/>
          </w:rPr>
          <w:t>我國廠商對當地國投資統計</w:t>
        </w:r>
        <w:r w:rsidR="005A5D9C" w:rsidRPr="00D569EC">
          <w:rPr>
            <w:noProof/>
          </w:rPr>
          <w:tab/>
        </w:r>
        <w:r w:rsidR="005A5D9C" w:rsidRPr="00D569EC">
          <w:rPr>
            <w:noProof/>
          </w:rPr>
          <w:fldChar w:fldCharType="begin"/>
        </w:r>
        <w:r w:rsidR="005A5D9C" w:rsidRPr="00D569EC">
          <w:rPr>
            <w:noProof/>
          </w:rPr>
          <w:instrText xml:space="preserve"> PAGEREF _Toc44991023 \h </w:instrText>
        </w:r>
        <w:r w:rsidR="005A5D9C" w:rsidRPr="00D569EC">
          <w:rPr>
            <w:noProof/>
          </w:rPr>
        </w:r>
        <w:r w:rsidR="005A5D9C" w:rsidRPr="00D569EC">
          <w:rPr>
            <w:noProof/>
          </w:rPr>
          <w:fldChar w:fldCharType="separate"/>
        </w:r>
        <w:r w:rsidR="006C6BC8">
          <w:rPr>
            <w:noProof/>
          </w:rPr>
          <w:t>233</w:t>
        </w:r>
        <w:r w:rsidR="005A5D9C" w:rsidRPr="00D569EC">
          <w:rPr>
            <w:noProof/>
          </w:rPr>
          <w:fldChar w:fldCharType="end"/>
        </w:r>
      </w:hyperlink>
    </w:p>
    <w:p w14:paraId="06A26E1A" w14:textId="771CFED2" w:rsidR="006B6D98" w:rsidRPr="00D569EC" w:rsidRDefault="00FD0C58" w:rsidP="006B6D98">
      <w:pPr>
        <w:pStyle w:val="11"/>
        <w:rPr>
          <w:rStyle w:val="af6"/>
          <w:noProof/>
          <w:color w:val="auto"/>
          <w:kern w:val="1"/>
          <w:u w:val="none"/>
          <w:lang w:eastAsia="zh-TW"/>
        </w:rPr>
      </w:pPr>
      <w:r w:rsidRPr="00D569EC">
        <w:rPr>
          <w:rStyle w:val="af6"/>
          <w:noProof/>
          <w:color w:val="auto"/>
          <w:kern w:val="1"/>
          <w:u w:val="none"/>
          <w:lang w:eastAsia="zh-TW"/>
        </w:rPr>
        <w:fldChar w:fldCharType="end"/>
      </w:r>
    </w:p>
    <w:p w14:paraId="2E68B2BB" w14:textId="77777777" w:rsidR="006B6D98" w:rsidRPr="00D569EC" w:rsidRDefault="006B6D98">
      <w:pPr>
        <w:widowControl/>
        <w:overflowPunct/>
        <w:autoSpaceDE/>
        <w:ind w:firstLine="0"/>
        <w:jc w:val="left"/>
        <w:rPr>
          <w:rStyle w:val="af6"/>
          <w:noProof/>
          <w:color w:val="auto"/>
          <w:kern w:val="1"/>
          <w:u w:val="none"/>
          <w:lang w:eastAsia="zh-TW"/>
        </w:rPr>
      </w:pPr>
      <w:r w:rsidRPr="00D569EC">
        <w:rPr>
          <w:rStyle w:val="af6"/>
          <w:noProof/>
          <w:color w:val="auto"/>
          <w:kern w:val="1"/>
          <w:u w:val="none"/>
          <w:lang w:eastAsia="zh-TW"/>
        </w:rPr>
        <w:br w:type="page"/>
      </w:r>
    </w:p>
    <w:p w14:paraId="28FFC45D" w14:textId="7F067B50" w:rsidR="006B6D98" w:rsidRPr="00D569EC" w:rsidRDefault="006B6D98">
      <w:pPr>
        <w:widowControl/>
        <w:overflowPunct/>
        <w:autoSpaceDE/>
        <w:ind w:firstLine="0"/>
        <w:jc w:val="left"/>
      </w:pPr>
      <w:r w:rsidRPr="00D569EC">
        <w:lastRenderedPageBreak/>
        <w:br w:type="page"/>
      </w:r>
    </w:p>
    <w:p w14:paraId="731FD88D" w14:textId="77777777" w:rsidR="006B6D98" w:rsidRPr="00D569EC" w:rsidRDefault="006B6D98" w:rsidP="006B6D98">
      <w:pPr>
        <w:pStyle w:val="af1"/>
      </w:pPr>
      <w:r w:rsidRPr="00D569EC">
        <w:lastRenderedPageBreak/>
        <w:t>美國基本資料表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481"/>
        <w:gridCol w:w="6143"/>
      </w:tblGrid>
      <w:tr w:rsidR="00D569EC" w:rsidRPr="00D569EC" w14:paraId="16C4D20E" w14:textId="77777777" w:rsidTr="00187E9C">
        <w:trPr>
          <w:trHeight w:val="680"/>
        </w:trPr>
        <w:tc>
          <w:tcPr>
            <w:tcW w:w="8624" w:type="dxa"/>
            <w:gridSpan w:val="2"/>
            <w:shd w:val="clear" w:color="auto" w:fill="auto"/>
            <w:tcMar>
              <w:left w:w="-2" w:type="dxa"/>
            </w:tcMar>
            <w:vAlign w:val="center"/>
          </w:tcPr>
          <w:p w14:paraId="27C39F59" w14:textId="77777777" w:rsidR="006B6D98" w:rsidRPr="00D569EC" w:rsidRDefault="006B6D98" w:rsidP="006B6D98">
            <w:pPr>
              <w:pStyle w:val="af2"/>
            </w:pPr>
            <w:r w:rsidRPr="00D569EC">
              <w:t>自　然　人　文</w:t>
            </w:r>
          </w:p>
        </w:tc>
      </w:tr>
      <w:tr w:rsidR="00D569EC" w:rsidRPr="00D569EC" w14:paraId="7181E1D6" w14:textId="77777777" w:rsidTr="00187E9C">
        <w:trPr>
          <w:trHeight w:val="680"/>
        </w:trPr>
        <w:tc>
          <w:tcPr>
            <w:tcW w:w="2481" w:type="dxa"/>
            <w:shd w:val="clear" w:color="auto" w:fill="auto"/>
            <w:tcMar>
              <w:left w:w="-2" w:type="dxa"/>
            </w:tcMar>
            <w:vAlign w:val="center"/>
          </w:tcPr>
          <w:p w14:paraId="17BB29D2" w14:textId="77777777" w:rsidR="006B6D98" w:rsidRPr="00D569EC" w:rsidRDefault="006B6D98" w:rsidP="0041050F">
            <w:pPr>
              <w:pStyle w:val="-"/>
              <w:ind w:left="118" w:right="118"/>
            </w:pPr>
            <w:r w:rsidRPr="00D569EC">
              <w:rPr>
                <w:rFonts w:cs="華康細圓體"/>
              </w:rPr>
              <w:t>地理環境</w:t>
            </w:r>
          </w:p>
        </w:tc>
        <w:tc>
          <w:tcPr>
            <w:tcW w:w="6143" w:type="dxa"/>
            <w:shd w:val="clear" w:color="auto" w:fill="auto"/>
            <w:tcMar>
              <w:left w:w="42" w:type="dxa"/>
            </w:tcMar>
            <w:vAlign w:val="center"/>
          </w:tcPr>
          <w:p w14:paraId="024022C0" w14:textId="77777777" w:rsidR="006B6D98" w:rsidRPr="00D569EC" w:rsidRDefault="006B6D98" w:rsidP="006B6D98">
            <w:pPr>
              <w:spacing w:afterLines="25" w:after="128" w:line="440" w:lineRule="exact"/>
              <w:ind w:leftChars="50" w:left="118" w:rightChars="50" w:right="118" w:firstLine="0"/>
              <w:rPr>
                <w:lang w:eastAsia="zh-TW"/>
              </w:rPr>
            </w:pPr>
            <w:r w:rsidRPr="00D569EC">
              <w:rPr>
                <w:lang w:eastAsia="zh-TW"/>
              </w:rPr>
              <w:t>位於北美洲，東濱大西洋，西濱太平洋，北與加拿大接壤，南接墨西哥。中部多平原，西部多山，整體而言地勢和緩。</w:t>
            </w:r>
          </w:p>
        </w:tc>
      </w:tr>
      <w:tr w:rsidR="00D569EC" w:rsidRPr="00D569EC" w14:paraId="521D3B92" w14:textId="77777777" w:rsidTr="00187E9C">
        <w:trPr>
          <w:trHeight w:val="680"/>
        </w:trPr>
        <w:tc>
          <w:tcPr>
            <w:tcW w:w="2481" w:type="dxa"/>
            <w:shd w:val="clear" w:color="auto" w:fill="auto"/>
            <w:tcMar>
              <w:left w:w="-2" w:type="dxa"/>
            </w:tcMar>
            <w:vAlign w:val="center"/>
          </w:tcPr>
          <w:p w14:paraId="1EC1B087" w14:textId="77777777" w:rsidR="006B6D98" w:rsidRPr="00D569EC" w:rsidRDefault="006B6D98" w:rsidP="00187E9C">
            <w:pPr>
              <w:ind w:left="118" w:right="118" w:firstLine="0"/>
              <w:jc w:val="distribute"/>
            </w:pPr>
            <w:proofErr w:type="gramStart"/>
            <w:r w:rsidRPr="00D569EC">
              <w:rPr>
                <w:rFonts w:cs="華康細圓體"/>
              </w:rPr>
              <w:t>國</w:t>
            </w:r>
            <w:proofErr w:type="gramEnd"/>
            <w:r w:rsidRPr="00D569EC">
              <w:rPr>
                <w:rFonts w:cs="華康細圓體"/>
              </w:rPr>
              <w:t>土面積</w:t>
            </w:r>
          </w:p>
        </w:tc>
        <w:tc>
          <w:tcPr>
            <w:tcW w:w="6143" w:type="dxa"/>
            <w:shd w:val="clear" w:color="auto" w:fill="auto"/>
            <w:tcMar>
              <w:left w:w="42" w:type="dxa"/>
            </w:tcMar>
            <w:vAlign w:val="center"/>
          </w:tcPr>
          <w:p w14:paraId="079DF719" w14:textId="77777777" w:rsidR="006B6D98" w:rsidRPr="00D569EC" w:rsidRDefault="006B6D98" w:rsidP="006B6D98">
            <w:pPr>
              <w:spacing w:afterLines="25" w:after="128" w:line="440" w:lineRule="exact"/>
              <w:ind w:leftChars="50" w:left="118" w:rightChars="50" w:right="118" w:firstLine="0"/>
            </w:pPr>
            <w:r w:rsidRPr="00D569EC">
              <w:t>9,833,517</w:t>
            </w:r>
            <w:r w:rsidRPr="00D569EC">
              <w:t>平方公里</w:t>
            </w:r>
          </w:p>
        </w:tc>
      </w:tr>
      <w:tr w:rsidR="00D569EC" w:rsidRPr="00D569EC" w14:paraId="65F26D4F" w14:textId="77777777" w:rsidTr="00187E9C">
        <w:trPr>
          <w:trHeight w:val="680"/>
        </w:trPr>
        <w:tc>
          <w:tcPr>
            <w:tcW w:w="2481" w:type="dxa"/>
            <w:shd w:val="clear" w:color="auto" w:fill="auto"/>
            <w:tcMar>
              <w:left w:w="-2" w:type="dxa"/>
            </w:tcMar>
            <w:vAlign w:val="center"/>
          </w:tcPr>
          <w:p w14:paraId="46832070" w14:textId="77777777" w:rsidR="006B6D98" w:rsidRPr="00D569EC" w:rsidRDefault="006B6D98" w:rsidP="00187E9C">
            <w:pPr>
              <w:ind w:left="118" w:right="118" w:firstLine="0"/>
              <w:jc w:val="distribute"/>
            </w:pPr>
            <w:r w:rsidRPr="00D569EC">
              <w:rPr>
                <w:rFonts w:cs="華康細圓體"/>
              </w:rPr>
              <w:t>氣候</w:t>
            </w:r>
          </w:p>
        </w:tc>
        <w:tc>
          <w:tcPr>
            <w:tcW w:w="6143" w:type="dxa"/>
            <w:shd w:val="clear" w:color="auto" w:fill="auto"/>
            <w:tcMar>
              <w:left w:w="42" w:type="dxa"/>
            </w:tcMar>
            <w:vAlign w:val="center"/>
          </w:tcPr>
          <w:p w14:paraId="2F803EB5" w14:textId="77777777" w:rsidR="006B6D98" w:rsidRPr="00D569EC" w:rsidRDefault="006B6D98" w:rsidP="006B6D98">
            <w:pPr>
              <w:spacing w:afterLines="25" w:after="128" w:line="440" w:lineRule="exact"/>
              <w:ind w:leftChars="50" w:left="118" w:rightChars="50" w:right="118" w:firstLine="0"/>
              <w:rPr>
                <w:lang w:eastAsia="zh-TW"/>
              </w:rPr>
            </w:pPr>
            <w:r w:rsidRPr="00D569EC">
              <w:rPr>
                <w:lang w:eastAsia="zh-TW"/>
              </w:rPr>
              <w:t>氣候大致溫和，僅夏威夷與佛羅里達州為熱帶氣候，阿拉斯加有極地氣候。</w:t>
            </w:r>
          </w:p>
        </w:tc>
      </w:tr>
      <w:tr w:rsidR="00D569EC" w:rsidRPr="00D569EC" w14:paraId="6D240817" w14:textId="77777777" w:rsidTr="00187E9C">
        <w:trPr>
          <w:trHeight w:val="680"/>
        </w:trPr>
        <w:tc>
          <w:tcPr>
            <w:tcW w:w="2481" w:type="dxa"/>
            <w:shd w:val="clear" w:color="auto" w:fill="auto"/>
            <w:tcMar>
              <w:left w:w="-2" w:type="dxa"/>
            </w:tcMar>
            <w:vAlign w:val="center"/>
          </w:tcPr>
          <w:p w14:paraId="20585B73" w14:textId="77777777" w:rsidR="006B6D98" w:rsidRPr="00D569EC" w:rsidRDefault="006B6D98" w:rsidP="00187E9C">
            <w:pPr>
              <w:ind w:left="118" w:right="118" w:firstLine="0"/>
              <w:jc w:val="distribute"/>
            </w:pPr>
            <w:r w:rsidRPr="00D569EC">
              <w:rPr>
                <w:rFonts w:cs="華康細圓體"/>
              </w:rPr>
              <w:t>種族</w:t>
            </w:r>
          </w:p>
        </w:tc>
        <w:tc>
          <w:tcPr>
            <w:tcW w:w="6143" w:type="dxa"/>
            <w:shd w:val="clear" w:color="auto" w:fill="auto"/>
            <w:tcMar>
              <w:left w:w="42" w:type="dxa"/>
            </w:tcMar>
            <w:vAlign w:val="center"/>
          </w:tcPr>
          <w:p w14:paraId="78B905E5" w14:textId="77777777" w:rsidR="006B6D98" w:rsidRPr="00D569EC" w:rsidRDefault="006B6D98" w:rsidP="006B6D98">
            <w:pPr>
              <w:spacing w:afterLines="25" w:after="128" w:line="440" w:lineRule="exact"/>
              <w:ind w:leftChars="50" w:left="118" w:rightChars="50" w:right="118" w:firstLine="0"/>
              <w:rPr>
                <w:lang w:eastAsia="zh-TW"/>
              </w:rPr>
            </w:pPr>
            <w:r w:rsidRPr="00D569EC">
              <w:rPr>
                <w:lang w:eastAsia="zh-TW"/>
              </w:rPr>
              <w:t>白人、黑人、亞洲人、拉丁美洲裔、原住民為印地安人</w:t>
            </w:r>
          </w:p>
        </w:tc>
      </w:tr>
      <w:tr w:rsidR="00D569EC" w:rsidRPr="00D569EC" w14:paraId="4260B846" w14:textId="77777777" w:rsidTr="00187E9C">
        <w:trPr>
          <w:trHeight w:val="680"/>
        </w:trPr>
        <w:tc>
          <w:tcPr>
            <w:tcW w:w="2481" w:type="dxa"/>
            <w:shd w:val="clear" w:color="auto" w:fill="auto"/>
            <w:tcMar>
              <w:left w:w="-2" w:type="dxa"/>
            </w:tcMar>
            <w:vAlign w:val="center"/>
          </w:tcPr>
          <w:p w14:paraId="1A575BC2" w14:textId="77777777" w:rsidR="006B6D98" w:rsidRPr="00D569EC" w:rsidRDefault="006B6D98" w:rsidP="00187E9C">
            <w:pPr>
              <w:ind w:left="118" w:right="118" w:firstLine="0"/>
              <w:jc w:val="distribute"/>
              <w:rPr>
                <w:rFonts w:cs="華康細圓體"/>
              </w:rPr>
            </w:pPr>
            <w:r w:rsidRPr="00D569EC">
              <w:rPr>
                <w:rFonts w:cs="華康細圓體"/>
              </w:rPr>
              <w:t>人口結構</w:t>
            </w:r>
          </w:p>
        </w:tc>
        <w:tc>
          <w:tcPr>
            <w:tcW w:w="6143" w:type="dxa"/>
            <w:shd w:val="clear" w:color="auto" w:fill="auto"/>
            <w:tcMar>
              <w:left w:w="42" w:type="dxa"/>
            </w:tcMar>
            <w:vAlign w:val="center"/>
          </w:tcPr>
          <w:p w14:paraId="2467EFA1" w14:textId="77777777" w:rsidR="006B6D98" w:rsidRPr="00D569EC" w:rsidRDefault="006B6D98" w:rsidP="006B6D98">
            <w:pPr>
              <w:spacing w:afterLines="25" w:after="128" w:line="440" w:lineRule="exact"/>
              <w:ind w:leftChars="50" w:left="118" w:rightChars="50" w:right="118" w:firstLine="0"/>
              <w:rPr>
                <w:lang w:eastAsia="zh-TW"/>
              </w:rPr>
            </w:pPr>
            <w:r w:rsidRPr="00D569EC">
              <w:rPr>
                <w:lang w:eastAsia="zh-TW"/>
              </w:rPr>
              <w:t>迄</w:t>
            </w:r>
            <w:r w:rsidRPr="00D569EC">
              <w:rPr>
                <w:lang w:eastAsia="zh-TW"/>
              </w:rPr>
              <w:t>2020</w:t>
            </w:r>
            <w:r w:rsidRPr="00D569EC">
              <w:rPr>
                <w:lang w:eastAsia="zh-TW"/>
              </w:rPr>
              <w:t>年</w:t>
            </w:r>
            <w:r w:rsidRPr="00D569EC">
              <w:rPr>
                <w:lang w:eastAsia="zh-TW"/>
              </w:rPr>
              <w:t>3</w:t>
            </w:r>
            <w:r w:rsidRPr="00D569EC">
              <w:rPr>
                <w:lang w:eastAsia="zh-TW"/>
              </w:rPr>
              <w:t>月底，美國總人口約為</w:t>
            </w:r>
            <w:r w:rsidRPr="00D569EC">
              <w:rPr>
                <w:lang w:eastAsia="zh-TW"/>
              </w:rPr>
              <w:t>331,002,651</w:t>
            </w:r>
            <w:r w:rsidRPr="00D569EC">
              <w:rPr>
                <w:lang w:eastAsia="zh-TW"/>
              </w:rPr>
              <w:t>人，為全球人口第</w:t>
            </w:r>
            <w:r w:rsidRPr="00D569EC">
              <w:rPr>
                <w:lang w:eastAsia="zh-TW"/>
              </w:rPr>
              <w:t>3</w:t>
            </w:r>
            <w:r w:rsidRPr="00D569EC">
              <w:rPr>
                <w:lang w:eastAsia="zh-TW"/>
              </w:rPr>
              <w:t>多的國家。美國都市化程度高，</w:t>
            </w:r>
            <w:r w:rsidRPr="00D569EC">
              <w:rPr>
                <w:lang w:eastAsia="zh-TW"/>
              </w:rPr>
              <w:t>84.6%</w:t>
            </w:r>
            <w:r w:rsidRPr="00D569EC">
              <w:rPr>
                <w:lang w:eastAsia="zh-TW"/>
              </w:rPr>
              <w:t>人口居住於城市及其近郊，遠高於全球平均值</w:t>
            </w:r>
            <w:r w:rsidRPr="00D569EC">
              <w:rPr>
                <w:lang w:eastAsia="zh-TW"/>
              </w:rPr>
              <w:t>54%</w:t>
            </w:r>
            <w:r w:rsidRPr="00D569EC">
              <w:rPr>
                <w:lang w:eastAsia="zh-TW"/>
              </w:rPr>
              <w:t>。加州及德州為美國人口最多的州，紐約市是人口最多的都市。</w:t>
            </w:r>
          </w:p>
        </w:tc>
      </w:tr>
      <w:tr w:rsidR="00D569EC" w:rsidRPr="00D569EC" w14:paraId="4FF2D543" w14:textId="77777777" w:rsidTr="00187E9C">
        <w:trPr>
          <w:trHeight w:val="680"/>
        </w:trPr>
        <w:tc>
          <w:tcPr>
            <w:tcW w:w="2481" w:type="dxa"/>
            <w:shd w:val="clear" w:color="auto" w:fill="auto"/>
            <w:tcMar>
              <w:left w:w="-2" w:type="dxa"/>
            </w:tcMar>
            <w:vAlign w:val="center"/>
          </w:tcPr>
          <w:p w14:paraId="138A2588" w14:textId="77777777" w:rsidR="006B6D98" w:rsidRPr="00D569EC" w:rsidRDefault="006B6D98" w:rsidP="00187E9C">
            <w:pPr>
              <w:ind w:left="118" w:right="118" w:firstLine="0"/>
              <w:jc w:val="distribute"/>
              <w:rPr>
                <w:rFonts w:cs="華康細圓體"/>
              </w:rPr>
            </w:pPr>
            <w:r w:rsidRPr="00D569EC">
              <w:rPr>
                <w:rFonts w:cs="華康細圓體"/>
              </w:rPr>
              <w:t>教育普及程度</w:t>
            </w:r>
          </w:p>
        </w:tc>
        <w:tc>
          <w:tcPr>
            <w:tcW w:w="6143" w:type="dxa"/>
            <w:shd w:val="clear" w:color="auto" w:fill="auto"/>
            <w:tcMar>
              <w:left w:w="42" w:type="dxa"/>
            </w:tcMar>
            <w:vAlign w:val="center"/>
          </w:tcPr>
          <w:p w14:paraId="35CE8C8D" w14:textId="77777777" w:rsidR="006B6D98" w:rsidRPr="00D569EC" w:rsidRDefault="006B6D98" w:rsidP="006B6D98">
            <w:pPr>
              <w:spacing w:afterLines="25" w:after="128" w:line="440" w:lineRule="exact"/>
              <w:ind w:leftChars="50" w:left="118" w:rightChars="50" w:right="118" w:firstLine="0"/>
            </w:pPr>
            <w:r w:rsidRPr="00D569EC">
              <w:t>識字率</w:t>
            </w:r>
            <w:r w:rsidRPr="00D569EC">
              <w:t>99%</w:t>
            </w:r>
          </w:p>
        </w:tc>
      </w:tr>
      <w:tr w:rsidR="00D569EC" w:rsidRPr="00D569EC" w14:paraId="50F86A0C" w14:textId="77777777" w:rsidTr="00187E9C">
        <w:trPr>
          <w:trHeight w:val="680"/>
        </w:trPr>
        <w:tc>
          <w:tcPr>
            <w:tcW w:w="2481" w:type="dxa"/>
            <w:shd w:val="clear" w:color="auto" w:fill="auto"/>
            <w:tcMar>
              <w:left w:w="-2" w:type="dxa"/>
            </w:tcMar>
            <w:vAlign w:val="center"/>
          </w:tcPr>
          <w:p w14:paraId="31EC5597" w14:textId="77777777" w:rsidR="006B6D98" w:rsidRPr="00D569EC" w:rsidRDefault="006B6D98" w:rsidP="00187E9C">
            <w:pPr>
              <w:ind w:left="118" w:right="118" w:firstLine="0"/>
              <w:jc w:val="distribute"/>
              <w:rPr>
                <w:rFonts w:cs="華康細圓體"/>
              </w:rPr>
            </w:pPr>
            <w:r w:rsidRPr="00D569EC">
              <w:rPr>
                <w:rFonts w:cs="華康細圓體"/>
              </w:rPr>
              <w:t>語言</w:t>
            </w:r>
          </w:p>
        </w:tc>
        <w:tc>
          <w:tcPr>
            <w:tcW w:w="6143" w:type="dxa"/>
            <w:shd w:val="clear" w:color="auto" w:fill="auto"/>
            <w:tcMar>
              <w:left w:w="42" w:type="dxa"/>
            </w:tcMar>
            <w:vAlign w:val="center"/>
          </w:tcPr>
          <w:p w14:paraId="529C4B0F" w14:textId="77777777" w:rsidR="006B6D98" w:rsidRPr="00D569EC" w:rsidRDefault="006B6D98" w:rsidP="006B6D98">
            <w:pPr>
              <w:spacing w:afterLines="25" w:after="128" w:line="440" w:lineRule="exact"/>
              <w:ind w:leftChars="50" w:left="118" w:rightChars="50" w:right="118" w:firstLine="0"/>
            </w:pPr>
            <w:r w:rsidRPr="00D569EC">
              <w:t>英語</w:t>
            </w:r>
          </w:p>
        </w:tc>
      </w:tr>
      <w:tr w:rsidR="00D569EC" w:rsidRPr="00D569EC" w14:paraId="3AA5051A" w14:textId="77777777" w:rsidTr="00187E9C">
        <w:trPr>
          <w:trHeight w:val="680"/>
        </w:trPr>
        <w:tc>
          <w:tcPr>
            <w:tcW w:w="2481" w:type="dxa"/>
            <w:shd w:val="clear" w:color="auto" w:fill="auto"/>
            <w:tcMar>
              <w:left w:w="-2" w:type="dxa"/>
            </w:tcMar>
            <w:vAlign w:val="center"/>
          </w:tcPr>
          <w:p w14:paraId="650921E7" w14:textId="77777777" w:rsidR="006B6D98" w:rsidRPr="00D569EC" w:rsidRDefault="006B6D98" w:rsidP="006B6D98">
            <w:pPr>
              <w:ind w:left="118" w:right="118" w:firstLine="0"/>
              <w:jc w:val="distribute"/>
              <w:rPr>
                <w:rFonts w:cs="華康細圓體"/>
              </w:rPr>
            </w:pPr>
            <w:r w:rsidRPr="00D569EC">
              <w:rPr>
                <w:rFonts w:cs="華康細圓體"/>
              </w:rPr>
              <w:t>宗教</w:t>
            </w:r>
          </w:p>
        </w:tc>
        <w:tc>
          <w:tcPr>
            <w:tcW w:w="6143" w:type="dxa"/>
            <w:shd w:val="clear" w:color="auto" w:fill="auto"/>
            <w:tcMar>
              <w:left w:w="42" w:type="dxa"/>
            </w:tcMar>
            <w:vAlign w:val="center"/>
          </w:tcPr>
          <w:p w14:paraId="2A668910" w14:textId="77777777" w:rsidR="006B6D98" w:rsidRPr="00D569EC" w:rsidRDefault="006B6D98" w:rsidP="006B6D98">
            <w:pPr>
              <w:spacing w:afterLines="25" w:after="128" w:line="440" w:lineRule="exact"/>
              <w:ind w:leftChars="50" w:left="118" w:rightChars="50" w:right="118" w:firstLine="0"/>
              <w:rPr>
                <w:lang w:eastAsia="zh-TW"/>
              </w:rPr>
            </w:pPr>
            <w:r w:rsidRPr="00D569EC">
              <w:rPr>
                <w:lang w:eastAsia="zh-TW"/>
              </w:rPr>
              <w:t>基督教、天主教、印度教、伊斯蘭教、佛教、猶太教</w:t>
            </w:r>
          </w:p>
        </w:tc>
      </w:tr>
      <w:tr w:rsidR="00D569EC" w:rsidRPr="00D569EC" w14:paraId="2477AC15" w14:textId="77777777" w:rsidTr="00187E9C">
        <w:trPr>
          <w:trHeight w:val="680"/>
        </w:trPr>
        <w:tc>
          <w:tcPr>
            <w:tcW w:w="2481" w:type="dxa"/>
            <w:shd w:val="clear" w:color="auto" w:fill="auto"/>
            <w:tcMar>
              <w:left w:w="-2" w:type="dxa"/>
            </w:tcMar>
            <w:vAlign w:val="center"/>
          </w:tcPr>
          <w:p w14:paraId="67C18B90" w14:textId="77777777" w:rsidR="006B6D98" w:rsidRPr="00D569EC" w:rsidRDefault="006B6D98" w:rsidP="006B6D98">
            <w:pPr>
              <w:ind w:left="118" w:right="118" w:firstLine="0"/>
              <w:jc w:val="distribute"/>
              <w:rPr>
                <w:rFonts w:cs="華康細圓體"/>
              </w:rPr>
            </w:pPr>
            <w:r w:rsidRPr="00D569EC">
              <w:rPr>
                <w:rFonts w:cs="華康細圓體"/>
              </w:rPr>
              <w:t>首</w:t>
            </w:r>
            <w:r w:rsidRPr="00D569EC">
              <w:rPr>
                <w:rFonts w:cs="華康細圓體" w:hint="eastAsia"/>
              </w:rPr>
              <w:t>府</w:t>
            </w:r>
            <w:r w:rsidRPr="00D569EC">
              <w:rPr>
                <w:rFonts w:cs="華康細圓體"/>
              </w:rPr>
              <w:t>及重要城市</w:t>
            </w:r>
          </w:p>
        </w:tc>
        <w:tc>
          <w:tcPr>
            <w:tcW w:w="6143" w:type="dxa"/>
            <w:shd w:val="clear" w:color="auto" w:fill="auto"/>
            <w:tcMar>
              <w:left w:w="42" w:type="dxa"/>
            </w:tcMar>
            <w:vAlign w:val="center"/>
          </w:tcPr>
          <w:p w14:paraId="0713FA58" w14:textId="77777777" w:rsidR="006B6D98" w:rsidRPr="00D569EC" w:rsidRDefault="006B6D98" w:rsidP="006B6D98">
            <w:pPr>
              <w:spacing w:afterLines="25" w:after="128" w:line="440" w:lineRule="exact"/>
              <w:ind w:leftChars="50" w:left="118" w:rightChars="50" w:right="118" w:firstLine="0"/>
              <w:rPr>
                <w:lang w:eastAsia="zh-TW"/>
              </w:rPr>
            </w:pPr>
            <w:r w:rsidRPr="00D569EC">
              <w:rPr>
                <w:lang w:eastAsia="zh-TW"/>
              </w:rPr>
              <w:t>首都為華盛頓特區，主要城市包括：紐約、洛杉磯、芝加哥等</w:t>
            </w:r>
          </w:p>
        </w:tc>
      </w:tr>
      <w:tr w:rsidR="00D569EC" w:rsidRPr="00D569EC" w14:paraId="5AF7AD7B" w14:textId="77777777" w:rsidTr="00187E9C">
        <w:trPr>
          <w:trHeight w:val="680"/>
        </w:trPr>
        <w:tc>
          <w:tcPr>
            <w:tcW w:w="2481" w:type="dxa"/>
            <w:shd w:val="clear" w:color="auto" w:fill="auto"/>
            <w:tcMar>
              <w:left w:w="-2" w:type="dxa"/>
            </w:tcMar>
            <w:vAlign w:val="center"/>
          </w:tcPr>
          <w:p w14:paraId="1E115841" w14:textId="77777777" w:rsidR="006B6D98" w:rsidRPr="00D569EC" w:rsidRDefault="006B6D98" w:rsidP="006B6D98">
            <w:pPr>
              <w:ind w:left="118" w:right="118" w:firstLine="0"/>
              <w:jc w:val="distribute"/>
              <w:rPr>
                <w:rFonts w:cs="華康細圓體"/>
              </w:rPr>
            </w:pPr>
            <w:r w:rsidRPr="00D569EC">
              <w:rPr>
                <w:rFonts w:cs="華康細圓體"/>
              </w:rPr>
              <w:t>政治體制</w:t>
            </w:r>
          </w:p>
        </w:tc>
        <w:tc>
          <w:tcPr>
            <w:tcW w:w="6143" w:type="dxa"/>
            <w:shd w:val="clear" w:color="auto" w:fill="auto"/>
            <w:tcMar>
              <w:left w:w="42" w:type="dxa"/>
            </w:tcMar>
            <w:vAlign w:val="center"/>
          </w:tcPr>
          <w:p w14:paraId="1A73790D" w14:textId="77777777" w:rsidR="006B6D98" w:rsidRPr="00D569EC" w:rsidRDefault="006B6D98" w:rsidP="006B6D98">
            <w:pPr>
              <w:spacing w:afterLines="25" w:after="128" w:line="440" w:lineRule="exact"/>
              <w:ind w:leftChars="50" w:left="118" w:rightChars="50" w:right="118" w:firstLine="0"/>
            </w:pPr>
            <w:r w:rsidRPr="00D569EC">
              <w:t>聯邦總統制</w:t>
            </w:r>
          </w:p>
        </w:tc>
      </w:tr>
      <w:tr w:rsidR="00D569EC" w:rsidRPr="00D569EC" w14:paraId="02088D26" w14:textId="77777777" w:rsidTr="00187E9C">
        <w:trPr>
          <w:trHeight w:val="680"/>
        </w:trPr>
        <w:tc>
          <w:tcPr>
            <w:tcW w:w="2481" w:type="dxa"/>
            <w:shd w:val="clear" w:color="auto" w:fill="auto"/>
            <w:tcMar>
              <w:left w:w="-2" w:type="dxa"/>
            </w:tcMar>
            <w:vAlign w:val="center"/>
          </w:tcPr>
          <w:p w14:paraId="6AC725A4" w14:textId="77777777" w:rsidR="006B6D98" w:rsidRPr="00D569EC" w:rsidRDefault="006B6D98" w:rsidP="006B6D98">
            <w:pPr>
              <w:ind w:left="118" w:right="118" w:firstLine="0"/>
              <w:jc w:val="distribute"/>
              <w:rPr>
                <w:rFonts w:cs="華康細圓體"/>
              </w:rPr>
            </w:pPr>
            <w:r w:rsidRPr="00D569EC">
              <w:rPr>
                <w:rFonts w:cs="華康細圓體"/>
              </w:rPr>
              <w:t>投資主管機關</w:t>
            </w:r>
          </w:p>
        </w:tc>
        <w:tc>
          <w:tcPr>
            <w:tcW w:w="6143" w:type="dxa"/>
            <w:shd w:val="clear" w:color="auto" w:fill="auto"/>
            <w:tcMar>
              <w:left w:w="42" w:type="dxa"/>
            </w:tcMar>
            <w:vAlign w:val="center"/>
          </w:tcPr>
          <w:p w14:paraId="74FBFC3C" w14:textId="77777777" w:rsidR="006B6D98" w:rsidRPr="00D569EC" w:rsidRDefault="006B6D98" w:rsidP="006B6D98">
            <w:pPr>
              <w:spacing w:afterLines="25" w:after="128" w:line="440" w:lineRule="exact"/>
              <w:ind w:leftChars="50" w:left="118" w:rightChars="50" w:right="118" w:firstLine="0"/>
            </w:pPr>
            <w:r w:rsidRPr="00D569EC">
              <w:t>美國商務部</w:t>
            </w:r>
          </w:p>
        </w:tc>
      </w:tr>
      <w:tr w:rsidR="00D569EC" w:rsidRPr="00D569EC" w14:paraId="49FB2628" w14:textId="77777777" w:rsidTr="00187E9C">
        <w:trPr>
          <w:trHeight w:val="680"/>
        </w:trPr>
        <w:tc>
          <w:tcPr>
            <w:tcW w:w="8624" w:type="dxa"/>
            <w:gridSpan w:val="2"/>
            <w:shd w:val="clear" w:color="auto" w:fill="auto"/>
            <w:tcMar>
              <w:left w:w="-2" w:type="dxa"/>
            </w:tcMar>
            <w:vAlign w:val="center"/>
          </w:tcPr>
          <w:p w14:paraId="1D1BAE51" w14:textId="77777777" w:rsidR="006B6D98" w:rsidRPr="00D569EC" w:rsidRDefault="006B6D98" w:rsidP="006B6D98">
            <w:pPr>
              <w:pageBreakBefore/>
              <w:ind w:firstLine="0"/>
              <w:jc w:val="center"/>
            </w:pPr>
            <w:r w:rsidRPr="00D569EC">
              <w:rPr>
                <w:rFonts w:ascii="華康粗黑體" w:eastAsia="華康粗黑體" w:hAnsi="華康粗黑體" w:cs="華康粗黑體"/>
                <w:sz w:val="32"/>
                <w:szCs w:val="32"/>
                <w:lang w:eastAsia="zh-TW"/>
              </w:rPr>
              <w:lastRenderedPageBreak/>
              <w:t>經　濟　概　況</w:t>
            </w:r>
          </w:p>
        </w:tc>
      </w:tr>
      <w:tr w:rsidR="00D569EC" w:rsidRPr="00D569EC" w14:paraId="767484E0" w14:textId="77777777" w:rsidTr="00187E9C">
        <w:trPr>
          <w:trHeight w:val="680"/>
        </w:trPr>
        <w:tc>
          <w:tcPr>
            <w:tcW w:w="2481" w:type="dxa"/>
            <w:shd w:val="clear" w:color="auto" w:fill="auto"/>
            <w:tcMar>
              <w:left w:w="-2" w:type="dxa"/>
            </w:tcMar>
            <w:vAlign w:val="center"/>
          </w:tcPr>
          <w:p w14:paraId="42F39703" w14:textId="77777777" w:rsidR="006B6D98" w:rsidRPr="00D569EC" w:rsidRDefault="006B6D98" w:rsidP="006B6D98">
            <w:pPr>
              <w:ind w:left="118" w:right="118" w:firstLine="0"/>
              <w:jc w:val="distribute"/>
              <w:rPr>
                <w:rFonts w:cs="華康細圓體"/>
              </w:rPr>
            </w:pPr>
            <w:r w:rsidRPr="00D569EC">
              <w:rPr>
                <w:rFonts w:cs="華康細圓體"/>
              </w:rPr>
              <w:t>幣制</w:t>
            </w:r>
          </w:p>
        </w:tc>
        <w:tc>
          <w:tcPr>
            <w:tcW w:w="6143" w:type="dxa"/>
            <w:shd w:val="clear" w:color="auto" w:fill="auto"/>
            <w:tcMar>
              <w:left w:w="42" w:type="dxa"/>
            </w:tcMar>
            <w:vAlign w:val="center"/>
          </w:tcPr>
          <w:p w14:paraId="15F516B3" w14:textId="77777777" w:rsidR="006B6D98" w:rsidRPr="00D569EC" w:rsidRDefault="006B6D98" w:rsidP="006B6D98">
            <w:pPr>
              <w:spacing w:afterLines="25" w:after="128" w:line="440" w:lineRule="exact"/>
              <w:ind w:leftChars="50" w:left="118" w:rightChars="50" w:right="118" w:firstLine="0"/>
            </w:pPr>
            <w:r w:rsidRPr="00D569EC">
              <w:t>美元</w:t>
            </w:r>
          </w:p>
        </w:tc>
      </w:tr>
      <w:tr w:rsidR="00D569EC" w:rsidRPr="00D569EC" w14:paraId="00CC0B15" w14:textId="77777777" w:rsidTr="00187E9C">
        <w:trPr>
          <w:trHeight w:val="680"/>
        </w:trPr>
        <w:tc>
          <w:tcPr>
            <w:tcW w:w="2481" w:type="dxa"/>
            <w:shd w:val="clear" w:color="auto" w:fill="auto"/>
            <w:tcMar>
              <w:left w:w="-2" w:type="dxa"/>
            </w:tcMar>
            <w:vAlign w:val="center"/>
          </w:tcPr>
          <w:p w14:paraId="6F1A79E3" w14:textId="77777777" w:rsidR="006B6D98" w:rsidRPr="00D569EC" w:rsidRDefault="006B6D98" w:rsidP="006B6D98">
            <w:pPr>
              <w:ind w:left="118" w:right="118" w:firstLine="0"/>
              <w:jc w:val="distribute"/>
              <w:rPr>
                <w:rFonts w:cs="華康細圓體"/>
              </w:rPr>
            </w:pPr>
            <w:r w:rsidRPr="00D569EC">
              <w:rPr>
                <w:rFonts w:cs="華康細圓體"/>
              </w:rPr>
              <w:t>國內生產毛額</w:t>
            </w:r>
          </w:p>
        </w:tc>
        <w:tc>
          <w:tcPr>
            <w:tcW w:w="6143" w:type="dxa"/>
            <w:shd w:val="clear" w:color="auto" w:fill="auto"/>
            <w:tcMar>
              <w:left w:w="42" w:type="dxa"/>
            </w:tcMar>
            <w:vAlign w:val="center"/>
          </w:tcPr>
          <w:p w14:paraId="65C2E4AF" w14:textId="77777777" w:rsidR="006B6D98" w:rsidRPr="00D569EC" w:rsidRDefault="006B6D98" w:rsidP="006B6D98">
            <w:pPr>
              <w:spacing w:afterLines="25" w:after="128" w:line="440" w:lineRule="exact"/>
              <w:ind w:leftChars="50" w:left="118" w:rightChars="50" w:right="118" w:firstLine="0"/>
            </w:pPr>
            <w:r w:rsidRPr="00D569EC">
              <w:t xml:space="preserve">US$ </w:t>
            </w:r>
            <w:r w:rsidRPr="00D569EC">
              <w:rPr>
                <w:lang w:eastAsia="zh-TW"/>
              </w:rPr>
              <w:t>21.49</w:t>
            </w:r>
            <w:r w:rsidRPr="00D569EC">
              <w:t>兆元（</w:t>
            </w:r>
            <w:r w:rsidRPr="00D569EC">
              <w:t>201</w:t>
            </w:r>
            <w:r w:rsidRPr="00D569EC">
              <w:rPr>
                <w:lang w:eastAsia="zh-TW"/>
              </w:rPr>
              <w:t>9</w:t>
            </w:r>
            <w:r w:rsidRPr="00D569EC">
              <w:t>）</w:t>
            </w:r>
          </w:p>
        </w:tc>
      </w:tr>
      <w:tr w:rsidR="00D569EC" w:rsidRPr="00D569EC" w14:paraId="7D36BCAF" w14:textId="77777777" w:rsidTr="00187E9C">
        <w:trPr>
          <w:trHeight w:val="680"/>
        </w:trPr>
        <w:tc>
          <w:tcPr>
            <w:tcW w:w="2481" w:type="dxa"/>
            <w:shd w:val="clear" w:color="auto" w:fill="auto"/>
            <w:tcMar>
              <w:left w:w="-2" w:type="dxa"/>
            </w:tcMar>
            <w:vAlign w:val="center"/>
          </w:tcPr>
          <w:p w14:paraId="2ED1E19F" w14:textId="77777777" w:rsidR="006B6D98" w:rsidRPr="00D569EC" w:rsidRDefault="006B6D98" w:rsidP="00187E9C">
            <w:pPr>
              <w:ind w:left="118" w:right="118" w:firstLine="0"/>
              <w:jc w:val="distribute"/>
              <w:rPr>
                <w:rFonts w:cs="華康細圓體"/>
              </w:rPr>
            </w:pPr>
            <w:r w:rsidRPr="00D569EC">
              <w:rPr>
                <w:rFonts w:cs="華康細圓體"/>
              </w:rPr>
              <w:t>經濟成長率</w:t>
            </w:r>
          </w:p>
        </w:tc>
        <w:tc>
          <w:tcPr>
            <w:tcW w:w="6143" w:type="dxa"/>
            <w:shd w:val="clear" w:color="auto" w:fill="auto"/>
            <w:tcMar>
              <w:left w:w="42" w:type="dxa"/>
            </w:tcMar>
            <w:vAlign w:val="center"/>
          </w:tcPr>
          <w:p w14:paraId="44C9650F" w14:textId="77777777" w:rsidR="006B6D98" w:rsidRPr="00D569EC" w:rsidRDefault="006B6D98" w:rsidP="006B6D98">
            <w:pPr>
              <w:spacing w:afterLines="25" w:after="128" w:line="440" w:lineRule="exact"/>
              <w:ind w:leftChars="50" w:left="118" w:rightChars="50" w:right="118" w:firstLine="0"/>
            </w:pPr>
            <w:r w:rsidRPr="00D569EC">
              <w:rPr>
                <w:lang w:eastAsia="zh-TW"/>
              </w:rPr>
              <w:t xml:space="preserve">2.3 </w:t>
            </w:r>
            <w:r w:rsidRPr="00D569EC">
              <w:t>%</w:t>
            </w:r>
            <w:r w:rsidRPr="00D569EC">
              <w:t>（</w:t>
            </w:r>
            <w:r w:rsidRPr="00D569EC">
              <w:t>201</w:t>
            </w:r>
            <w:r w:rsidRPr="00D569EC">
              <w:rPr>
                <w:lang w:eastAsia="zh-TW"/>
              </w:rPr>
              <w:t>9</w:t>
            </w:r>
            <w:r w:rsidRPr="00D569EC">
              <w:t>）</w:t>
            </w:r>
          </w:p>
        </w:tc>
      </w:tr>
      <w:tr w:rsidR="00D569EC" w:rsidRPr="00D569EC" w14:paraId="69D2370F" w14:textId="77777777" w:rsidTr="00187E9C">
        <w:trPr>
          <w:trHeight w:val="680"/>
        </w:trPr>
        <w:tc>
          <w:tcPr>
            <w:tcW w:w="2481" w:type="dxa"/>
            <w:shd w:val="clear" w:color="auto" w:fill="auto"/>
            <w:tcMar>
              <w:left w:w="-2" w:type="dxa"/>
            </w:tcMar>
            <w:vAlign w:val="center"/>
          </w:tcPr>
          <w:p w14:paraId="37F19211" w14:textId="77777777" w:rsidR="006B6D98" w:rsidRPr="00D569EC" w:rsidRDefault="006B6D98" w:rsidP="00187E9C">
            <w:pPr>
              <w:ind w:left="118" w:right="118" w:firstLine="0"/>
              <w:jc w:val="distribute"/>
              <w:rPr>
                <w:rFonts w:cs="華康細圓體"/>
              </w:rPr>
            </w:pPr>
            <w:r w:rsidRPr="00D569EC">
              <w:rPr>
                <w:rFonts w:cs="華康細圓體"/>
              </w:rPr>
              <w:t>平均國民所得</w:t>
            </w:r>
          </w:p>
        </w:tc>
        <w:tc>
          <w:tcPr>
            <w:tcW w:w="6143" w:type="dxa"/>
            <w:shd w:val="clear" w:color="auto" w:fill="auto"/>
            <w:tcMar>
              <w:left w:w="42" w:type="dxa"/>
            </w:tcMar>
            <w:vAlign w:val="center"/>
          </w:tcPr>
          <w:p w14:paraId="497D5FD4" w14:textId="77777777" w:rsidR="006B6D98" w:rsidRPr="00D569EC" w:rsidRDefault="006B6D98" w:rsidP="006B6D98">
            <w:pPr>
              <w:spacing w:afterLines="25" w:after="128" w:line="440" w:lineRule="exact"/>
              <w:ind w:leftChars="50" w:left="118" w:rightChars="50" w:right="118" w:firstLine="0"/>
            </w:pPr>
            <w:r w:rsidRPr="00D569EC">
              <w:t xml:space="preserve">US$ </w:t>
            </w:r>
            <w:r w:rsidRPr="00D569EC">
              <w:rPr>
                <w:lang w:eastAsia="zh-TW"/>
              </w:rPr>
              <w:t>6</w:t>
            </w:r>
            <w:r w:rsidRPr="00D569EC">
              <w:t>萬</w:t>
            </w:r>
            <w:r w:rsidRPr="00D569EC">
              <w:rPr>
                <w:lang w:eastAsia="zh-TW"/>
              </w:rPr>
              <w:t>5</w:t>
            </w:r>
            <w:r w:rsidRPr="00D569EC">
              <w:t>,</w:t>
            </w:r>
            <w:r w:rsidRPr="00D569EC">
              <w:rPr>
                <w:lang w:eastAsia="zh-TW"/>
              </w:rPr>
              <w:t>116</w:t>
            </w:r>
            <w:r w:rsidRPr="00D569EC">
              <w:t>元（</w:t>
            </w:r>
            <w:r w:rsidRPr="00D569EC">
              <w:t>201</w:t>
            </w:r>
            <w:r w:rsidRPr="00D569EC">
              <w:rPr>
                <w:lang w:eastAsia="zh-TW"/>
              </w:rPr>
              <w:t>9.12</w:t>
            </w:r>
            <w:r w:rsidRPr="00D569EC">
              <w:t>）</w:t>
            </w:r>
          </w:p>
        </w:tc>
      </w:tr>
      <w:tr w:rsidR="00D569EC" w:rsidRPr="00D569EC" w14:paraId="6298A642" w14:textId="77777777" w:rsidTr="00187E9C">
        <w:trPr>
          <w:trHeight w:val="680"/>
        </w:trPr>
        <w:tc>
          <w:tcPr>
            <w:tcW w:w="2481" w:type="dxa"/>
            <w:shd w:val="clear" w:color="auto" w:fill="auto"/>
            <w:tcMar>
              <w:left w:w="-2" w:type="dxa"/>
            </w:tcMar>
            <w:vAlign w:val="center"/>
          </w:tcPr>
          <w:p w14:paraId="40971BA2" w14:textId="77777777" w:rsidR="006B6D98" w:rsidRPr="00D569EC" w:rsidRDefault="006B6D98" w:rsidP="006B6D98">
            <w:pPr>
              <w:ind w:left="118" w:right="118" w:firstLine="0"/>
              <w:jc w:val="distribute"/>
              <w:rPr>
                <w:rFonts w:cs="華康細圓體"/>
              </w:rPr>
            </w:pPr>
            <w:r w:rsidRPr="00D569EC">
              <w:rPr>
                <w:rFonts w:cs="華康細圓體"/>
              </w:rPr>
              <w:t>匯率</w:t>
            </w:r>
          </w:p>
        </w:tc>
        <w:tc>
          <w:tcPr>
            <w:tcW w:w="6143" w:type="dxa"/>
            <w:shd w:val="clear" w:color="auto" w:fill="auto"/>
            <w:tcMar>
              <w:left w:w="42" w:type="dxa"/>
            </w:tcMar>
            <w:vAlign w:val="center"/>
          </w:tcPr>
          <w:p w14:paraId="000BDFE3" w14:textId="77777777" w:rsidR="006B6D98" w:rsidRPr="00D569EC" w:rsidRDefault="006B6D98" w:rsidP="006B6D98">
            <w:pPr>
              <w:spacing w:afterLines="25" w:after="128" w:line="440" w:lineRule="exact"/>
              <w:ind w:leftChars="50" w:left="118" w:rightChars="50" w:right="118" w:firstLine="0"/>
            </w:pPr>
            <w:r w:rsidRPr="00D569EC">
              <w:t>1</w:t>
            </w:r>
            <w:r w:rsidRPr="00D569EC">
              <w:t>美元兌換</w:t>
            </w:r>
            <w:r w:rsidRPr="00D569EC">
              <w:t>30.</w:t>
            </w:r>
            <w:r w:rsidRPr="00D569EC">
              <w:rPr>
                <w:lang w:eastAsia="zh-TW"/>
              </w:rPr>
              <w:t>15</w:t>
            </w:r>
            <w:r w:rsidRPr="00D569EC">
              <w:t>新臺幣（</w:t>
            </w:r>
            <w:r w:rsidRPr="00D569EC">
              <w:t>2020</w:t>
            </w:r>
            <w:r w:rsidRPr="00D569EC">
              <w:rPr>
                <w:rFonts w:hint="eastAsia"/>
                <w:lang w:eastAsia="zh-TW"/>
              </w:rPr>
              <w:t>.</w:t>
            </w:r>
            <w:r w:rsidRPr="00D569EC">
              <w:rPr>
                <w:lang w:eastAsia="zh-TW"/>
              </w:rPr>
              <w:t>3</w:t>
            </w:r>
            <w:r w:rsidRPr="00D569EC">
              <w:t>）</w:t>
            </w:r>
          </w:p>
        </w:tc>
      </w:tr>
      <w:tr w:rsidR="00D569EC" w:rsidRPr="00D569EC" w14:paraId="699CDACE" w14:textId="77777777" w:rsidTr="00187E9C">
        <w:trPr>
          <w:trHeight w:val="680"/>
        </w:trPr>
        <w:tc>
          <w:tcPr>
            <w:tcW w:w="2481" w:type="dxa"/>
            <w:shd w:val="clear" w:color="auto" w:fill="auto"/>
            <w:tcMar>
              <w:left w:w="-2" w:type="dxa"/>
            </w:tcMar>
            <w:vAlign w:val="center"/>
          </w:tcPr>
          <w:p w14:paraId="152F24EC" w14:textId="77777777" w:rsidR="006B6D98" w:rsidRPr="00D569EC" w:rsidRDefault="006B6D98" w:rsidP="006B6D98">
            <w:pPr>
              <w:ind w:left="118" w:right="118" w:firstLine="0"/>
              <w:jc w:val="distribute"/>
              <w:rPr>
                <w:rFonts w:cs="華康細圓體"/>
              </w:rPr>
            </w:pPr>
            <w:r w:rsidRPr="00D569EC">
              <w:rPr>
                <w:rFonts w:cs="華康細圓體"/>
              </w:rPr>
              <w:t>利率</w:t>
            </w:r>
          </w:p>
        </w:tc>
        <w:tc>
          <w:tcPr>
            <w:tcW w:w="6143" w:type="dxa"/>
            <w:shd w:val="clear" w:color="auto" w:fill="auto"/>
            <w:tcMar>
              <w:left w:w="42" w:type="dxa"/>
            </w:tcMar>
            <w:vAlign w:val="center"/>
          </w:tcPr>
          <w:p w14:paraId="4CA824E9" w14:textId="77777777" w:rsidR="006B6D98" w:rsidRPr="00D569EC" w:rsidRDefault="006B6D98" w:rsidP="006B6D98">
            <w:pPr>
              <w:spacing w:afterLines="25" w:after="128" w:line="440" w:lineRule="exact"/>
              <w:ind w:leftChars="50" w:left="118" w:rightChars="50" w:right="118" w:firstLine="0"/>
              <w:rPr>
                <w:lang w:eastAsia="zh-TW"/>
              </w:rPr>
            </w:pPr>
            <w:r w:rsidRPr="00D569EC">
              <w:rPr>
                <w:lang w:eastAsia="zh-TW"/>
              </w:rPr>
              <w:t>聯準會基準利率為</w:t>
            </w:r>
            <w:r w:rsidRPr="00D569EC">
              <w:rPr>
                <w:lang w:eastAsia="zh-TW"/>
              </w:rPr>
              <w:t>0-2.5%</w:t>
            </w:r>
            <w:r w:rsidRPr="00D569EC">
              <w:rPr>
                <w:lang w:eastAsia="zh-TW"/>
              </w:rPr>
              <w:t>（</w:t>
            </w:r>
            <w:r w:rsidRPr="00D569EC">
              <w:rPr>
                <w:lang w:eastAsia="zh-TW"/>
              </w:rPr>
              <w:t>2020.3</w:t>
            </w:r>
            <w:r w:rsidRPr="00D569EC">
              <w:rPr>
                <w:lang w:eastAsia="zh-TW"/>
              </w:rPr>
              <w:t>）</w:t>
            </w:r>
          </w:p>
        </w:tc>
      </w:tr>
      <w:tr w:rsidR="00D569EC" w:rsidRPr="00D569EC" w14:paraId="13D00C50" w14:textId="77777777" w:rsidTr="00187E9C">
        <w:trPr>
          <w:trHeight w:val="680"/>
        </w:trPr>
        <w:tc>
          <w:tcPr>
            <w:tcW w:w="2481" w:type="dxa"/>
            <w:shd w:val="clear" w:color="auto" w:fill="auto"/>
            <w:tcMar>
              <w:left w:w="-2" w:type="dxa"/>
            </w:tcMar>
            <w:vAlign w:val="center"/>
          </w:tcPr>
          <w:p w14:paraId="4182FAB6" w14:textId="77777777" w:rsidR="006B6D98" w:rsidRPr="00D569EC" w:rsidRDefault="006B6D98" w:rsidP="006B6D98">
            <w:pPr>
              <w:ind w:left="118" w:right="118" w:firstLine="0"/>
              <w:jc w:val="distribute"/>
              <w:rPr>
                <w:rFonts w:cs="華康細圓體"/>
              </w:rPr>
            </w:pPr>
            <w:r w:rsidRPr="00D569EC">
              <w:rPr>
                <w:rFonts w:cs="華康細圓體"/>
              </w:rPr>
              <w:t>通貨膨脹率</w:t>
            </w:r>
          </w:p>
        </w:tc>
        <w:tc>
          <w:tcPr>
            <w:tcW w:w="6143" w:type="dxa"/>
            <w:shd w:val="clear" w:color="auto" w:fill="auto"/>
            <w:tcMar>
              <w:left w:w="42" w:type="dxa"/>
            </w:tcMar>
            <w:vAlign w:val="center"/>
          </w:tcPr>
          <w:p w14:paraId="58D8E4D8" w14:textId="77777777" w:rsidR="006B6D98" w:rsidRPr="00D569EC" w:rsidRDefault="006B6D98" w:rsidP="006B6D98">
            <w:pPr>
              <w:spacing w:afterLines="25" w:after="128" w:line="440" w:lineRule="exact"/>
              <w:ind w:leftChars="50" w:left="118" w:rightChars="50" w:right="118" w:firstLine="0"/>
            </w:pPr>
            <w:r w:rsidRPr="00D569EC">
              <w:rPr>
                <w:lang w:eastAsia="zh-TW"/>
              </w:rPr>
              <w:t>2.3</w:t>
            </w:r>
            <w:r w:rsidRPr="00D569EC">
              <w:t>%</w:t>
            </w:r>
            <w:r w:rsidRPr="00D569EC">
              <w:t>（</w:t>
            </w:r>
            <w:r w:rsidRPr="00D569EC">
              <w:t>2020</w:t>
            </w:r>
            <w:r w:rsidRPr="00D569EC">
              <w:rPr>
                <w:rFonts w:hint="eastAsia"/>
                <w:lang w:eastAsia="zh-TW"/>
              </w:rPr>
              <w:t>.</w:t>
            </w:r>
            <w:r w:rsidRPr="00D569EC">
              <w:rPr>
                <w:lang w:eastAsia="zh-TW"/>
              </w:rPr>
              <w:t>3</w:t>
            </w:r>
            <w:r w:rsidRPr="00D569EC">
              <w:t>）</w:t>
            </w:r>
          </w:p>
        </w:tc>
      </w:tr>
      <w:tr w:rsidR="00D569EC" w:rsidRPr="00D569EC" w14:paraId="1BF83125" w14:textId="77777777" w:rsidTr="00187E9C">
        <w:trPr>
          <w:trHeight w:val="680"/>
        </w:trPr>
        <w:tc>
          <w:tcPr>
            <w:tcW w:w="2481" w:type="dxa"/>
            <w:shd w:val="clear" w:color="auto" w:fill="auto"/>
            <w:tcMar>
              <w:left w:w="-2" w:type="dxa"/>
            </w:tcMar>
            <w:vAlign w:val="center"/>
          </w:tcPr>
          <w:p w14:paraId="2F75045F" w14:textId="77777777" w:rsidR="006B6D98" w:rsidRPr="00D569EC" w:rsidRDefault="006B6D98" w:rsidP="00187E9C">
            <w:pPr>
              <w:ind w:left="118" w:right="118" w:firstLine="0"/>
              <w:jc w:val="distribute"/>
              <w:rPr>
                <w:rFonts w:cs="華康細圓體"/>
              </w:rPr>
            </w:pPr>
            <w:r w:rsidRPr="00D569EC">
              <w:rPr>
                <w:rFonts w:cs="華康細圓體"/>
              </w:rPr>
              <w:t>產值最高前</w:t>
            </w:r>
            <w:r w:rsidRPr="00D569EC">
              <w:rPr>
                <w:rFonts w:cs="華康細圓體"/>
              </w:rPr>
              <w:t>5</w:t>
            </w:r>
            <w:r w:rsidRPr="00D569EC">
              <w:rPr>
                <w:rFonts w:cs="華康細圓體"/>
              </w:rPr>
              <w:t>大產業</w:t>
            </w:r>
          </w:p>
        </w:tc>
        <w:tc>
          <w:tcPr>
            <w:tcW w:w="6143" w:type="dxa"/>
            <w:shd w:val="clear" w:color="auto" w:fill="auto"/>
            <w:tcMar>
              <w:left w:w="42" w:type="dxa"/>
            </w:tcMar>
            <w:vAlign w:val="center"/>
          </w:tcPr>
          <w:p w14:paraId="373589E7" w14:textId="77777777" w:rsidR="006B6D98" w:rsidRPr="00D569EC" w:rsidRDefault="006B6D98" w:rsidP="006B6D98">
            <w:pPr>
              <w:spacing w:afterLines="25" w:after="128" w:line="440" w:lineRule="exact"/>
              <w:ind w:leftChars="50" w:left="118" w:rightChars="50" w:right="118" w:firstLine="0"/>
              <w:rPr>
                <w:lang w:eastAsia="zh-TW"/>
              </w:rPr>
            </w:pPr>
            <w:r w:rsidRPr="00D569EC">
              <w:rPr>
                <w:lang w:eastAsia="zh-TW"/>
              </w:rPr>
              <w:t>金融暨房地產服務業、製造業、專業及商業服務業、政府部門、教育暨醫療服務及社會扶助業</w:t>
            </w:r>
          </w:p>
        </w:tc>
      </w:tr>
      <w:tr w:rsidR="00D569EC" w:rsidRPr="00D569EC" w14:paraId="7E2F6BF5" w14:textId="77777777" w:rsidTr="00187E9C">
        <w:trPr>
          <w:trHeight w:val="680"/>
        </w:trPr>
        <w:tc>
          <w:tcPr>
            <w:tcW w:w="2481" w:type="dxa"/>
            <w:shd w:val="clear" w:color="auto" w:fill="auto"/>
            <w:tcMar>
              <w:left w:w="-2" w:type="dxa"/>
            </w:tcMar>
            <w:vAlign w:val="center"/>
          </w:tcPr>
          <w:p w14:paraId="1B822432" w14:textId="77777777" w:rsidR="006B6D98" w:rsidRPr="00D569EC" w:rsidRDefault="006B6D98" w:rsidP="00187E9C">
            <w:pPr>
              <w:ind w:left="118" w:right="118" w:firstLine="0"/>
              <w:jc w:val="distribute"/>
              <w:rPr>
                <w:rFonts w:cs="華康細圓體"/>
              </w:rPr>
            </w:pPr>
            <w:r w:rsidRPr="00D569EC">
              <w:rPr>
                <w:rFonts w:cs="華康細圓體"/>
              </w:rPr>
              <w:t>出口總金額</w:t>
            </w:r>
          </w:p>
        </w:tc>
        <w:tc>
          <w:tcPr>
            <w:tcW w:w="6143" w:type="dxa"/>
            <w:shd w:val="clear" w:color="auto" w:fill="auto"/>
            <w:tcMar>
              <w:left w:w="42" w:type="dxa"/>
            </w:tcMar>
            <w:vAlign w:val="center"/>
          </w:tcPr>
          <w:p w14:paraId="6AB35E24" w14:textId="77777777" w:rsidR="006B6D98" w:rsidRPr="00D569EC" w:rsidRDefault="006B6D98" w:rsidP="006B6D98">
            <w:pPr>
              <w:spacing w:afterLines="25" w:after="128" w:line="440" w:lineRule="exact"/>
              <w:ind w:leftChars="50" w:left="118" w:rightChars="50" w:right="118" w:firstLine="0"/>
            </w:pPr>
            <w:r w:rsidRPr="00D569EC">
              <w:t>US$ 1</w:t>
            </w:r>
            <w:r w:rsidRPr="00D569EC">
              <w:t>兆</w:t>
            </w:r>
            <w:r w:rsidRPr="00D569EC">
              <w:rPr>
                <w:lang w:eastAsia="zh-TW"/>
              </w:rPr>
              <w:t>6</w:t>
            </w:r>
            <w:r w:rsidRPr="00D569EC">
              <w:t>,</w:t>
            </w:r>
            <w:r w:rsidRPr="00D569EC">
              <w:rPr>
                <w:lang w:eastAsia="zh-TW"/>
              </w:rPr>
              <w:t>450</w:t>
            </w:r>
            <w:r w:rsidRPr="00D569EC">
              <w:t>億元（</w:t>
            </w:r>
            <w:r w:rsidRPr="00D569EC">
              <w:t>201</w:t>
            </w:r>
            <w:r w:rsidRPr="00D569EC">
              <w:rPr>
                <w:lang w:eastAsia="zh-TW"/>
              </w:rPr>
              <w:t>9</w:t>
            </w:r>
            <w:r w:rsidRPr="00D569EC">
              <w:t>）</w:t>
            </w:r>
          </w:p>
        </w:tc>
      </w:tr>
      <w:tr w:rsidR="00D569EC" w:rsidRPr="00D569EC" w14:paraId="3BA83F53" w14:textId="77777777" w:rsidTr="00187E9C">
        <w:trPr>
          <w:trHeight w:val="680"/>
        </w:trPr>
        <w:tc>
          <w:tcPr>
            <w:tcW w:w="2481" w:type="dxa"/>
            <w:shd w:val="clear" w:color="auto" w:fill="auto"/>
            <w:tcMar>
              <w:left w:w="-2" w:type="dxa"/>
            </w:tcMar>
            <w:vAlign w:val="center"/>
          </w:tcPr>
          <w:p w14:paraId="7C4D90E2" w14:textId="77777777" w:rsidR="006B6D98" w:rsidRPr="00D569EC" w:rsidRDefault="006B6D98" w:rsidP="00187E9C">
            <w:pPr>
              <w:ind w:left="118" w:right="118" w:firstLine="0"/>
              <w:jc w:val="distribute"/>
              <w:rPr>
                <w:rFonts w:cs="華康細圓體"/>
              </w:rPr>
            </w:pPr>
            <w:r w:rsidRPr="00D569EC">
              <w:rPr>
                <w:rFonts w:cs="華康細圓體"/>
              </w:rPr>
              <w:t>主要出口產品</w:t>
            </w:r>
          </w:p>
        </w:tc>
        <w:tc>
          <w:tcPr>
            <w:tcW w:w="6143" w:type="dxa"/>
            <w:shd w:val="clear" w:color="auto" w:fill="auto"/>
            <w:tcMar>
              <w:left w:w="42" w:type="dxa"/>
            </w:tcMar>
            <w:vAlign w:val="center"/>
          </w:tcPr>
          <w:p w14:paraId="46BC2A1C" w14:textId="77777777" w:rsidR="006B6D98" w:rsidRPr="00D569EC" w:rsidRDefault="006B6D98" w:rsidP="006B6D98">
            <w:pPr>
              <w:spacing w:afterLines="25" w:after="128" w:line="440" w:lineRule="exact"/>
              <w:ind w:leftChars="50" w:left="118" w:rightChars="50" w:right="118" w:firstLine="0"/>
              <w:rPr>
                <w:lang w:eastAsia="zh-TW"/>
              </w:rPr>
            </w:pPr>
            <w:r w:rsidRPr="00D569EC">
              <w:rPr>
                <w:lang w:eastAsia="zh-TW"/>
              </w:rPr>
              <w:t>運輸設備、電腦及電子產品、化學品、機械、石油及煤產品、農產品、食品、電機產品、鍛造金屬產品、原油及天然氣</w:t>
            </w:r>
          </w:p>
        </w:tc>
      </w:tr>
      <w:tr w:rsidR="00D569EC" w:rsidRPr="00D569EC" w14:paraId="6774B1EA" w14:textId="77777777" w:rsidTr="00187E9C">
        <w:trPr>
          <w:trHeight w:val="680"/>
        </w:trPr>
        <w:tc>
          <w:tcPr>
            <w:tcW w:w="2481" w:type="dxa"/>
            <w:shd w:val="clear" w:color="auto" w:fill="auto"/>
            <w:tcMar>
              <w:left w:w="-2" w:type="dxa"/>
            </w:tcMar>
            <w:vAlign w:val="center"/>
          </w:tcPr>
          <w:p w14:paraId="4092341C" w14:textId="77777777" w:rsidR="006B6D98" w:rsidRPr="00D569EC" w:rsidRDefault="006B6D98" w:rsidP="00187E9C">
            <w:pPr>
              <w:ind w:left="118" w:right="118" w:firstLine="0"/>
              <w:jc w:val="distribute"/>
              <w:rPr>
                <w:rFonts w:cs="華康細圓體"/>
              </w:rPr>
            </w:pPr>
            <w:r w:rsidRPr="00D569EC">
              <w:rPr>
                <w:rFonts w:cs="華康細圓體"/>
              </w:rPr>
              <w:t>主要出口</w:t>
            </w:r>
            <w:proofErr w:type="gramStart"/>
            <w:r w:rsidRPr="00D569EC">
              <w:rPr>
                <w:rFonts w:cs="華康細圓體"/>
              </w:rPr>
              <w:t>國</w:t>
            </w:r>
            <w:proofErr w:type="gramEnd"/>
            <w:r w:rsidRPr="00D569EC">
              <w:rPr>
                <w:rFonts w:cs="華康細圓體"/>
              </w:rPr>
              <w:t>家</w:t>
            </w:r>
          </w:p>
        </w:tc>
        <w:tc>
          <w:tcPr>
            <w:tcW w:w="6143" w:type="dxa"/>
            <w:shd w:val="clear" w:color="auto" w:fill="auto"/>
            <w:tcMar>
              <w:left w:w="42" w:type="dxa"/>
            </w:tcMar>
            <w:vAlign w:val="center"/>
          </w:tcPr>
          <w:p w14:paraId="43E5F1A9" w14:textId="77777777" w:rsidR="006B6D98" w:rsidRPr="00D569EC" w:rsidRDefault="006B6D98" w:rsidP="006B6D98">
            <w:pPr>
              <w:spacing w:afterLines="25" w:after="128" w:line="440" w:lineRule="exact"/>
              <w:ind w:leftChars="50" w:left="118" w:rightChars="50" w:right="118" w:firstLine="0"/>
              <w:rPr>
                <w:lang w:eastAsia="zh-TW"/>
              </w:rPr>
            </w:pPr>
            <w:r w:rsidRPr="00D569EC">
              <w:rPr>
                <w:lang w:eastAsia="zh-TW"/>
              </w:rPr>
              <w:t>加拿大、墨西哥、中國大陸、日本、英國、德國、韓國、荷蘭、</w:t>
            </w:r>
            <w:r w:rsidRPr="00D569EC">
              <w:rPr>
                <w:rFonts w:hint="eastAsia"/>
                <w:lang w:eastAsia="zh-TW"/>
              </w:rPr>
              <w:t>巴西、</w:t>
            </w:r>
            <w:r w:rsidRPr="00D569EC">
              <w:rPr>
                <w:lang w:eastAsia="zh-TW"/>
              </w:rPr>
              <w:t>香港、法國、新加坡、印度、比利時、臺灣（</w:t>
            </w:r>
            <w:r w:rsidRPr="00D569EC">
              <w:rPr>
                <w:lang w:eastAsia="zh-TW"/>
              </w:rPr>
              <w:t>2019</w:t>
            </w:r>
            <w:r w:rsidRPr="00D569EC">
              <w:rPr>
                <w:lang w:eastAsia="zh-TW"/>
              </w:rPr>
              <w:t>）</w:t>
            </w:r>
          </w:p>
        </w:tc>
      </w:tr>
      <w:tr w:rsidR="00D569EC" w:rsidRPr="00D569EC" w14:paraId="6E50F844" w14:textId="77777777" w:rsidTr="00187E9C">
        <w:trPr>
          <w:trHeight w:val="680"/>
        </w:trPr>
        <w:tc>
          <w:tcPr>
            <w:tcW w:w="2481" w:type="dxa"/>
            <w:shd w:val="clear" w:color="auto" w:fill="auto"/>
            <w:tcMar>
              <w:left w:w="-2" w:type="dxa"/>
            </w:tcMar>
            <w:vAlign w:val="center"/>
          </w:tcPr>
          <w:p w14:paraId="02DA4FD4" w14:textId="77777777" w:rsidR="006B6D98" w:rsidRPr="00D569EC" w:rsidRDefault="006B6D98" w:rsidP="00187E9C">
            <w:pPr>
              <w:ind w:left="118" w:right="118" w:firstLine="0"/>
              <w:jc w:val="distribute"/>
              <w:rPr>
                <w:rFonts w:cs="華康細圓體"/>
              </w:rPr>
            </w:pPr>
            <w:r w:rsidRPr="00D569EC">
              <w:rPr>
                <w:rFonts w:cs="華康細圓體"/>
              </w:rPr>
              <w:t>進口總金額</w:t>
            </w:r>
          </w:p>
        </w:tc>
        <w:tc>
          <w:tcPr>
            <w:tcW w:w="6143" w:type="dxa"/>
            <w:shd w:val="clear" w:color="auto" w:fill="auto"/>
            <w:tcMar>
              <w:left w:w="42" w:type="dxa"/>
            </w:tcMar>
            <w:vAlign w:val="center"/>
          </w:tcPr>
          <w:p w14:paraId="0C352820" w14:textId="77777777" w:rsidR="006B6D98" w:rsidRPr="00D569EC" w:rsidRDefault="006B6D98" w:rsidP="006B6D98">
            <w:pPr>
              <w:spacing w:afterLines="25" w:after="128" w:line="440" w:lineRule="exact"/>
              <w:ind w:leftChars="50" w:left="118" w:rightChars="50" w:right="118" w:firstLine="0"/>
            </w:pPr>
            <w:r w:rsidRPr="00D569EC">
              <w:t>US$ 2</w:t>
            </w:r>
            <w:r w:rsidRPr="00D569EC">
              <w:t>兆</w:t>
            </w:r>
            <w:r w:rsidRPr="00D569EC">
              <w:rPr>
                <w:lang w:eastAsia="zh-TW"/>
              </w:rPr>
              <w:t>5,336</w:t>
            </w:r>
            <w:r w:rsidRPr="00D569EC">
              <w:t>億</w:t>
            </w:r>
            <w:r w:rsidRPr="00D569EC">
              <w:rPr>
                <w:lang w:eastAsia="zh-TW"/>
              </w:rPr>
              <w:t>元</w:t>
            </w:r>
            <w:r w:rsidRPr="00D569EC">
              <w:t>（</w:t>
            </w:r>
            <w:r w:rsidRPr="00D569EC">
              <w:t>201</w:t>
            </w:r>
            <w:r w:rsidRPr="00D569EC">
              <w:rPr>
                <w:lang w:eastAsia="zh-TW"/>
              </w:rPr>
              <w:t>9</w:t>
            </w:r>
            <w:r w:rsidRPr="00D569EC">
              <w:t>）</w:t>
            </w:r>
          </w:p>
        </w:tc>
      </w:tr>
      <w:tr w:rsidR="00D569EC" w:rsidRPr="00D569EC" w14:paraId="0160A215" w14:textId="77777777" w:rsidTr="00187E9C">
        <w:trPr>
          <w:trHeight w:val="680"/>
        </w:trPr>
        <w:tc>
          <w:tcPr>
            <w:tcW w:w="2481" w:type="dxa"/>
            <w:shd w:val="clear" w:color="auto" w:fill="auto"/>
            <w:tcMar>
              <w:left w:w="-2" w:type="dxa"/>
            </w:tcMar>
            <w:vAlign w:val="center"/>
          </w:tcPr>
          <w:p w14:paraId="335132B8" w14:textId="77777777" w:rsidR="006B6D98" w:rsidRPr="00D569EC" w:rsidRDefault="006B6D98" w:rsidP="00187E9C">
            <w:pPr>
              <w:ind w:left="118" w:right="118" w:firstLine="0"/>
              <w:jc w:val="distribute"/>
              <w:rPr>
                <w:rFonts w:cs="華康細圓體"/>
              </w:rPr>
            </w:pPr>
            <w:r w:rsidRPr="00D569EC">
              <w:rPr>
                <w:rFonts w:cs="華康細圓體"/>
              </w:rPr>
              <w:t>主要進口產品</w:t>
            </w:r>
          </w:p>
        </w:tc>
        <w:tc>
          <w:tcPr>
            <w:tcW w:w="6143" w:type="dxa"/>
            <w:shd w:val="clear" w:color="auto" w:fill="auto"/>
            <w:tcMar>
              <w:left w:w="42" w:type="dxa"/>
            </w:tcMar>
            <w:vAlign w:val="center"/>
          </w:tcPr>
          <w:p w14:paraId="4D13884C" w14:textId="77777777" w:rsidR="006B6D98" w:rsidRPr="00D569EC" w:rsidRDefault="006B6D98" w:rsidP="006B6D98">
            <w:pPr>
              <w:spacing w:afterLines="25" w:after="128" w:line="440" w:lineRule="exact"/>
              <w:ind w:leftChars="50" w:left="118" w:rightChars="50" w:right="118" w:firstLine="0"/>
              <w:rPr>
                <w:lang w:eastAsia="zh-TW"/>
              </w:rPr>
            </w:pPr>
            <w:r w:rsidRPr="00D569EC">
              <w:rPr>
                <w:lang w:eastAsia="zh-TW"/>
              </w:rPr>
              <w:t>電腦設備及零件、運輸設備、化學品、機械、原油及天然氣、電機設備、金屬產品、紡織品、食品、塑膠製品、石油及煤產品、家具產品</w:t>
            </w:r>
          </w:p>
        </w:tc>
      </w:tr>
      <w:tr w:rsidR="00D569EC" w:rsidRPr="00D569EC" w14:paraId="0BB14144" w14:textId="77777777" w:rsidTr="00187E9C">
        <w:trPr>
          <w:trHeight w:val="680"/>
        </w:trPr>
        <w:tc>
          <w:tcPr>
            <w:tcW w:w="2481" w:type="dxa"/>
            <w:shd w:val="clear" w:color="auto" w:fill="auto"/>
            <w:tcMar>
              <w:left w:w="-2" w:type="dxa"/>
            </w:tcMar>
            <w:vAlign w:val="center"/>
          </w:tcPr>
          <w:p w14:paraId="7336A444" w14:textId="77777777" w:rsidR="006B6D98" w:rsidRPr="00D569EC" w:rsidRDefault="006B6D98" w:rsidP="00187E9C">
            <w:pPr>
              <w:ind w:left="118" w:right="118" w:firstLine="0"/>
              <w:jc w:val="distribute"/>
              <w:rPr>
                <w:rFonts w:cs="華康細圓體"/>
              </w:rPr>
            </w:pPr>
            <w:r w:rsidRPr="00D569EC">
              <w:rPr>
                <w:rFonts w:cs="華康細圓體"/>
              </w:rPr>
              <w:lastRenderedPageBreak/>
              <w:t>主要進口</w:t>
            </w:r>
            <w:proofErr w:type="gramStart"/>
            <w:r w:rsidRPr="00D569EC">
              <w:rPr>
                <w:rFonts w:cs="華康細圓體"/>
              </w:rPr>
              <w:t>國</w:t>
            </w:r>
            <w:proofErr w:type="gramEnd"/>
            <w:r w:rsidRPr="00D569EC">
              <w:rPr>
                <w:rFonts w:cs="華康細圓體"/>
              </w:rPr>
              <w:t>家</w:t>
            </w:r>
          </w:p>
        </w:tc>
        <w:tc>
          <w:tcPr>
            <w:tcW w:w="6143" w:type="dxa"/>
            <w:shd w:val="clear" w:color="auto" w:fill="auto"/>
            <w:tcMar>
              <w:left w:w="42" w:type="dxa"/>
            </w:tcMar>
            <w:vAlign w:val="center"/>
          </w:tcPr>
          <w:p w14:paraId="1248BE17" w14:textId="77777777" w:rsidR="006B6D98" w:rsidRPr="00D569EC" w:rsidRDefault="006B6D98" w:rsidP="006B6D98">
            <w:pPr>
              <w:spacing w:afterLines="25" w:after="128" w:line="440" w:lineRule="exact"/>
              <w:ind w:leftChars="50" w:left="118" w:rightChars="50" w:right="118" w:firstLine="0"/>
              <w:rPr>
                <w:lang w:eastAsia="zh-TW"/>
              </w:rPr>
            </w:pPr>
            <w:r w:rsidRPr="00D569EC">
              <w:rPr>
                <w:lang w:eastAsia="zh-TW"/>
              </w:rPr>
              <w:t>中國大陸、墨西哥、加拿大、日本、德國、韓國、英國、愛爾蘭、義大利、印度、法國、越南、臺灣（</w:t>
            </w:r>
            <w:r w:rsidRPr="00D569EC">
              <w:rPr>
                <w:lang w:eastAsia="zh-TW"/>
              </w:rPr>
              <w:t>201</w:t>
            </w:r>
            <w:bookmarkStart w:id="0" w:name="OLE_LINK6"/>
            <w:bookmarkEnd w:id="0"/>
            <w:r w:rsidRPr="00D569EC">
              <w:rPr>
                <w:lang w:eastAsia="zh-TW"/>
              </w:rPr>
              <w:t>9</w:t>
            </w:r>
            <w:r w:rsidRPr="00D569EC">
              <w:rPr>
                <w:lang w:eastAsia="zh-TW"/>
              </w:rPr>
              <w:t>）</w:t>
            </w:r>
          </w:p>
        </w:tc>
      </w:tr>
    </w:tbl>
    <w:p w14:paraId="36B5AFA3" w14:textId="77EEC54F" w:rsidR="006B6D98" w:rsidRPr="00D569EC" w:rsidRDefault="006B6D98" w:rsidP="006B6D98">
      <w:pPr>
        <w:pStyle w:val="11"/>
        <w:rPr>
          <w:lang w:eastAsia="zh-TW"/>
        </w:rPr>
      </w:pPr>
    </w:p>
    <w:p w14:paraId="1E146E33" w14:textId="77777777" w:rsidR="006B6D98" w:rsidRPr="00D569EC" w:rsidRDefault="006B6D98">
      <w:pPr>
        <w:widowControl/>
        <w:overflowPunct/>
        <w:autoSpaceDE/>
        <w:ind w:firstLine="0"/>
        <w:jc w:val="left"/>
        <w:rPr>
          <w:lang w:eastAsia="zh-TW"/>
        </w:rPr>
      </w:pPr>
      <w:r w:rsidRPr="00D569EC">
        <w:rPr>
          <w:lang w:eastAsia="zh-TW"/>
        </w:rPr>
        <w:br w:type="page"/>
      </w:r>
    </w:p>
    <w:p w14:paraId="1F7573F8" w14:textId="77777777" w:rsidR="004850E8" w:rsidRPr="00D569EC" w:rsidRDefault="004850E8" w:rsidP="006B6D98">
      <w:pPr>
        <w:pStyle w:val="11"/>
        <w:rPr>
          <w:lang w:eastAsia="zh-TW"/>
        </w:rPr>
      </w:pPr>
    </w:p>
    <w:p w14:paraId="20669EBC" w14:textId="77777777" w:rsidR="004850E8" w:rsidRPr="00D569EC" w:rsidRDefault="004850E8">
      <w:pPr>
        <w:pageBreakBefore/>
        <w:jc w:val="center"/>
        <w:rPr>
          <w:lang w:eastAsia="zh-TW"/>
        </w:rPr>
        <w:sectPr w:rsidR="004850E8" w:rsidRPr="00D569EC" w:rsidSect="006B6D98">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720"/>
          <w:docGrid w:type="linesAndChars" w:linePitch="514" w:charSpace="-819"/>
        </w:sectPr>
      </w:pPr>
    </w:p>
    <w:p w14:paraId="1BE44A1F" w14:textId="77777777" w:rsidR="004850E8" w:rsidRPr="00D569EC" w:rsidRDefault="00FD0C58">
      <w:pPr>
        <w:pStyle w:val="28-"/>
        <w:rPr>
          <w:lang w:eastAsia="zh-TW"/>
        </w:rPr>
      </w:pPr>
      <w:bookmarkStart w:id="1" w:name="_Toc44991016"/>
      <w:r w:rsidRPr="00D569EC">
        <w:rPr>
          <w:lang w:eastAsia="zh-TW"/>
        </w:rPr>
        <w:lastRenderedPageBreak/>
        <w:t>喬治亞州投資環境簡介</w:t>
      </w:r>
      <w:bookmarkEnd w:id="1"/>
    </w:p>
    <w:p w14:paraId="1FFC471A" w14:textId="77777777" w:rsidR="004850E8" w:rsidRPr="00D569EC" w:rsidRDefault="00FD0C58">
      <w:pPr>
        <w:pStyle w:val="af1"/>
      </w:pPr>
      <w:r w:rsidRPr="00D569EC">
        <w:t>喬治亞州基本資料表</w:t>
      </w:r>
    </w:p>
    <w:tbl>
      <w:tblPr>
        <w:tblW w:w="5000"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505"/>
        <w:gridCol w:w="6059"/>
      </w:tblGrid>
      <w:tr w:rsidR="00D569EC" w:rsidRPr="00D569EC" w14:paraId="41A1743A" w14:textId="77777777" w:rsidTr="001D4A56">
        <w:trPr>
          <w:trHeight w:val="680"/>
          <w:jc w:val="center"/>
        </w:trPr>
        <w:tc>
          <w:tcPr>
            <w:tcW w:w="8444" w:type="dxa"/>
            <w:gridSpan w:val="2"/>
            <w:shd w:val="clear" w:color="auto" w:fill="auto"/>
            <w:tcMar>
              <w:top w:w="0" w:type="dxa"/>
              <w:left w:w="28" w:type="dxa"/>
              <w:bottom w:w="0" w:type="dxa"/>
              <w:right w:w="28" w:type="dxa"/>
            </w:tcMar>
            <w:vAlign w:val="center"/>
          </w:tcPr>
          <w:p w14:paraId="2C4080FF" w14:textId="77777777" w:rsidR="004850E8" w:rsidRPr="00D569EC" w:rsidRDefault="00FD0C58">
            <w:pPr>
              <w:pStyle w:val="af2"/>
              <w:ind w:left="118" w:right="118"/>
            </w:pPr>
            <w:r w:rsidRPr="00D569EC">
              <w:t>自  然 人  文</w:t>
            </w:r>
          </w:p>
        </w:tc>
      </w:tr>
      <w:tr w:rsidR="00D569EC" w:rsidRPr="00D569EC" w14:paraId="4860418A" w14:textId="77777777" w:rsidTr="001D4A56">
        <w:trPr>
          <w:trHeight w:val="680"/>
          <w:jc w:val="center"/>
        </w:trPr>
        <w:tc>
          <w:tcPr>
            <w:tcW w:w="2470" w:type="dxa"/>
            <w:shd w:val="clear" w:color="auto" w:fill="auto"/>
            <w:tcMar>
              <w:top w:w="0" w:type="dxa"/>
              <w:left w:w="28" w:type="dxa"/>
              <w:bottom w:w="0" w:type="dxa"/>
              <w:right w:w="28" w:type="dxa"/>
            </w:tcMar>
            <w:vAlign w:val="center"/>
          </w:tcPr>
          <w:p w14:paraId="69F4BABF" w14:textId="77777777" w:rsidR="004850E8" w:rsidRPr="00D569EC" w:rsidRDefault="00FD0C58" w:rsidP="0041050F">
            <w:pPr>
              <w:pStyle w:val="-"/>
              <w:ind w:left="118" w:right="118"/>
            </w:pPr>
            <w:r w:rsidRPr="00D569EC">
              <w:t>地理環境</w:t>
            </w:r>
          </w:p>
        </w:tc>
        <w:tc>
          <w:tcPr>
            <w:tcW w:w="5974" w:type="dxa"/>
            <w:shd w:val="clear" w:color="auto" w:fill="auto"/>
            <w:tcMar>
              <w:top w:w="0" w:type="dxa"/>
              <w:left w:w="28" w:type="dxa"/>
              <w:bottom w:w="0" w:type="dxa"/>
              <w:right w:w="28" w:type="dxa"/>
            </w:tcMar>
            <w:vAlign w:val="center"/>
          </w:tcPr>
          <w:p w14:paraId="6CAD1DE1" w14:textId="77777777" w:rsidR="004850E8" w:rsidRPr="00D569EC" w:rsidRDefault="00FD0C58" w:rsidP="001D4A56">
            <w:pPr>
              <w:pStyle w:val="-0"/>
              <w:spacing w:after="128"/>
              <w:ind w:left="118" w:right="118"/>
              <w:rPr>
                <w:lang w:eastAsia="zh-TW"/>
              </w:rPr>
            </w:pPr>
            <w:r w:rsidRPr="00D569EC">
              <w:rPr>
                <w:lang w:eastAsia="zh-TW"/>
              </w:rPr>
              <w:t>位於美國東南區樞紐位置</w:t>
            </w:r>
          </w:p>
        </w:tc>
      </w:tr>
      <w:tr w:rsidR="00D569EC" w:rsidRPr="00D569EC" w14:paraId="4E16B3D2" w14:textId="77777777" w:rsidTr="001D4A56">
        <w:trPr>
          <w:trHeight w:val="680"/>
          <w:jc w:val="center"/>
        </w:trPr>
        <w:tc>
          <w:tcPr>
            <w:tcW w:w="2470" w:type="dxa"/>
            <w:shd w:val="clear" w:color="auto" w:fill="auto"/>
            <w:tcMar>
              <w:top w:w="0" w:type="dxa"/>
              <w:left w:w="28" w:type="dxa"/>
              <w:bottom w:w="0" w:type="dxa"/>
              <w:right w:w="28" w:type="dxa"/>
            </w:tcMar>
            <w:vAlign w:val="center"/>
          </w:tcPr>
          <w:p w14:paraId="2FBF2E44" w14:textId="77777777" w:rsidR="004850E8" w:rsidRPr="00D569EC" w:rsidRDefault="00FD0C58" w:rsidP="0041050F">
            <w:pPr>
              <w:pStyle w:val="-"/>
              <w:ind w:left="118" w:right="118"/>
            </w:pPr>
            <w:r w:rsidRPr="00D569EC">
              <w:t>土地面積</w:t>
            </w:r>
          </w:p>
        </w:tc>
        <w:tc>
          <w:tcPr>
            <w:tcW w:w="5974" w:type="dxa"/>
            <w:shd w:val="clear" w:color="auto" w:fill="auto"/>
            <w:tcMar>
              <w:top w:w="0" w:type="dxa"/>
              <w:left w:w="28" w:type="dxa"/>
              <w:bottom w:w="0" w:type="dxa"/>
              <w:right w:w="28" w:type="dxa"/>
            </w:tcMar>
            <w:vAlign w:val="center"/>
          </w:tcPr>
          <w:p w14:paraId="545EA617" w14:textId="77777777" w:rsidR="004850E8" w:rsidRPr="00D569EC" w:rsidRDefault="00FD0C58" w:rsidP="001D4A56">
            <w:pPr>
              <w:pStyle w:val="-0"/>
              <w:spacing w:after="128"/>
              <w:ind w:left="118" w:right="118"/>
            </w:pPr>
            <w:r w:rsidRPr="00D569EC">
              <w:t>59,425</w:t>
            </w:r>
            <w:r w:rsidRPr="00D569EC">
              <w:t>平方英哩</w:t>
            </w:r>
          </w:p>
        </w:tc>
      </w:tr>
      <w:tr w:rsidR="00D569EC" w:rsidRPr="00D569EC" w14:paraId="5C3E73EC" w14:textId="77777777" w:rsidTr="001D4A56">
        <w:trPr>
          <w:trHeight w:val="680"/>
          <w:jc w:val="center"/>
        </w:trPr>
        <w:tc>
          <w:tcPr>
            <w:tcW w:w="2470" w:type="dxa"/>
            <w:shd w:val="clear" w:color="auto" w:fill="auto"/>
            <w:tcMar>
              <w:top w:w="0" w:type="dxa"/>
              <w:left w:w="28" w:type="dxa"/>
              <w:bottom w:w="0" w:type="dxa"/>
              <w:right w:w="28" w:type="dxa"/>
            </w:tcMar>
            <w:vAlign w:val="center"/>
          </w:tcPr>
          <w:p w14:paraId="57FD559B" w14:textId="77777777" w:rsidR="004850E8" w:rsidRPr="00D569EC" w:rsidRDefault="00FD0C58" w:rsidP="0041050F">
            <w:pPr>
              <w:pStyle w:val="-"/>
              <w:ind w:left="118" w:right="118"/>
            </w:pPr>
            <w:r w:rsidRPr="00D569EC">
              <w:t>氣候</w:t>
            </w:r>
          </w:p>
        </w:tc>
        <w:tc>
          <w:tcPr>
            <w:tcW w:w="5974" w:type="dxa"/>
            <w:shd w:val="clear" w:color="auto" w:fill="auto"/>
            <w:tcMar>
              <w:top w:w="0" w:type="dxa"/>
              <w:left w:w="28" w:type="dxa"/>
              <w:bottom w:w="0" w:type="dxa"/>
              <w:right w:w="28" w:type="dxa"/>
            </w:tcMar>
            <w:vAlign w:val="center"/>
          </w:tcPr>
          <w:p w14:paraId="2CC9FEBD" w14:textId="32E0A9A8" w:rsidR="004850E8" w:rsidRPr="00D569EC" w:rsidRDefault="00FD0C58" w:rsidP="001D4A56">
            <w:pPr>
              <w:pStyle w:val="-0"/>
              <w:spacing w:after="128"/>
              <w:ind w:left="118" w:right="118"/>
              <w:rPr>
                <w:lang w:eastAsia="zh-TW"/>
              </w:rPr>
            </w:pPr>
            <w:r w:rsidRPr="00D569EC">
              <w:rPr>
                <w:lang w:eastAsia="zh-TW"/>
              </w:rPr>
              <w:t>夏季氣溫平均</w:t>
            </w:r>
            <w:r w:rsidRPr="00D569EC">
              <w:rPr>
                <w:lang w:eastAsia="zh-TW"/>
              </w:rPr>
              <w:t>73</w:t>
            </w:r>
            <w:r w:rsidR="00C813C6" w:rsidRPr="00D569EC">
              <w:rPr>
                <w:rFonts w:hint="eastAsia"/>
                <w:lang w:eastAsia="zh-TW"/>
              </w:rPr>
              <w:t>℉</w:t>
            </w:r>
            <w:r w:rsidRPr="00D569EC">
              <w:rPr>
                <w:lang w:eastAsia="zh-TW"/>
              </w:rPr>
              <w:t>至</w:t>
            </w:r>
            <w:r w:rsidRPr="00D569EC">
              <w:rPr>
                <w:lang w:eastAsia="zh-TW"/>
              </w:rPr>
              <w:t>85</w:t>
            </w:r>
            <w:r w:rsidRPr="00D569EC">
              <w:rPr>
                <w:rFonts w:hint="eastAsia"/>
                <w:lang w:eastAsia="zh-TW"/>
              </w:rPr>
              <w:t>℉</w:t>
            </w:r>
            <w:r w:rsidRPr="00D569EC">
              <w:rPr>
                <w:lang w:eastAsia="zh-TW"/>
              </w:rPr>
              <w:t>，冬季為</w:t>
            </w:r>
            <w:r w:rsidRPr="00D569EC">
              <w:rPr>
                <w:lang w:eastAsia="zh-TW"/>
              </w:rPr>
              <w:t>41</w:t>
            </w:r>
            <w:r w:rsidRPr="00D569EC">
              <w:rPr>
                <w:rFonts w:hint="eastAsia"/>
                <w:lang w:eastAsia="zh-TW"/>
              </w:rPr>
              <w:t>℉</w:t>
            </w:r>
            <w:r w:rsidRPr="00D569EC">
              <w:rPr>
                <w:lang w:eastAsia="zh-TW"/>
              </w:rPr>
              <w:t>-56</w:t>
            </w:r>
            <w:r w:rsidRPr="00D569EC">
              <w:rPr>
                <w:rFonts w:hint="eastAsia"/>
                <w:lang w:eastAsia="zh-TW"/>
              </w:rPr>
              <w:t>℉</w:t>
            </w:r>
            <w:r w:rsidRPr="00D569EC">
              <w:rPr>
                <w:lang w:eastAsia="zh-TW"/>
              </w:rPr>
              <w:t>，春季期間短且多風暴雨。</w:t>
            </w:r>
          </w:p>
        </w:tc>
      </w:tr>
      <w:tr w:rsidR="00D569EC" w:rsidRPr="00D569EC" w14:paraId="0B036BF5" w14:textId="77777777" w:rsidTr="001D4A56">
        <w:trPr>
          <w:trHeight w:val="680"/>
          <w:jc w:val="center"/>
        </w:trPr>
        <w:tc>
          <w:tcPr>
            <w:tcW w:w="2470" w:type="dxa"/>
            <w:shd w:val="clear" w:color="auto" w:fill="auto"/>
            <w:tcMar>
              <w:top w:w="0" w:type="dxa"/>
              <w:left w:w="28" w:type="dxa"/>
              <w:bottom w:w="0" w:type="dxa"/>
              <w:right w:w="28" w:type="dxa"/>
            </w:tcMar>
            <w:vAlign w:val="center"/>
          </w:tcPr>
          <w:p w14:paraId="62F207B6" w14:textId="77777777" w:rsidR="004850E8" w:rsidRPr="00D569EC" w:rsidRDefault="00FD0C58" w:rsidP="0041050F">
            <w:pPr>
              <w:pStyle w:val="-"/>
              <w:ind w:left="118" w:right="118"/>
            </w:pPr>
            <w:r w:rsidRPr="00D569EC">
              <w:t>種族</w:t>
            </w:r>
          </w:p>
        </w:tc>
        <w:tc>
          <w:tcPr>
            <w:tcW w:w="5974" w:type="dxa"/>
            <w:shd w:val="clear" w:color="auto" w:fill="auto"/>
            <w:tcMar>
              <w:top w:w="0" w:type="dxa"/>
              <w:left w:w="28" w:type="dxa"/>
              <w:bottom w:w="0" w:type="dxa"/>
              <w:right w:w="28" w:type="dxa"/>
            </w:tcMar>
            <w:vAlign w:val="center"/>
          </w:tcPr>
          <w:p w14:paraId="7A1ECF4B" w14:textId="77777777" w:rsidR="004850E8" w:rsidRPr="00D569EC" w:rsidRDefault="00FD0C58" w:rsidP="001D4A56">
            <w:pPr>
              <w:pStyle w:val="-0"/>
              <w:spacing w:after="128"/>
              <w:ind w:left="118" w:right="118"/>
              <w:rPr>
                <w:lang w:eastAsia="zh-TW"/>
              </w:rPr>
            </w:pPr>
            <w:r w:rsidRPr="00D569EC">
              <w:rPr>
                <w:lang w:eastAsia="zh-TW"/>
              </w:rPr>
              <w:t>以白種人為主，其次為非洲裔</w:t>
            </w:r>
          </w:p>
        </w:tc>
      </w:tr>
      <w:tr w:rsidR="00D569EC" w:rsidRPr="00D569EC" w14:paraId="7844E391" w14:textId="77777777" w:rsidTr="001D4A56">
        <w:trPr>
          <w:trHeight w:val="680"/>
          <w:jc w:val="center"/>
        </w:trPr>
        <w:tc>
          <w:tcPr>
            <w:tcW w:w="2470" w:type="dxa"/>
            <w:shd w:val="clear" w:color="auto" w:fill="auto"/>
            <w:tcMar>
              <w:top w:w="0" w:type="dxa"/>
              <w:left w:w="28" w:type="dxa"/>
              <w:bottom w:w="0" w:type="dxa"/>
              <w:right w:w="28" w:type="dxa"/>
            </w:tcMar>
            <w:vAlign w:val="center"/>
          </w:tcPr>
          <w:p w14:paraId="1D514549" w14:textId="77777777" w:rsidR="004850E8" w:rsidRPr="00D569EC" w:rsidRDefault="00FD0C58" w:rsidP="0041050F">
            <w:pPr>
              <w:pStyle w:val="-"/>
              <w:ind w:left="118" w:right="118"/>
            </w:pPr>
            <w:r w:rsidRPr="00D569EC">
              <w:t>人口結構</w:t>
            </w:r>
          </w:p>
        </w:tc>
        <w:tc>
          <w:tcPr>
            <w:tcW w:w="5974" w:type="dxa"/>
            <w:shd w:val="clear" w:color="auto" w:fill="auto"/>
            <w:tcMar>
              <w:top w:w="0" w:type="dxa"/>
              <w:left w:w="28" w:type="dxa"/>
              <w:bottom w:w="0" w:type="dxa"/>
              <w:right w:w="28" w:type="dxa"/>
            </w:tcMar>
            <w:vAlign w:val="center"/>
          </w:tcPr>
          <w:p w14:paraId="51DBCC99" w14:textId="583DE606" w:rsidR="004850E8" w:rsidRPr="00D569EC" w:rsidRDefault="00FD0C58" w:rsidP="001D4A56">
            <w:pPr>
              <w:pStyle w:val="-0"/>
              <w:spacing w:after="128"/>
              <w:ind w:left="118" w:right="118"/>
              <w:rPr>
                <w:lang w:eastAsia="zh-TW"/>
              </w:rPr>
            </w:pPr>
            <w:r w:rsidRPr="00D569EC">
              <w:rPr>
                <w:lang w:eastAsia="zh-TW"/>
              </w:rPr>
              <w:t>1,073</w:t>
            </w:r>
            <w:r w:rsidRPr="00D569EC">
              <w:rPr>
                <w:lang w:eastAsia="zh-TW"/>
              </w:rPr>
              <w:t>萬人，成長率</w:t>
            </w:r>
            <w:r w:rsidRPr="00D569EC">
              <w:rPr>
                <w:lang w:eastAsia="zh-TW"/>
              </w:rPr>
              <w:t>2.06%</w:t>
            </w:r>
            <w:r w:rsidRPr="00D569EC">
              <w:rPr>
                <w:lang w:eastAsia="zh-TW"/>
              </w:rPr>
              <w:t>，排名全美第</w:t>
            </w:r>
            <w:r w:rsidRPr="00D569EC">
              <w:rPr>
                <w:lang w:eastAsia="zh-TW"/>
              </w:rPr>
              <w:t>8</w:t>
            </w:r>
            <w:r w:rsidRPr="00D569EC">
              <w:rPr>
                <w:lang w:eastAsia="zh-TW"/>
              </w:rPr>
              <w:t>名，其中白人</w:t>
            </w:r>
            <w:r w:rsidR="001D4A56" w:rsidRPr="00D569EC">
              <w:rPr>
                <w:lang w:eastAsia="zh-TW"/>
              </w:rPr>
              <w:t>占</w:t>
            </w:r>
            <w:r w:rsidRPr="00D569EC">
              <w:rPr>
                <w:lang w:eastAsia="zh-TW"/>
              </w:rPr>
              <w:t>59.</w:t>
            </w:r>
            <w:r w:rsidR="00094C94" w:rsidRPr="00D569EC">
              <w:rPr>
                <w:rFonts w:hint="eastAsia"/>
                <w:lang w:eastAsia="zh-TW"/>
              </w:rPr>
              <w:t>04</w:t>
            </w:r>
            <w:r w:rsidRPr="00D569EC">
              <w:rPr>
                <w:lang w:eastAsia="zh-TW"/>
              </w:rPr>
              <w:t>%</w:t>
            </w:r>
            <w:r w:rsidRPr="00D569EC">
              <w:rPr>
                <w:lang w:eastAsia="zh-TW"/>
              </w:rPr>
              <w:t>、黑人</w:t>
            </w:r>
            <w:r w:rsidR="001D4A56" w:rsidRPr="00D569EC">
              <w:rPr>
                <w:lang w:eastAsia="zh-TW"/>
              </w:rPr>
              <w:t>占</w:t>
            </w:r>
            <w:r w:rsidRPr="00D569EC">
              <w:rPr>
                <w:lang w:eastAsia="zh-TW"/>
              </w:rPr>
              <w:t>31.</w:t>
            </w:r>
            <w:r w:rsidR="00094C94" w:rsidRPr="00D569EC">
              <w:rPr>
                <w:rFonts w:hint="eastAsia"/>
                <w:lang w:eastAsia="zh-TW"/>
              </w:rPr>
              <w:t>46</w:t>
            </w:r>
            <w:r w:rsidRPr="00D569EC">
              <w:rPr>
                <w:lang w:eastAsia="zh-TW"/>
              </w:rPr>
              <w:t>%</w:t>
            </w:r>
            <w:r w:rsidRPr="00D569EC">
              <w:rPr>
                <w:lang w:eastAsia="zh-TW"/>
              </w:rPr>
              <w:t>、西語裔</w:t>
            </w:r>
            <w:r w:rsidR="001D4A56" w:rsidRPr="00D569EC">
              <w:rPr>
                <w:lang w:eastAsia="zh-TW"/>
              </w:rPr>
              <w:t>占</w:t>
            </w:r>
            <w:r w:rsidRPr="00D569EC">
              <w:rPr>
                <w:lang w:eastAsia="zh-TW"/>
              </w:rPr>
              <w:t>8.8%</w:t>
            </w:r>
            <w:r w:rsidRPr="00D569EC">
              <w:rPr>
                <w:lang w:eastAsia="zh-TW"/>
              </w:rPr>
              <w:t>、亞裔</w:t>
            </w:r>
            <w:r w:rsidR="001D4A56" w:rsidRPr="00D569EC">
              <w:rPr>
                <w:lang w:eastAsia="zh-TW"/>
              </w:rPr>
              <w:t>占</w:t>
            </w:r>
            <w:r w:rsidRPr="00D569EC">
              <w:rPr>
                <w:lang w:eastAsia="zh-TW"/>
              </w:rPr>
              <w:t>3.</w:t>
            </w:r>
            <w:r w:rsidR="00094C94" w:rsidRPr="00D569EC">
              <w:rPr>
                <w:rFonts w:hint="eastAsia"/>
                <w:lang w:eastAsia="zh-TW"/>
              </w:rPr>
              <w:t>91</w:t>
            </w:r>
            <w:r w:rsidRPr="00D569EC">
              <w:rPr>
                <w:lang w:eastAsia="zh-TW"/>
              </w:rPr>
              <w:t>%</w:t>
            </w:r>
            <w:r w:rsidRPr="00D569EC">
              <w:rPr>
                <w:lang w:eastAsia="zh-TW"/>
              </w:rPr>
              <w:t>。</w:t>
            </w:r>
          </w:p>
        </w:tc>
      </w:tr>
      <w:tr w:rsidR="00D569EC" w:rsidRPr="00D569EC" w14:paraId="09CEAD1E" w14:textId="77777777" w:rsidTr="001D4A56">
        <w:trPr>
          <w:trHeight w:val="680"/>
          <w:jc w:val="center"/>
        </w:trPr>
        <w:tc>
          <w:tcPr>
            <w:tcW w:w="2470" w:type="dxa"/>
            <w:shd w:val="clear" w:color="auto" w:fill="auto"/>
            <w:tcMar>
              <w:top w:w="0" w:type="dxa"/>
              <w:left w:w="28" w:type="dxa"/>
              <w:bottom w:w="0" w:type="dxa"/>
              <w:right w:w="28" w:type="dxa"/>
            </w:tcMar>
            <w:vAlign w:val="center"/>
          </w:tcPr>
          <w:p w14:paraId="05DB37A7" w14:textId="77777777" w:rsidR="004850E8" w:rsidRPr="00D569EC" w:rsidRDefault="00FD0C58" w:rsidP="0041050F">
            <w:pPr>
              <w:pStyle w:val="-"/>
              <w:ind w:left="118" w:right="118"/>
            </w:pPr>
            <w:r w:rsidRPr="00D569EC">
              <w:t>教育普及程度</w:t>
            </w:r>
          </w:p>
        </w:tc>
        <w:tc>
          <w:tcPr>
            <w:tcW w:w="5974" w:type="dxa"/>
            <w:shd w:val="clear" w:color="auto" w:fill="auto"/>
            <w:tcMar>
              <w:top w:w="0" w:type="dxa"/>
              <w:left w:w="28" w:type="dxa"/>
              <w:bottom w:w="0" w:type="dxa"/>
              <w:right w:w="28" w:type="dxa"/>
            </w:tcMar>
            <w:vAlign w:val="center"/>
          </w:tcPr>
          <w:p w14:paraId="45F2AC74" w14:textId="01FDAECA" w:rsidR="004850E8" w:rsidRPr="00D569EC" w:rsidRDefault="00FD0C58" w:rsidP="00EA4E42">
            <w:pPr>
              <w:pStyle w:val="-0"/>
              <w:spacing w:after="128"/>
              <w:ind w:left="118" w:right="118"/>
              <w:rPr>
                <w:lang w:eastAsia="zh-TW"/>
              </w:rPr>
            </w:pPr>
            <w:r w:rsidRPr="00D569EC">
              <w:rPr>
                <w:lang w:eastAsia="zh-TW"/>
              </w:rPr>
              <w:t>25</w:t>
            </w:r>
            <w:r w:rsidRPr="00D569EC">
              <w:rPr>
                <w:lang w:eastAsia="zh-TW"/>
              </w:rPr>
              <w:t>歲以上州民中</w:t>
            </w:r>
            <w:r w:rsidRPr="00D569EC">
              <w:rPr>
                <w:lang w:eastAsia="zh-TW"/>
              </w:rPr>
              <w:t>87.</w:t>
            </w:r>
            <w:r w:rsidR="00094C94" w:rsidRPr="00D569EC">
              <w:rPr>
                <w:rFonts w:hint="eastAsia"/>
                <w:lang w:eastAsia="zh-TW"/>
              </w:rPr>
              <w:t>6</w:t>
            </w:r>
            <w:r w:rsidRPr="00D569EC">
              <w:rPr>
                <w:lang w:eastAsia="zh-TW"/>
              </w:rPr>
              <w:t>%</w:t>
            </w:r>
            <w:r w:rsidRPr="00D569EC">
              <w:rPr>
                <w:lang w:eastAsia="zh-TW"/>
              </w:rPr>
              <w:t>擁有高中文憑、</w:t>
            </w:r>
            <w:r w:rsidRPr="00D569EC">
              <w:rPr>
                <w:lang w:eastAsia="zh-TW"/>
              </w:rPr>
              <w:t>3</w:t>
            </w:r>
            <w:r w:rsidR="00094C94" w:rsidRPr="00D569EC">
              <w:rPr>
                <w:rFonts w:hint="eastAsia"/>
                <w:lang w:eastAsia="zh-TW"/>
              </w:rPr>
              <w:t>1</w:t>
            </w:r>
            <w:r w:rsidRPr="00D569EC">
              <w:rPr>
                <w:lang w:eastAsia="zh-TW"/>
              </w:rPr>
              <w:t>.9%</w:t>
            </w:r>
            <w:r w:rsidRPr="00D569EC">
              <w:rPr>
                <w:lang w:eastAsia="zh-TW"/>
              </w:rPr>
              <w:t>擁有學士學位、</w:t>
            </w:r>
            <w:r w:rsidR="00094C94" w:rsidRPr="00D569EC">
              <w:rPr>
                <w:rFonts w:hint="eastAsia"/>
                <w:lang w:eastAsia="zh-TW"/>
              </w:rPr>
              <w:t>12.3</w:t>
            </w:r>
            <w:r w:rsidRPr="00D569EC">
              <w:rPr>
                <w:lang w:eastAsia="zh-TW"/>
              </w:rPr>
              <w:t>%</w:t>
            </w:r>
            <w:r w:rsidRPr="00D569EC">
              <w:rPr>
                <w:lang w:eastAsia="zh-TW"/>
              </w:rPr>
              <w:t>擁有碩士或博士學位。</w:t>
            </w:r>
          </w:p>
        </w:tc>
      </w:tr>
      <w:tr w:rsidR="00D569EC" w:rsidRPr="00D569EC" w14:paraId="109A7E1B" w14:textId="77777777" w:rsidTr="001D4A56">
        <w:trPr>
          <w:trHeight w:val="680"/>
          <w:jc w:val="center"/>
        </w:trPr>
        <w:tc>
          <w:tcPr>
            <w:tcW w:w="2470" w:type="dxa"/>
            <w:shd w:val="clear" w:color="auto" w:fill="auto"/>
            <w:tcMar>
              <w:top w:w="0" w:type="dxa"/>
              <w:left w:w="28" w:type="dxa"/>
              <w:bottom w:w="0" w:type="dxa"/>
              <w:right w:w="28" w:type="dxa"/>
            </w:tcMar>
            <w:vAlign w:val="center"/>
          </w:tcPr>
          <w:p w14:paraId="58D41C9B" w14:textId="77777777" w:rsidR="004850E8" w:rsidRPr="00D569EC" w:rsidRDefault="00FD0C58" w:rsidP="0041050F">
            <w:pPr>
              <w:pStyle w:val="-"/>
              <w:ind w:left="118" w:right="118"/>
            </w:pPr>
            <w:r w:rsidRPr="00D569EC">
              <w:t>語言</w:t>
            </w:r>
          </w:p>
        </w:tc>
        <w:tc>
          <w:tcPr>
            <w:tcW w:w="5974" w:type="dxa"/>
            <w:shd w:val="clear" w:color="auto" w:fill="auto"/>
            <w:tcMar>
              <w:top w:w="0" w:type="dxa"/>
              <w:left w:w="28" w:type="dxa"/>
              <w:bottom w:w="0" w:type="dxa"/>
              <w:right w:w="28" w:type="dxa"/>
            </w:tcMar>
            <w:vAlign w:val="center"/>
          </w:tcPr>
          <w:p w14:paraId="5C5A55CD" w14:textId="77777777" w:rsidR="004850E8" w:rsidRPr="00D569EC" w:rsidRDefault="00FD0C58" w:rsidP="001D4A56">
            <w:pPr>
              <w:pStyle w:val="-0"/>
              <w:spacing w:after="128"/>
              <w:ind w:left="118" w:right="118"/>
            </w:pPr>
            <w:r w:rsidRPr="00D569EC">
              <w:t>英語</w:t>
            </w:r>
          </w:p>
        </w:tc>
      </w:tr>
      <w:tr w:rsidR="00D569EC" w:rsidRPr="00D569EC" w14:paraId="7925195C" w14:textId="77777777" w:rsidTr="001D4A56">
        <w:trPr>
          <w:trHeight w:val="680"/>
          <w:jc w:val="center"/>
        </w:trPr>
        <w:tc>
          <w:tcPr>
            <w:tcW w:w="2470" w:type="dxa"/>
            <w:shd w:val="clear" w:color="auto" w:fill="auto"/>
            <w:tcMar>
              <w:top w:w="0" w:type="dxa"/>
              <w:left w:w="28" w:type="dxa"/>
              <w:bottom w:w="0" w:type="dxa"/>
              <w:right w:w="28" w:type="dxa"/>
            </w:tcMar>
            <w:vAlign w:val="center"/>
          </w:tcPr>
          <w:p w14:paraId="11E4831D" w14:textId="77777777" w:rsidR="004850E8" w:rsidRPr="00D569EC" w:rsidRDefault="00FD0C58" w:rsidP="0041050F">
            <w:pPr>
              <w:pStyle w:val="-"/>
              <w:ind w:left="118" w:right="118"/>
            </w:pPr>
            <w:r w:rsidRPr="00D569EC">
              <w:t>宗教</w:t>
            </w:r>
          </w:p>
        </w:tc>
        <w:tc>
          <w:tcPr>
            <w:tcW w:w="5974" w:type="dxa"/>
            <w:shd w:val="clear" w:color="auto" w:fill="auto"/>
            <w:tcMar>
              <w:top w:w="0" w:type="dxa"/>
              <w:left w:w="28" w:type="dxa"/>
              <w:bottom w:w="0" w:type="dxa"/>
              <w:right w:w="28" w:type="dxa"/>
            </w:tcMar>
            <w:vAlign w:val="center"/>
          </w:tcPr>
          <w:p w14:paraId="0686B6F2" w14:textId="7479E2DF" w:rsidR="004850E8" w:rsidRPr="00D569EC" w:rsidRDefault="00FD0C58" w:rsidP="001D4A56">
            <w:pPr>
              <w:pStyle w:val="-0"/>
              <w:spacing w:after="128"/>
              <w:ind w:left="118" w:right="118"/>
              <w:rPr>
                <w:lang w:eastAsia="zh-TW"/>
              </w:rPr>
            </w:pPr>
            <w:r w:rsidRPr="00D569EC">
              <w:rPr>
                <w:lang w:eastAsia="zh-TW"/>
              </w:rPr>
              <w:t>79%</w:t>
            </w:r>
            <w:r w:rsidRPr="00D569EC">
              <w:rPr>
                <w:lang w:eastAsia="zh-TW"/>
              </w:rPr>
              <w:t>為基督教，</w:t>
            </w:r>
            <w:r w:rsidRPr="00D569EC">
              <w:rPr>
                <w:lang w:eastAsia="zh-TW"/>
              </w:rPr>
              <w:t>3%</w:t>
            </w:r>
            <w:r w:rsidRPr="00D569EC">
              <w:rPr>
                <w:lang w:eastAsia="zh-TW"/>
              </w:rPr>
              <w:t>其他宗教</w:t>
            </w:r>
            <w:r w:rsidR="00C813C6" w:rsidRPr="00D569EC">
              <w:rPr>
                <w:lang w:eastAsia="zh-TW"/>
              </w:rPr>
              <w:t>，</w:t>
            </w:r>
            <w:r w:rsidR="00DE410D" w:rsidRPr="00D569EC">
              <w:rPr>
                <w:rFonts w:hint="eastAsia"/>
                <w:lang w:eastAsia="zh-TW"/>
              </w:rPr>
              <w:t>其餘無特定宗教信仰</w:t>
            </w:r>
          </w:p>
        </w:tc>
      </w:tr>
      <w:tr w:rsidR="00D569EC" w:rsidRPr="00D569EC" w14:paraId="2CD8412C" w14:textId="77777777" w:rsidTr="001D4A56">
        <w:trPr>
          <w:trHeight w:val="680"/>
          <w:jc w:val="center"/>
        </w:trPr>
        <w:tc>
          <w:tcPr>
            <w:tcW w:w="2470" w:type="dxa"/>
            <w:shd w:val="clear" w:color="auto" w:fill="auto"/>
            <w:tcMar>
              <w:top w:w="0" w:type="dxa"/>
              <w:left w:w="28" w:type="dxa"/>
              <w:bottom w:w="0" w:type="dxa"/>
              <w:right w:w="28" w:type="dxa"/>
            </w:tcMar>
            <w:vAlign w:val="center"/>
          </w:tcPr>
          <w:p w14:paraId="1F4AC826" w14:textId="44F6F7AA" w:rsidR="004850E8" w:rsidRPr="00D569EC" w:rsidRDefault="00EA4E42" w:rsidP="0041050F">
            <w:pPr>
              <w:pStyle w:val="-"/>
              <w:ind w:left="118" w:right="118"/>
            </w:pPr>
            <w:r w:rsidRPr="00D569EC">
              <w:t>首府</w:t>
            </w:r>
            <w:r w:rsidR="00FD0C58" w:rsidRPr="00D569EC">
              <w:t>及重要城市</w:t>
            </w:r>
          </w:p>
        </w:tc>
        <w:tc>
          <w:tcPr>
            <w:tcW w:w="5974" w:type="dxa"/>
            <w:shd w:val="clear" w:color="auto" w:fill="auto"/>
            <w:tcMar>
              <w:top w:w="0" w:type="dxa"/>
              <w:left w:w="28" w:type="dxa"/>
              <w:bottom w:w="0" w:type="dxa"/>
              <w:right w:w="28" w:type="dxa"/>
            </w:tcMar>
            <w:vAlign w:val="center"/>
          </w:tcPr>
          <w:p w14:paraId="12ED18AC" w14:textId="77777777" w:rsidR="004850E8" w:rsidRPr="00D569EC" w:rsidRDefault="00FD0C58" w:rsidP="001D4A56">
            <w:pPr>
              <w:pStyle w:val="-0"/>
              <w:spacing w:after="128"/>
              <w:ind w:left="118" w:right="118"/>
            </w:pPr>
            <w:r w:rsidRPr="00D569EC">
              <w:t>首府為亞特蘭大，其他重要城市包括</w:t>
            </w:r>
            <w:r w:rsidRPr="00D569EC">
              <w:t>Columbus</w:t>
            </w:r>
            <w:r w:rsidRPr="00D569EC">
              <w:t>、</w:t>
            </w:r>
            <w:r w:rsidRPr="00D569EC">
              <w:t>Savannah</w:t>
            </w:r>
            <w:r w:rsidRPr="00D569EC">
              <w:t>、</w:t>
            </w:r>
            <w:r w:rsidRPr="00D569EC">
              <w:t>Athens</w:t>
            </w:r>
            <w:r w:rsidRPr="00D569EC">
              <w:t>、</w:t>
            </w:r>
            <w:r w:rsidRPr="00D569EC">
              <w:t>Augusta</w:t>
            </w:r>
            <w:r w:rsidRPr="00D569EC">
              <w:t>。</w:t>
            </w:r>
          </w:p>
        </w:tc>
      </w:tr>
      <w:tr w:rsidR="00D569EC" w:rsidRPr="00D569EC" w14:paraId="70B3FE90" w14:textId="77777777" w:rsidTr="001D4A56">
        <w:trPr>
          <w:trHeight w:val="680"/>
          <w:jc w:val="center"/>
        </w:trPr>
        <w:tc>
          <w:tcPr>
            <w:tcW w:w="2470" w:type="dxa"/>
            <w:shd w:val="clear" w:color="auto" w:fill="auto"/>
            <w:tcMar>
              <w:top w:w="0" w:type="dxa"/>
              <w:left w:w="28" w:type="dxa"/>
              <w:bottom w:w="0" w:type="dxa"/>
              <w:right w:w="28" w:type="dxa"/>
            </w:tcMar>
            <w:vAlign w:val="center"/>
          </w:tcPr>
          <w:p w14:paraId="7F4901C8" w14:textId="77777777" w:rsidR="004850E8" w:rsidRPr="00D569EC" w:rsidRDefault="00FD0C58" w:rsidP="0041050F">
            <w:pPr>
              <w:pStyle w:val="-"/>
              <w:ind w:left="118" w:right="118"/>
            </w:pPr>
            <w:r w:rsidRPr="00D569EC">
              <w:t>政治體制</w:t>
            </w:r>
          </w:p>
        </w:tc>
        <w:tc>
          <w:tcPr>
            <w:tcW w:w="5974" w:type="dxa"/>
            <w:shd w:val="clear" w:color="auto" w:fill="auto"/>
            <w:tcMar>
              <w:top w:w="0" w:type="dxa"/>
              <w:left w:w="28" w:type="dxa"/>
              <w:bottom w:w="0" w:type="dxa"/>
              <w:right w:w="28" w:type="dxa"/>
            </w:tcMar>
            <w:vAlign w:val="center"/>
          </w:tcPr>
          <w:p w14:paraId="2ED65CD4" w14:textId="77777777" w:rsidR="004850E8" w:rsidRPr="00D569EC" w:rsidRDefault="00FD0C58" w:rsidP="001D4A56">
            <w:pPr>
              <w:pStyle w:val="-0"/>
              <w:spacing w:after="128"/>
              <w:ind w:left="118" w:right="118"/>
              <w:rPr>
                <w:lang w:eastAsia="zh-TW"/>
              </w:rPr>
            </w:pPr>
            <w:r w:rsidRPr="00D569EC">
              <w:rPr>
                <w:lang w:eastAsia="zh-TW"/>
              </w:rPr>
              <w:t>與其他州相同，採行政、立法、司法三權分立；州長為最高行政機關首長；立法部門則由參議院及眾議院組成；司法部門以最高法院為最高司法機關。</w:t>
            </w:r>
          </w:p>
        </w:tc>
      </w:tr>
      <w:tr w:rsidR="00D569EC" w:rsidRPr="00D569EC" w14:paraId="021223E9" w14:textId="77777777" w:rsidTr="001D4A56">
        <w:trPr>
          <w:cantSplit/>
          <w:trHeight w:val="680"/>
          <w:jc w:val="center"/>
        </w:trPr>
        <w:tc>
          <w:tcPr>
            <w:tcW w:w="2470" w:type="dxa"/>
            <w:shd w:val="clear" w:color="auto" w:fill="auto"/>
            <w:tcMar>
              <w:top w:w="0" w:type="dxa"/>
              <w:left w:w="28" w:type="dxa"/>
              <w:bottom w:w="0" w:type="dxa"/>
              <w:right w:w="28" w:type="dxa"/>
            </w:tcMar>
            <w:vAlign w:val="center"/>
          </w:tcPr>
          <w:p w14:paraId="4439DA71" w14:textId="77777777" w:rsidR="004850E8" w:rsidRPr="00D569EC" w:rsidRDefault="00FD0C58" w:rsidP="0041050F">
            <w:pPr>
              <w:pStyle w:val="-"/>
              <w:ind w:left="118" w:right="118"/>
            </w:pPr>
            <w:r w:rsidRPr="00D569EC">
              <w:lastRenderedPageBreak/>
              <w:t>投資主管機關</w:t>
            </w:r>
          </w:p>
        </w:tc>
        <w:tc>
          <w:tcPr>
            <w:tcW w:w="5974" w:type="dxa"/>
            <w:shd w:val="clear" w:color="auto" w:fill="auto"/>
            <w:tcMar>
              <w:top w:w="0" w:type="dxa"/>
              <w:left w:w="28" w:type="dxa"/>
              <w:bottom w:w="0" w:type="dxa"/>
              <w:right w:w="28" w:type="dxa"/>
            </w:tcMar>
            <w:vAlign w:val="center"/>
          </w:tcPr>
          <w:p w14:paraId="7A7DEBE7" w14:textId="18D81CDD" w:rsidR="004850E8" w:rsidRPr="00D569EC" w:rsidRDefault="00FD0C58" w:rsidP="001D4A56">
            <w:pPr>
              <w:pStyle w:val="-0"/>
              <w:spacing w:after="128"/>
              <w:ind w:left="378" w:right="118" w:hanging="260"/>
            </w:pPr>
            <w:r w:rsidRPr="00D569EC">
              <w:t>1. Georgia Department of Economic Development</w:t>
            </w:r>
            <w:r w:rsidR="00DE410D" w:rsidRPr="00D569EC">
              <w:rPr>
                <w:rFonts w:hint="eastAsia"/>
                <w:lang w:eastAsia="zh-TW"/>
              </w:rPr>
              <w:t>經濟發展</w:t>
            </w:r>
            <w:r w:rsidRPr="00D569EC">
              <w:t>廳。</w:t>
            </w:r>
          </w:p>
          <w:p w14:paraId="4BCFE85D" w14:textId="77777777" w:rsidR="004850E8" w:rsidRPr="00D569EC" w:rsidRDefault="00FD0C58" w:rsidP="001D4A56">
            <w:pPr>
              <w:pStyle w:val="-0"/>
              <w:spacing w:after="128"/>
              <w:ind w:left="378" w:right="118" w:hanging="260"/>
            </w:pPr>
            <w:r w:rsidRPr="00D569EC">
              <w:t>2. Georgia Department of Agriculture</w:t>
            </w:r>
            <w:r w:rsidRPr="00D569EC">
              <w:t>農業廳：經營雜貨批發及食品加工公司，須向該廳申請用地許可。</w:t>
            </w:r>
          </w:p>
        </w:tc>
      </w:tr>
      <w:tr w:rsidR="00D569EC" w:rsidRPr="00D569EC" w14:paraId="2E8470D3" w14:textId="77777777" w:rsidTr="001D4A56">
        <w:trPr>
          <w:trHeight w:val="680"/>
          <w:jc w:val="center"/>
        </w:trPr>
        <w:tc>
          <w:tcPr>
            <w:tcW w:w="8444" w:type="dxa"/>
            <w:gridSpan w:val="2"/>
            <w:shd w:val="clear" w:color="auto" w:fill="auto"/>
            <w:tcMar>
              <w:top w:w="0" w:type="dxa"/>
              <w:left w:w="28" w:type="dxa"/>
              <w:bottom w:w="0" w:type="dxa"/>
              <w:right w:w="28" w:type="dxa"/>
            </w:tcMar>
            <w:vAlign w:val="center"/>
          </w:tcPr>
          <w:p w14:paraId="0CF8593F" w14:textId="77777777" w:rsidR="004850E8" w:rsidRPr="00D569EC" w:rsidRDefault="00FD0C58">
            <w:pPr>
              <w:pStyle w:val="af2"/>
              <w:ind w:left="118" w:right="118"/>
            </w:pPr>
            <w:r w:rsidRPr="00D569EC">
              <w:t>經  濟  概  況</w:t>
            </w:r>
          </w:p>
        </w:tc>
      </w:tr>
      <w:tr w:rsidR="00D569EC" w:rsidRPr="00D569EC" w14:paraId="59E8167B" w14:textId="77777777" w:rsidTr="001D4A56">
        <w:trPr>
          <w:trHeight w:val="680"/>
          <w:jc w:val="center"/>
        </w:trPr>
        <w:tc>
          <w:tcPr>
            <w:tcW w:w="2470" w:type="dxa"/>
            <w:shd w:val="clear" w:color="auto" w:fill="auto"/>
            <w:tcMar>
              <w:top w:w="0" w:type="dxa"/>
              <w:left w:w="28" w:type="dxa"/>
              <w:bottom w:w="0" w:type="dxa"/>
              <w:right w:w="28" w:type="dxa"/>
            </w:tcMar>
            <w:vAlign w:val="center"/>
          </w:tcPr>
          <w:p w14:paraId="29E91C32" w14:textId="77777777" w:rsidR="004850E8" w:rsidRPr="00D569EC" w:rsidRDefault="00FD0C58">
            <w:pPr>
              <w:pStyle w:val="-"/>
              <w:ind w:left="118" w:right="118"/>
            </w:pPr>
            <w:r w:rsidRPr="00D569EC">
              <w:t>幣制</w:t>
            </w:r>
          </w:p>
        </w:tc>
        <w:tc>
          <w:tcPr>
            <w:tcW w:w="5974" w:type="dxa"/>
            <w:shd w:val="clear" w:color="auto" w:fill="auto"/>
            <w:tcMar>
              <w:top w:w="0" w:type="dxa"/>
              <w:left w:w="28" w:type="dxa"/>
              <w:bottom w:w="0" w:type="dxa"/>
              <w:right w:w="28" w:type="dxa"/>
            </w:tcMar>
            <w:vAlign w:val="center"/>
          </w:tcPr>
          <w:p w14:paraId="6EEB74AD" w14:textId="77777777" w:rsidR="004850E8" w:rsidRPr="00D569EC" w:rsidRDefault="00FD0C58" w:rsidP="001D4A56">
            <w:pPr>
              <w:pStyle w:val="-0"/>
              <w:spacing w:after="128"/>
              <w:ind w:left="118" w:right="118"/>
            </w:pPr>
            <w:r w:rsidRPr="00D569EC">
              <w:t>美金</w:t>
            </w:r>
          </w:p>
        </w:tc>
      </w:tr>
      <w:tr w:rsidR="00D569EC" w:rsidRPr="00D569EC" w14:paraId="74FEA47F" w14:textId="77777777" w:rsidTr="001D4A56">
        <w:trPr>
          <w:trHeight w:val="680"/>
          <w:jc w:val="center"/>
        </w:trPr>
        <w:tc>
          <w:tcPr>
            <w:tcW w:w="2470" w:type="dxa"/>
            <w:shd w:val="clear" w:color="auto" w:fill="auto"/>
            <w:tcMar>
              <w:top w:w="0" w:type="dxa"/>
              <w:left w:w="28" w:type="dxa"/>
              <w:bottom w:w="0" w:type="dxa"/>
              <w:right w:w="28" w:type="dxa"/>
            </w:tcMar>
            <w:vAlign w:val="center"/>
          </w:tcPr>
          <w:p w14:paraId="37B3580F" w14:textId="77777777" w:rsidR="004850E8" w:rsidRPr="00D569EC" w:rsidRDefault="00FD0C58">
            <w:pPr>
              <w:pStyle w:val="-"/>
              <w:ind w:left="118" w:right="118"/>
            </w:pPr>
            <w:r w:rsidRPr="00D569EC">
              <w:t>國內生產毛額</w:t>
            </w:r>
          </w:p>
        </w:tc>
        <w:tc>
          <w:tcPr>
            <w:tcW w:w="5974" w:type="dxa"/>
            <w:shd w:val="clear" w:color="auto" w:fill="auto"/>
            <w:tcMar>
              <w:top w:w="0" w:type="dxa"/>
              <w:left w:w="28" w:type="dxa"/>
              <w:bottom w:w="0" w:type="dxa"/>
              <w:right w:w="28" w:type="dxa"/>
            </w:tcMar>
            <w:vAlign w:val="center"/>
          </w:tcPr>
          <w:p w14:paraId="7645F616" w14:textId="0E6CCD92" w:rsidR="004850E8" w:rsidRPr="00D569EC" w:rsidRDefault="00FD0C58" w:rsidP="001D4A56">
            <w:pPr>
              <w:pStyle w:val="-0"/>
              <w:spacing w:after="128"/>
              <w:ind w:left="118" w:right="118"/>
              <w:rPr>
                <w:lang w:eastAsia="zh-TW"/>
              </w:rPr>
            </w:pPr>
            <w:r w:rsidRPr="00D569EC">
              <w:rPr>
                <w:lang w:eastAsia="zh-TW"/>
              </w:rPr>
              <w:t>6,070</w:t>
            </w:r>
            <w:r w:rsidRPr="00D569EC">
              <w:rPr>
                <w:lang w:eastAsia="zh-TW"/>
              </w:rPr>
              <w:t>億美元，排名全美第</w:t>
            </w:r>
            <w:r w:rsidRPr="00D569EC">
              <w:rPr>
                <w:lang w:eastAsia="zh-TW"/>
              </w:rPr>
              <w:t>9</w:t>
            </w:r>
            <w:r w:rsidRPr="00D569EC">
              <w:rPr>
                <w:lang w:eastAsia="zh-TW"/>
              </w:rPr>
              <w:t>名，</w:t>
            </w:r>
            <w:r w:rsidR="001D4A56" w:rsidRPr="00D569EC">
              <w:rPr>
                <w:lang w:eastAsia="zh-TW"/>
              </w:rPr>
              <w:t>占</w:t>
            </w:r>
            <w:r w:rsidRPr="00D569EC">
              <w:rPr>
                <w:lang w:eastAsia="zh-TW"/>
              </w:rPr>
              <w:t>全美</w:t>
            </w:r>
            <w:r w:rsidRPr="00D569EC">
              <w:rPr>
                <w:lang w:eastAsia="zh-TW"/>
              </w:rPr>
              <w:t>GDP</w:t>
            </w:r>
            <w:r w:rsidRPr="00D569EC">
              <w:rPr>
                <w:lang w:eastAsia="zh-TW"/>
              </w:rPr>
              <w:t>之</w:t>
            </w:r>
            <w:r w:rsidRPr="00D569EC">
              <w:rPr>
                <w:lang w:eastAsia="zh-TW"/>
              </w:rPr>
              <w:t>2.8%</w:t>
            </w:r>
            <w:r w:rsidRPr="00D569EC">
              <w:rPr>
                <w:lang w:eastAsia="zh-TW"/>
              </w:rPr>
              <w:t>（</w:t>
            </w:r>
            <w:r w:rsidRPr="00D569EC">
              <w:rPr>
                <w:lang w:eastAsia="zh-TW"/>
              </w:rPr>
              <w:t>2019</w:t>
            </w:r>
            <w:r w:rsidRPr="00D569EC">
              <w:rPr>
                <w:lang w:eastAsia="zh-TW"/>
              </w:rPr>
              <w:t>）、</w:t>
            </w:r>
            <w:r w:rsidRPr="00D569EC">
              <w:rPr>
                <w:lang w:eastAsia="zh-TW"/>
              </w:rPr>
              <w:t>5,675</w:t>
            </w:r>
            <w:r w:rsidRPr="00D569EC">
              <w:rPr>
                <w:lang w:eastAsia="zh-TW"/>
              </w:rPr>
              <w:t>億美元（</w:t>
            </w:r>
            <w:r w:rsidRPr="00D569EC">
              <w:rPr>
                <w:lang w:eastAsia="zh-TW"/>
              </w:rPr>
              <w:t>2018</w:t>
            </w:r>
            <w:r w:rsidRPr="00D569EC">
              <w:rPr>
                <w:lang w:eastAsia="zh-TW"/>
              </w:rPr>
              <w:t>）、</w:t>
            </w:r>
            <w:r w:rsidRPr="00D569EC">
              <w:rPr>
                <w:lang w:eastAsia="zh-TW"/>
              </w:rPr>
              <w:t>5,484</w:t>
            </w:r>
            <w:r w:rsidRPr="00D569EC">
              <w:rPr>
                <w:lang w:eastAsia="zh-TW"/>
              </w:rPr>
              <w:t>億美元</w:t>
            </w:r>
            <w:r w:rsidRPr="00D569EC">
              <w:rPr>
                <w:lang w:eastAsia="zh-TW"/>
              </w:rPr>
              <w:t>2.8%</w:t>
            </w:r>
            <w:r w:rsidRPr="00D569EC">
              <w:rPr>
                <w:lang w:eastAsia="zh-TW"/>
              </w:rPr>
              <w:t>（</w:t>
            </w:r>
            <w:r w:rsidRPr="00D569EC">
              <w:rPr>
                <w:lang w:eastAsia="zh-TW"/>
              </w:rPr>
              <w:t>2017</w:t>
            </w:r>
            <w:r w:rsidRPr="00D569EC">
              <w:rPr>
                <w:lang w:eastAsia="zh-TW"/>
              </w:rPr>
              <w:t>）</w:t>
            </w:r>
          </w:p>
        </w:tc>
      </w:tr>
      <w:tr w:rsidR="00D569EC" w:rsidRPr="00D569EC" w14:paraId="26F518EE" w14:textId="77777777" w:rsidTr="001D4A56">
        <w:trPr>
          <w:trHeight w:val="680"/>
          <w:jc w:val="center"/>
        </w:trPr>
        <w:tc>
          <w:tcPr>
            <w:tcW w:w="2470" w:type="dxa"/>
            <w:shd w:val="clear" w:color="auto" w:fill="auto"/>
            <w:tcMar>
              <w:top w:w="0" w:type="dxa"/>
              <w:left w:w="28" w:type="dxa"/>
              <w:bottom w:w="0" w:type="dxa"/>
              <w:right w:w="28" w:type="dxa"/>
            </w:tcMar>
            <w:vAlign w:val="center"/>
          </w:tcPr>
          <w:p w14:paraId="67F99BBD" w14:textId="77777777" w:rsidR="004850E8" w:rsidRPr="00D569EC" w:rsidRDefault="00FD0C58">
            <w:pPr>
              <w:pStyle w:val="-"/>
              <w:ind w:left="118" w:right="118"/>
            </w:pPr>
            <w:r w:rsidRPr="00D569EC">
              <w:t>經</w:t>
            </w:r>
            <w:proofErr w:type="gramStart"/>
            <w:r w:rsidRPr="00D569EC">
              <w:t>濟</w:t>
            </w:r>
            <w:proofErr w:type="gramEnd"/>
            <w:r w:rsidRPr="00D569EC">
              <w:t>成長率</w:t>
            </w:r>
          </w:p>
        </w:tc>
        <w:tc>
          <w:tcPr>
            <w:tcW w:w="5974" w:type="dxa"/>
            <w:shd w:val="clear" w:color="auto" w:fill="auto"/>
            <w:tcMar>
              <w:top w:w="0" w:type="dxa"/>
              <w:left w:w="28" w:type="dxa"/>
              <w:bottom w:w="0" w:type="dxa"/>
              <w:right w:w="28" w:type="dxa"/>
            </w:tcMar>
            <w:vAlign w:val="center"/>
          </w:tcPr>
          <w:p w14:paraId="6DD88862" w14:textId="77777777" w:rsidR="004850E8" w:rsidRPr="00D569EC" w:rsidRDefault="00B90D61" w:rsidP="001D4A56">
            <w:pPr>
              <w:pStyle w:val="-0"/>
              <w:spacing w:after="128"/>
              <w:ind w:left="118" w:right="118"/>
            </w:pPr>
            <w:r w:rsidRPr="00D569EC">
              <w:rPr>
                <w:rFonts w:hint="eastAsia"/>
              </w:rPr>
              <w:t>2.0</w:t>
            </w:r>
            <w:r w:rsidR="00FD0C58" w:rsidRPr="00D569EC">
              <w:t>%</w:t>
            </w:r>
            <w:r w:rsidR="00FD0C58" w:rsidRPr="00D569EC">
              <w:t>（</w:t>
            </w:r>
            <w:r w:rsidR="00FD0C58" w:rsidRPr="00D569EC">
              <w:t>2019</w:t>
            </w:r>
            <w:r w:rsidR="00FD0C58" w:rsidRPr="00D569EC">
              <w:t>）、</w:t>
            </w:r>
            <w:r w:rsidR="00FD0C58" w:rsidRPr="00D569EC">
              <w:t>2.3%</w:t>
            </w:r>
            <w:r w:rsidR="00FD0C58" w:rsidRPr="00D569EC">
              <w:t>（</w:t>
            </w:r>
            <w:r w:rsidR="00FD0C58" w:rsidRPr="00D569EC">
              <w:t>2018</w:t>
            </w:r>
            <w:r w:rsidR="00FD0C58" w:rsidRPr="00D569EC">
              <w:t>）、</w:t>
            </w:r>
            <w:r w:rsidR="00FD0C58" w:rsidRPr="00D569EC">
              <w:t>2.7%</w:t>
            </w:r>
            <w:r w:rsidR="00FD0C58" w:rsidRPr="00D569EC">
              <w:t>（</w:t>
            </w:r>
            <w:r w:rsidR="00FD0C58" w:rsidRPr="00D569EC">
              <w:t>2017</w:t>
            </w:r>
            <w:r w:rsidR="00FD0C58" w:rsidRPr="00D569EC">
              <w:t>）</w:t>
            </w:r>
          </w:p>
        </w:tc>
      </w:tr>
      <w:tr w:rsidR="00D569EC" w:rsidRPr="00D569EC" w14:paraId="685F2972" w14:textId="77777777" w:rsidTr="001D4A56">
        <w:trPr>
          <w:trHeight w:val="680"/>
          <w:jc w:val="center"/>
        </w:trPr>
        <w:tc>
          <w:tcPr>
            <w:tcW w:w="2470" w:type="dxa"/>
            <w:shd w:val="clear" w:color="auto" w:fill="auto"/>
            <w:tcMar>
              <w:top w:w="0" w:type="dxa"/>
              <w:left w:w="28" w:type="dxa"/>
              <w:bottom w:w="0" w:type="dxa"/>
              <w:right w:w="28" w:type="dxa"/>
            </w:tcMar>
            <w:vAlign w:val="center"/>
          </w:tcPr>
          <w:p w14:paraId="23CA29B8" w14:textId="77777777" w:rsidR="004850E8" w:rsidRPr="00D569EC" w:rsidRDefault="00FD0C58">
            <w:pPr>
              <w:pStyle w:val="-"/>
              <w:ind w:left="118" w:right="118"/>
            </w:pPr>
            <w:r w:rsidRPr="00D569EC">
              <w:t>平均國民所得</w:t>
            </w:r>
          </w:p>
        </w:tc>
        <w:tc>
          <w:tcPr>
            <w:tcW w:w="5974" w:type="dxa"/>
            <w:shd w:val="clear" w:color="auto" w:fill="auto"/>
            <w:tcMar>
              <w:top w:w="0" w:type="dxa"/>
              <w:left w:w="28" w:type="dxa"/>
              <w:bottom w:w="0" w:type="dxa"/>
              <w:right w:w="28" w:type="dxa"/>
            </w:tcMar>
            <w:vAlign w:val="center"/>
          </w:tcPr>
          <w:p w14:paraId="1DAF47B8" w14:textId="77777777" w:rsidR="004850E8" w:rsidRPr="00D569EC" w:rsidRDefault="009478BD" w:rsidP="001D4A56">
            <w:pPr>
              <w:pStyle w:val="-0"/>
              <w:spacing w:after="128"/>
              <w:ind w:left="118" w:right="118"/>
            </w:pPr>
            <w:r w:rsidRPr="00D569EC">
              <w:rPr>
                <w:rFonts w:hint="eastAsia"/>
              </w:rPr>
              <w:t>48,199</w:t>
            </w:r>
            <w:r w:rsidRPr="00D569EC">
              <w:rPr>
                <w:rFonts w:hint="eastAsia"/>
              </w:rPr>
              <w:t>美元，排名全美第</w:t>
            </w:r>
            <w:r w:rsidRPr="00D569EC">
              <w:rPr>
                <w:rFonts w:hint="eastAsia"/>
              </w:rPr>
              <w:t>38</w:t>
            </w:r>
            <w:r w:rsidRPr="00D569EC">
              <w:rPr>
                <w:rFonts w:hint="eastAsia"/>
              </w:rPr>
              <w:t>名</w:t>
            </w:r>
            <w:r w:rsidR="00FD0C58" w:rsidRPr="00D569EC">
              <w:t>（</w:t>
            </w:r>
            <w:r w:rsidR="00FD0C58" w:rsidRPr="00D569EC">
              <w:t>2019</w:t>
            </w:r>
            <w:r w:rsidR="00FD0C58" w:rsidRPr="00D569EC">
              <w:t>）、</w:t>
            </w:r>
            <w:r w:rsidR="00FD0C58" w:rsidRPr="00D569EC">
              <w:t>45,979</w:t>
            </w:r>
            <w:r w:rsidR="00FD0C58" w:rsidRPr="00D569EC">
              <w:t>美元（</w:t>
            </w:r>
            <w:r w:rsidR="00FD0C58" w:rsidRPr="00D569EC">
              <w:t>2018</w:t>
            </w:r>
            <w:r w:rsidR="00FD0C58" w:rsidRPr="00D569EC">
              <w:t>）、</w:t>
            </w:r>
            <w:r w:rsidR="00FD0C58" w:rsidRPr="00D569EC">
              <w:t>43,270</w:t>
            </w:r>
            <w:r w:rsidR="00FD0C58" w:rsidRPr="00D569EC">
              <w:t>美元（</w:t>
            </w:r>
            <w:r w:rsidR="00FD0C58" w:rsidRPr="00D569EC">
              <w:t>2017</w:t>
            </w:r>
            <w:r w:rsidR="00FD0C58" w:rsidRPr="00D569EC">
              <w:t>）</w:t>
            </w:r>
          </w:p>
        </w:tc>
      </w:tr>
      <w:tr w:rsidR="00D569EC" w:rsidRPr="00D569EC" w14:paraId="6A23837E" w14:textId="77777777" w:rsidTr="001D4A56">
        <w:trPr>
          <w:trHeight w:val="680"/>
          <w:jc w:val="center"/>
        </w:trPr>
        <w:tc>
          <w:tcPr>
            <w:tcW w:w="2470" w:type="dxa"/>
            <w:shd w:val="clear" w:color="auto" w:fill="auto"/>
            <w:tcMar>
              <w:top w:w="0" w:type="dxa"/>
              <w:left w:w="28" w:type="dxa"/>
              <w:bottom w:w="0" w:type="dxa"/>
              <w:right w:w="28" w:type="dxa"/>
            </w:tcMar>
            <w:vAlign w:val="center"/>
          </w:tcPr>
          <w:p w14:paraId="25C5DED2" w14:textId="77777777" w:rsidR="004850E8" w:rsidRPr="00D569EC" w:rsidRDefault="00FD0C58">
            <w:pPr>
              <w:pStyle w:val="-"/>
              <w:ind w:left="118" w:right="118"/>
            </w:pPr>
            <w:r w:rsidRPr="00D569EC">
              <w:t>產值最高前五種產業</w:t>
            </w:r>
          </w:p>
        </w:tc>
        <w:tc>
          <w:tcPr>
            <w:tcW w:w="5974" w:type="dxa"/>
            <w:shd w:val="clear" w:color="auto" w:fill="auto"/>
            <w:tcMar>
              <w:top w:w="0" w:type="dxa"/>
              <w:left w:w="28" w:type="dxa"/>
              <w:bottom w:w="0" w:type="dxa"/>
              <w:right w:w="28" w:type="dxa"/>
            </w:tcMar>
            <w:vAlign w:val="center"/>
          </w:tcPr>
          <w:p w14:paraId="3301E10D" w14:textId="77777777" w:rsidR="004850E8" w:rsidRPr="00D569EC" w:rsidRDefault="00FD0C58" w:rsidP="001D4A56">
            <w:pPr>
              <w:pStyle w:val="-0"/>
              <w:spacing w:after="128"/>
              <w:ind w:left="118" w:right="118"/>
              <w:rPr>
                <w:lang w:eastAsia="zh-TW"/>
              </w:rPr>
            </w:pPr>
            <w:r w:rsidRPr="00D569EC">
              <w:rPr>
                <w:lang w:eastAsia="zh-TW"/>
              </w:rPr>
              <w:t>汽車產業、專業和商業服務、資訊業、批發貿易、運輸</w:t>
            </w:r>
            <w:r w:rsidRPr="00D569EC">
              <w:rPr>
                <w:lang w:eastAsia="zh-TW"/>
              </w:rPr>
              <w:t>/</w:t>
            </w:r>
            <w:r w:rsidRPr="00D569EC">
              <w:rPr>
                <w:lang w:eastAsia="zh-TW"/>
              </w:rPr>
              <w:t>倉儲業</w:t>
            </w:r>
          </w:p>
        </w:tc>
      </w:tr>
      <w:tr w:rsidR="00D569EC" w:rsidRPr="00D569EC" w14:paraId="42E20AFD" w14:textId="77777777" w:rsidTr="001D4A56">
        <w:trPr>
          <w:trHeight w:val="680"/>
          <w:jc w:val="center"/>
        </w:trPr>
        <w:tc>
          <w:tcPr>
            <w:tcW w:w="2470" w:type="dxa"/>
            <w:shd w:val="clear" w:color="auto" w:fill="auto"/>
            <w:tcMar>
              <w:top w:w="0" w:type="dxa"/>
              <w:left w:w="28" w:type="dxa"/>
              <w:bottom w:w="0" w:type="dxa"/>
              <w:right w:w="28" w:type="dxa"/>
            </w:tcMar>
            <w:vAlign w:val="center"/>
          </w:tcPr>
          <w:p w14:paraId="6F785575" w14:textId="77777777" w:rsidR="004850E8" w:rsidRPr="00D569EC" w:rsidRDefault="00FD0C58">
            <w:pPr>
              <w:pStyle w:val="-"/>
              <w:ind w:left="118" w:right="118"/>
            </w:pPr>
            <w:r w:rsidRPr="00D569EC">
              <w:t>出口總金額</w:t>
            </w:r>
          </w:p>
        </w:tc>
        <w:tc>
          <w:tcPr>
            <w:tcW w:w="5974" w:type="dxa"/>
            <w:shd w:val="clear" w:color="auto" w:fill="auto"/>
            <w:tcMar>
              <w:top w:w="0" w:type="dxa"/>
              <w:left w:w="28" w:type="dxa"/>
              <w:bottom w:w="0" w:type="dxa"/>
              <w:right w:w="28" w:type="dxa"/>
            </w:tcMar>
            <w:vAlign w:val="center"/>
          </w:tcPr>
          <w:p w14:paraId="76735DCA" w14:textId="77777777" w:rsidR="004850E8" w:rsidRPr="00D569EC" w:rsidRDefault="000D5787" w:rsidP="001D4A56">
            <w:pPr>
              <w:pStyle w:val="-0"/>
              <w:spacing w:after="128"/>
              <w:ind w:left="118" w:right="118"/>
              <w:rPr>
                <w:lang w:eastAsia="zh-TW"/>
              </w:rPr>
            </w:pPr>
            <w:r w:rsidRPr="00D569EC">
              <w:rPr>
                <w:lang w:eastAsia="zh-TW"/>
              </w:rPr>
              <w:t>412</w:t>
            </w:r>
            <w:r w:rsidRPr="00D569EC">
              <w:rPr>
                <w:rFonts w:hint="eastAsia"/>
                <w:lang w:eastAsia="zh-TW"/>
              </w:rPr>
              <w:t>億</w:t>
            </w:r>
            <w:r w:rsidRPr="00D569EC">
              <w:rPr>
                <w:lang w:eastAsia="zh-TW"/>
              </w:rPr>
              <w:t>2,458</w:t>
            </w:r>
            <w:r w:rsidRPr="00D569EC">
              <w:rPr>
                <w:rFonts w:hint="eastAsia"/>
                <w:lang w:eastAsia="zh-TW"/>
              </w:rPr>
              <w:t>萬美元（</w:t>
            </w:r>
            <w:r w:rsidRPr="00D569EC">
              <w:rPr>
                <w:lang w:eastAsia="zh-TW"/>
              </w:rPr>
              <w:t>2019</w:t>
            </w:r>
            <w:r w:rsidRPr="00D569EC">
              <w:rPr>
                <w:rFonts w:hint="eastAsia"/>
                <w:lang w:eastAsia="zh-TW"/>
              </w:rPr>
              <w:t>）（成長</w:t>
            </w:r>
            <w:r w:rsidRPr="00D569EC">
              <w:rPr>
                <w:lang w:eastAsia="zh-TW"/>
              </w:rPr>
              <w:t>2%</w:t>
            </w:r>
            <w:r w:rsidRPr="00D569EC">
              <w:rPr>
                <w:rFonts w:hint="eastAsia"/>
                <w:lang w:eastAsia="zh-TW"/>
              </w:rPr>
              <w:t>）、</w:t>
            </w:r>
            <w:r w:rsidRPr="00D569EC">
              <w:rPr>
                <w:lang w:eastAsia="zh-TW"/>
              </w:rPr>
              <w:t>406</w:t>
            </w:r>
            <w:r w:rsidRPr="00D569EC">
              <w:rPr>
                <w:rFonts w:hint="eastAsia"/>
                <w:lang w:eastAsia="zh-TW"/>
              </w:rPr>
              <w:t>億</w:t>
            </w:r>
            <w:r w:rsidRPr="00D569EC">
              <w:rPr>
                <w:lang w:eastAsia="zh-TW"/>
              </w:rPr>
              <w:t>1,332</w:t>
            </w:r>
            <w:r w:rsidRPr="00D569EC">
              <w:rPr>
                <w:rFonts w:hint="eastAsia"/>
                <w:lang w:eastAsia="zh-TW"/>
              </w:rPr>
              <w:t>萬美元（</w:t>
            </w:r>
            <w:r w:rsidRPr="00D569EC">
              <w:rPr>
                <w:lang w:eastAsia="zh-TW"/>
              </w:rPr>
              <w:t>2018</w:t>
            </w:r>
            <w:r w:rsidRPr="00D569EC">
              <w:rPr>
                <w:rFonts w:hint="eastAsia"/>
                <w:lang w:eastAsia="zh-TW"/>
              </w:rPr>
              <w:t>）、</w:t>
            </w:r>
            <w:r w:rsidRPr="00D569EC">
              <w:rPr>
                <w:lang w:eastAsia="zh-TW"/>
              </w:rPr>
              <w:t>372</w:t>
            </w:r>
            <w:r w:rsidRPr="00D569EC">
              <w:rPr>
                <w:rFonts w:hint="eastAsia"/>
                <w:lang w:eastAsia="zh-TW"/>
              </w:rPr>
              <w:t>億</w:t>
            </w:r>
            <w:r w:rsidRPr="00D569EC">
              <w:rPr>
                <w:lang w:eastAsia="zh-TW"/>
              </w:rPr>
              <w:t>2,415</w:t>
            </w:r>
            <w:r w:rsidRPr="00D569EC">
              <w:rPr>
                <w:rFonts w:hint="eastAsia"/>
                <w:lang w:eastAsia="zh-TW"/>
              </w:rPr>
              <w:t>萬美元（</w:t>
            </w:r>
            <w:r w:rsidRPr="00D569EC">
              <w:rPr>
                <w:lang w:eastAsia="zh-TW"/>
              </w:rPr>
              <w:t>2017</w:t>
            </w:r>
            <w:r w:rsidRPr="00D569EC">
              <w:rPr>
                <w:rFonts w:hint="eastAsia"/>
                <w:lang w:eastAsia="zh-TW"/>
              </w:rPr>
              <w:t>）</w:t>
            </w:r>
          </w:p>
        </w:tc>
      </w:tr>
      <w:tr w:rsidR="00D569EC" w:rsidRPr="00D569EC" w14:paraId="1D9614D7" w14:textId="77777777" w:rsidTr="001D4A56">
        <w:trPr>
          <w:trHeight w:val="680"/>
          <w:jc w:val="center"/>
        </w:trPr>
        <w:tc>
          <w:tcPr>
            <w:tcW w:w="2470" w:type="dxa"/>
            <w:shd w:val="clear" w:color="auto" w:fill="auto"/>
            <w:tcMar>
              <w:top w:w="0" w:type="dxa"/>
              <w:left w:w="28" w:type="dxa"/>
              <w:bottom w:w="0" w:type="dxa"/>
              <w:right w:w="28" w:type="dxa"/>
            </w:tcMar>
            <w:vAlign w:val="center"/>
          </w:tcPr>
          <w:p w14:paraId="74CC6872" w14:textId="77777777" w:rsidR="004850E8" w:rsidRPr="00D569EC" w:rsidRDefault="00FD0C58">
            <w:pPr>
              <w:pStyle w:val="-"/>
              <w:ind w:left="118" w:right="118"/>
            </w:pPr>
            <w:r w:rsidRPr="00D569EC">
              <w:t>主要出口產品</w:t>
            </w:r>
          </w:p>
        </w:tc>
        <w:tc>
          <w:tcPr>
            <w:tcW w:w="5974" w:type="dxa"/>
            <w:shd w:val="clear" w:color="auto" w:fill="auto"/>
            <w:tcMar>
              <w:top w:w="0" w:type="dxa"/>
              <w:left w:w="28" w:type="dxa"/>
              <w:bottom w:w="0" w:type="dxa"/>
              <w:right w:w="28" w:type="dxa"/>
            </w:tcMar>
            <w:vAlign w:val="center"/>
          </w:tcPr>
          <w:p w14:paraId="60CFC3C4" w14:textId="6DD73934" w:rsidR="004850E8" w:rsidRPr="00D569EC" w:rsidRDefault="000D5787" w:rsidP="001D4A56">
            <w:pPr>
              <w:pStyle w:val="-0"/>
              <w:spacing w:after="128"/>
              <w:ind w:left="118" w:right="118"/>
              <w:rPr>
                <w:lang w:eastAsia="zh-TW"/>
              </w:rPr>
            </w:pPr>
            <w:r w:rsidRPr="00D569EC">
              <w:rPr>
                <w:rFonts w:hint="eastAsia"/>
                <w:lang w:eastAsia="zh-TW"/>
              </w:rPr>
              <w:t>交通運輸設備（</w:t>
            </w:r>
            <w:r w:rsidRPr="00D569EC">
              <w:rPr>
                <w:lang w:eastAsia="zh-TW"/>
              </w:rPr>
              <w:t>28</w:t>
            </w:r>
            <w:r w:rsidR="001D4A56" w:rsidRPr="00D569EC">
              <w:rPr>
                <w:rFonts w:hint="eastAsia"/>
                <w:lang w:eastAsia="zh-TW"/>
              </w:rPr>
              <w:t>%</w:t>
            </w:r>
            <w:r w:rsidRPr="00D569EC">
              <w:rPr>
                <w:rFonts w:hint="eastAsia"/>
                <w:lang w:eastAsia="zh-TW"/>
              </w:rPr>
              <w:t>）、非電機設備（</w:t>
            </w:r>
            <w:r w:rsidRPr="00D569EC">
              <w:rPr>
                <w:lang w:eastAsia="zh-TW"/>
              </w:rPr>
              <w:t>11.6</w:t>
            </w:r>
            <w:r w:rsidR="001D4A56" w:rsidRPr="00D569EC">
              <w:rPr>
                <w:rFonts w:hint="eastAsia"/>
                <w:lang w:eastAsia="zh-TW"/>
              </w:rPr>
              <w:t>%</w:t>
            </w:r>
            <w:r w:rsidRPr="00D569EC">
              <w:rPr>
                <w:rFonts w:hint="eastAsia"/>
                <w:lang w:eastAsia="zh-TW"/>
              </w:rPr>
              <w:t>）、化學品（</w:t>
            </w:r>
            <w:r w:rsidRPr="00D569EC">
              <w:rPr>
                <w:lang w:eastAsia="zh-TW"/>
              </w:rPr>
              <w:t>8.6</w:t>
            </w:r>
            <w:r w:rsidR="001D4A56" w:rsidRPr="00D569EC">
              <w:rPr>
                <w:rFonts w:hint="eastAsia"/>
                <w:lang w:eastAsia="zh-TW"/>
              </w:rPr>
              <w:t>%</w:t>
            </w:r>
            <w:r w:rsidRPr="00D569EC">
              <w:rPr>
                <w:rFonts w:hint="eastAsia"/>
                <w:lang w:eastAsia="zh-TW"/>
              </w:rPr>
              <w:t>）、紙類產品（</w:t>
            </w:r>
            <w:r w:rsidRPr="00D569EC">
              <w:rPr>
                <w:lang w:eastAsia="zh-TW"/>
              </w:rPr>
              <w:t>8.3</w:t>
            </w:r>
            <w:r w:rsidR="001D4A56" w:rsidRPr="00D569EC">
              <w:rPr>
                <w:rFonts w:hint="eastAsia"/>
                <w:lang w:eastAsia="zh-TW"/>
              </w:rPr>
              <w:t>%</w:t>
            </w:r>
            <w:r w:rsidRPr="00D569EC">
              <w:rPr>
                <w:rFonts w:hint="eastAsia"/>
                <w:lang w:eastAsia="zh-TW"/>
              </w:rPr>
              <w:t>）、電腦及電子產品（</w:t>
            </w:r>
            <w:r w:rsidRPr="00D569EC">
              <w:rPr>
                <w:lang w:eastAsia="zh-TW"/>
              </w:rPr>
              <w:t>7.3</w:t>
            </w:r>
            <w:r w:rsidR="001D4A56" w:rsidRPr="00D569EC">
              <w:rPr>
                <w:rFonts w:hint="eastAsia"/>
                <w:lang w:eastAsia="zh-TW"/>
              </w:rPr>
              <w:t>%</w:t>
            </w:r>
            <w:r w:rsidRPr="00D569EC">
              <w:rPr>
                <w:rFonts w:hint="eastAsia"/>
                <w:lang w:eastAsia="zh-TW"/>
              </w:rPr>
              <w:t>）</w:t>
            </w:r>
          </w:p>
        </w:tc>
      </w:tr>
      <w:tr w:rsidR="00D569EC" w:rsidRPr="00D569EC" w14:paraId="36C930CB" w14:textId="77777777" w:rsidTr="001D4A56">
        <w:trPr>
          <w:trHeight w:val="680"/>
          <w:jc w:val="center"/>
        </w:trPr>
        <w:tc>
          <w:tcPr>
            <w:tcW w:w="2470" w:type="dxa"/>
            <w:shd w:val="clear" w:color="auto" w:fill="auto"/>
            <w:tcMar>
              <w:top w:w="0" w:type="dxa"/>
              <w:left w:w="28" w:type="dxa"/>
              <w:bottom w:w="0" w:type="dxa"/>
              <w:right w:w="28" w:type="dxa"/>
            </w:tcMar>
            <w:vAlign w:val="center"/>
          </w:tcPr>
          <w:p w14:paraId="21AA3F65" w14:textId="77777777" w:rsidR="004850E8" w:rsidRPr="00D569EC" w:rsidRDefault="00FD0C58">
            <w:pPr>
              <w:pStyle w:val="-"/>
              <w:ind w:left="118" w:right="118"/>
            </w:pPr>
            <w:r w:rsidRPr="00D569EC">
              <w:t>主要出口</w:t>
            </w:r>
            <w:proofErr w:type="gramStart"/>
            <w:r w:rsidRPr="00D569EC">
              <w:t>國</w:t>
            </w:r>
            <w:proofErr w:type="gramEnd"/>
            <w:r w:rsidRPr="00D569EC">
              <w:t>家</w:t>
            </w:r>
          </w:p>
        </w:tc>
        <w:tc>
          <w:tcPr>
            <w:tcW w:w="5974" w:type="dxa"/>
            <w:shd w:val="clear" w:color="auto" w:fill="auto"/>
            <w:tcMar>
              <w:top w:w="0" w:type="dxa"/>
              <w:left w:w="28" w:type="dxa"/>
              <w:bottom w:w="0" w:type="dxa"/>
              <w:right w:w="28" w:type="dxa"/>
            </w:tcMar>
            <w:vAlign w:val="center"/>
          </w:tcPr>
          <w:p w14:paraId="1B4EBD84" w14:textId="77777777" w:rsidR="004850E8" w:rsidRPr="00D569EC" w:rsidRDefault="00B66BA6" w:rsidP="001D4A56">
            <w:pPr>
              <w:pStyle w:val="-0"/>
              <w:spacing w:after="128"/>
              <w:ind w:left="118" w:right="118"/>
              <w:rPr>
                <w:lang w:eastAsia="zh-TW"/>
              </w:rPr>
            </w:pPr>
            <w:r w:rsidRPr="00D569EC">
              <w:rPr>
                <w:rFonts w:hint="eastAsia"/>
                <w:lang w:eastAsia="zh-TW"/>
              </w:rPr>
              <w:t>加拿大、墨西哥、德國、中國大陸、新加坡，臺灣為該州第</w:t>
            </w:r>
            <w:r w:rsidRPr="00D569EC">
              <w:rPr>
                <w:lang w:eastAsia="zh-TW"/>
              </w:rPr>
              <w:t>22</w:t>
            </w:r>
            <w:r w:rsidRPr="00D569EC">
              <w:rPr>
                <w:rFonts w:hint="eastAsia"/>
                <w:lang w:eastAsia="zh-TW"/>
              </w:rPr>
              <w:t>大出口市場</w:t>
            </w:r>
          </w:p>
        </w:tc>
      </w:tr>
      <w:tr w:rsidR="00D569EC" w:rsidRPr="00D569EC" w14:paraId="5B6A9334" w14:textId="77777777" w:rsidTr="001D4A56">
        <w:trPr>
          <w:trHeight w:val="680"/>
          <w:jc w:val="center"/>
        </w:trPr>
        <w:tc>
          <w:tcPr>
            <w:tcW w:w="2470" w:type="dxa"/>
            <w:shd w:val="clear" w:color="auto" w:fill="auto"/>
            <w:tcMar>
              <w:top w:w="0" w:type="dxa"/>
              <w:left w:w="28" w:type="dxa"/>
              <w:bottom w:w="0" w:type="dxa"/>
              <w:right w:w="28" w:type="dxa"/>
            </w:tcMar>
            <w:vAlign w:val="center"/>
          </w:tcPr>
          <w:p w14:paraId="5F61AC4B" w14:textId="77777777" w:rsidR="004850E8" w:rsidRPr="00D569EC" w:rsidRDefault="00FD0C58">
            <w:pPr>
              <w:pStyle w:val="-"/>
              <w:ind w:left="118" w:right="118"/>
            </w:pPr>
            <w:r w:rsidRPr="00D569EC">
              <w:t>進口總金額</w:t>
            </w:r>
          </w:p>
        </w:tc>
        <w:tc>
          <w:tcPr>
            <w:tcW w:w="5974" w:type="dxa"/>
            <w:shd w:val="clear" w:color="auto" w:fill="auto"/>
            <w:tcMar>
              <w:top w:w="0" w:type="dxa"/>
              <w:left w:w="28" w:type="dxa"/>
              <w:bottom w:w="0" w:type="dxa"/>
              <w:right w:w="28" w:type="dxa"/>
            </w:tcMar>
            <w:vAlign w:val="center"/>
          </w:tcPr>
          <w:p w14:paraId="411B9D33" w14:textId="77777777" w:rsidR="004850E8" w:rsidRPr="00D569EC" w:rsidRDefault="00B66BA6" w:rsidP="001D4A56">
            <w:pPr>
              <w:pStyle w:val="-0"/>
              <w:spacing w:after="128"/>
              <w:ind w:left="118" w:right="118"/>
              <w:rPr>
                <w:lang w:eastAsia="zh-TW"/>
              </w:rPr>
            </w:pPr>
            <w:r w:rsidRPr="00D569EC">
              <w:rPr>
                <w:lang w:eastAsia="zh-TW"/>
              </w:rPr>
              <w:t>1,021</w:t>
            </w:r>
            <w:r w:rsidRPr="00D569EC">
              <w:rPr>
                <w:rFonts w:hint="eastAsia"/>
                <w:lang w:eastAsia="zh-TW"/>
              </w:rPr>
              <w:t>億</w:t>
            </w:r>
            <w:r w:rsidRPr="00D569EC">
              <w:rPr>
                <w:lang w:eastAsia="zh-TW"/>
              </w:rPr>
              <w:t>4,196</w:t>
            </w:r>
            <w:r w:rsidRPr="00D569EC">
              <w:rPr>
                <w:rFonts w:hint="eastAsia"/>
                <w:lang w:eastAsia="zh-TW"/>
              </w:rPr>
              <w:t>萬美元（</w:t>
            </w:r>
            <w:r w:rsidRPr="00D569EC">
              <w:rPr>
                <w:lang w:eastAsia="zh-TW"/>
              </w:rPr>
              <w:t>2019</w:t>
            </w:r>
            <w:r w:rsidRPr="00D569EC">
              <w:rPr>
                <w:rFonts w:hint="eastAsia"/>
                <w:lang w:eastAsia="zh-TW"/>
              </w:rPr>
              <w:t>）（成長</w:t>
            </w:r>
            <w:r w:rsidRPr="00D569EC">
              <w:rPr>
                <w:lang w:eastAsia="zh-TW"/>
              </w:rPr>
              <w:t>3.43%</w:t>
            </w:r>
            <w:r w:rsidRPr="00D569EC">
              <w:rPr>
                <w:rFonts w:hint="eastAsia"/>
                <w:lang w:eastAsia="zh-TW"/>
              </w:rPr>
              <w:t>）、</w:t>
            </w:r>
            <w:r w:rsidRPr="00D569EC">
              <w:rPr>
                <w:lang w:eastAsia="zh-TW"/>
              </w:rPr>
              <w:t>987</w:t>
            </w:r>
            <w:r w:rsidRPr="00D569EC">
              <w:rPr>
                <w:rFonts w:hint="eastAsia"/>
                <w:lang w:eastAsia="zh-TW"/>
              </w:rPr>
              <w:t>億</w:t>
            </w:r>
            <w:r w:rsidRPr="00D569EC">
              <w:rPr>
                <w:lang w:eastAsia="zh-TW"/>
              </w:rPr>
              <w:t>8,181</w:t>
            </w:r>
            <w:r w:rsidRPr="00D569EC">
              <w:rPr>
                <w:rFonts w:hint="eastAsia"/>
                <w:lang w:eastAsia="zh-TW"/>
              </w:rPr>
              <w:t>萬美元（</w:t>
            </w:r>
            <w:r w:rsidRPr="00D569EC">
              <w:rPr>
                <w:lang w:eastAsia="zh-TW"/>
              </w:rPr>
              <w:t>2018</w:t>
            </w:r>
            <w:r w:rsidRPr="00D569EC">
              <w:rPr>
                <w:rFonts w:hint="eastAsia"/>
                <w:lang w:eastAsia="zh-TW"/>
              </w:rPr>
              <w:t>）、</w:t>
            </w:r>
            <w:r w:rsidRPr="00D569EC">
              <w:rPr>
                <w:lang w:eastAsia="zh-TW"/>
              </w:rPr>
              <w:t>914</w:t>
            </w:r>
            <w:r w:rsidRPr="00D569EC">
              <w:rPr>
                <w:rFonts w:hint="eastAsia"/>
                <w:lang w:eastAsia="zh-TW"/>
              </w:rPr>
              <w:t>億</w:t>
            </w:r>
            <w:r w:rsidRPr="00D569EC">
              <w:rPr>
                <w:lang w:eastAsia="zh-TW"/>
              </w:rPr>
              <w:t>1,257</w:t>
            </w:r>
            <w:r w:rsidRPr="00D569EC">
              <w:rPr>
                <w:rFonts w:hint="eastAsia"/>
                <w:lang w:eastAsia="zh-TW"/>
              </w:rPr>
              <w:t>萬美元（</w:t>
            </w:r>
            <w:r w:rsidRPr="00D569EC">
              <w:rPr>
                <w:lang w:eastAsia="zh-TW"/>
              </w:rPr>
              <w:t>2017</w:t>
            </w:r>
            <w:r w:rsidRPr="00D569EC">
              <w:rPr>
                <w:rFonts w:hint="eastAsia"/>
                <w:lang w:eastAsia="zh-TW"/>
              </w:rPr>
              <w:t>）</w:t>
            </w:r>
          </w:p>
        </w:tc>
      </w:tr>
      <w:tr w:rsidR="00D569EC" w:rsidRPr="00D569EC" w14:paraId="5C96D079" w14:textId="77777777" w:rsidTr="001D4A56">
        <w:trPr>
          <w:trHeight w:val="680"/>
          <w:jc w:val="center"/>
        </w:trPr>
        <w:tc>
          <w:tcPr>
            <w:tcW w:w="2470" w:type="dxa"/>
            <w:shd w:val="clear" w:color="auto" w:fill="auto"/>
            <w:tcMar>
              <w:top w:w="0" w:type="dxa"/>
              <w:left w:w="28" w:type="dxa"/>
              <w:bottom w:w="0" w:type="dxa"/>
              <w:right w:w="28" w:type="dxa"/>
            </w:tcMar>
            <w:vAlign w:val="center"/>
          </w:tcPr>
          <w:p w14:paraId="229E1E64" w14:textId="77777777" w:rsidR="004850E8" w:rsidRPr="00D569EC" w:rsidRDefault="00FD0C58">
            <w:pPr>
              <w:pStyle w:val="-"/>
              <w:ind w:left="118" w:right="118"/>
            </w:pPr>
            <w:r w:rsidRPr="00D569EC">
              <w:t>主要進口產品</w:t>
            </w:r>
          </w:p>
        </w:tc>
        <w:tc>
          <w:tcPr>
            <w:tcW w:w="5974" w:type="dxa"/>
            <w:shd w:val="clear" w:color="auto" w:fill="auto"/>
            <w:tcMar>
              <w:top w:w="0" w:type="dxa"/>
              <w:left w:w="28" w:type="dxa"/>
              <w:bottom w:w="0" w:type="dxa"/>
              <w:right w:w="28" w:type="dxa"/>
            </w:tcMar>
            <w:vAlign w:val="center"/>
          </w:tcPr>
          <w:p w14:paraId="27009668" w14:textId="01EDA69C" w:rsidR="004850E8" w:rsidRPr="00D569EC" w:rsidRDefault="00B66BA6" w:rsidP="001D4A56">
            <w:pPr>
              <w:pStyle w:val="-0"/>
              <w:spacing w:after="128"/>
              <w:ind w:left="118" w:right="118"/>
              <w:rPr>
                <w:lang w:eastAsia="zh-TW"/>
              </w:rPr>
            </w:pPr>
            <w:r w:rsidRPr="00D569EC">
              <w:rPr>
                <w:rFonts w:hint="eastAsia"/>
                <w:lang w:eastAsia="zh-TW"/>
              </w:rPr>
              <w:t>交通運輸設備（</w:t>
            </w:r>
            <w:r w:rsidRPr="00D569EC">
              <w:rPr>
                <w:lang w:eastAsia="zh-TW"/>
              </w:rPr>
              <w:t>20.6</w:t>
            </w:r>
            <w:r w:rsidR="001D4A56" w:rsidRPr="00D569EC">
              <w:rPr>
                <w:rFonts w:hint="eastAsia"/>
                <w:lang w:eastAsia="zh-TW"/>
              </w:rPr>
              <w:t>%</w:t>
            </w:r>
            <w:r w:rsidRPr="00D569EC">
              <w:rPr>
                <w:rFonts w:hint="eastAsia"/>
                <w:lang w:eastAsia="zh-TW"/>
              </w:rPr>
              <w:t>）、非電機設備（</w:t>
            </w:r>
            <w:r w:rsidRPr="00D569EC">
              <w:rPr>
                <w:lang w:eastAsia="zh-TW"/>
              </w:rPr>
              <w:t>12.3</w:t>
            </w:r>
            <w:r w:rsidR="001D4A56" w:rsidRPr="00D569EC">
              <w:rPr>
                <w:rFonts w:hint="eastAsia"/>
                <w:lang w:eastAsia="zh-TW"/>
              </w:rPr>
              <w:t>%</w:t>
            </w:r>
            <w:r w:rsidRPr="00D569EC">
              <w:rPr>
                <w:rFonts w:hint="eastAsia"/>
                <w:lang w:eastAsia="zh-TW"/>
              </w:rPr>
              <w:t>）、電腦及電子產品（</w:t>
            </w:r>
            <w:r w:rsidRPr="00D569EC">
              <w:rPr>
                <w:lang w:eastAsia="zh-TW"/>
              </w:rPr>
              <w:t>9.5</w:t>
            </w:r>
            <w:r w:rsidR="001D4A56" w:rsidRPr="00D569EC">
              <w:rPr>
                <w:rFonts w:hint="eastAsia"/>
                <w:lang w:eastAsia="zh-TW"/>
              </w:rPr>
              <w:t>%</w:t>
            </w:r>
            <w:r w:rsidRPr="00D569EC">
              <w:rPr>
                <w:rFonts w:hint="eastAsia"/>
                <w:lang w:eastAsia="zh-TW"/>
              </w:rPr>
              <w:t>）、化學品（</w:t>
            </w:r>
            <w:r w:rsidRPr="00D569EC">
              <w:rPr>
                <w:lang w:eastAsia="zh-TW"/>
              </w:rPr>
              <w:t>7.9</w:t>
            </w:r>
            <w:r w:rsidR="001D4A56" w:rsidRPr="00D569EC">
              <w:rPr>
                <w:rFonts w:hint="eastAsia"/>
                <w:lang w:eastAsia="zh-TW"/>
              </w:rPr>
              <w:t>%</w:t>
            </w:r>
            <w:r w:rsidRPr="00D569EC">
              <w:rPr>
                <w:rFonts w:hint="eastAsia"/>
                <w:lang w:eastAsia="zh-TW"/>
              </w:rPr>
              <w:t>）、電動設備</w:t>
            </w:r>
            <w:r w:rsidRPr="00D569EC">
              <w:rPr>
                <w:lang w:eastAsia="zh-TW"/>
              </w:rPr>
              <w:t>/</w:t>
            </w:r>
            <w:r w:rsidRPr="00D569EC">
              <w:rPr>
                <w:rFonts w:hint="eastAsia"/>
                <w:lang w:eastAsia="zh-TW"/>
              </w:rPr>
              <w:t>電器及其</w:t>
            </w:r>
            <w:r w:rsidRPr="00D569EC">
              <w:rPr>
                <w:rFonts w:hint="eastAsia"/>
                <w:lang w:eastAsia="zh-TW"/>
              </w:rPr>
              <w:lastRenderedPageBreak/>
              <w:t>零組件（</w:t>
            </w:r>
            <w:r w:rsidRPr="00D569EC">
              <w:rPr>
                <w:lang w:eastAsia="zh-TW"/>
              </w:rPr>
              <w:t>7.2</w:t>
            </w:r>
            <w:r w:rsidR="001D4A56" w:rsidRPr="00D569EC">
              <w:rPr>
                <w:rFonts w:hint="eastAsia"/>
                <w:lang w:eastAsia="zh-TW"/>
              </w:rPr>
              <w:t>%</w:t>
            </w:r>
            <w:r w:rsidRPr="00D569EC">
              <w:rPr>
                <w:rFonts w:hint="eastAsia"/>
                <w:lang w:eastAsia="zh-TW"/>
              </w:rPr>
              <w:t>）</w:t>
            </w:r>
          </w:p>
        </w:tc>
      </w:tr>
      <w:tr w:rsidR="00D569EC" w:rsidRPr="00D569EC" w14:paraId="59DB38D4" w14:textId="77777777" w:rsidTr="001D4A56">
        <w:trPr>
          <w:trHeight w:val="680"/>
          <w:jc w:val="center"/>
        </w:trPr>
        <w:tc>
          <w:tcPr>
            <w:tcW w:w="2470" w:type="dxa"/>
            <w:shd w:val="clear" w:color="auto" w:fill="auto"/>
            <w:tcMar>
              <w:top w:w="0" w:type="dxa"/>
              <w:left w:w="28" w:type="dxa"/>
              <w:bottom w:w="0" w:type="dxa"/>
              <w:right w:w="28" w:type="dxa"/>
            </w:tcMar>
            <w:vAlign w:val="center"/>
          </w:tcPr>
          <w:p w14:paraId="20C890BE" w14:textId="77777777" w:rsidR="004850E8" w:rsidRPr="00D569EC" w:rsidRDefault="00FD0C58">
            <w:pPr>
              <w:pStyle w:val="-"/>
              <w:ind w:left="118" w:right="118"/>
            </w:pPr>
            <w:r w:rsidRPr="00D569EC">
              <w:lastRenderedPageBreak/>
              <w:t>主要進口</w:t>
            </w:r>
            <w:proofErr w:type="gramStart"/>
            <w:r w:rsidRPr="00D569EC">
              <w:t>國</w:t>
            </w:r>
            <w:proofErr w:type="gramEnd"/>
            <w:r w:rsidRPr="00D569EC">
              <w:t>家</w:t>
            </w:r>
          </w:p>
        </w:tc>
        <w:tc>
          <w:tcPr>
            <w:tcW w:w="5974" w:type="dxa"/>
            <w:shd w:val="clear" w:color="auto" w:fill="auto"/>
            <w:tcMar>
              <w:top w:w="0" w:type="dxa"/>
              <w:left w:w="28" w:type="dxa"/>
              <w:bottom w:w="0" w:type="dxa"/>
              <w:right w:w="28" w:type="dxa"/>
            </w:tcMar>
            <w:vAlign w:val="center"/>
          </w:tcPr>
          <w:p w14:paraId="49659A3F" w14:textId="77777777" w:rsidR="004850E8" w:rsidRPr="00D569EC" w:rsidRDefault="00B66BA6" w:rsidP="001D4A56">
            <w:pPr>
              <w:pStyle w:val="-0"/>
              <w:spacing w:after="128"/>
              <w:ind w:left="118" w:right="118"/>
              <w:rPr>
                <w:lang w:eastAsia="zh-TW"/>
              </w:rPr>
            </w:pPr>
            <w:r w:rsidRPr="00D569EC">
              <w:rPr>
                <w:rFonts w:hint="eastAsia"/>
                <w:lang w:eastAsia="zh-TW"/>
              </w:rPr>
              <w:t>中國大陸、德國、墨西哥、南韓、日本，臺灣為該州第</w:t>
            </w:r>
            <w:r w:rsidRPr="00D569EC">
              <w:rPr>
                <w:lang w:eastAsia="zh-TW"/>
              </w:rPr>
              <w:t>10</w:t>
            </w:r>
            <w:r w:rsidRPr="00D569EC">
              <w:rPr>
                <w:rFonts w:hint="eastAsia"/>
                <w:lang w:eastAsia="zh-TW"/>
              </w:rPr>
              <w:t>大進口來源國（</w:t>
            </w:r>
            <w:r w:rsidRPr="00D569EC">
              <w:rPr>
                <w:lang w:eastAsia="zh-TW"/>
              </w:rPr>
              <w:t>2019</w:t>
            </w:r>
            <w:r w:rsidRPr="00D569EC">
              <w:rPr>
                <w:rFonts w:hint="eastAsia"/>
                <w:lang w:eastAsia="zh-TW"/>
              </w:rPr>
              <w:t>）</w:t>
            </w:r>
          </w:p>
        </w:tc>
      </w:tr>
    </w:tbl>
    <w:p w14:paraId="4A2003F8" w14:textId="77777777" w:rsidR="004850E8" w:rsidRPr="00D569EC" w:rsidRDefault="004850E8">
      <w:pPr>
        <w:ind w:firstLine="472"/>
        <w:rPr>
          <w:lang w:eastAsia="zh-TW"/>
        </w:rPr>
      </w:pPr>
    </w:p>
    <w:p w14:paraId="49450A99" w14:textId="77777777" w:rsidR="004850E8" w:rsidRPr="00D569EC" w:rsidRDefault="00FD0C58" w:rsidP="00721180">
      <w:pPr>
        <w:pStyle w:val="a3"/>
        <w:spacing w:before="514" w:after="771"/>
      </w:pPr>
      <w:r w:rsidRPr="00D569EC">
        <w:lastRenderedPageBreak/>
        <w:t>第壹章　自然人文環境</w:t>
      </w:r>
    </w:p>
    <w:p w14:paraId="78B470B0" w14:textId="77777777" w:rsidR="004850E8" w:rsidRPr="00D569EC" w:rsidRDefault="00FD0C58">
      <w:pPr>
        <w:pStyle w:val="a4"/>
        <w:spacing w:before="257" w:after="257"/>
        <w:ind w:left="632" w:hanging="632"/>
        <w:rPr>
          <w:color w:val="auto"/>
        </w:rPr>
      </w:pPr>
      <w:r w:rsidRPr="00D569EC">
        <w:rPr>
          <w:color w:val="auto"/>
        </w:rPr>
        <w:t>一、自然環境</w:t>
      </w:r>
    </w:p>
    <w:p w14:paraId="3D53F95D" w14:textId="3C6C9BA9" w:rsidR="004850E8" w:rsidRPr="00D569EC" w:rsidRDefault="00FD0C58" w:rsidP="008430D7">
      <w:pPr>
        <w:ind w:firstLineChars="200" w:firstLine="472"/>
        <w:rPr>
          <w:lang w:eastAsia="zh-TW"/>
        </w:rPr>
      </w:pPr>
      <w:r w:rsidRPr="00D569EC">
        <w:rPr>
          <w:lang w:eastAsia="zh-TW"/>
        </w:rPr>
        <w:t>喬治亞州位於</w:t>
      </w:r>
      <w:r w:rsidR="0027662A" w:rsidRPr="00D569EC">
        <w:rPr>
          <w:rFonts w:hint="eastAsia"/>
          <w:lang w:eastAsia="zh-TW"/>
        </w:rPr>
        <w:t>美國東南部樞紐，是</w:t>
      </w:r>
      <w:r w:rsidRPr="00D569EC">
        <w:rPr>
          <w:lang w:eastAsia="zh-TW"/>
        </w:rPr>
        <w:t>密西西比河以東</w:t>
      </w:r>
      <w:r w:rsidR="0027662A" w:rsidRPr="00D569EC">
        <w:rPr>
          <w:rFonts w:hint="eastAsia"/>
          <w:lang w:eastAsia="zh-TW"/>
        </w:rPr>
        <w:t>面積最大的一個州，</w:t>
      </w:r>
      <w:r w:rsidR="0027662A" w:rsidRPr="00D569EC">
        <w:rPr>
          <w:lang w:eastAsia="zh-TW"/>
        </w:rPr>
        <w:t>約</w:t>
      </w:r>
      <w:r w:rsidR="0027662A" w:rsidRPr="00D569EC">
        <w:rPr>
          <w:lang w:eastAsia="zh-TW"/>
        </w:rPr>
        <w:t>59,425</w:t>
      </w:r>
      <w:r w:rsidR="0027662A" w:rsidRPr="00D569EC">
        <w:rPr>
          <w:lang w:eastAsia="zh-TW"/>
        </w:rPr>
        <w:t>平方英哩</w:t>
      </w:r>
      <w:r w:rsidRPr="00D569EC">
        <w:rPr>
          <w:lang w:eastAsia="zh-TW"/>
        </w:rPr>
        <w:t>，</w:t>
      </w:r>
      <w:r w:rsidR="0027662A" w:rsidRPr="00D569EC">
        <w:rPr>
          <w:rFonts w:hint="eastAsia"/>
          <w:lang w:eastAsia="zh-TW"/>
        </w:rPr>
        <w:t>排名全美第</w:t>
      </w:r>
      <w:r w:rsidR="0027662A" w:rsidRPr="00D569EC">
        <w:rPr>
          <w:rFonts w:hint="eastAsia"/>
          <w:lang w:eastAsia="zh-TW"/>
        </w:rPr>
        <w:t>24</w:t>
      </w:r>
      <w:r w:rsidR="0027662A" w:rsidRPr="00D569EC">
        <w:rPr>
          <w:rFonts w:hint="eastAsia"/>
          <w:lang w:eastAsia="zh-TW"/>
        </w:rPr>
        <w:t>大，</w:t>
      </w:r>
      <w:r w:rsidRPr="00D569EC">
        <w:rPr>
          <w:lang w:eastAsia="zh-TW"/>
        </w:rPr>
        <w:t>北為高山區，</w:t>
      </w:r>
      <w:r w:rsidR="0027662A" w:rsidRPr="00D569EC">
        <w:rPr>
          <w:rFonts w:hint="eastAsia"/>
          <w:lang w:eastAsia="zh-TW"/>
        </w:rPr>
        <w:t>全州地勢由西北向東南傾斜，</w:t>
      </w:r>
      <w:r w:rsidRPr="00D569EC">
        <w:rPr>
          <w:lang w:eastAsia="zh-TW"/>
        </w:rPr>
        <w:t>南為</w:t>
      </w:r>
      <w:r w:rsidRPr="00D569EC">
        <w:rPr>
          <w:lang w:eastAsia="zh-TW"/>
        </w:rPr>
        <w:t>Piedmont</w:t>
      </w:r>
      <w:r w:rsidRPr="00D569EC">
        <w:rPr>
          <w:lang w:eastAsia="zh-TW"/>
        </w:rPr>
        <w:t>高原，東邊與南卡羅來納州為界，</w:t>
      </w:r>
      <w:r w:rsidR="0027662A" w:rsidRPr="00D569EC">
        <w:rPr>
          <w:rFonts w:hint="eastAsia"/>
          <w:lang w:eastAsia="zh-TW"/>
        </w:rPr>
        <w:t>南鄰佛羅里達州，西邊為阿拉巴馬州，北界田納西州和北卡羅來納州。由於緯度的關係，屬亞熱帶濕潤氣候，</w:t>
      </w:r>
      <w:r w:rsidR="00187E9C" w:rsidRPr="00D569EC">
        <w:rPr>
          <w:rFonts w:hint="eastAsia"/>
          <w:lang w:eastAsia="zh-TW"/>
        </w:rPr>
        <w:t>又</w:t>
      </w:r>
      <w:r w:rsidR="0027662A" w:rsidRPr="00D569EC">
        <w:rPr>
          <w:rFonts w:hint="eastAsia"/>
          <w:lang w:eastAsia="zh-TW"/>
        </w:rPr>
        <w:t>因靠近墨西哥灣的暖洋調節，全年氣候宜人，</w:t>
      </w:r>
      <w:r w:rsidRPr="00D569EC">
        <w:rPr>
          <w:lang w:eastAsia="zh-TW"/>
        </w:rPr>
        <w:t>夏季氣溫平均</w:t>
      </w:r>
      <w:r w:rsidRPr="00D569EC">
        <w:rPr>
          <w:lang w:eastAsia="zh-TW"/>
        </w:rPr>
        <w:t>76</w:t>
      </w:r>
      <w:r w:rsidRPr="00D569EC">
        <w:rPr>
          <w:rFonts w:ascii="華康細圓體" w:hAnsi="華康細圓體"/>
          <w:lang w:eastAsia="zh-TW"/>
        </w:rPr>
        <w:t>℉</w:t>
      </w:r>
      <w:r w:rsidRPr="00D569EC">
        <w:rPr>
          <w:lang w:eastAsia="zh-TW"/>
        </w:rPr>
        <w:t>至</w:t>
      </w:r>
      <w:r w:rsidRPr="00D569EC">
        <w:rPr>
          <w:lang w:eastAsia="zh-TW"/>
        </w:rPr>
        <w:t>87</w:t>
      </w:r>
      <w:r w:rsidRPr="00D569EC">
        <w:rPr>
          <w:rFonts w:ascii="華康細圓體" w:hAnsi="華康細圓體"/>
          <w:lang w:eastAsia="zh-TW"/>
        </w:rPr>
        <w:t>℉</w:t>
      </w:r>
      <w:r w:rsidRPr="00D569EC">
        <w:rPr>
          <w:lang w:eastAsia="zh-TW"/>
        </w:rPr>
        <w:t>，冬季為</w:t>
      </w:r>
      <w:r w:rsidRPr="00D569EC">
        <w:rPr>
          <w:lang w:eastAsia="zh-TW"/>
        </w:rPr>
        <w:t>41</w:t>
      </w:r>
      <w:r w:rsidRPr="00D569EC">
        <w:rPr>
          <w:rFonts w:ascii="華康細圓體" w:hAnsi="華康細圓體"/>
          <w:lang w:eastAsia="zh-TW"/>
        </w:rPr>
        <w:t>℉</w:t>
      </w:r>
      <w:r w:rsidRPr="00D569EC">
        <w:rPr>
          <w:lang w:eastAsia="zh-TW"/>
        </w:rPr>
        <w:t>-56</w:t>
      </w:r>
      <w:r w:rsidRPr="00D569EC">
        <w:rPr>
          <w:rFonts w:ascii="華康細圓體" w:hAnsi="華康細圓體"/>
          <w:lang w:eastAsia="zh-TW"/>
        </w:rPr>
        <w:t>℉</w:t>
      </w:r>
      <w:r w:rsidRPr="00D569EC">
        <w:rPr>
          <w:lang w:eastAsia="zh-TW"/>
        </w:rPr>
        <w:t>，</w:t>
      </w:r>
      <w:r w:rsidR="0027662A" w:rsidRPr="00D569EC">
        <w:rPr>
          <w:rFonts w:hint="eastAsia"/>
          <w:lang w:eastAsia="zh-TW"/>
        </w:rPr>
        <w:t>偶有少量降雪，</w:t>
      </w:r>
      <w:r w:rsidRPr="00D569EC">
        <w:rPr>
          <w:lang w:eastAsia="zh-TW"/>
        </w:rPr>
        <w:t>春季期間短</w:t>
      </w:r>
      <w:r w:rsidR="0027662A" w:rsidRPr="00D569EC">
        <w:rPr>
          <w:rFonts w:hint="eastAsia"/>
          <w:lang w:eastAsia="zh-TW"/>
        </w:rPr>
        <w:t>為當地</w:t>
      </w:r>
      <w:r w:rsidRPr="00D569EC">
        <w:rPr>
          <w:lang w:eastAsia="zh-TW"/>
        </w:rPr>
        <w:t>暴雨</w:t>
      </w:r>
      <w:r w:rsidR="0027662A" w:rsidRPr="00D569EC">
        <w:rPr>
          <w:rFonts w:hint="eastAsia"/>
          <w:lang w:eastAsia="zh-TW"/>
        </w:rPr>
        <w:t>季節</w:t>
      </w:r>
      <w:r w:rsidRPr="00D569EC">
        <w:rPr>
          <w:lang w:eastAsia="zh-TW"/>
        </w:rPr>
        <w:t>。</w:t>
      </w:r>
    </w:p>
    <w:p w14:paraId="59922E24" w14:textId="77777777" w:rsidR="004850E8" w:rsidRPr="00D569EC" w:rsidRDefault="00FD0C58">
      <w:pPr>
        <w:pStyle w:val="a4"/>
        <w:spacing w:before="257" w:after="257"/>
        <w:ind w:left="632" w:hanging="632"/>
        <w:rPr>
          <w:color w:val="auto"/>
        </w:rPr>
      </w:pPr>
      <w:r w:rsidRPr="00D569EC">
        <w:rPr>
          <w:color w:val="auto"/>
        </w:rPr>
        <w:t>二、人文及社會環境</w:t>
      </w:r>
    </w:p>
    <w:p w14:paraId="5800EE3F" w14:textId="053C5EBC" w:rsidR="004850E8" w:rsidRPr="00D569EC" w:rsidRDefault="0007201E" w:rsidP="00721180">
      <w:pPr>
        <w:pStyle w:val="-1"/>
      </w:pPr>
      <w:r w:rsidRPr="00D569EC">
        <w:rPr>
          <w:rFonts w:hint="eastAsia"/>
        </w:rPr>
        <w:t>喬治亞州為密西西比河以東地區，人口成長最快的一州，</w:t>
      </w:r>
      <w:r w:rsidRPr="00D569EC">
        <w:rPr>
          <w:rFonts w:hint="eastAsia"/>
        </w:rPr>
        <w:t>2020</w:t>
      </w:r>
      <w:r w:rsidRPr="00D569EC">
        <w:rPr>
          <w:rFonts w:hint="eastAsia"/>
        </w:rPr>
        <w:t>年</w:t>
      </w:r>
      <w:r w:rsidR="00FD0C58" w:rsidRPr="00D569EC">
        <w:t>人口達</w:t>
      </w:r>
      <w:r w:rsidR="00FD0C58" w:rsidRPr="00D569EC">
        <w:t>1,0</w:t>
      </w:r>
      <w:r w:rsidR="007F61B9" w:rsidRPr="00D569EC">
        <w:rPr>
          <w:rFonts w:asciiTheme="minorEastAsia" w:eastAsiaTheme="minorEastAsia" w:hAnsiTheme="minorEastAsia" w:hint="eastAsia"/>
        </w:rPr>
        <w:t>73</w:t>
      </w:r>
      <w:r w:rsidR="00FD0C58" w:rsidRPr="00D569EC">
        <w:t>萬人，排名全美第</w:t>
      </w:r>
      <w:r w:rsidR="00FD0C58" w:rsidRPr="00D569EC">
        <w:t>8</w:t>
      </w:r>
      <w:r w:rsidR="00FD0C58" w:rsidRPr="00D569EC">
        <w:t>名，首府亞特蘭大市在美國前</w:t>
      </w:r>
      <w:r w:rsidR="00FD0C58" w:rsidRPr="00D569EC">
        <w:t>10</w:t>
      </w:r>
      <w:r w:rsidR="00FD0C58" w:rsidRPr="00D569EC">
        <w:t>大主要大都會區比較來說，有較多的移民，因此對不同文化背景之外國人較具包容性。</w:t>
      </w:r>
      <w:r w:rsidR="00C721E9" w:rsidRPr="00D569EC">
        <w:rPr>
          <w:rFonts w:hint="eastAsia"/>
        </w:rPr>
        <w:t>喬州有宗教信仰的</w:t>
      </w:r>
      <w:r w:rsidR="00FD0C58" w:rsidRPr="00D569EC">
        <w:t>州民</w:t>
      </w:r>
      <w:r w:rsidR="00C721E9" w:rsidRPr="00D569EC">
        <w:rPr>
          <w:rFonts w:hint="eastAsia"/>
        </w:rPr>
        <w:t>達</w:t>
      </w:r>
      <w:r w:rsidR="00C721E9" w:rsidRPr="00D569EC">
        <w:rPr>
          <w:rFonts w:hint="eastAsia"/>
        </w:rPr>
        <w:t>66%</w:t>
      </w:r>
      <w:r w:rsidR="00C721E9" w:rsidRPr="00D569EC">
        <w:rPr>
          <w:rFonts w:hint="eastAsia"/>
        </w:rPr>
        <w:t>，排名全美第</w:t>
      </w:r>
      <w:r w:rsidR="00C721E9" w:rsidRPr="00D569EC">
        <w:rPr>
          <w:rFonts w:hint="eastAsia"/>
        </w:rPr>
        <w:t>8</w:t>
      </w:r>
      <w:r w:rsidR="00C721E9" w:rsidRPr="00D569EC">
        <w:rPr>
          <w:rFonts w:hint="eastAsia"/>
        </w:rPr>
        <w:t>，其中</w:t>
      </w:r>
      <w:r w:rsidR="009A27E3" w:rsidRPr="00D569EC">
        <w:rPr>
          <w:rFonts w:hint="eastAsia"/>
        </w:rPr>
        <w:t>有</w:t>
      </w:r>
      <w:r w:rsidR="00FD0C58" w:rsidRPr="00D569EC">
        <w:t>79%</w:t>
      </w:r>
      <w:r w:rsidR="00FD0C58" w:rsidRPr="00D569EC">
        <w:t>為基督徒</w:t>
      </w:r>
      <w:r w:rsidR="00C721E9" w:rsidRPr="00D569EC">
        <w:rPr>
          <w:rFonts w:hint="eastAsia"/>
        </w:rPr>
        <w:t>，</w:t>
      </w:r>
      <w:r w:rsidR="00C721E9" w:rsidRPr="00D569EC">
        <w:rPr>
          <w:rFonts w:hint="eastAsia"/>
        </w:rPr>
        <w:t>3%</w:t>
      </w:r>
      <w:r w:rsidR="00C721E9" w:rsidRPr="00D569EC">
        <w:rPr>
          <w:rFonts w:hint="eastAsia"/>
        </w:rPr>
        <w:t>其他宗教</w:t>
      </w:r>
      <w:r w:rsidR="001E71E5" w:rsidRPr="00D569EC">
        <w:rPr>
          <w:rFonts w:hint="eastAsia"/>
        </w:rPr>
        <w:t>，其餘無特定宗教信仰</w:t>
      </w:r>
      <w:r w:rsidR="00FD0C58" w:rsidRPr="00D569EC">
        <w:t>。州民教育水準為</w:t>
      </w:r>
      <w:r w:rsidR="00FD0C58" w:rsidRPr="00D569EC">
        <w:t>25</w:t>
      </w:r>
      <w:r w:rsidR="00FD0C58" w:rsidRPr="00D569EC">
        <w:t>歲以上州民中</w:t>
      </w:r>
      <w:r w:rsidR="00FD0C58" w:rsidRPr="00D569EC">
        <w:t>87.</w:t>
      </w:r>
      <w:r w:rsidR="009A27E3" w:rsidRPr="00D569EC">
        <w:rPr>
          <w:rFonts w:hint="eastAsia"/>
        </w:rPr>
        <w:t>6</w:t>
      </w:r>
      <w:r w:rsidR="00FD0C58" w:rsidRPr="00D569EC">
        <w:t>%</w:t>
      </w:r>
      <w:r w:rsidR="00FD0C58" w:rsidRPr="00D569EC">
        <w:t>擁有高中文憑、</w:t>
      </w:r>
      <w:r w:rsidR="00FD0C58" w:rsidRPr="00D569EC">
        <w:t>3</w:t>
      </w:r>
      <w:r w:rsidR="009A27E3" w:rsidRPr="00D569EC">
        <w:rPr>
          <w:rFonts w:hint="eastAsia"/>
        </w:rPr>
        <w:t>1</w:t>
      </w:r>
      <w:r w:rsidR="00FD0C58" w:rsidRPr="00D569EC">
        <w:t>.9%</w:t>
      </w:r>
      <w:r w:rsidR="00FD0C58" w:rsidRPr="00D569EC">
        <w:t>擁有學士學位、</w:t>
      </w:r>
      <w:r w:rsidR="009A27E3" w:rsidRPr="00D569EC">
        <w:rPr>
          <w:rFonts w:hint="eastAsia"/>
        </w:rPr>
        <w:t>12.3</w:t>
      </w:r>
      <w:r w:rsidR="00FD0C58" w:rsidRPr="00D569EC">
        <w:t>%</w:t>
      </w:r>
      <w:r w:rsidR="00FD0C58" w:rsidRPr="00D569EC">
        <w:t>擁有碩士或博士學位。</w:t>
      </w:r>
    </w:p>
    <w:p w14:paraId="36C0D88E" w14:textId="77777777" w:rsidR="004850E8" w:rsidRPr="00D569EC" w:rsidRDefault="00FD0C58">
      <w:pPr>
        <w:pStyle w:val="a4"/>
        <w:spacing w:before="257" w:after="257"/>
        <w:ind w:left="632" w:hanging="632"/>
        <w:rPr>
          <w:color w:val="auto"/>
        </w:rPr>
      </w:pPr>
      <w:r w:rsidRPr="00D569EC">
        <w:rPr>
          <w:color w:val="auto"/>
        </w:rPr>
        <w:t>三、政治環境</w:t>
      </w:r>
    </w:p>
    <w:p w14:paraId="1F40881E" w14:textId="77777777" w:rsidR="004850E8" w:rsidRPr="00D569EC" w:rsidRDefault="00FD0C58">
      <w:pPr>
        <w:ind w:firstLine="472"/>
        <w:rPr>
          <w:lang w:eastAsia="zh-TW"/>
        </w:rPr>
      </w:pPr>
      <w:r w:rsidRPr="00D569EC">
        <w:rPr>
          <w:lang w:eastAsia="zh-TW"/>
        </w:rPr>
        <w:t>與其他州相同，採行政、立法、司法三權分立；州長為最高行政機關首長；立法部門則由參議院及眾議院組成；司法部門以最高法院為最高司法機關。</w:t>
      </w:r>
    </w:p>
    <w:p w14:paraId="09B2BA26" w14:textId="77777777" w:rsidR="004850E8" w:rsidRPr="00D569EC" w:rsidRDefault="004850E8">
      <w:pPr>
        <w:ind w:firstLine="472"/>
        <w:rPr>
          <w:lang w:eastAsia="zh-TW"/>
        </w:rPr>
      </w:pPr>
    </w:p>
    <w:p w14:paraId="289BEFB7" w14:textId="77777777" w:rsidR="004850E8" w:rsidRPr="00D569EC" w:rsidRDefault="00FD0C58" w:rsidP="00721180">
      <w:pPr>
        <w:pStyle w:val="a3"/>
        <w:spacing w:before="514" w:after="771"/>
      </w:pPr>
      <w:r w:rsidRPr="00D569EC">
        <w:lastRenderedPageBreak/>
        <w:t>第貳章　經濟環境</w:t>
      </w:r>
    </w:p>
    <w:p w14:paraId="014803E5" w14:textId="77777777" w:rsidR="004850E8" w:rsidRPr="00D569EC" w:rsidRDefault="00FD0C58">
      <w:pPr>
        <w:pStyle w:val="a4"/>
        <w:spacing w:before="257" w:after="257"/>
        <w:ind w:left="632" w:hanging="632"/>
        <w:rPr>
          <w:color w:val="auto"/>
        </w:rPr>
      </w:pPr>
      <w:r w:rsidRPr="00D569EC">
        <w:rPr>
          <w:color w:val="auto"/>
        </w:rPr>
        <w:t>一、經濟概況</w:t>
      </w:r>
    </w:p>
    <w:p w14:paraId="1CC9EC5D" w14:textId="58E77139" w:rsidR="00187E9C" w:rsidRPr="00D569EC" w:rsidRDefault="00187E9C" w:rsidP="00187E9C">
      <w:pPr>
        <w:pStyle w:val="a9"/>
        <w:ind w:left="944" w:hanging="708"/>
      </w:pPr>
      <w:r w:rsidRPr="00D569EC">
        <w:rPr>
          <w:rFonts w:hint="eastAsia"/>
        </w:rPr>
        <w:t>（一）州民生產毛額：</w:t>
      </w:r>
      <w:r w:rsidRPr="00D569EC">
        <w:rPr>
          <w:rFonts w:hint="eastAsia"/>
        </w:rPr>
        <w:t>6,070</w:t>
      </w:r>
      <w:r w:rsidRPr="00D569EC">
        <w:rPr>
          <w:rFonts w:hint="eastAsia"/>
        </w:rPr>
        <w:t>億美元（</w:t>
      </w:r>
      <w:r w:rsidRPr="00D569EC">
        <w:rPr>
          <w:rFonts w:hint="eastAsia"/>
        </w:rPr>
        <w:t>2019</w:t>
      </w:r>
      <w:r w:rsidRPr="00D569EC">
        <w:rPr>
          <w:rFonts w:hint="eastAsia"/>
        </w:rPr>
        <w:t>）。</w:t>
      </w:r>
    </w:p>
    <w:p w14:paraId="097D5AEB" w14:textId="1C67BC91" w:rsidR="00187E9C" w:rsidRPr="00D569EC" w:rsidRDefault="00187E9C" w:rsidP="00187E9C">
      <w:pPr>
        <w:pStyle w:val="a9"/>
        <w:ind w:left="944" w:hanging="708"/>
      </w:pPr>
      <w:r w:rsidRPr="00D569EC">
        <w:rPr>
          <w:rFonts w:hint="eastAsia"/>
        </w:rPr>
        <w:t>（二）平均州民所得：</w:t>
      </w:r>
      <w:r w:rsidRPr="00D569EC">
        <w:rPr>
          <w:rFonts w:hint="eastAsia"/>
        </w:rPr>
        <w:t>48,199</w:t>
      </w:r>
      <w:r w:rsidRPr="00D569EC">
        <w:rPr>
          <w:rFonts w:hint="eastAsia"/>
        </w:rPr>
        <w:t>美元，排名全美第</w:t>
      </w:r>
      <w:r w:rsidRPr="00D569EC">
        <w:rPr>
          <w:rFonts w:hint="eastAsia"/>
        </w:rPr>
        <w:t>38</w:t>
      </w:r>
      <w:r w:rsidRPr="00D569EC">
        <w:rPr>
          <w:rFonts w:hint="eastAsia"/>
        </w:rPr>
        <w:t>名（</w:t>
      </w:r>
      <w:r w:rsidRPr="00D569EC">
        <w:rPr>
          <w:rFonts w:hint="eastAsia"/>
        </w:rPr>
        <w:t>2019</w:t>
      </w:r>
      <w:r w:rsidRPr="00D569EC">
        <w:rPr>
          <w:rFonts w:hint="eastAsia"/>
        </w:rPr>
        <w:t>）。</w:t>
      </w:r>
    </w:p>
    <w:p w14:paraId="2915A684" w14:textId="39BA00C1" w:rsidR="00187E9C" w:rsidRPr="00D569EC" w:rsidRDefault="00187E9C" w:rsidP="00187E9C">
      <w:pPr>
        <w:pStyle w:val="a9"/>
        <w:ind w:left="944" w:hanging="708"/>
      </w:pPr>
      <w:r w:rsidRPr="00D569EC">
        <w:rPr>
          <w:rFonts w:hint="eastAsia"/>
        </w:rPr>
        <w:t>（三）經濟成長率：</w:t>
      </w:r>
      <w:r w:rsidRPr="00D569EC">
        <w:rPr>
          <w:rFonts w:hint="eastAsia"/>
        </w:rPr>
        <w:t>2.0%</w:t>
      </w:r>
      <w:r w:rsidRPr="00D569EC">
        <w:rPr>
          <w:rFonts w:hint="eastAsia"/>
        </w:rPr>
        <w:t>（</w:t>
      </w:r>
      <w:r w:rsidRPr="00D569EC">
        <w:rPr>
          <w:rFonts w:hint="eastAsia"/>
        </w:rPr>
        <w:t>2019</w:t>
      </w:r>
      <w:r w:rsidRPr="00D569EC">
        <w:rPr>
          <w:rFonts w:hint="eastAsia"/>
        </w:rPr>
        <w:t>）。</w:t>
      </w:r>
    </w:p>
    <w:p w14:paraId="3EA1D1D2" w14:textId="61DA323C" w:rsidR="00187E9C" w:rsidRPr="00D569EC" w:rsidRDefault="00187E9C" w:rsidP="00187E9C">
      <w:pPr>
        <w:pStyle w:val="a9"/>
        <w:ind w:left="944" w:hanging="708"/>
      </w:pPr>
      <w:r w:rsidRPr="00D569EC">
        <w:rPr>
          <w:rFonts w:hint="eastAsia"/>
        </w:rPr>
        <w:t>（四）失業率：</w:t>
      </w:r>
      <w:r w:rsidRPr="00D569EC">
        <w:rPr>
          <w:rFonts w:hint="eastAsia"/>
        </w:rPr>
        <w:t>3.4%</w:t>
      </w:r>
      <w:r w:rsidRPr="00D569EC">
        <w:rPr>
          <w:rFonts w:hint="eastAsia"/>
        </w:rPr>
        <w:t>（</w:t>
      </w:r>
      <w:r w:rsidRPr="00D569EC">
        <w:rPr>
          <w:rFonts w:hint="eastAsia"/>
        </w:rPr>
        <w:t>2019</w:t>
      </w:r>
      <w:r w:rsidRPr="00D569EC">
        <w:rPr>
          <w:rFonts w:hint="eastAsia"/>
        </w:rPr>
        <w:t>）。</w:t>
      </w:r>
    </w:p>
    <w:p w14:paraId="60FB4426" w14:textId="69DD7483" w:rsidR="00187E9C" w:rsidRPr="00D569EC" w:rsidRDefault="00187E9C" w:rsidP="00187E9C">
      <w:pPr>
        <w:pStyle w:val="a9"/>
        <w:ind w:left="944" w:hanging="708"/>
      </w:pPr>
      <w:r w:rsidRPr="00D569EC">
        <w:rPr>
          <w:rFonts w:hint="eastAsia"/>
        </w:rPr>
        <w:t>（五）主要產業：汽車產業、物流業、生命科學、保健、國防工業、商業服務業以及餐旅業、電子及零件製造業、通訊等科技業、航空旅遊業、木材造紙業、家禽業。</w:t>
      </w:r>
    </w:p>
    <w:p w14:paraId="22723DFF" w14:textId="76A97757" w:rsidR="00187E9C" w:rsidRPr="00D569EC" w:rsidRDefault="00187E9C" w:rsidP="00187E9C">
      <w:pPr>
        <w:pStyle w:val="a9"/>
        <w:ind w:left="944" w:hanging="708"/>
      </w:pPr>
      <w:r w:rsidRPr="00D569EC">
        <w:rPr>
          <w:rFonts w:hint="eastAsia"/>
        </w:rPr>
        <w:t>（六）出口總額：</w:t>
      </w:r>
      <w:r w:rsidRPr="00D569EC">
        <w:rPr>
          <w:rFonts w:hint="eastAsia"/>
        </w:rPr>
        <w:t>412</w:t>
      </w:r>
      <w:r w:rsidRPr="00D569EC">
        <w:rPr>
          <w:rFonts w:hint="eastAsia"/>
        </w:rPr>
        <w:t>億</w:t>
      </w:r>
      <w:r w:rsidRPr="00D569EC">
        <w:rPr>
          <w:rFonts w:hint="eastAsia"/>
        </w:rPr>
        <w:t>2,458</w:t>
      </w:r>
      <w:r w:rsidRPr="00D569EC">
        <w:rPr>
          <w:rFonts w:hint="eastAsia"/>
        </w:rPr>
        <w:t>萬美元（</w:t>
      </w:r>
      <w:r w:rsidRPr="00D569EC">
        <w:rPr>
          <w:rFonts w:hint="eastAsia"/>
        </w:rPr>
        <w:t>2019</w:t>
      </w:r>
      <w:r w:rsidRPr="00D569EC">
        <w:rPr>
          <w:rFonts w:hint="eastAsia"/>
        </w:rPr>
        <w:t>）（成長</w:t>
      </w:r>
      <w:r w:rsidRPr="00D569EC">
        <w:rPr>
          <w:rFonts w:hint="eastAsia"/>
        </w:rPr>
        <w:t>2%</w:t>
      </w:r>
      <w:r w:rsidRPr="00D569EC">
        <w:rPr>
          <w:rFonts w:hint="eastAsia"/>
        </w:rPr>
        <w:t>）。</w:t>
      </w:r>
    </w:p>
    <w:p w14:paraId="13C13176" w14:textId="5E70F285" w:rsidR="00187E9C" w:rsidRPr="00D569EC" w:rsidRDefault="00187E9C" w:rsidP="00187E9C">
      <w:pPr>
        <w:pStyle w:val="a9"/>
        <w:ind w:left="944" w:hanging="708"/>
      </w:pPr>
      <w:r w:rsidRPr="00D569EC">
        <w:rPr>
          <w:rFonts w:hint="eastAsia"/>
        </w:rPr>
        <w:t>（七）主要出口市場：加拿大、墨西哥、德國、中國大陸、新加坡，臺灣為該州第</w:t>
      </w:r>
      <w:r w:rsidRPr="00D569EC">
        <w:rPr>
          <w:rFonts w:hint="eastAsia"/>
        </w:rPr>
        <w:t>22</w:t>
      </w:r>
      <w:r w:rsidRPr="00D569EC">
        <w:rPr>
          <w:rFonts w:hint="eastAsia"/>
        </w:rPr>
        <w:t>大出口市場（</w:t>
      </w:r>
      <w:r w:rsidRPr="00D569EC">
        <w:rPr>
          <w:rFonts w:hint="eastAsia"/>
        </w:rPr>
        <w:t>2019</w:t>
      </w:r>
      <w:r w:rsidRPr="00D569EC">
        <w:rPr>
          <w:rFonts w:hint="eastAsia"/>
        </w:rPr>
        <w:t>）。</w:t>
      </w:r>
    </w:p>
    <w:p w14:paraId="75933CD4" w14:textId="6B3FD77C" w:rsidR="00187E9C" w:rsidRPr="00D569EC" w:rsidRDefault="00187E9C" w:rsidP="00187E9C">
      <w:pPr>
        <w:pStyle w:val="a9"/>
        <w:ind w:left="944" w:hanging="708"/>
      </w:pPr>
      <w:r w:rsidRPr="00D569EC">
        <w:rPr>
          <w:rFonts w:hint="eastAsia"/>
        </w:rPr>
        <w:t>（八）主要出口產品：交通運輸設備（</w:t>
      </w:r>
      <w:r w:rsidRPr="00D569EC">
        <w:rPr>
          <w:rFonts w:hint="eastAsia"/>
        </w:rPr>
        <w:t>28%</w:t>
      </w:r>
      <w:r w:rsidRPr="00D569EC">
        <w:rPr>
          <w:rFonts w:hint="eastAsia"/>
        </w:rPr>
        <w:t>）、非電機設備（</w:t>
      </w:r>
      <w:r w:rsidRPr="00D569EC">
        <w:rPr>
          <w:rFonts w:hint="eastAsia"/>
        </w:rPr>
        <w:t>11.6%</w:t>
      </w:r>
      <w:r w:rsidRPr="00D569EC">
        <w:rPr>
          <w:rFonts w:hint="eastAsia"/>
        </w:rPr>
        <w:t>）、化學品（</w:t>
      </w:r>
      <w:r w:rsidRPr="00D569EC">
        <w:rPr>
          <w:rFonts w:hint="eastAsia"/>
        </w:rPr>
        <w:t>8.6%</w:t>
      </w:r>
      <w:r w:rsidRPr="00D569EC">
        <w:rPr>
          <w:rFonts w:hint="eastAsia"/>
        </w:rPr>
        <w:t>）、紙類產品（</w:t>
      </w:r>
      <w:r w:rsidRPr="00D569EC">
        <w:rPr>
          <w:rFonts w:hint="eastAsia"/>
        </w:rPr>
        <w:t>8.3%</w:t>
      </w:r>
      <w:r w:rsidRPr="00D569EC">
        <w:rPr>
          <w:rFonts w:hint="eastAsia"/>
        </w:rPr>
        <w:t>）、電腦及電子產品（</w:t>
      </w:r>
      <w:r w:rsidRPr="00D569EC">
        <w:rPr>
          <w:rFonts w:hint="eastAsia"/>
        </w:rPr>
        <w:t>7.3%</w:t>
      </w:r>
      <w:r w:rsidRPr="00D569EC">
        <w:rPr>
          <w:rFonts w:hint="eastAsia"/>
        </w:rPr>
        <w:t>）。</w:t>
      </w:r>
    </w:p>
    <w:p w14:paraId="2C917D5D" w14:textId="63FE8AA3" w:rsidR="00187E9C" w:rsidRPr="00D569EC" w:rsidRDefault="00187E9C" w:rsidP="00187E9C">
      <w:pPr>
        <w:pStyle w:val="a9"/>
        <w:ind w:left="944" w:hanging="708"/>
      </w:pPr>
      <w:r w:rsidRPr="00D569EC">
        <w:rPr>
          <w:rFonts w:hint="eastAsia"/>
        </w:rPr>
        <w:t>（九）出口至我國：</w:t>
      </w:r>
      <w:r w:rsidRPr="00D569EC">
        <w:rPr>
          <w:rFonts w:hint="eastAsia"/>
        </w:rPr>
        <w:t>4</w:t>
      </w:r>
      <w:r w:rsidRPr="00D569EC">
        <w:rPr>
          <w:rFonts w:hint="eastAsia"/>
        </w:rPr>
        <w:t>億</w:t>
      </w:r>
      <w:r w:rsidRPr="00D569EC">
        <w:rPr>
          <w:rFonts w:hint="eastAsia"/>
        </w:rPr>
        <w:t>2,523</w:t>
      </w:r>
      <w:r w:rsidRPr="00D569EC">
        <w:rPr>
          <w:rFonts w:hint="eastAsia"/>
        </w:rPr>
        <w:t>萬美元（</w:t>
      </w:r>
      <w:r w:rsidRPr="00D569EC">
        <w:rPr>
          <w:rFonts w:hint="eastAsia"/>
        </w:rPr>
        <w:t>2019</w:t>
      </w:r>
      <w:r w:rsidRPr="00D569EC">
        <w:rPr>
          <w:rFonts w:hint="eastAsia"/>
        </w:rPr>
        <w:t>）（下跌</w:t>
      </w:r>
      <w:r w:rsidRPr="00D569EC">
        <w:rPr>
          <w:rFonts w:hint="eastAsia"/>
        </w:rPr>
        <w:t>22%</w:t>
      </w:r>
      <w:r w:rsidRPr="00D569EC">
        <w:rPr>
          <w:rFonts w:hint="eastAsia"/>
        </w:rPr>
        <w:t>）。</w:t>
      </w:r>
    </w:p>
    <w:p w14:paraId="64832549" w14:textId="2C7C8113" w:rsidR="00187E9C" w:rsidRPr="00D569EC" w:rsidRDefault="00187E9C" w:rsidP="00187E9C">
      <w:pPr>
        <w:pStyle w:val="a9"/>
        <w:ind w:left="944" w:hanging="708"/>
      </w:pPr>
      <w:r w:rsidRPr="00D569EC">
        <w:rPr>
          <w:rFonts w:hint="eastAsia"/>
        </w:rPr>
        <w:t>（十）主要銷我產品：電腦及電子產品（</w:t>
      </w:r>
      <w:r w:rsidRPr="00D569EC">
        <w:rPr>
          <w:rFonts w:hint="eastAsia"/>
        </w:rPr>
        <w:t>31.3%</w:t>
      </w:r>
      <w:r w:rsidRPr="00D569EC">
        <w:rPr>
          <w:rFonts w:hint="eastAsia"/>
        </w:rPr>
        <w:t>）、食品（</w:t>
      </w:r>
      <w:r w:rsidRPr="00D569EC">
        <w:rPr>
          <w:rFonts w:hint="eastAsia"/>
        </w:rPr>
        <w:t>12.6%</w:t>
      </w:r>
      <w:r w:rsidRPr="00D569EC">
        <w:rPr>
          <w:rFonts w:hint="eastAsia"/>
        </w:rPr>
        <w:t>）、非電機設備</w:t>
      </w:r>
      <w:r w:rsidR="00B34856">
        <w:rPr>
          <w:rFonts w:hint="eastAsia"/>
        </w:rPr>
        <w:t>（</w:t>
      </w:r>
      <w:r w:rsidRPr="00D569EC">
        <w:rPr>
          <w:rFonts w:hint="eastAsia"/>
        </w:rPr>
        <w:t>10.8%</w:t>
      </w:r>
      <w:r w:rsidRPr="00D569EC">
        <w:rPr>
          <w:rFonts w:hint="eastAsia"/>
        </w:rPr>
        <w:t>）、化學製品（</w:t>
      </w:r>
      <w:r w:rsidRPr="00D569EC">
        <w:rPr>
          <w:rFonts w:hint="eastAsia"/>
        </w:rPr>
        <w:t>9.7%</w:t>
      </w:r>
      <w:r w:rsidRPr="00D569EC">
        <w:rPr>
          <w:rFonts w:hint="eastAsia"/>
        </w:rPr>
        <w:t>）、交通工具（</w:t>
      </w:r>
      <w:r w:rsidRPr="00D569EC">
        <w:rPr>
          <w:rFonts w:hint="eastAsia"/>
        </w:rPr>
        <w:t>7.4%</w:t>
      </w:r>
      <w:r w:rsidRPr="00D569EC">
        <w:rPr>
          <w:rFonts w:hint="eastAsia"/>
        </w:rPr>
        <w:t>）。</w:t>
      </w:r>
    </w:p>
    <w:p w14:paraId="163A4CD2" w14:textId="28E65213" w:rsidR="00187E9C" w:rsidRPr="00D569EC" w:rsidRDefault="00187E9C" w:rsidP="00187E9C">
      <w:pPr>
        <w:pStyle w:val="a9"/>
        <w:ind w:leftChars="0" w:left="944" w:hangingChars="400" w:hanging="944"/>
      </w:pPr>
      <w:r w:rsidRPr="00D569EC">
        <w:rPr>
          <w:rFonts w:hint="eastAsia"/>
        </w:rPr>
        <w:t>（十一）進口總額：</w:t>
      </w:r>
      <w:r w:rsidRPr="00D569EC">
        <w:rPr>
          <w:rFonts w:hint="eastAsia"/>
        </w:rPr>
        <w:t>1,021</w:t>
      </w:r>
      <w:r w:rsidRPr="00D569EC">
        <w:rPr>
          <w:rFonts w:hint="eastAsia"/>
        </w:rPr>
        <w:t>億</w:t>
      </w:r>
      <w:r w:rsidRPr="00D569EC">
        <w:rPr>
          <w:rFonts w:hint="eastAsia"/>
        </w:rPr>
        <w:t>4,196</w:t>
      </w:r>
      <w:r w:rsidRPr="00D569EC">
        <w:rPr>
          <w:rFonts w:hint="eastAsia"/>
        </w:rPr>
        <w:t>萬美元（</w:t>
      </w:r>
      <w:r w:rsidRPr="00D569EC">
        <w:rPr>
          <w:rFonts w:hint="eastAsia"/>
        </w:rPr>
        <w:t>2019</w:t>
      </w:r>
      <w:r w:rsidRPr="00D569EC">
        <w:rPr>
          <w:rFonts w:hint="eastAsia"/>
        </w:rPr>
        <w:t>）。</w:t>
      </w:r>
    </w:p>
    <w:p w14:paraId="55A1CBF6" w14:textId="16C0D832" w:rsidR="00187E9C" w:rsidRPr="00D569EC" w:rsidRDefault="00187E9C" w:rsidP="00187E9C">
      <w:pPr>
        <w:pStyle w:val="a9"/>
        <w:ind w:leftChars="0" w:left="944" w:hangingChars="400" w:hanging="944"/>
      </w:pPr>
      <w:r w:rsidRPr="00D569EC">
        <w:rPr>
          <w:rFonts w:hint="eastAsia"/>
        </w:rPr>
        <w:t>（十二）主要進口市場：中國大陸、德國、墨西哥、南韓、日本，臺灣為該州第</w:t>
      </w:r>
      <w:r w:rsidRPr="00D569EC">
        <w:rPr>
          <w:rFonts w:hint="eastAsia"/>
        </w:rPr>
        <w:t>10</w:t>
      </w:r>
      <w:r w:rsidRPr="00D569EC">
        <w:rPr>
          <w:rFonts w:hint="eastAsia"/>
        </w:rPr>
        <w:t>大進口來源國（</w:t>
      </w:r>
      <w:r w:rsidRPr="00D569EC">
        <w:rPr>
          <w:rFonts w:hint="eastAsia"/>
        </w:rPr>
        <w:t>2019</w:t>
      </w:r>
      <w:r w:rsidRPr="00D569EC">
        <w:rPr>
          <w:rFonts w:hint="eastAsia"/>
        </w:rPr>
        <w:t>）。</w:t>
      </w:r>
    </w:p>
    <w:p w14:paraId="3B1A74A2" w14:textId="548BF6CB" w:rsidR="00187E9C" w:rsidRPr="00D569EC" w:rsidRDefault="00187E9C" w:rsidP="00187E9C">
      <w:pPr>
        <w:pStyle w:val="a9"/>
        <w:ind w:leftChars="0" w:left="944" w:hangingChars="400" w:hanging="944"/>
      </w:pPr>
      <w:r w:rsidRPr="00D569EC">
        <w:rPr>
          <w:rFonts w:hint="eastAsia"/>
        </w:rPr>
        <w:t>（十三）主要進口產品：交通運輸設備（</w:t>
      </w:r>
      <w:r w:rsidRPr="00D569EC">
        <w:rPr>
          <w:rFonts w:hint="eastAsia"/>
        </w:rPr>
        <w:t>20.6%</w:t>
      </w:r>
      <w:r w:rsidRPr="00D569EC">
        <w:rPr>
          <w:rFonts w:hint="eastAsia"/>
        </w:rPr>
        <w:t>）、非電機設備（</w:t>
      </w:r>
      <w:r w:rsidRPr="00D569EC">
        <w:rPr>
          <w:rFonts w:hint="eastAsia"/>
        </w:rPr>
        <w:t>12.3%</w:t>
      </w:r>
      <w:r w:rsidRPr="00D569EC">
        <w:rPr>
          <w:rFonts w:hint="eastAsia"/>
        </w:rPr>
        <w:t>）、電腦及</w:t>
      </w:r>
      <w:r w:rsidRPr="00D569EC">
        <w:rPr>
          <w:rFonts w:hint="eastAsia"/>
        </w:rPr>
        <w:lastRenderedPageBreak/>
        <w:t>電子產品（</w:t>
      </w:r>
      <w:r w:rsidRPr="00D569EC">
        <w:rPr>
          <w:rFonts w:hint="eastAsia"/>
        </w:rPr>
        <w:t>9.5%</w:t>
      </w:r>
      <w:r w:rsidRPr="00D569EC">
        <w:rPr>
          <w:rFonts w:hint="eastAsia"/>
        </w:rPr>
        <w:t>）、化學品（</w:t>
      </w:r>
      <w:r w:rsidRPr="00D569EC">
        <w:rPr>
          <w:rFonts w:hint="eastAsia"/>
        </w:rPr>
        <w:t>7.9%</w:t>
      </w:r>
      <w:r w:rsidRPr="00D569EC">
        <w:rPr>
          <w:rFonts w:hint="eastAsia"/>
        </w:rPr>
        <w:t>）、電動設備</w:t>
      </w:r>
      <w:r w:rsidRPr="00D569EC">
        <w:rPr>
          <w:rFonts w:hint="eastAsia"/>
        </w:rPr>
        <w:t>/</w:t>
      </w:r>
      <w:r w:rsidRPr="00D569EC">
        <w:rPr>
          <w:rFonts w:hint="eastAsia"/>
        </w:rPr>
        <w:t>電器及其零組件（</w:t>
      </w:r>
      <w:r w:rsidRPr="00D569EC">
        <w:rPr>
          <w:rFonts w:hint="eastAsia"/>
        </w:rPr>
        <w:t>7.2%</w:t>
      </w:r>
      <w:r w:rsidRPr="00D569EC">
        <w:rPr>
          <w:rFonts w:hint="eastAsia"/>
        </w:rPr>
        <w:t>）。</w:t>
      </w:r>
    </w:p>
    <w:p w14:paraId="00F943A5" w14:textId="7E723FCD" w:rsidR="00187E9C" w:rsidRPr="00D569EC" w:rsidRDefault="00187E9C" w:rsidP="00187E9C">
      <w:pPr>
        <w:pStyle w:val="a9"/>
        <w:ind w:leftChars="0" w:left="944" w:hangingChars="400" w:hanging="944"/>
      </w:pPr>
      <w:r w:rsidRPr="00D569EC">
        <w:rPr>
          <w:rFonts w:hint="eastAsia"/>
        </w:rPr>
        <w:t>（十四）自我國進口：</w:t>
      </w:r>
      <w:r w:rsidRPr="00D569EC">
        <w:rPr>
          <w:rFonts w:hint="eastAsia"/>
        </w:rPr>
        <w:t>25</w:t>
      </w:r>
      <w:r w:rsidRPr="00D569EC">
        <w:rPr>
          <w:rFonts w:hint="eastAsia"/>
        </w:rPr>
        <w:t>億</w:t>
      </w:r>
      <w:r w:rsidRPr="00D569EC">
        <w:rPr>
          <w:rFonts w:hint="eastAsia"/>
        </w:rPr>
        <w:t>5,011</w:t>
      </w:r>
      <w:r w:rsidRPr="00D569EC">
        <w:rPr>
          <w:rFonts w:hint="eastAsia"/>
        </w:rPr>
        <w:t>萬美元（</w:t>
      </w:r>
      <w:r w:rsidRPr="00D569EC">
        <w:rPr>
          <w:rFonts w:hint="eastAsia"/>
        </w:rPr>
        <w:t>2019</w:t>
      </w:r>
      <w:r w:rsidRPr="00D569EC">
        <w:rPr>
          <w:rFonts w:hint="eastAsia"/>
        </w:rPr>
        <w:t>）（成長</w:t>
      </w:r>
      <w:r w:rsidRPr="00D569EC">
        <w:rPr>
          <w:rFonts w:hint="eastAsia"/>
        </w:rPr>
        <w:t>12.88%</w:t>
      </w:r>
      <w:r w:rsidRPr="00D569EC">
        <w:rPr>
          <w:rFonts w:hint="eastAsia"/>
        </w:rPr>
        <w:t>）。</w:t>
      </w:r>
    </w:p>
    <w:p w14:paraId="4E775E61" w14:textId="1D824001" w:rsidR="00187E9C" w:rsidRPr="00D569EC" w:rsidRDefault="00187E9C" w:rsidP="00187E9C">
      <w:pPr>
        <w:pStyle w:val="a9"/>
        <w:ind w:leftChars="0" w:left="944" w:hangingChars="400" w:hanging="944"/>
      </w:pPr>
      <w:r w:rsidRPr="00D569EC">
        <w:rPr>
          <w:rFonts w:hint="eastAsia"/>
        </w:rPr>
        <w:t>（十五）主要對我採購：電腦及電子產品（</w:t>
      </w:r>
      <w:r w:rsidRPr="00D569EC">
        <w:rPr>
          <w:rFonts w:hint="eastAsia"/>
        </w:rPr>
        <w:t>48.3%</w:t>
      </w:r>
      <w:r w:rsidRPr="00D569EC">
        <w:rPr>
          <w:rFonts w:hint="eastAsia"/>
        </w:rPr>
        <w:t>）、非電機設備（</w:t>
      </w:r>
      <w:r w:rsidRPr="00D569EC">
        <w:rPr>
          <w:rFonts w:hint="eastAsia"/>
        </w:rPr>
        <w:t>10.4%</w:t>
      </w:r>
      <w:r w:rsidRPr="00D569EC">
        <w:rPr>
          <w:rFonts w:hint="eastAsia"/>
        </w:rPr>
        <w:t>）、交通工具（</w:t>
      </w:r>
      <w:r w:rsidRPr="00D569EC">
        <w:rPr>
          <w:rFonts w:hint="eastAsia"/>
        </w:rPr>
        <w:t>8.6%</w:t>
      </w:r>
      <w:r w:rsidRPr="00D569EC">
        <w:rPr>
          <w:rFonts w:hint="eastAsia"/>
        </w:rPr>
        <w:t>）、金屬製品（</w:t>
      </w:r>
      <w:r w:rsidRPr="00D569EC">
        <w:rPr>
          <w:rFonts w:hint="eastAsia"/>
        </w:rPr>
        <w:t>7.2%</w:t>
      </w:r>
      <w:r w:rsidRPr="00D569EC">
        <w:rPr>
          <w:rFonts w:hint="eastAsia"/>
        </w:rPr>
        <w:t>）、塑</w:t>
      </w:r>
      <w:r w:rsidRPr="00D569EC">
        <w:rPr>
          <w:rFonts w:hint="eastAsia"/>
        </w:rPr>
        <w:t>/</w:t>
      </w:r>
      <w:r w:rsidRPr="00D569EC">
        <w:rPr>
          <w:rFonts w:hint="eastAsia"/>
        </w:rPr>
        <w:t>橡膠製品（</w:t>
      </w:r>
      <w:r w:rsidRPr="00D569EC">
        <w:rPr>
          <w:rFonts w:hint="eastAsia"/>
        </w:rPr>
        <w:t>6.6%</w:t>
      </w:r>
      <w:r w:rsidRPr="00D569EC">
        <w:rPr>
          <w:rFonts w:hint="eastAsia"/>
        </w:rPr>
        <w:t>）。</w:t>
      </w:r>
    </w:p>
    <w:p w14:paraId="046D3C51" w14:textId="546C83AE" w:rsidR="004850E8" w:rsidRPr="00D569EC" w:rsidRDefault="00FD0C58" w:rsidP="00187E9C">
      <w:pPr>
        <w:pStyle w:val="a4"/>
        <w:spacing w:before="257" w:after="257"/>
        <w:ind w:left="632" w:hanging="632"/>
        <w:rPr>
          <w:color w:val="auto"/>
        </w:rPr>
      </w:pPr>
      <w:r w:rsidRPr="00D569EC">
        <w:rPr>
          <w:color w:val="auto"/>
        </w:rPr>
        <w:t>二、天然資源</w:t>
      </w:r>
    </w:p>
    <w:p w14:paraId="6DAFAAEB" w14:textId="77777777" w:rsidR="004850E8" w:rsidRPr="00D569EC" w:rsidRDefault="00FD0C58" w:rsidP="00DD6B6E">
      <w:pPr>
        <w:pStyle w:val="-1"/>
      </w:pPr>
      <w:r w:rsidRPr="00D569EC">
        <w:t>喬州</w:t>
      </w:r>
      <w:r w:rsidR="0027662A" w:rsidRPr="00D569EC">
        <w:t>森林覆蓋率高</w:t>
      </w:r>
      <w:r w:rsidR="00177DB3" w:rsidRPr="00D569EC">
        <w:t>，是美國林木建材重要產地之一，當地含有豐富</w:t>
      </w:r>
      <w:r w:rsidRPr="00D569EC">
        <w:t>礦產</w:t>
      </w:r>
      <w:r w:rsidR="00177DB3" w:rsidRPr="00D569EC">
        <w:t>，</w:t>
      </w:r>
      <w:r w:rsidRPr="00D569EC">
        <w:t>包括陶土、碎石、水泥、黃土、長石、石灰石、花崗石、大理石、天然氣</w:t>
      </w:r>
      <w:r w:rsidR="000F4FAE" w:rsidRPr="00D569EC">
        <w:t>。喬州亦是美國的農業大州，全州約有</w:t>
      </w:r>
      <w:r w:rsidR="000F4FAE" w:rsidRPr="00D569EC">
        <w:t>5</w:t>
      </w:r>
      <w:r w:rsidR="000F4FAE" w:rsidRPr="00D569EC">
        <w:t>萬個農場，主要生產肉雞、雞蛋、花生、山核桃、棉花、桃子等，有「桃樹之鄉」的美譽，其中肉雞、雞蛋、花生和山核桃產量全美居冠。</w:t>
      </w:r>
    </w:p>
    <w:p w14:paraId="073CE741" w14:textId="77777777" w:rsidR="004850E8" w:rsidRPr="00D569EC" w:rsidRDefault="00FD0C58" w:rsidP="00721180">
      <w:pPr>
        <w:pStyle w:val="a4"/>
        <w:spacing w:before="257" w:after="257"/>
        <w:ind w:left="632" w:hanging="632"/>
        <w:rPr>
          <w:color w:val="auto"/>
        </w:rPr>
      </w:pPr>
      <w:r w:rsidRPr="00D569EC">
        <w:rPr>
          <w:color w:val="auto"/>
        </w:rPr>
        <w:t>三、產業概況</w:t>
      </w:r>
    </w:p>
    <w:p w14:paraId="46804FCD" w14:textId="77777777" w:rsidR="00272931" w:rsidRPr="00D569EC" w:rsidRDefault="00272931" w:rsidP="00DD6B6E">
      <w:pPr>
        <w:pStyle w:val="-1"/>
      </w:pPr>
      <w:r w:rsidRPr="00D569EC">
        <w:rPr>
          <w:rFonts w:hint="eastAsia"/>
        </w:rPr>
        <w:t>喬州產業發展多元化，其中重要產業如下：</w:t>
      </w:r>
    </w:p>
    <w:p w14:paraId="161FEF39" w14:textId="522F96C5" w:rsidR="00DD6B6E" w:rsidRPr="00D569EC" w:rsidRDefault="00DD6B6E" w:rsidP="00DD6B6E">
      <w:pPr>
        <w:pStyle w:val="a9"/>
        <w:ind w:left="944" w:hanging="708"/>
      </w:pPr>
      <w:r w:rsidRPr="00D569EC">
        <w:rPr>
          <w:rFonts w:hint="eastAsia"/>
        </w:rPr>
        <w:t>（一）科技業：喬州科技業發展速度驚人，主要因為首府亞特蘭大位居美國東南區樞紐，企業成本較全美平均低，人才豐富，逐漸成為企業選址優先考量地點，《美國電子產品協會》評鑑喬州為全國高科技就業成長最快速之州。亞特蘭大科技公司約有</w:t>
      </w:r>
      <w:r w:rsidRPr="00D569EC">
        <w:rPr>
          <w:rFonts w:hint="eastAsia"/>
        </w:rPr>
        <w:t>1</w:t>
      </w:r>
      <w:r w:rsidRPr="00D569EC">
        <w:rPr>
          <w:rFonts w:hint="eastAsia"/>
        </w:rPr>
        <w:t>萬家，僱用員工人數超過</w:t>
      </w:r>
      <w:r w:rsidRPr="00D569EC">
        <w:rPr>
          <w:rFonts w:hint="eastAsia"/>
        </w:rPr>
        <w:t>17</w:t>
      </w:r>
      <w:r w:rsidRPr="00D569EC">
        <w:rPr>
          <w:rFonts w:hint="eastAsia"/>
        </w:rPr>
        <w:t>萬人，知名企業包括：</w:t>
      </w:r>
      <w:r w:rsidRPr="00D569EC">
        <w:rPr>
          <w:rFonts w:hint="eastAsia"/>
        </w:rPr>
        <w:t>SAP America Inc</w:t>
      </w:r>
      <w:r w:rsidRPr="00D569EC">
        <w:rPr>
          <w:rFonts w:hint="eastAsia"/>
        </w:rPr>
        <w:t>、</w:t>
      </w:r>
      <w:r w:rsidRPr="00D569EC">
        <w:rPr>
          <w:rFonts w:hint="eastAsia"/>
        </w:rPr>
        <w:t>Infor</w:t>
      </w:r>
      <w:r w:rsidRPr="00D569EC">
        <w:rPr>
          <w:rFonts w:hint="eastAsia"/>
        </w:rPr>
        <w:t>、</w:t>
      </w:r>
      <w:r w:rsidRPr="00D569EC">
        <w:rPr>
          <w:rFonts w:hint="eastAsia"/>
        </w:rPr>
        <w:t>Waystar</w:t>
      </w:r>
      <w:r w:rsidRPr="00D569EC">
        <w:rPr>
          <w:rFonts w:hint="eastAsia"/>
        </w:rPr>
        <w:t>、</w:t>
      </w:r>
      <w:r w:rsidRPr="00D569EC">
        <w:rPr>
          <w:rFonts w:hint="eastAsia"/>
        </w:rPr>
        <w:t>Microsoft</w:t>
      </w:r>
      <w:r w:rsidRPr="00D569EC">
        <w:rPr>
          <w:rFonts w:hint="eastAsia"/>
        </w:rPr>
        <w:t>、</w:t>
      </w:r>
      <w:r w:rsidRPr="00D569EC">
        <w:rPr>
          <w:rFonts w:hint="eastAsia"/>
        </w:rPr>
        <w:t>VeriStor Systems</w:t>
      </w:r>
      <w:r w:rsidRPr="00D569EC">
        <w:rPr>
          <w:rFonts w:hint="eastAsia"/>
        </w:rPr>
        <w:t>、</w:t>
      </w:r>
      <w:r w:rsidRPr="00D569EC">
        <w:rPr>
          <w:rFonts w:hint="eastAsia"/>
        </w:rPr>
        <w:t>Charter Global Inc</w:t>
      </w:r>
      <w:r w:rsidRPr="00D569EC">
        <w:rPr>
          <w:rFonts w:hint="eastAsia"/>
        </w:rPr>
        <w:t>、</w:t>
      </w:r>
      <w:r w:rsidRPr="00D569EC">
        <w:rPr>
          <w:rFonts w:hint="eastAsia"/>
        </w:rPr>
        <w:t>Sila Nanotechnologies Inc</w:t>
      </w:r>
      <w:r w:rsidRPr="00D569EC">
        <w:rPr>
          <w:rFonts w:hint="eastAsia"/>
        </w:rPr>
        <w:t>等等。</w:t>
      </w:r>
    </w:p>
    <w:p w14:paraId="62292423" w14:textId="5CC5B801" w:rsidR="00DD6B6E" w:rsidRPr="00D569EC" w:rsidRDefault="00DD6B6E" w:rsidP="00DD6B6E">
      <w:pPr>
        <w:pStyle w:val="a9"/>
        <w:ind w:left="944" w:hanging="708"/>
      </w:pPr>
      <w:r w:rsidRPr="00D569EC">
        <w:rPr>
          <w:rFonts w:hint="eastAsia"/>
        </w:rPr>
        <w:t>（二）汽車工業：汽車產業對喬州經濟發展貢獻卓著，全州有超過</w:t>
      </w:r>
      <w:r w:rsidRPr="00D569EC">
        <w:rPr>
          <w:rFonts w:hint="eastAsia"/>
        </w:rPr>
        <w:t>300</w:t>
      </w:r>
      <w:r w:rsidRPr="00D569EC">
        <w:rPr>
          <w:rFonts w:hint="eastAsia"/>
        </w:rPr>
        <w:t>家汽車相關企業，年產值近</w:t>
      </w:r>
      <w:r w:rsidRPr="00D569EC">
        <w:rPr>
          <w:rFonts w:hint="eastAsia"/>
        </w:rPr>
        <w:t>100</w:t>
      </w:r>
      <w:r w:rsidRPr="00D569EC">
        <w:rPr>
          <w:rFonts w:hint="eastAsia"/>
        </w:rPr>
        <w:t>億美元，過去五年中，計有</w:t>
      </w:r>
      <w:proofErr w:type="gramStart"/>
      <w:r w:rsidRPr="00D569EC">
        <w:rPr>
          <w:rFonts w:hint="eastAsia"/>
        </w:rPr>
        <w:t>108</w:t>
      </w:r>
      <w:r w:rsidRPr="00D569EC">
        <w:rPr>
          <w:rFonts w:hint="eastAsia"/>
        </w:rPr>
        <w:t>多家</w:t>
      </w:r>
      <w:proofErr w:type="gramEnd"/>
      <w:r w:rsidRPr="00D569EC">
        <w:rPr>
          <w:rFonts w:hint="eastAsia"/>
        </w:rPr>
        <w:t>汽車前來喬州投資，創造</w:t>
      </w:r>
      <w:r w:rsidRPr="00D569EC">
        <w:rPr>
          <w:rFonts w:hint="eastAsia"/>
        </w:rPr>
        <w:t>8,775</w:t>
      </w:r>
      <w:r w:rsidRPr="00D569EC">
        <w:rPr>
          <w:rFonts w:hint="eastAsia"/>
        </w:rPr>
        <w:t>個工作，其中將總部設於喬州的有：</w:t>
      </w:r>
      <w:r w:rsidRPr="00D569EC">
        <w:rPr>
          <w:rFonts w:hint="eastAsia"/>
        </w:rPr>
        <w:t>Cox Automotive</w:t>
      </w:r>
      <w:r w:rsidRPr="00D569EC">
        <w:rPr>
          <w:rFonts w:hint="eastAsia"/>
        </w:rPr>
        <w:t>（僱用</w:t>
      </w:r>
      <w:r w:rsidRPr="00D569EC">
        <w:rPr>
          <w:rFonts w:hint="eastAsia"/>
        </w:rPr>
        <w:t>3,300</w:t>
      </w:r>
      <w:r w:rsidRPr="00D569EC">
        <w:rPr>
          <w:rFonts w:hint="eastAsia"/>
        </w:rPr>
        <w:t>名員工）、</w:t>
      </w:r>
      <w:r w:rsidRPr="00D569EC">
        <w:rPr>
          <w:rFonts w:hint="eastAsia"/>
        </w:rPr>
        <w:t>Genuine Parts Co</w:t>
      </w:r>
      <w:r w:rsidRPr="00D569EC">
        <w:rPr>
          <w:rFonts w:hint="eastAsia"/>
        </w:rPr>
        <w:t>（</w:t>
      </w:r>
      <w:r w:rsidRPr="00D569EC">
        <w:rPr>
          <w:rFonts w:hint="eastAsia"/>
        </w:rPr>
        <w:t>1,800</w:t>
      </w:r>
      <w:r w:rsidRPr="00D569EC">
        <w:rPr>
          <w:rFonts w:hint="eastAsia"/>
        </w:rPr>
        <w:t>）、德系賓士</w:t>
      </w:r>
      <w:r w:rsidRPr="00D569EC">
        <w:rPr>
          <w:rFonts w:hint="eastAsia"/>
        </w:rPr>
        <w:t>Mercedes-Benz USA</w:t>
      </w:r>
      <w:r w:rsidR="00B34856">
        <w:rPr>
          <w:rFonts w:hint="eastAsia"/>
        </w:rPr>
        <w:t>（</w:t>
      </w:r>
      <w:r w:rsidRPr="00D569EC">
        <w:rPr>
          <w:rFonts w:hint="eastAsia"/>
        </w:rPr>
        <w:t>500</w:t>
      </w:r>
      <w:r w:rsidRPr="00D569EC">
        <w:rPr>
          <w:rFonts w:hint="eastAsia"/>
        </w:rPr>
        <w:t>）、</w:t>
      </w:r>
      <w:r w:rsidRPr="00D569EC">
        <w:rPr>
          <w:rFonts w:hint="eastAsia"/>
        </w:rPr>
        <w:t>Novelis</w:t>
      </w:r>
      <w:r w:rsidRPr="00D569EC">
        <w:rPr>
          <w:rFonts w:hint="eastAsia"/>
        </w:rPr>
        <w:t>（</w:t>
      </w:r>
      <w:r w:rsidRPr="00D569EC">
        <w:rPr>
          <w:rFonts w:hint="eastAsia"/>
        </w:rPr>
        <w:t>500</w:t>
      </w:r>
      <w:r w:rsidRPr="00D569EC">
        <w:rPr>
          <w:rFonts w:hint="eastAsia"/>
        </w:rPr>
        <w:t>）、</w:t>
      </w:r>
      <w:r w:rsidRPr="00D569EC">
        <w:rPr>
          <w:rFonts w:hint="eastAsia"/>
        </w:rPr>
        <w:t>Exide Technologies</w:t>
      </w:r>
      <w:r w:rsidRPr="00D569EC">
        <w:rPr>
          <w:rFonts w:hint="eastAsia"/>
        </w:rPr>
        <w:t>（</w:t>
      </w:r>
      <w:r w:rsidRPr="00D569EC">
        <w:rPr>
          <w:rFonts w:hint="eastAsia"/>
        </w:rPr>
        <w:t>250</w:t>
      </w:r>
      <w:r w:rsidRPr="00D569EC">
        <w:rPr>
          <w:rFonts w:hint="eastAsia"/>
        </w:rPr>
        <w:t>）、保時捷</w:t>
      </w:r>
      <w:r w:rsidRPr="00D569EC">
        <w:rPr>
          <w:rFonts w:hint="eastAsia"/>
        </w:rPr>
        <w:t>Por</w:t>
      </w:r>
      <w:r w:rsidR="00721180" w:rsidRPr="00D569EC">
        <w:rPr>
          <w:rFonts w:hint="eastAsia"/>
        </w:rPr>
        <w:t>s</w:t>
      </w:r>
      <w:r w:rsidRPr="00D569EC">
        <w:rPr>
          <w:rFonts w:hint="eastAsia"/>
        </w:rPr>
        <w:t xml:space="preserve">che Cars </w:t>
      </w:r>
      <w:r w:rsidRPr="00D569EC">
        <w:rPr>
          <w:rFonts w:hint="eastAsia"/>
        </w:rPr>
        <w:lastRenderedPageBreak/>
        <w:t>North America, Inc.</w:t>
      </w:r>
      <w:r w:rsidRPr="00D569EC">
        <w:rPr>
          <w:rFonts w:hint="eastAsia"/>
        </w:rPr>
        <w:t>（</w:t>
      </w:r>
      <w:r w:rsidRPr="00D569EC">
        <w:rPr>
          <w:rFonts w:hint="eastAsia"/>
        </w:rPr>
        <w:t>225</w:t>
      </w:r>
      <w:r w:rsidRPr="00D569EC">
        <w:rPr>
          <w:rFonts w:hint="eastAsia"/>
        </w:rPr>
        <w:t>）以及法國標緻集團</w:t>
      </w:r>
      <w:r w:rsidRPr="00D569EC">
        <w:rPr>
          <w:rFonts w:hint="eastAsia"/>
        </w:rPr>
        <w:t>PSA Groupe</w:t>
      </w:r>
      <w:r w:rsidRPr="00D569EC">
        <w:rPr>
          <w:rFonts w:hint="eastAsia"/>
        </w:rPr>
        <w:t>（人數尚未公布）。韓系車廠進駐為時更早，</w:t>
      </w:r>
      <w:r w:rsidRPr="00D569EC">
        <w:rPr>
          <w:rFonts w:hint="eastAsia"/>
        </w:rPr>
        <w:t>2007</w:t>
      </w:r>
      <w:r w:rsidRPr="00D569EC">
        <w:rPr>
          <w:rFonts w:hint="eastAsia"/>
        </w:rPr>
        <w:t>年起亞汽車在喬州西點市設廠，連同鄰近的阿拉巴馬現代汽車廠，為當地產生群聚效應，共吸引上游供應鏈之數十家韓國汽車零組件供應商至東南區設點。汽車廠偏好喬州主要原因在於喬治亞州相關技術人力豐沛，而人才密集並非出於偶然，亞特蘭大</w:t>
      </w:r>
      <w:r w:rsidRPr="00D569EC">
        <w:rPr>
          <w:rFonts w:hint="eastAsia"/>
        </w:rPr>
        <w:t>250</w:t>
      </w:r>
      <w:r w:rsidRPr="00D569EC">
        <w:rPr>
          <w:rFonts w:hint="eastAsia"/>
        </w:rPr>
        <w:t>英哩半徑內每年工程科系畢業生超過</w:t>
      </w:r>
      <w:r w:rsidRPr="00D569EC">
        <w:rPr>
          <w:rFonts w:hint="eastAsia"/>
        </w:rPr>
        <w:t>1</w:t>
      </w:r>
      <w:r w:rsidRPr="00D569EC">
        <w:rPr>
          <w:rFonts w:hint="eastAsia"/>
        </w:rPr>
        <w:t>萬人。</w:t>
      </w:r>
    </w:p>
    <w:p w14:paraId="5F5C4906" w14:textId="11E014FF" w:rsidR="00DD6B6E" w:rsidRPr="00D569EC" w:rsidRDefault="00DD6B6E" w:rsidP="00DD6B6E">
      <w:pPr>
        <w:pStyle w:val="a9"/>
        <w:ind w:left="944" w:hanging="708"/>
      </w:pPr>
      <w:r w:rsidRPr="00D569EC">
        <w:rPr>
          <w:rFonts w:hint="eastAsia"/>
        </w:rPr>
        <w:t>（三）生技產業：喬州生技發展優勢甚多，首</w:t>
      </w:r>
      <w:r w:rsidR="00D569EC" w:rsidRPr="00D569EC">
        <w:rPr>
          <w:rFonts w:hint="eastAsia"/>
        </w:rPr>
        <w:t>府</w:t>
      </w:r>
      <w:r w:rsidRPr="00D569EC">
        <w:rPr>
          <w:rFonts w:hint="eastAsia"/>
        </w:rPr>
        <w:t>亞特蘭大在倉儲及配銷營運成本上較波士頓或舊金山等</w:t>
      </w:r>
      <w:r w:rsidRPr="00D569EC">
        <w:rPr>
          <w:rFonts w:hint="eastAsia"/>
        </w:rPr>
        <w:t>1</w:t>
      </w:r>
      <w:r w:rsidRPr="00D569EC">
        <w:rPr>
          <w:rFonts w:hint="eastAsia"/>
        </w:rPr>
        <w:t>線大城便宜</w:t>
      </w:r>
      <w:r w:rsidRPr="00D569EC">
        <w:rPr>
          <w:rFonts w:hint="eastAsia"/>
        </w:rPr>
        <w:t>13%</w:t>
      </w:r>
      <w:r w:rsidRPr="00D569EC">
        <w:rPr>
          <w:rFonts w:hint="eastAsia"/>
        </w:rPr>
        <w:t>，製造營運成本較其他沿岸城市便宜</w:t>
      </w:r>
      <w:r w:rsidRPr="00D569EC">
        <w:rPr>
          <w:rFonts w:hint="eastAsia"/>
        </w:rPr>
        <w:t>17%</w:t>
      </w:r>
      <w:r w:rsidRPr="00D569EC">
        <w:rPr>
          <w:rFonts w:hint="eastAsia"/>
        </w:rPr>
        <w:t>，加以喬州政府為生技產業提供多項獎勵措施，如：</w:t>
      </w:r>
      <w:r w:rsidRPr="00D569EC">
        <w:rPr>
          <w:rFonts w:hint="eastAsia"/>
        </w:rPr>
        <w:t>1</w:t>
      </w:r>
      <w:proofErr w:type="gramStart"/>
      <w:r w:rsidR="00B34856">
        <w:rPr>
          <w:rFonts w:hint="eastAsia"/>
        </w:rPr>
        <w:t>）</w:t>
      </w:r>
      <w:proofErr w:type="gramEnd"/>
      <w:r w:rsidRPr="00D569EC">
        <w:rPr>
          <w:rFonts w:hint="eastAsia"/>
        </w:rPr>
        <w:t>初創公司享有小型商業研究資金補助；</w:t>
      </w:r>
      <w:r w:rsidRPr="00D569EC">
        <w:rPr>
          <w:rFonts w:hint="eastAsia"/>
        </w:rPr>
        <w:t>2</w:t>
      </w:r>
      <w:proofErr w:type="gramStart"/>
      <w:r w:rsidR="00B34856">
        <w:rPr>
          <w:rFonts w:hint="eastAsia"/>
        </w:rPr>
        <w:t>）</w:t>
      </w:r>
      <w:proofErr w:type="gramEnd"/>
      <w:r w:rsidRPr="00D569EC">
        <w:rPr>
          <w:rFonts w:hint="eastAsia"/>
        </w:rPr>
        <w:t>製藥、生命科學與醫療設備可享減稅方案；</w:t>
      </w:r>
      <w:r w:rsidRPr="00D569EC">
        <w:rPr>
          <w:rFonts w:hint="eastAsia"/>
        </w:rPr>
        <w:t>3</w:t>
      </w:r>
      <w:proofErr w:type="gramStart"/>
      <w:r w:rsidR="00B34856">
        <w:rPr>
          <w:rFonts w:hint="eastAsia"/>
        </w:rPr>
        <w:t>）</w:t>
      </w:r>
      <w:proofErr w:type="gramEnd"/>
      <w:r w:rsidRPr="00D569EC">
        <w:rPr>
          <w:rFonts w:hint="eastAsia"/>
        </w:rPr>
        <w:t>創造就業抵稅方案；</w:t>
      </w:r>
      <w:r w:rsidRPr="00D569EC">
        <w:rPr>
          <w:rFonts w:hint="eastAsia"/>
        </w:rPr>
        <w:t>4</w:t>
      </w:r>
      <w:proofErr w:type="gramStart"/>
      <w:r w:rsidR="00B34856">
        <w:rPr>
          <w:rFonts w:hint="eastAsia"/>
        </w:rPr>
        <w:t>）</w:t>
      </w:r>
      <w:proofErr w:type="gramEnd"/>
      <w:r w:rsidRPr="00D569EC">
        <w:rPr>
          <w:rFonts w:hint="eastAsia"/>
        </w:rPr>
        <w:t>免除了生技產業建材銷售稅。因此，如</w:t>
      </w:r>
      <w:r w:rsidRPr="00D569EC">
        <w:rPr>
          <w:rFonts w:hint="eastAsia"/>
        </w:rPr>
        <w:t>Baxter</w:t>
      </w:r>
      <w:r w:rsidRPr="00D569EC">
        <w:rPr>
          <w:rFonts w:hint="eastAsia"/>
        </w:rPr>
        <w:t>國際公司因</w:t>
      </w:r>
      <w:r w:rsidRPr="00D569EC">
        <w:rPr>
          <w:rFonts w:hint="eastAsia"/>
        </w:rPr>
        <w:t>8,000</w:t>
      </w:r>
      <w:r w:rsidRPr="00D569EC">
        <w:rPr>
          <w:rFonts w:hint="eastAsia"/>
        </w:rPr>
        <w:t>萬美元的獎勵措施而選在喬州設廠；</w:t>
      </w:r>
      <w:r w:rsidRPr="00D569EC">
        <w:rPr>
          <w:rFonts w:hint="eastAsia"/>
        </w:rPr>
        <w:t>Solvay Pha</w:t>
      </w:r>
      <w:r w:rsidRPr="00D569EC">
        <w:rPr>
          <w:rFonts w:hint="eastAsia"/>
        </w:rPr>
        <w:t>r</w:t>
      </w:r>
      <w:r w:rsidRPr="00D569EC">
        <w:rPr>
          <w:rFonts w:hint="eastAsia"/>
        </w:rPr>
        <w:t>maceuticals</w:t>
      </w:r>
      <w:r w:rsidRPr="00D569EC">
        <w:rPr>
          <w:rFonts w:hint="eastAsia"/>
        </w:rPr>
        <w:t>藥廠數年前因僅人力成本即多出</w:t>
      </w:r>
      <w:r w:rsidRPr="00D569EC">
        <w:rPr>
          <w:rFonts w:hint="eastAsia"/>
        </w:rPr>
        <w:t>25%</w:t>
      </w:r>
      <w:r w:rsidRPr="00D569EC">
        <w:rPr>
          <w:rFonts w:hint="eastAsia"/>
        </w:rPr>
        <w:t>，打消搬遷至紐澤西計畫；</w:t>
      </w:r>
      <w:r w:rsidRPr="00D569EC">
        <w:rPr>
          <w:rFonts w:hint="eastAsia"/>
        </w:rPr>
        <w:t>Galectin Therapeutics</w:t>
      </w:r>
      <w:r w:rsidRPr="00D569EC">
        <w:rPr>
          <w:rFonts w:hint="eastAsia"/>
        </w:rPr>
        <w:t>公司因表示營運成本較波士頓便宜四成選擇在亞城；另</w:t>
      </w:r>
      <w:r w:rsidRPr="00D569EC">
        <w:rPr>
          <w:rFonts w:hint="eastAsia"/>
        </w:rPr>
        <w:t>Dendreon</w:t>
      </w:r>
      <w:r w:rsidRPr="00D569EC">
        <w:rPr>
          <w:rFonts w:hint="eastAsia"/>
        </w:rPr>
        <w:t>公司因其藥品須快速出貨，選擇在運輸便捷的亞城設廠。喬州又受益於強大的大學研究體系和疾病控制與預防中心（</w:t>
      </w:r>
      <w:r w:rsidRPr="00D569EC">
        <w:rPr>
          <w:rFonts w:hint="eastAsia"/>
        </w:rPr>
        <w:t>CDC</w:t>
      </w:r>
      <w:r w:rsidRPr="00D569EC">
        <w:rPr>
          <w:rFonts w:hint="eastAsia"/>
        </w:rPr>
        <w:t>）的存在，使得該州計有</w:t>
      </w:r>
      <w:r w:rsidRPr="00D569EC">
        <w:rPr>
          <w:rFonts w:hint="eastAsia"/>
        </w:rPr>
        <w:t>1,960</w:t>
      </w:r>
      <w:r w:rsidRPr="00D569EC">
        <w:rPr>
          <w:rFonts w:hint="eastAsia"/>
        </w:rPr>
        <w:t>個生技業者，產值高達</w:t>
      </w:r>
      <w:r w:rsidRPr="00D569EC">
        <w:rPr>
          <w:rFonts w:hint="eastAsia"/>
        </w:rPr>
        <w:t>100</w:t>
      </w:r>
      <w:r w:rsidRPr="00D569EC">
        <w:rPr>
          <w:rFonts w:hint="eastAsia"/>
        </w:rPr>
        <w:t>億美元。近</w:t>
      </w:r>
      <w:r w:rsidRPr="00D569EC">
        <w:rPr>
          <w:rFonts w:hint="eastAsia"/>
        </w:rPr>
        <w:t>10</w:t>
      </w:r>
      <w:r w:rsidRPr="00D569EC">
        <w:rPr>
          <w:rFonts w:hint="eastAsia"/>
        </w:rPr>
        <w:t>年來，該產業提供就業增長</w:t>
      </w:r>
      <w:r w:rsidRPr="00D569EC">
        <w:rPr>
          <w:rFonts w:hint="eastAsia"/>
        </w:rPr>
        <w:t>14.9%</w:t>
      </w:r>
      <w:r w:rsidRPr="00D569EC">
        <w:rPr>
          <w:rFonts w:hint="eastAsia"/>
        </w:rPr>
        <w:t>，直接提供</w:t>
      </w:r>
      <w:r w:rsidRPr="00D569EC">
        <w:rPr>
          <w:rFonts w:hint="eastAsia"/>
        </w:rPr>
        <w:t>68,300</w:t>
      </w:r>
      <w:r w:rsidRPr="00D569EC">
        <w:rPr>
          <w:rFonts w:hint="eastAsia"/>
        </w:rPr>
        <w:t>個工作，間接支持</w:t>
      </w:r>
      <w:r w:rsidRPr="00D569EC">
        <w:rPr>
          <w:rFonts w:hint="eastAsia"/>
        </w:rPr>
        <w:t>194,000</w:t>
      </w:r>
      <w:r w:rsidRPr="00D569EC">
        <w:rPr>
          <w:rFonts w:hint="eastAsia"/>
        </w:rPr>
        <w:t>個工作，為喬州</w:t>
      </w:r>
      <w:r w:rsidRPr="00D569EC">
        <w:rPr>
          <w:rFonts w:hint="eastAsia"/>
        </w:rPr>
        <w:t>GDP</w:t>
      </w:r>
      <w:r w:rsidRPr="00D569EC">
        <w:rPr>
          <w:rFonts w:hint="eastAsia"/>
        </w:rPr>
        <w:t>貢獻</w:t>
      </w:r>
      <w:r w:rsidRPr="00D569EC">
        <w:rPr>
          <w:rFonts w:hint="eastAsia"/>
        </w:rPr>
        <w:t>218</w:t>
      </w:r>
      <w:r w:rsidRPr="00D569EC">
        <w:rPr>
          <w:rFonts w:hint="eastAsia"/>
        </w:rPr>
        <w:t>億美元，占該州</w:t>
      </w:r>
      <w:r w:rsidRPr="00D569EC">
        <w:rPr>
          <w:rFonts w:hint="eastAsia"/>
        </w:rPr>
        <w:t>GDP</w:t>
      </w:r>
      <w:r w:rsidRPr="00D569EC">
        <w:rPr>
          <w:rFonts w:hint="eastAsia"/>
        </w:rPr>
        <w:t>的</w:t>
      </w:r>
      <w:r w:rsidRPr="00D569EC">
        <w:rPr>
          <w:rFonts w:hint="eastAsia"/>
        </w:rPr>
        <w:t>3.7%</w:t>
      </w:r>
      <w:r w:rsidRPr="00D569EC">
        <w:rPr>
          <w:rFonts w:hint="eastAsia"/>
        </w:rPr>
        <w:t>。</w:t>
      </w:r>
    </w:p>
    <w:p w14:paraId="726A641C" w14:textId="5596CDEF" w:rsidR="00DD6B6E" w:rsidRPr="00D569EC" w:rsidRDefault="00DD6B6E" w:rsidP="00DD6B6E">
      <w:pPr>
        <w:pStyle w:val="a9"/>
        <w:ind w:left="944" w:hanging="708"/>
      </w:pPr>
      <w:r w:rsidRPr="00D569EC">
        <w:rPr>
          <w:rFonts w:hint="eastAsia"/>
        </w:rPr>
        <w:t>（四）影視產業：喬治亞州因給予優於其他州最多可達</w:t>
      </w:r>
      <w:r w:rsidRPr="00D569EC">
        <w:rPr>
          <w:rFonts w:hint="eastAsia"/>
        </w:rPr>
        <w:t>30%</w:t>
      </w:r>
      <w:r w:rsidRPr="00D569EC">
        <w:rPr>
          <w:rFonts w:hint="eastAsia"/>
        </w:rPr>
        <w:t>的影視抵稅，使該產業呈飛躍性成長，自</w:t>
      </w:r>
      <w:r w:rsidRPr="00D569EC">
        <w:rPr>
          <w:rFonts w:hint="eastAsia"/>
        </w:rPr>
        <w:t>2009</w:t>
      </w:r>
      <w:r w:rsidRPr="00D569EC">
        <w:rPr>
          <w:rFonts w:hint="eastAsia"/>
        </w:rPr>
        <w:t>年來喬州政府給予之影視獎勵已超過</w:t>
      </w:r>
      <w:r w:rsidRPr="00D569EC">
        <w:rPr>
          <w:rFonts w:hint="eastAsia"/>
        </w:rPr>
        <w:t>10</w:t>
      </w:r>
      <w:r w:rsidRPr="00D569EC">
        <w:rPr>
          <w:rFonts w:hint="eastAsia"/>
        </w:rPr>
        <w:t>億美元，</w:t>
      </w:r>
      <w:r w:rsidRPr="00D569EC">
        <w:rPr>
          <w:rFonts w:hint="eastAsia"/>
        </w:rPr>
        <w:t>2018</w:t>
      </w:r>
      <w:r w:rsidRPr="00D569EC">
        <w:rPr>
          <w:rFonts w:hint="eastAsia"/>
        </w:rPr>
        <w:t>年在喬治亞州拍攝的作品超過</w:t>
      </w:r>
      <w:r w:rsidRPr="00D569EC">
        <w:rPr>
          <w:rFonts w:hint="eastAsia"/>
        </w:rPr>
        <w:t>450</w:t>
      </w:r>
      <w:r w:rsidRPr="00D569EC">
        <w:rPr>
          <w:rFonts w:hint="eastAsia"/>
        </w:rPr>
        <w:t>部，拍攝支出超過</w:t>
      </w:r>
      <w:r w:rsidRPr="00D569EC">
        <w:rPr>
          <w:rFonts w:hint="eastAsia"/>
        </w:rPr>
        <w:t>27</w:t>
      </w:r>
      <w:r w:rsidRPr="00D569EC">
        <w:rPr>
          <w:rFonts w:hint="eastAsia"/>
        </w:rPr>
        <w:t>億美元，帶來</w:t>
      </w:r>
      <w:r w:rsidRPr="00D569EC">
        <w:rPr>
          <w:rFonts w:hint="eastAsia"/>
        </w:rPr>
        <w:t>95</w:t>
      </w:r>
      <w:r w:rsidRPr="00D569EC">
        <w:rPr>
          <w:rFonts w:hint="eastAsia"/>
        </w:rPr>
        <w:t>億美元經濟效益及超過</w:t>
      </w:r>
      <w:r w:rsidRPr="00D569EC">
        <w:rPr>
          <w:rFonts w:hint="eastAsia"/>
        </w:rPr>
        <w:t>300</w:t>
      </w:r>
      <w:r w:rsidRPr="00D569EC">
        <w:rPr>
          <w:rFonts w:hint="eastAsia"/>
        </w:rPr>
        <w:t>個相關新興企業，提供逾</w:t>
      </w:r>
      <w:r w:rsidRPr="00D569EC">
        <w:rPr>
          <w:rFonts w:hint="eastAsia"/>
        </w:rPr>
        <w:t>9</w:t>
      </w:r>
      <w:r w:rsidRPr="00D569EC">
        <w:rPr>
          <w:rFonts w:hint="eastAsia"/>
        </w:rPr>
        <w:t>萬個工作機會。然</w:t>
      </w:r>
      <w:r w:rsidRPr="00D569EC">
        <w:rPr>
          <w:rFonts w:hint="eastAsia"/>
        </w:rPr>
        <w:t>2019</w:t>
      </w:r>
      <w:r w:rsidRPr="00D569EC">
        <w:rPr>
          <w:rFonts w:hint="eastAsia"/>
        </w:rPr>
        <w:t>年因喬州通過了極具爭議的反墮胎法案</w:t>
      </w:r>
      <w:r w:rsidRPr="00D569EC">
        <w:rPr>
          <w:rFonts w:hint="eastAsia"/>
        </w:rPr>
        <w:t>HB 481</w:t>
      </w:r>
      <w:r w:rsidRPr="00D569EC">
        <w:rPr>
          <w:rFonts w:hint="eastAsia"/>
        </w:rPr>
        <w:t>（心跳法案</w:t>
      </w:r>
      <w:r w:rsidRPr="00D569EC">
        <w:rPr>
          <w:rFonts w:hint="eastAsia"/>
        </w:rPr>
        <w:t>Heartbeat Bill</w:t>
      </w:r>
      <w:r w:rsidRPr="00D569EC">
        <w:rPr>
          <w:rFonts w:hint="eastAsia"/>
        </w:rPr>
        <w:t>），引起包括迪士尼（</w:t>
      </w:r>
      <w:r w:rsidRPr="00D569EC">
        <w:rPr>
          <w:rFonts w:hint="eastAsia"/>
        </w:rPr>
        <w:t>Disney</w:t>
      </w:r>
      <w:r w:rsidRPr="00D569EC">
        <w:rPr>
          <w:rFonts w:hint="eastAsia"/>
        </w:rPr>
        <w:t>）等數家影視製作公司號召抵制，製片大</w:t>
      </w:r>
      <w:r w:rsidRPr="00D569EC">
        <w:rPr>
          <w:rFonts w:hint="eastAsia"/>
        </w:rPr>
        <w:lastRenderedPageBreak/>
        <w:t>幅減少，幸於</w:t>
      </w:r>
      <w:r w:rsidRPr="00D569EC">
        <w:rPr>
          <w:rFonts w:hint="eastAsia"/>
        </w:rPr>
        <w:t>9</w:t>
      </w:r>
      <w:r w:rsidRPr="00D569EC">
        <w:rPr>
          <w:rFonts w:hint="eastAsia"/>
        </w:rPr>
        <w:t>月兩家製片宣布投資</w:t>
      </w:r>
      <w:r w:rsidRPr="00D569EC">
        <w:rPr>
          <w:rFonts w:hint="eastAsia"/>
        </w:rPr>
        <w:t>1</w:t>
      </w:r>
      <w:r w:rsidRPr="00D569EC">
        <w:rPr>
          <w:rFonts w:hint="eastAsia"/>
        </w:rPr>
        <w:t>億</w:t>
      </w:r>
      <w:r w:rsidRPr="00D569EC">
        <w:rPr>
          <w:rFonts w:hint="eastAsia"/>
        </w:rPr>
        <w:t>5,000</w:t>
      </w:r>
      <w:r w:rsidRPr="00D569EC">
        <w:rPr>
          <w:rFonts w:hint="eastAsia"/>
        </w:rPr>
        <w:t>萬元於喬州設立剪接、特殊效果及音效等後期製作，才幫喬州彌補原本的缺口。此外，喬州政府還特別成立影視人才培訓任務小組，專責訓練計畫之規劃，藉此吸引更多業者前來，同時可吸引影迷和遊客前來參訪製片景點，刺激喬州觀光產業。</w:t>
      </w:r>
    </w:p>
    <w:p w14:paraId="768F8CD1" w14:textId="1CADFB9D" w:rsidR="00DD6B6E" w:rsidRPr="00D569EC" w:rsidRDefault="00DD6B6E" w:rsidP="00DD6B6E">
      <w:pPr>
        <w:pStyle w:val="a9"/>
        <w:ind w:left="944" w:hanging="708"/>
      </w:pPr>
      <w:r w:rsidRPr="00D569EC">
        <w:rPr>
          <w:rFonts w:hint="eastAsia"/>
        </w:rPr>
        <w:t>（五）保健業：喬州享有保健資訊科技</w:t>
      </w:r>
      <w:r w:rsidR="00D569EC" w:rsidRPr="00D569EC">
        <w:rPr>
          <w:rFonts w:hint="eastAsia"/>
        </w:rPr>
        <w:t>首府</w:t>
      </w:r>
      <w:r w:rsidRPr="00D569EC">
        <w:rPr>
          <w:rFonts w:hint="eastAsia"/>
        </w:rPr>
        <w:t>的美譽，約有</w:t>
      </w:r>
      <w:r w:rsidRPr="00D569EC">
        <w:rPr>
          <w:rFonts w:hint="eastAsia"/>
        </w:rPr>
        <w:t>225</w:t>
      </w:r>
      <w:r w:rsidRPr="00D569EC">
        <w:rPr>
          <w:rFonts w:hint="eastAsia"/>
        </w:rPr>
        <w:t>家保健業公司，提供</w:t>
      </w:r>
      <w:r w:rsidRPr="00D569EC">
        <w:rPr>
          <w:rFonts w:hint="eastAsia"/>
        </w:rPr>
        <w:t>3</w:t>
      </w:r>
      <w:r w:rsidRPr="00D569EC">
        <w:rPr>
          <w:rFonts w:hint="eastAsia"/>
        </w:rPr>
        <w:t>萬個就業，其中有</w:t>
      </w:r>
      <w:r w:rsidRPr="00D569EC">
        <w:rPr>
          <w:rFonts w:hint="eastAsia"/>
        </w:rPr>
        <w:t>8</w:t>
      </w:r>
      <w:r w:rsidRPr="00D569EC">
        <w:rPr>
          <w:rFonts w:hint="eastAsia"/>
        </w:rPr>
        <w:t>家公司名列全美前</w:t>
      </w:r>
      <w:r w:rsidRPr="00D569EC">
        <w:rPr>
          <w:rFonts w:hint="eastAsia"/>
        </w:rPr>
        <w:t>100</w:t>
      </w:r>
      <w:r w:rsidRPr="00D569EC">
        <w:rPr>
          <w:rFonts w:hint="eastAsia"/>
        </w:rPr>
        <w:t>大，此外，喬州有</w:t>
      </w:r>
      <w:r w:rsidRPr="00D569EC">
        <w:rPr>
          <w:rFonts w:hint="eastAsia"/>
        </w:rPr>
        <w:t>400</w:t>
      </w:r>
      <w:r w:rsidRPr="00D569EC">
        <w:rPr>
          <w:rFonts w:hint="eastAsia"/>
        </w:rPr>
        <w:t>家醫院，整體產業總計僱用</w:t>
      </w:r>
      <w:r w:rsidRPr="00D569EC">
        <w:rPr>
          <w:rFonts w:hint="eastAsia"/>
        </w:rPr>
        <w:t>24</w:t>
      </w:r>
      <w:r w:rsidRPr="00D569EC">
        <w:rPr>
          <w:rFonts w:hint="eastAsia"/>
        </w:rPr>
        <w:t>萬名員工。喬州保健資訊科技公司服務涵蓋廣泛：從電子病歷記錄、醫藥收費、稅收管理、診斷、資訊交換、資訊保密服務到客戶健康管理等，甚至有科技系統在病人結束治療後還可以繼續追蹤復原結果。另全美最大的健康保險商藍十字藍盾公司（</w:t>
      </w:r>
      <w:r w:rsidRPr="00D569EC">
        <w:rPr>
          <w:rFonts w:hint="eastAsia"/>
        </w:rPr>
        <w:t>Blue Cross and Blue Shield of Georgia</w:t>
      </w:r>
      <w:r w:rsidRPr="00D569EC">
        <w:rPr>
          <w:rFonts w:hint="eastAsia"/>
        </w:rPr>
        <w:t>）的母公司聖歌公司（</w:t>
      </w:r>
      <w:r w:rsidRPr="00D569EC">
        <w:rPr>
          <w:rFonts w:hint="eastAsia"/>
        </w:rPr>
        <w:t>Anthem Inc.</w:t>
      </w:r>
      <w:r w:rsidRPr="00D569EC">
        <w:rPr>
          <w:rFonts w:hint="eastAsia"/>
        </w:rPr>
        <w:t>）在亞特蘭大市中心建造一大型醫藥科技樞紐中心，中心預計於</w:t>
      </w:r>
      <w:r w:rsidRPr="00D569EC">
        <w:rPr>
          <w:rFonts w:hint="eastAsia"/>
        </w:rPr>
        <w:t>2020</w:t>
      </w:r>
      <w:r w:rsidRPr="00D569EC">
        <w:rPr>
          <w:rFonts w:hint="eastAsia"/>
        </w:rPr>
        <w:t>年開始營運，同時也將使該公司躍身智慧科技產業鏈，預期可帶來</w:t>
      </w:r>
      <w:r w:rsidRPr="00D569EC">
        <w:rPr>
          <w:rFonts w:hint="eastAsia"/>
        </w:rPr>
        <w:t>1,800</w:t>
      </w:r>
      <w:r w:rsidRPr="00D569EC">
        <w:rPr>
          <w:rFonts w:hint="eastAsia"/>
        </w:rPr>
        <w:t>個工作，</w:t>
      </w:r>
      <w:r w:rsidRPr="00D569EC">
        <w:rPr>
          <w:rFonts w:hint="eastAsia"/>
        </w:rPr>
        <w:t>3</w:t>
      </w:r>
      <w:r w:rsidRPr="00D569EC">
        <w:rPr>
          <w:rFonts w:hint="eastAsia"/>
        </w:rPr>
        <w:t>年內共計增加</w:t>
      </w:r>
      <w:r w:rsidRPr="00D569EC">
        <w:rPr>
          <w:rFonts w:hint="eastAsia"/>
        </w:rPr>
        <w:t>3,000</w:t>
      </w:r>
      <w:r w:rsidRPr="00D569EC">
        <w:rPr>
          <w:rFonts w:hint="eastAsia"/>
        </w:rPr>
        <w:t>名高科技專業人員。</w:t>
      </w:r>
    </w:p>
    <w:p w14:paraId="7C1A177F" w14:textId="58289F36" w:rsidR="00DD6B6E" w:rsidRPr="00D569EC" w:rsidRDefault="00DD6B6E" w:rsidP="00DD6B6E">
      <w:pPr>
        <w:pStyle w:val="a9"/>
        <w:ind w:left="944" w:hanging="708"/>
      </w:pPr>
      <w:r w:rsidRPr="00D569EC">
        <w:rPr>
          <w:rFonts w:hint="eastAsia"/>
        </w:rPr>
        <w:t>（六）航太產業：喬州航太產品出口達</w:t>
      </w:r>
      <w:r w:rsidRPr="00D569EC">
        <w:rPr>
          <w:rFonts w:hint="eastAsia"/>
        </w:rPr>
        <w:t>108</w:t>
      </w:r>
      <w:r w:rsidRPr="00D569EC">
        <w:rPr>
          <w:rFonts w:hint="eastAsia"/>
        </w:rPr>
        <w:t>億美元，領先該州其他產品，為該州第</w:t>
      </w:r>
      <w:r w:rsidRPr="00D569EC">
        <w:rPr>
          <w:rFonts w:hint="eastAsia"/>
        </w:rPr>
        <w:t>2</w:t>
      </w:r>
      <w:r w:rsidRPr="00D569EC">
        <w:rPr>
          <w:rFonts w:hint="eastAsia"/>
        </w:rPr>
        <w:t>大製造產業，經濟效益達</w:t>
      </w:r>
      <w:r w:rsidRPr="00D569EC">
        <w:rPr>
          <w:rFonts w:hint="eastAsia"/>
        </w:rPr>
        <w:t>575</w:t>
      </w:r>
      <w:r w:rsidRPr="00D569EC">
        <w:rPr>
          <w:rFonts w:hint="eastAsia"/>
        </w:rPr>
        <w:t>億美元，使該州排名全美航太製造第</w:t>
      </w:r>
      <w:r w:rsidRPr="00D569EC">
        <w:rPr>
          <w:rFonts w:hint="eastAsia"/>
        </w:rPr>
        <w:t>3</w:t>
      </w:r>
      <w:r w:rsidRPr="00D569EC">
        <w:rPr>
          <w:rFonts w:hint="eastAsia"/>
        </w:rPr>
        <w:t>位，相關企業超過</w:t>
      </w:r>
      <w:r w:rsidRPr="00D569EC">
        <w:rPr>
          <w:rFonts w:hint="eastAsia"/>
        </w:rPr>
        <w:t>800</w:t>
      </w:r>
      <w:r w:rsidRPr="00D569EC">
        <w:rPr>
          <w:rFonts w:hint="eastAsia"/>
        </w:rPr>
        <w:t>家，重要航太企業有洛克希德馬丁（</w:t>
      </w:r>
      <w:r w:rsidRPr="00D569EC">
        <w:rPr>
          <w:rFonts w:hint="eastAsia"/>
        </w:rPr>
        <w:t>Lockheed Ma</w:t>
      </w:r>
      <w:r w:rsidRPr="00D569EC">
        <w:rPr>
          <w:rFonts w:hint="eastAsia"/>
        </w:rPr>
        <w:t>r</w:t>
      </w:r>
      <w:r w:rsidRPr="00D569EC">
        <w:rPr>
          <w:rFonts w:hint="eastAsia"/>
        </w:rPr>
        <w:t>tin</w:t>
      </w:r>
      <w:r w:rsidRPr="00D569EC">
        <w:rPr>
          <w:rFonts w:hint="eastAsia"/>
        </w:rPr>
        <w:t>）、達美航空（</w:t>
      </w:r>
      <w:r w:rsidRPr="00D569EC">
        <w:rPr>
          <w:rFonts w:hint="eastAsia"/>
        </w:rPr>
        <w:t>Delta Air Lines</w:t>
      </w:r>
      <w:r w:rsidRPr="00D569EC">
        <w:rPr>
          <w:rFonts w:hint="eastAsia"/>
        </w:rPr>
        <w:t>）、普惠公司（</w:t>
      </w:r>
      <w:r w:rsidRPr="00D569EC">
        <w:rPr>
          <w:rFonts w:hint="eastAsia"/>
        </w:rPr>
        <w:t>Pratt &amp; Whitney</w:t>
      </w:r>
      <w:r w:rsidRPr="00D569EC">
        <w:rPr>
          <w:rFonts w:hint="eastAsia"/>
        </w:rPr>
        <w:t>）、灣流航太（</w:t>
      </w:r>
      <w:r w:rsidRPr="00D569EC">
        <w:rPr>
          <w:rFonts w:hint="eastAsia"/>
        </w:rPr>
        <w:t>Gulfstream Aerospace</w:t>
      </w:r>
      <w:r w:rsidRPr="00D569EC">
        <w:rPr>
          <w:rFonts w:hint="eastAsia"/>
        </w:rPr>
        <w:t>）、</w:t>
      </w:r>
      <w:r w:rsidRPr="00D569EC">
        <w:rPr>
          <w:rFonts w:hint="eastAsia"/>
        </w:rPr>
        <w:t>Airbus Aerial</w:t>
      </w:r>
      <w:r w:rsidRPr="00D569EC">
        <w:rPr>
          <w:rFonts w:hint="eastAsia"/>
        </w:rPr>
        <w:t>等，僱用員工超過</w:t>
      </w:r>
      <w:r w:rsidRPr="00D569EC">
        <w:rPr>
          <w:rFonts w:hint="eastAsia"/>
        </w:rPr>
        <w:t>12</w:t>
      </w:r>
      <w:r w:rsidRPr="00D569EC">
        <w:rPr>
          <w:rFonts w:hint="eastAsia"/>
        </w:rPr>
        <w:t>萬人，員工平均年薪為</w:t>
      </w:r>
      <w:r w:rsidRPr="00D569EC">
        <w:rPr>
          <w:rFonts w:hint="eastAsia"/>
        </w:rPr>
        <w:t>7</w:t>
      </w:r>
      <w:r w:rsidRPr="00D569EC">
        <w:rPr>
          <w:rFonts w:hint="eastAsia"/>
        </w:rPr>
        <w:t>萬</w:t>
      </w:r>
      <w:r w:rsidRPr="00D569EC">
        <w:rPr>
          <w:rFonts w:hint="eastAsia"/>
        </w:rPr>
        <w:t>7,700</w:t>
      </w:r>
      <w:r w:rsidRPr="00D569EC">
        <w:rPr>
          <w:rFonts w:hint="eastAsia"/>
        </w:rPr>
        <w:t>元，較州內平均高出</w:t>
      </w:r>
      <w:r w:rsidRPr="00D569EC">
        <w:rPr>
          <w:rFonts w:hint="eastAsia"/>
        </w:rPr>
        <w:t>47%</w:t>
      </w:r>
      <w:r w:rsidRPr="00D569EC">
        <w:rPr>
          <w:rFonts w:hint="eastAsia"/>
        </w:rPr>
        <w:t>。每個航太工作，連帶支撐</w:t>
      </w:r>
      <w:r w:rsidRPr="00D569EC">
        <w:rPr>
          <w:rFonts w:hint="eastAsia"/>
        </w:rPr>
        <w:t>1.5</w:t>
      </w:r>
      <w:r w:rsidRPr="00D569EC">
        <w:rPr>
          <w:rFonts w:hint="eastAsia"/>
        </w:rPr>
        <w:t>個上下游相關產業工作，共占該州薪資的</w:t>
      </w:r>
      <w:r w:rsidRPr="00D569EC">
        <w:rPr>
          <w:rFonts w:hint="eastAsia"/>
        </w:rPr>
        <w:t>8.5%</w:t>
      </w:r>
      <w:r w:rsidRPr="00D569EC">
        <w:rPr>
          <w:rFonts w:hint="eastAsia"/>
        </w:rPr>
        <w:t>。</w:t>
      </w:r>
    </w:p>
    <w:p w14:paraId="43F6BFEA" w14:textId="6434F942" w:rsidR="004850E8" w:rsidRPr="00D569EC" w:rsidRDefault="00DD6B6E" w:rsidP="00DD6B6E">
      <w:pPr>
        <w:pStyle w:val="a9"/>
        <w:ind w:left="944" w:hanging="708"/>
      </w:pPr>
      <w:r w:rsidRPr="00D569EC">
        <w:rPr>
          <w:rFonts w:hint="eastAsia"/>
        </w:rPr>
        <w:t>（七）家禽業：喬州雞肉年產量高達</w:t>
      </w:r>
      <w:r w:rsidRPr="00D569EC">
        <w:rPr>
          <w:rFonts w:hint="eastAsia"/>
        </w:rPr>
        <w:t>2,600</w:t>
      </w:r>
      <w:r w:rsidRPr="00D569EC">
        <w:rPr>
          <w:rFonts w:hint="eastAsia"/>
        </w:rPr>
        <w:t>萬磅，雞蛋年產量為</w:t>
      </w:r>
      <w:r w:rsidRPr="00D569EC">
        <w:rPr>
          <w:rFonts w:hint="eastAsia"/>
        </w:rPr>
        <w:t>920</w:t>
      </w:r>
      <w:r w:rsidRPr="00D569EC">
        <w:rPr>
          <w:rFonts w:hint="eastAsia"/>
        </w:rPr>
        <w:t>萬顆，二項皆排名全美第一，產值超過</w:t>
      </w:r>
      <w:r w:rsidRPr="00D569EC">
        <w:rPr>
          <w:rFonts w:hint="eastAsia"/>
        </w:rPr>
        <w:t>184</w:t>
      </w:r>
      <w:r w:rsidRPr="00D569EC">
        <w:rPr>
          <w:rFonts w:hint="eastAsia"/>
        </w:rPr>
        <w:t>億美元，占喬州所有農產值的一半以上，提供</w:t>
      </w:r>
      <w:r w:rsidRPr="00D569EC">
        <w:rPr>
          <w:rFonts w:hint="eastAsia"/>
        </w:rPr>
        <w:t>5</w:t>
      </w:r>
      <w:r w:rsidRPr="00D569EC">
        <w:rPr>
          <w:rFonts w:hint="eastAsia"/>
        </w:rPr>
        <w:t>萬多名就業機會，為當地帶來</w:t>
      </w:r>
      <w:r w:rsidRPr="00D569EC">
        <w:rPr>
          <w:rFonts w:hint="eastAsia"/>
        </w:rPr>
        <w:t>184</w:t>
      </w:r>
      <w:r w:rsidRPr="00D569EC">
        <w:rPr>
          <w:rFonts w:hint="eastAsia"/>
        </w:rPr>
        <w:t>億美元之經濟效益。</w:t>
      </w:r>
    </w:p>
    <w:p w14:paraId="6C2D5FD4" w14:textId="77777777" w:rsidR="004850E8" w:rsidRPr="00D569EC" w:rsidRDefault="004850E8" w:rsidP="00272931">
      <w:pPr>
        <w:ind w:firstLine="472"/>
        <w:rPr>
          <w:lang w:eastAsia="zh-TW"/>
        </w:rPr>
      </w:pPr>
    </w:p>
    <w:p w14:paraId="23C23078" w14:textId="77777777" w:rsidR="004850E8" w:rsidRPr="00D569EC" w:rsidRDefault="00FD0C58" w:rsidP="00721180">
      <w:pPr>
        <w:pStyle w:val="a4"/>
        <w:pageBreakBefore/>
        <w:spacing w:before="257" w:after="257"/>
        <w:ind w:left="632" w:hanging="632"/>
        <w:rPr>
          <w:color w:val="auto"/>
        </w:rPr>
      </w:pPr>
      <w:r w:rsidRPr="00D569EC">
        <w:rPr>
          <w:color w:val="auto"/>
        </w:rPr>
        <w:lastRenderedPageBreak/>
        <w:t>四、經濟展望</w:t>
      </w:r>
    </w:p>
    <w:p w14:paraId="6BCA2729" w14:textId="77777777" w:rsidR="00FC5624" w:rsidRPr="00D569EC" w:rsidRDefault="00FC5624" w:rsidP="00DD6B6E">
      <w:pPr>
        <w:pStyle w:val="-1"/>
      </w:pPr>
      <w:r w:rsidRPr="00D569EC">
        <w:rPr>
          <w:rFonts w:hint="eastAsia"/>
        </w:rPr>
        <w:t>喬治亞州具世界金融貿易與創新產業聚落優勢，多家引領全球金融企業如</w:t>
      </w:r>
      <w:r w:rsidRPr="00D569EC">
        <w:rPr>
          <w:rFonts w:hint="eastAsia"/>
        </w:rPr>
        <w:t>SunTrust Banks</w:t>
      </w:r>
      <w:r w:rsidRPr="00D569EC">
        <w:rPr>
          <w:rFonts w:hint="eastAsia"/>
        </w:rPr>
        <w:t>、</w:t>
      </w:r>
      <w:r w:rsidRPr="00D569EC">
        <w:rPr>
          <w:rFonts w:hint="eastAsia"/>
        </w:rPr>
        <w:t>NCR Corporation</w:t>
      </w:r>
      <w:r w:rsidRPr="00D569EC">
        <w:rPr>
          <w:rFonts w:hint="eastAsia"/>
        </w:rPr>
        <w:t>、</w:t>
      </w:r>
      <w:r w:rsidRPr="00D569EC">
        <w:rPr>
          <w:rFonts w:hint="eastAsia"/>
        </w:rPr>
        <w:t>Intercontinental Exchange</w:t>
      </w:r>
      <w:r w:rsidRPr="00D569EC">
        <w:rPr>
          <w:rFonts w:hint="eastAsia"/>
        </w:rPr>
        <w:t>、</w:t>
      </w:r>
      <w:r w:rsidRPr="00D569EC">
        <w:rPr>
          <w:rFonts w:hint="eastAsia"/>
        </w:rPr>
        <w:t>Equifax Inc.</w:t>
      </w:r>
      <w:r w:rsidRPr="00D569EC">
        <w:rPr>
          <w:rFonts w:hint="eastAsia"/>
        </w:rPr>
        <w:t>和</w:t>
      </w:r>
      <w:r w:rsidRPr="00D569EC">
        <w:rPr>
          <w:rFonts w:hint="eastAsia"/>
        </w:rPr>
        <w:t>Global Payments Inc.</w:t>
      </w:r>
      <w:r w:rsidRPr="00D569EC">
        <w:rPr>
          <w:rFonts w:hint="eastAsia"/>
        </w:rPr>
        <w:t>等均在喬州首府亞特蘭大設立總部。</w:t>
      </w:r>
      <w:r w:rsidRPr="00D569EC">
        <w:rPr>
          <w:rFonts w:hint="eastAsia"/>
        </w:rPr>
        <w:t>2019</w:t>
      </w:r>
      <w:r w:rsidRPr="00D569EC">
        <w:rPr>
          <w:rFonts w:hint="eastAsia"/>
        </w:rPr>
        <w:t>年喬州連續第</w:t>
      </w:r>
      <w:r w:rsidRPr="00D569EC">
        <w:rPr>
          <w:rFonts w:hint="eastAsia"/>
        </w:rPr>
        <w:t>7</w:t>
      </w:r>
      <w:r w:rsidRPr="00D569EC">
        <w:rPr>
          <w:rFonts w:hint="eastAsia"/>
        </w:rPr>
        <w:t>年被《選址》雜誌評選為美國最佳經商州，美國財星雜誌</w:t>
      </w:r>
      <w:r w:rsidRPr="00D569EC">
        <w:rPr>
          <w:rFonts w:hint="eastAsia"/>
        </w:rPr>
        <w:t>500</w:t>
      </w:r>
      <w:r w:rsidRPr="00D569EC">
        <w:rPr>
          <w:rFonts w:hint="eastAsia"/>
        </w:rPr>
        <w:t>大企業有</w:t>
      </w:r>
      <w:r w:rsidRPr="00D569EC">
        <w:rPr>
          <w:rFonts w:hint="eastAsia"/>
        </w:rPr>
        <w:t>18</w:t>
      </w:r>
      <w:r w:rsidRPr="00D569EC">
        <w:rPr>
          <w:rFonts w:hint="eastAsia"/>
        </w:rPr>
        <w:t>家總部位於該州，包括：</w:t>
      </w:r>
      <w:r w:rsidRPr="00D569EC">
        <w:rPr>
          <w:rFonts w:hint="eastAsia"/>
        </w:rPr>
        <w:t>Home Depot, UPS, Delta Airlines, Coca-Cola, Southern Co, Aflac, Genuine Parts, WestRock, PulteGroup, AGCO</w:t>
      </w:r>
      <w:r w:rsidRPr="00D569EC">
        <w:rPr>
          <w:rFonts w:hint="eastAsia"/>
        </w:rPr>
        <w:t>等。另排名</w:t>
      </w:r>
      <w:r w:rsidRPr="00D569EC">
        <w:rPr>
          <w:rFonts w:hint="eastAsia"/>
        </w:rPr>
        <w:t>284</w:t>
      </w:r>
      <w:r w:rsidRPr="00D569EC">
        <w:rPr>
          <w:rFonts w:hint="eastAsia"/>
        </w:rPr>
        <w:t>名的諾福克南方（</w:t>
      </w:r>
      <w:r w:rsidRPr="00D569EC">
        <w:rPr>
          <w:rFonts w:hint="eastAsia"/>
        </w:rPr>
        <w:t>Norfolk Southern</w:t>
      </w:r>
      <w:r w:rsidRPr="00D569EC">
        <w:rPr>
          <w:rFonts w:hint="eastAsia"/>
        </w:rPr>
        <w:t>）貨運鐵路公司預定於</w:t>
      </w:r>
      <w:r w:rsidRPr="00D569EC">
        <w:rPr>
          <w:rFonts w:hint="eastAsia"/>
        </w:rPr>
        <w:t>2020</w:t>
      </w:r>
      <w:r w:rsidRPr="00D569EC">
        <w:rPr>
          <w:rFonts w:hint="eastAsia"/>
        </w:rPr>
        <w:t>年完成該公司總部由維吉尼亞州遷至亞特蘭大計畫，搬遷後將為當地增加</w:t>
      </w:r>
      <w:r w:rsidRPr="00D569EC">
        <w:rPr>
          <w:rFonts w:hint="eastAsia"/>
        </w:rPr>
        <w:t>850</w:t>
      </w:r>
      <w:r w:rsidRPr="00D569EC">
        <w:rPr>
          <w:rFonts w:hint="eastAsia"/>
        </w:rPr>
        <w:t>個工作機會。</w:t>
      </w:r>
    </w:p>
    <w:p w14:paraId="454D393E" w14:textId="5EA62B5E" w:rsidR="00FC5624" w:rsidRPr="00D569EC" w:rsidRDefault="00FC5624" w:rsidP="00DD6B6E">
      <w:pPr>
        <w:pStyle w:val="-1"/>
      </w:pPr>
      <w:r w:rsidRPr="00D569EC">
        <w:rPr>
          <w:rFonts w:hint="eastAsia"/>
        </w:rPr>
        <w:t>大亞特蘭大都會地區約有</w:t>
      </w:r>
      <w:r w:rsidRPr="00D569EC">
        <w:rPr>
          <w:rFonts w:hint="eastAsia"/>
        </w:rPr>
        <w:t>600</w:t>
      </w:r>
      <w:r w:rsidRPr="00D569EC">
        <w:rPr>
          <w:rFonts w:hint="eastAsia"/>
        </w:rPr>
        <w:t>多家跨國企業，其中高科技公司占四分之一，亞城在</w:t>
      </w:r>
      <w:r w:rsidRPr="00D569EC">
        <w:rPr>
          <w:rFonts w:hint="eastAsia"/>
        </w:rPr>
        <w:t>2016</w:t>
      </w:r>
      <w:r w:rsidRPr="00D569EC">
        <w:rPr>
          <w:rFonts w:hint="eastAsia"/>
        </w:rPr>
        <w:t>年透過</w:t>
      </w:r>
      <w:r w:rsidRPr="00D569EC">
        <w:rPr>
          <w:rFonts w:hint="eastAsia"/>
        </w:rPr>
        <w:t>AT&amp;T</w:t>
      </w:r>
      <w:r w:rsidRPr="00D569EC">
        <w:rPr>
          <w:rFonts w:hint="eastAsia"/>
        </w:rPr>
        <w:t>電信公司與</w:t>
      </w:r>
      <w:r w:rsidRPr="00D569EC">
        <w:rPr>
          <w:rFonts w:hint="eastAsia"/>
        </w:rPr>
        <w:t>Ericsson</w:t>
      </w:r>
      <w:r w:rsidRPr="00D569EC">
        <w:rPr>
          <w:rFonts w:hint="eastAsia"/>
        </w:rPr>
        <w:t>、奇異電器、</w:t>
      </w:r>
      <w:r w:rsidRPr="00D569EC">
        <w:rPr>
          <w:rFonts w:hint="eastAsia"/>
        </w:rPr>
        <w:t>IBM</w:t>
      </w:r>
      <w:r w:rsidRPr="00D569EC">
        <w:rPr>
          <w:rFonts w:hint="eastAsia"/>
        </w:rPr>
        <w:t>、</w:t>
      </w:r>
      <w:r w:rsidRPr="00D569EC">
        <w:rPr>
          <w:rFonts w:hint="eastAsia"/>
        </w:rPr>
        <w:t>intel</w:t>
      </w:r>
      <w:r w:rsidRPr="00D569EC">
        <w:rPr>
          <w:rFonts w:hint="eastAsia"/>
        </w:rPr>
        <w:t>、</w:t>
      </w:r>
      <w:r w:rsidRPr="00D569EC">
        <w:rPr>
          <w:rFonts w:hint="eastAsia"/>
        </w:rPr>
        <w:t>Qualcomm</w:t>
      </w:r>
      <w:r w:rsidRPr="00D569EC">
        <w:rPr>
          <w:rFonts w:hint="eastAsia"/>
        </w:rPr>
        <w:t>等電信與科技公司的攜手合作下，大幅運用物聯網（</w:t>
      </w:r>
      <w:r w:rsidRPr="00D569EC">
        <w:rPr>
          <w:rFonts w:hint="eastAsia"/>
        </w:rPr>
        <w:t>IoT</w:t>
      </w:r>
      <w:r w:rsidRPr="00D569EC">
        <w:rPr>
          <w:rFonts w:hint="eastAsia"/>
        </w:rPr>
        <w:t>）逐漸將該城市打造成智慧城市，使當地生活與工作品質大幅提升。據喬州科技協會（</w:t>
      </w:r>
      <w:r w:rsidRPr="00D569EC">
        <w:rPr>
          <w:rFonts w:hint="eastAsia"/>
        </w:rPr>
        <w:t>Technology Association of Georgia</w:t>
      </w:r>
      <w:r w:rsidRPr="00D569EC">
        <w:rPr>
          <w:rFonts w:hint="eastAsia"/>
        </w:rPr>
        <w:t>）統計，科技產業提供喬州</w:t>
      </w:r>
      <w:r w:rsidRPr="00D569EC">
        <w:rPr>
          <w:rFonts w:hint="eastAsia"/>
        </w:rPr>
        <w:t>30</w:t>
      </w:r>
      <w:r w:rsidRPr="00D569EC">
        <w:rPr>
          <w:rFonts w:hint="eastAsia"/>
        </w:rPr>
        <w:t>萬個就業機會，其中軟體和程式研發工程師，以及資訊安全分析師均排在前</w:t>
      </w:r>
      <w:r w:rsidRPr="00D569EC">
        <w:rPr>
          <w:rFonts w:hint="eastAsia"/>
        </w:rPr>
        <w:t>10</w:t>
      </w:r>
      <w:r w:rsidRPr="00D569EC">
        <w:rPr>
          <w:rFonts w:hint="eastAsia"/>
        </w:rPr>
        <w:t>名成長最快的工作，目前亞城都會區有近</w:t>
      </w:r>
      <w:r w:rsidRPr="00D569EC">
        <w:rPr>
          <w:rFonts w:hint="eastAsia"/>
        </w:rPr>
        <w:t>7.5%</w:t>
      </w:r>
      <w:r w:rsidRPr="00D569EC">
        <w:rPr>
          <w:rFonts w:hint="eastAsia"/>
        </w:rPr>
        <w:t>工作在科學、科技、工程及數學（</w:t>
      </w:r>
      <w:r w:rsidRPr="00D569EC">
        <w:rPr>
          <w:rFonts w:hint="eastAsia"/>
        </w:rPr>
        <w:t>STEM</w:t>
      </w:r>
      <w:r w:rsidRPr="00D569EC">
        <w:rPr>
          <w:rFonts w:hint="eastAsia"/>
        </w:rPr>
        <w:t>）相關領域，亞城也是全美</w:t>
      </w:r>
      <w:r w:rsidRPr="00D569EC">
        <w:rPr>
          <w:rFonts w:hint="eastAsia"/>
        </w:rPr>
        <w:t>STEM</w:t>
      </w:r>
      <w:r w:rsidRPr="00D569EC">
        <w:rPr>
          <w:rFonts w:hint="eastAsia"/>
        </w:rPr>
        <w:t>工作數居冠的城市，未來前景看好。</w:t>
      </w:r>
    </w:p>
    <w:p w14:paraId="3E99E859" w14:textId="0F1D704A" w:rsidR="00FC5624" w:rsidRPr="00D569EC" w:rsidRDefault="00FC5624" w:rsidP="00721180">
      <w:pPr>
        <w:pStyle w:val="-1"/>
      </w:pPr>
      <w:r w:rsidRPr="00D569EC">
        <w:rPr>
          <w:rFonts w:hint="eastAsia"/>
        </w:rPr>
        <w:t>而近年來亞城持續吸引眾多科技產業直接投資在首府亞特蘭大市中心，為當地帶進數以千計的專業人士，尤其是金融科技</w:t>
      </w:r>
      <w:r w:rsidR="001D4A56" w:rsidRPr="00D569EC">
        <w:rPr>
          <w:rFonts w:hint="eastAsia"/>
        </w:rPr>
        <w:t>（</w:t>
      </w:r>
      <w:r w:rsidRPr="00D569EC">
        <w:rPr>
          <w:rFonts w:hint="eastAsia"/>
        </w:rPr>
        <w:t>financial tech</w:t>
      </w:r>
      <w:r w:rsidR="001D4A56" w:rsidRPr="00D569EC">
        <w:rPr>
          <w:rFonts w:hint="eastAsia"/>
        </w:rPr>
        <w:t>）</w:t>
      </w:r>
      <w:r w:rsidR="00D90B06" w:rsidRPr="00D569EC">
        <w:rPr>
          <w:rFonts w:hint="eastAsia"/>
        </w:rPr>
        <w:t>這塊，此外工程、資訊、人工智慧</w:t>
      </w:r>
      <w:r w:rsidRPr="00D569EC">
        <w:rPr>
          <w:rFonts w:hint="eastAsia"/>
        </w:rPr>
        <w:t>、軟體開發亦造就了亞城都會區的產業聚落，這與</w:t>
      </w:r>
      <w:r w:rsidRPr="00D569EC">
        <w:rPr>
          <w:rFonts w:hint="eastAsia"/>
        </w:rPr>
        <w:t>90</w:t>
      </w:r>
      <w:r w:rsidRPr="00D569EC">
        <w:rPr>
          <w:rFonts w:hint="eastAsia"/>
        </w:rPr>
        <w:t>年代，大型企業多投資於亞城郊區明顯不同；</w:t>
      </w:r>
      <w:r w:rsidRPr="00D569EC">
        <w:rPr>
          <w:rFonts w:hint="eastAsia"/>
        </w:rPr>
        <w:t>2010</w:t>
      </w:r>
      <w:r w:rsidRPr="00D569EC">
        <w:rPr>
          <w:rFonts w:hint="eastAsia"/>
        </w:rPr>
        <w:t>年後企業反其道而行，如埃森哲</w:t>
      </w:r>
      <w:r w:rsidR="001D4A56" w:rsidRPr="00D569EC">
        <w:rPr>
          <w:rFonts w:hint="eastAsia"/>
        </w:rPr>
        <w:t>（</w:t>
      </w:r>
      <w:r w:rsidRPr="00D569EC">
        <w:rPr>
          <w:rFonts w:hint="eastAsia"/>
        </w:rPr>
        <w:t>Accenture</w:t>
      </w:r>
      <w:r w:rsidR="001D4A56" w:rsidRPr="00D569EC">
        <w:rPr>
          <w:rFonts w:hint="eastAsia"/>
        </w:rPr>
        <w:t>）</w:t>
      </w:r>
      <w:r w:rsidRPr="00D569EC">
        <w:rPr>
          <w:rFonts w:hint="eastAsia"/>
        </w:rPr>
        <w:t>、微軟</w:t>
      </w:r>
      <w:r w:rsidR="001D4A56" w:rsidRPr="00D569EC">
        <w:rPr>
          <w:rFonts w:hint="eastAsia"/>
        </w:rPr>
        <w:t>（</w:t>
      </w:r>
      <w:r w:rsidRPr="00D569EC">
        <w:rPr>
          <w:rFonts w:hint="eastAsia"/>
        </w:rPr>
        <w:t>Microsoft</w:t>
      </w:r>
      <w:r w:rsidR="001D4A56" w:rsidRPr="00D569EC">
        <w:rPr>
          <w:rFonts w:hint="eastAsia"/>
        </w:rPr>
        <w:t>）</w:t>
      </w:r>
      <w:r w:rsidRPr="00D569EC">
        <w:rPr>
          <w:rFonts w:hint="eastAsia"/>
        </w:rPr>
        <w:t>、谷歌</w:t>
      </w:r>
      <w:r w:rsidR="001D4A56" w:rsidRPr="00D569EC">
        <w:rPr>
          <w:rFonts w:hint="eastAsia"/>
        </w:rPr>
        <w:t>（</w:t>
      </w:r>
      <w:r w:rsidRPr="00D569EC">
        <w:rPr>
          <w:rFonts w:hint="eastAsia"/>
        </w:rPr>
        <w:t>Google</w:t>
      </w:r>
      <w:r w:rsidR="001D4A56" w:rsidRPr="00D569EC">
        <w:rPr>
          <w:rFonts w:hint="eastAsia"/>
        </w:rPr>
        <w:t>）</w:t>
      </w:r>
      <w:r w:rsidRPr="00D569EC">
        <w:rPr>
          <w:rFonts w:hint="eastAsia"/>
        </w:rPr>
        <w:t>等，投資均集中於城中區</w:t>
      </w:r>
      <w:r w:rsidR="001D4A56" w:rsidRPr="00D569EC">
        <w:rPr>
          <w:rFonts w:hint="eastAsia"/>
        </w:rPr>
        <w:t>（</w:t>
      </w:r>
      <w:r w:rsidRPr="00D569EC">
        <w:rPr>
          <w:rFonts w:hint="eastAsia"/>
        </w:rPr>
        <w:t>Midtown</w:t>
      </w:r>
      <w:r w:rsidR="001D4A56" w:rsidRPr="00D569EC">
        <w:rPr>
          <w:rFonts w:hint="eastAsia"/>
        </w:rPr>
        <w:t>）</w:t>
      </w:r>
      <w:r w:rsidRPr="00D569EC">
        <w:rPr>
          <w:rFonts w:hint="eastAsia"/>
        </w:rPr>
        <w:t>。</w:t>
      </w:r>
    </w:p>
    <w:p w14:paraId="31737C98" w14:textId="5E3B1290" w:rsidR="00FC5624" w:rsidRPr="00D569EC" w:rsidRDefault="00FC5624" w:rsidP="00721180">
      <w:pPr>
        <w:pStyle w:val="-1"/>
      </w:pPr>
      <w:r w:rsidRPr="00D569EC">
        <w:rPr>
          <w:rFonts w:hint="eastAsia"/>
        </w:rPr>
        <w:t>此外，未來電子遊戲產業亦將是喬州經濟中不可或缺的角色，目前已有超過</w:t>
      </w:r>
      <w:r w:rsidRPr="00D569EC">
        <w:rPr>
          <w:rFonts w:hint="eastAsia"/>
        </w:rPr>
        <w:t>80</w:t>
      </w:r>
      <w:r w:rsidRPr="00D569EC">
        <w:rPr>
          <w:rFonts w:hint="eastAsia"/>
        </w:rPr>
        <w:t>家電子遊戲開發公司於喬州設立據點，約有</w:t>
      </w:r>
      <w:r w:rsidRPr="00D569EC">
        <w:rPr>
          <w:rFonts w:hint="eastAsia"/>
        </w:rPr>
        <w:t>1,200</w:t>
      </w:r>
      <w:r w:rsidRPr="00D569EC">
        <w:rPr>
          <w:rFonts w:hint="eastAsia"/>
        </w:rPr>
        <w:t>名員工服務於喬州電子</w:t>
      </w:r>
      <w:r w:rsidR="00D90B06" w:rsidRPr="00D569EC">
        <w:rPr>
          <w:rFonts w:hint="eastAsia"/>
        </w:rPr>
        <w:t>遊戲</w:t>
      </w:r>
      <w:r w:rsidRPr="00D569EC">
        <w:rPr>
          <w:rFonts w:hint="eastAsia"/>
        </w:rPr>
        <w:t>產</w:t>
      </w:r>
      <w:r w:rsidRPr="00D569EC">
        <w:rPr>
          <w:rFonts w:hint="eastAsia"/>
        </w:rPr>
        <w:lastRenderedPageBreak/>
        <w:t>業，每年州稅收入可達</w:t>
      </w:r>
      <w:r w:rsidRPr="00D569EC">
        <w:rPr>
          <w:rFonts w:hint="eastAsia"/>
        </w:rPr>
        <w:t>4,800</w:t>
      </w:r>
      <w:r w:rsidRPr="00D569EC">
        <w:rPr>
          <w:rFonts w:hint="eastAsia"/>
        </w:rPr>
        <w:t>萬美元。該產業平均年薪為</w:t>
      </w:r>
      <w:r w:rsidRPr="00D569EC">
        <w:rPr>
          <w:rFonts w:hint="eastAsia"/>
        </w:rPr>
        <w:t>8.5</w:t>
      </w:r>
      <w:r w:rsidRPr="00D569EC">
        <w:rPr>
          <w:rFonts w:hint="eastAsia"/>
        </w:rPr>
        <w:t>萬美元，</w:t>
      </w:r>
      <w:r w:rsidR="004A074F" w:rsidRPr="00D569EC">
        <w:rPr>
          <w:rFonts w:hint="eastAsia"/>
        </w:rPr>
        <w:t>高於</w:t>
      </w:r>
      <w:r w:rsidRPr="00D569EC">
        <w:rPr>
          <w:rFonts w:hint="eastAsia"/>
        </w:rPr>
        <w:t>喬州一般產業平均年薪。</w:t>
      </w:r>
    </w:p>
    <w:p w14:paraId="367F9A07" w14:textId="4E86C470" w:rsidR="004850E8" w:rsidRPr="00D569EC" w:rsidRDefault="00FC5624" w:rsidP="00721180">
      <w:pPr>
        <w:pStyle w:val="-1"/>
      </w:pPr>
      <w:r w:rsidRPr="00D569EC">
        <w:rPr>
          <w:rFonts w:hint="eastAsia"/>
        </w:rPr>
        <w:t>旅遊業也是喬州經濟發展的重要推手，亞特蘭大近年來斥資</w:t>
      </w:r>
      <w:r w:rsidRPr="00D569EC">
        <w:rPr>
          <w:rFonts w:hint="eastAsia"/>
        </w:rPr>
        <w:t>50</w:t>
      </w:r>
      <w:r w:rsidRPr="00D569EC">
        <w:rPr>
          <w:rFonts w:hint="eastAsia"/>
        </w:rPr>
        <w:t>億美元興建旅遊景點、餐廳和飯店，大幅帶動當地旅遊產業，每年觀光客超過</w:t>
      </w:r>
      <w:r w:rsidRPr="00D569EC">
        <w:rPr>
          <w:rFonts w:hint="eastAsia"/>
        </w:rPr>
        <w:t>5,000</w:t>
      </w:r>
      <w:r w:rsidRPr="00D569EC">
        <w:rPr>
          <w:rFonts w:hint="eastAsia"/>
        </w:rPr>
        <w:t>萬訪客，十年來增長約</w:t>
      </w:r>
      <w:r w:rsidRPr="00D569EC">
        <w:rPr>
          <w:rFonts w:hint="eastAsia"/>
        </w:rPr>
        <w:t>28%</w:t>
      </w:r>
      <w:r w:rsidRPr="00D569EC">
        <w:rPr>
          <w:rFonts w:hint="eastAsia"/>
        </w:rPr>
        <w:t>，使亞特蘭大與洛杉磯、拉斯維加斯和聖地牙哥並列為全美知名旅遊聖地。</w:t>
      </w:r>
      <w:r w:rsidRPr="00D569EC">
        <w:rPr>
          <w:rFonts w:hint="eastAsia"/>
        </w:rPr>
        <w:t>2019</w:t>
      </w:r>
      <w:r w:rsidRPr="00D569EC">
        <w:rPr>
          <w:rFonts w:hint="eastAsia"/>
        </w:rPr>
        <w:t>年為該產業再創新的高峰，帶來經濟效益達</w:t>
      </w:r>
      <w:r w:rsidRPr="00D569EC">
        <w:rPr>
          <w:rFonts w:hint="eastAsia"/>
        </w:rPr>
        <w:t>631</w:t>
      </w:r>
      <w:r w:rsidRPr="00D569EC">
        <w:rPr>
          <w:rFonts w:hint="eastAsia"/>
        </w:rPr>
        <w:t>億元，總計提供</w:t>
      </w:r>
      <w:r w:rsidRPr="00D569EC">
        <w:rPr>
          <w:rFonts w:hint="eastAsia"/>
        </w:rPr>
        <w:t>46</w:t>
      </w:r>
      <w:r w:rsidRPr="00D569EC">
        <w:rPr>
          <w:rFonts w:hint="eastAsia"/>
        </w:rPr>
        <w:t>萬個工作，其中國際旅客達</w:t>
      </w:r>
      <w:r w:rsidRPr="00D569EC">
        <w:rPr>
          <w:rFonts w:hint="eastAsia"/>
        </w:rPr>
        <w:t>930</w:t>
      </w:r>
      <w:r w:rsidRPr="00D569EC">
        <w:rPr>
          <w:rFonts w:hint="eastAsia"/>
        </w:rPr>
        <w:t>萬人，預計</w:t>
      </w:r>
      <w:r w:rsidRPr="00D569EC">
        <w:rPr>
          <w:rFonts w:hint="eastAsia"/>
        </w:rPr>
        <w:t>2025</w:t>
      </w:r>
      <w:r w:rsidRPr="00D569EC">
        <w:rPr>
          <w:rFonts w:hint="eastAsia"/>
        </w:rPr>
        <w:t>年國際旅客可達</w:t>
      </w:r>
      <w:r w:rsidRPr="00D569EC">
        <w:rPr>
          <w:rFonts w:hint="eastAsia"/>
        </w:rPr>
        <w:t>1,100</w:t>
      </w:r>
      <w:r w:rsidRPr="00D569EC">
        <w:rPr>
          <w:rFonts w:hint="eastAsia"/>
        </w:rPr>
        <w:t>萬人，年收入可達</w:t>
      </w:r>
      <w:r w:rsidRPr="00D569EC">
        <w:rPr>
          <w:rFonts w:hint="eastAsia"/>
        </w:rPr>
        <w:t>66</w:t>
      </w:r>
      <w:r w:rsidRPr="00D569EC">
        <w:rPr>
          <w:rFonts w:hint="eastAsia"/>
        </w:rPr>
        <w:t>億美元，外國遊客的支出對該州經濟有重大貢獻，</w:t>
      </w:r>
      <w:r w:rsidR="001D4A56" w:rsidRPr="00D569EC">
        <w:rPr>
          <w:rFonts w:hint="eastAsia"/>
        </w:rPr>
        <w:t>占</w:t>
      </w:r>
      <w:r w:rsidRPr="00D569EC">
        <w:rPr>
          <w:rFonts w:hint="eastAsia"/>
        </w:rPr>
        <w:t>喬州商品和服務出口收入中的</w:t>
      </w:r>
      <w:r w:rsidRPr="00D569EC">
        <w:rPr>
          <w:rFonts w:hint="eastAsia"/>
        </w:rPr>
        <w:t>35.9</w:t>
      </w:r>
      <w:r w:rsidR="001D4A56" w:rsidRPr="00D569EC">
        <w:rPr>
          <w:rFonts w:hint="eastAsia"/>
        </w:rPr>
        <w:t>%</w:t>
      </w:r>
      <w:r w:rsidRPr="00D569EC">
        <w:rPr>
          <w:rFonts w:hint="eastAsia"/>
        </w:rPr>
        <w:t>。</w:t>
      </w:r>
    </w:p>
    <w:p w14:paraId="622B706C" w14:textId="77777777" w:rsidR="004850E8" w:rsidRPr="00D569EC" w:rsidRDefault="00FD0C58" w:rsidP="00721180">
      <w:pPr>
        <w:pStyle w:val="a4"/>
        <w:spacing w:before="257" w:after="257"/>
        <w:ind w:left="632" w:hanging="632"/>
        <w:rPr>
          <w:color w:val="auto"/>
        </w:rPr>
      </w:pPr>
      <w:r w:rsidRPr="00D569EC">
        <w:rPr>
          <w:rFonts w:hint="eastAsia"/>
          <w:color w:val="auto"/>
        </w:rPr>
        <w:t>五</w:t>
      </w:r>
      <w:r w:rsidRPr="00D569EC">
        <w:rPr>
          <w:color w:val="auto"/>
        </w:rPr>
        <w:t>、市場環境</w:t>
      </w:r>
    </w:p>
    <w:p w14:paraId="3784C164" w14:textId="3EAE1C9E" w:rsidR="00E51B97" w:rsidRPr="00D569EC" w:rsidRDefault="00E51B97" w:rsidP="00721180">
      <w:pPr>
        <w:pStyle w:val="-1"/>
      </w:pPr>
      <w:r w:rsidRPr="00D569EC">
        <w:rPr>
          <w:rFonts w:hint="eastAsia"/>
        </w:rPr>
        <w:t>喬治亞州市場發展多元化，是</w:t>
      </w:r>
      <w:r w:rsidR="001F06E1" w:rsidRPr="00D569EC">
        <w:rPr>
          <w:rFonts w:hint="eastAsia"/>
        </w:rPr>
        <w:t>美國東南區</w:t>
      </w:r>
      <w:r w:rsidRPr="00D569EC">
        <w:rPr>
          <w:rFonts w:hint="eastAsia"/>
        </w:rPr>
        <w:t>大型企業、專業服務、運輸和物流、創新產業、觀光、酒店、建築、分銷和</w:t>
      </w:r>
      <w:r w:rsidRPr="00D569EC">
        <w:rPr>
          <w:rFonts w:hint="eastAsia"/>
        </w:rPr>
        <w:t>IT</w:t>
      </w:r>
      <w:r w:rsidR="001F06E1" w:rsidRPr="00D569EC">
        <w:rPr>
          <w:rFonts w:hint="eastAsia"/>
        </w:rPr>
        <w:t>等產業</w:t>
      </w:r>
      <w:r w:rsidRPr="00D569EC">
        <w:rPr>
          <w:rFonts w:hint="eastAsia"/>
        </w:rPr>
        <w:t>樞紐，</w:t>
      </w:r>
      <w:r w:rsidR="001F06E1" w:rsidRPr="00D569EC">
        <w:rPr>
          <w:rFonts w:hint="eastAsia"/>
        </w:rPr>
        <w:t>也是東南區的文化中心，</w:t>
      </w:r>
      <w:r w:rsidRPr="00D569EC">
        <w:rPr>
          <w:rFonts w:hint="eastAsia"/>
        </w:rPr>
        <w:t>這些優勢相當程度地降低在當地區生活和經商的風險。另外，政治氛圍對商業非常友好，</w:t>
      </w:r>
      <w:r w:rsidR="00804640" w:rsidRPr="00D569EC">
        <w:rPr>
          <w:rFonts w:hint="eastAsia"/>
        </w:rPr>
        <w:t>都會區</w:t>
      </w:r>
      <w:r w:rsidRPr="00D569EC">
        <w:rPr>
          <w:rFonts w:hint="eastAsia"/>
        </w:rPr>
        <w:t>人口受教育程度超過了全美平均水平，為該地區的創新經濟型態提供了必要的人才。出口約</w:t>
      </w:r>
      <w:r w:rsidR="001D4A56" w:rsidRPr="00D569EC">
        <w:rPr>
          <w:rFonts w:hint="eastAsia"/>
        </w:rPr>
        <w:t>占</w:t>
      </w:r>
      <w:r w:rsidRPr="00D569EC">
        <w:rPr>
          <w:rFonts w:hint="eastAsia"/>
        </w:rPr>
        <w:t>該地區</w:t>
      </w:r>
      <w:r w:rsidRPr="00D569EC">
        <w:rPr>
          <w:rFonts w:hint="eastAsia"/>
        </w:rPr>
        <w:t>GDP</w:t>
      </w:r>
      <w:r w:rsidRPr="00D569EC">
        <w:rPr>
          <w:rFonts w:hint="eastAsia"/>
        </w:rPr>
        <w:t>的</w:t>
      </w:r>
      <w:r w:rsidRPr="00D569EC">
        <w:rPr>
          <w:rFonts w:hint="eastAsia"/>
        </w:rPr>
        <w:t>5.6</w:t>
      </w:r>
      <w:r w:rsidR="001D4A56" w:rsidRPr="00D569EC">
        <w:rPr>
          <w:rFonts w:hint="eastAsia"/>
        </w:rPr>
        <w:t>%</w:t>
      </w:r>
      <w:r w:rsidRPr="00D569EC">
        <w:rPr>
          <w:rFonts w:hint="eastAsia"/>
        </w:rPr>
        <w:t>，</w:t>
      </w:r>
      <w:r w:rsidR="00804640" w:rsidRPr="00D569EC">
        <w:rPr>
          <w:rFonts w:hint="eastAsia"/>
        </w:rPr>
        <w:t>因此</w:t>
      </w:r>
      <w:r w:rsidR="00965BA2" w:rsidRPr="00D569EC">
        <w:rPr>
          <w:rFonts w:hint="eastAsia"/>
        </w:rPr>
        <w:t>多數</w:t>
      </w:r>
      <w:r w:rsidR="001F06E1" w:rsidRPr="00D569EC">
        <w:rPr>
          <w:rFonts w:hint="eastAsia"/>
        </w:rPr>
        <w:t>產業並不</w:t>
      </w:r>
      <w:r w:rsidR="0048028A" w:rsidRPr="00D569EC">
        <w:rPr>
          <w:rFonts w:hint="eastAsia"/>
        </w:rPr>
        <w:t>完全仰</w:t>
      </w:r>
      <w:r w:rsidRPr="00D569EC">
        <w:rPr>
          <w:rFonts w:hint="eastAsia"/>
        </w:rPr>
        <w:t>賴出口市場。</w:t>
      </w:r>
    </w:p>
    <w:p w14:paraId="7AFBF137" w14:textId="0A600A58" w:rsidR="00C35377" w:rsidRPr="00D569EC" w:rsidRDefault="00965BA2" w:rsidP="00721180">
      <w:pPr>
        <w:pStyle w:val="-1"/>
      </w:pPr>
      <w:r w:rsidRPr="00D569EC">
        <w:rPr>
          <w:rFonts w:hint="eastAsia"/>
        </w:rPr>
        <w:t>喬治亞州經濟活動主要集中在首府亞特蘭大</w:t>
      </w:r>
      <w:r w:rsidR="00804640" w:rsidRPr="00D569EC">
        <w:rPr>
          <w:rFonts w:hint="eastAsia"/>
        </w:rPr>
        <w:t>都會區，當地</w:t>
      </w:r>
      <w:r w:rsidRPr="00D569EC">
        <w:rPr>
          <w:rFonts w:hint="eastAsia"/>
        </w:rPr>
        <w:t>許多高科技工作，</w:t>
      </w:r>
      <w:r w:rsidR="001D4A56" w:rsidRPr="00D569EC">
        <w:rPr>
          <w:rFonts w:hint="eastAsia"/>
        </w:rPr>
        <w:t>占</w:t>
      </w:r>
      <w:r w:rsidRPr="00D569EC">
        <w:rPr>
          <w:rFonts w:hint="eastAsia"/>
        </w:rPr>
        <w:t>總就業的</w:t>
      </w:r>
      <w:r w:rsidRPr="00D569EC">
        <w:rPr>
          <w:rFonts w:hint="eastAsia"/>
        </w:rPr>
        <w:t>5.9</w:t>
      </w:r>
      <w:r w:rsidR="001D4A56" w:rsidRPr="00D569EC">
        <w:rPr>
          <w:rFonts w:hint="eastAsia"/>
        </w:rPr>
        <w:t>%</w:t>
      </w:r>
      <w:r w:rsidRPr="00D569EC">
        <w:rPr>
          <w:rFonts w:hint="eastAsia"/>
        </w:rPr>
        <w:t>，該數據在全喬州為</w:t>
      </w:r>
      <w:r w:rsidRPr="00D569EC">
        <w:rPr>
          <w:rFonts w:hint="eastAsia"/>
        </w:rPr>
        <w:t>4.4</w:t>
      </w:r>
      <w:r w:rsidR="001D4A56" w:rsidRPr="00D569EC">
        <w:rPr>
          <w:rFonts w:hint="eastAsia"/>
        </w:rPr>
        <w:t>%</w:t>
      </w:r>
      <w:r w:rsidRPr="00D569EC">
        <w:rPr>
          <w:rFonts w:hint="eastAsia"/>
        </w:rPr>
        <w:t>，美國為</w:t>
      </w:r>
      <w:r w:rsidRPr="00D569EC">
        <w:rPr>
          <w:rFonts w:hint="eastAsia"/>
        </w:rPr>
        <w:t>4.9</w:t>
      </w:r>
      <w:r w:rsidR="001D4A56" w:rsidRPr="00D569EC">
        <w:rPr>
          <w:rFonts w:hint="eastAsia"/>
        </w:rPr>
        <w:t>%</w:t>
      </w:r>
      <w:r w:rsidR="00C35377" w:rsidRPr="00D569EC">
        <w:rPr>
          <w:rFonts w:hint="eastAsia"/>
        </w:rPr>
        <w:t>，該州最大的產業是電信業，全州擁有</w:t>
      </w:r>
      <w:r w:rsidR="00C35377" w:rsidRPr="00D569EC">
        <w:rPr>
          <w:rFonts w:hint="eastAsia"/>
        </w:rPr>
        <w:t>53,343</w:t>
      </w:r>
      <w:r w:rsidR="00C35377" w:rsidRPr="00D569EC">
        <w:rPr>
          <w:rFonts w:hint="eastAsia"/>
        </w:rPr>
        <w:t>名員工，占該州國內生產總值的</w:t>
      </w:r>
      <w:r w:rsidR="00C35377" w:rsidRPr="00D569EC">
        <w:rPr>
          <w:rFonts w:hint="eastAsia"/>
        </w:rPr>
        <w:t>6.5%</w:t>
      </w:r>
      <w:r w:rsidR="00C35377" w:rsidRPr="00D569EC">
        <w:rPr>
          <w:rFonts w:hint="eastAsia"/>
        </w:rPr>
        <w:t>，產業市場經濟預期</w:t>
      </w:r>
      <w:r w:rsidR="00C35377" w:rsidRPr="00D569EC">
        <w:rPr>
          <w:rFonts w:hint="eastAsia"/>
        </w:rPr>
        <w:t>5</w:t>
      </w:r>
      <w:r w:rsidR="00C35377" w:rsidRPr="00D569EC">
        <w:rPr>
          <w:rFonts w:hint="eastAsia"/>
        </w:rPr>
        <w:t>年內可增長</w:t>
      </w:r>
      <w:r w:rsidR="00C35377" w:rsidRPr="00D569EC">
        <w:rPr>
          <w:rFonts w:hint="eastAsia"/>
        </w:rPr>
        <w:t>44.2%</w:t>
      </w:r>
      <w:r w:rsidR="00C35377" w:rsidRPr="00D569EC">
        <w:rPr>
          <w:rFonts w:hint="eastAsia"/>
        </w:rPr>
        <w:t>。</w:t>
      </w:r>
    </w:p>
    <w:p w14:paraId="2E61CDA8" w14:textId="77777777" w:rsidR="004850E8" w:rsidRPr="00D569EC" w:rsidRDefault="00804640" w:rsidP="00721180">
      <w:pPr>
        <w:pStyle w:val="-1"/>
      </w:pPr>
      <w:r w:rsidRPr="00D569EC">
        <w:rPr>
          <w:rFonts w:hint="eastAsia"/>
        </w:rPr>
        <w:t>亞特蘭大都會區</w:t>
      </w:r>
      <w:r w:rsidR="001033D8" w:rsidRPr="00D569EC">
        <w:rPr>
          <w:rFonts w:hint="eastAsia"/>
        </w:rPr>
        <w:t>將持續以其多項優勢如：</w:t>
      </w:r>
      <w:r w:rsidR="00965BA2" w:rsidRPr="00D569EC">
        <w:rPr>
          <w:rFonts w:hint="eastAsia"/>
        </w:rPr>
        <w:t>高學歷勞力人口、商業夥伴</w:t>
      </w:r>
      <w:r w:rsidR="001033D8" w:rsidRPr="00D569EC">
        <w:rPr>
          <w:rFonts w:hint="eastAsia"/>
        </w:rPr>
        <w:t>、</w:t>
      </w:r>
      <w:r w:rsidR="00965BA2" w:rsidRPr="00D569EC">
        <w:rPr>
          <w:rFonts w:hint="eastAsia"/>
        </w:rPr>
        <w:t>網絡安全、高</w:t>
      </w:r>
      <w:r w:rsidR="001033D8" w:rsidRPr="00D569EC">
        <w:rPr>
          <w:rFonts w:hint="eastAsia"/>
        </w:rPr>
        <w:t>密集的</w:t>
      </w:r>
      <w:r w:rsidR="00965BA2" w:rsidRPr="00D569EC">
        <w:rPr>
          <w:rFonts w:hint="eastAsia"/>
        </w:rPr>
        <w:t>科技公司</w:t>
      </w:r>
      <w:r w:rsidR="001033D8" w:rsidRPr="00D569EC">
        <w:rPr>
          <w:rFonts w:hint="eastAsia"/>
        </w:rPr>
        <w:t>、</w:t>
      </w:r>
      <w:r w:rsidR="00965BA2" w:rsidRPr="00D569EC">
        <w:rPr>
          <w:rFonts w:hint="eastAsia"/>
        </w:rPr>
        <w:t>創新中心和大學</w:t>
      </w:r>
      <w:r w:rsidR="001033D8" w:rsidRPr="00D569EC">
        <w:rPr>
          <w:rFonts w:hint="eastAsia"/>
        </w:rPr>
        <w:t>研發中心</w:t>
      </w:r>
      <w:r w:rsidR="00965BA2" w:rsidRPr="00D569EC">
        <w:rPr>
          <w:rFonts w:hint="eastAsia"/>
        </w:rPr>
        <w:t>吸引</w:t>
      </w:r>
      <w:r w:rsidR="001033D8" w:rsidRPr="00D569EC">
        <w:rPr>
          <w:rFonts w:hint="eastAsia"/>
        </w:rPr>
        <w:t>其招商目標產業：</w:t>
      </w:r>
      <w:r w:rsidR="00965BA2" w:rsidRPr="00D569EC">
        <w:rPr>
          <w:rFonts w:hint="eastAsia"/>
        </w:rPr>
        <w:t>生命科學、軟體開發、研發、醫療保健</w:t>
      </w:r>
      <w:r w:rsidR="00965BA2" w:rsidRPr="00D569EC">
        <w:rPr>
          <w:rFonts w:hint="eastAsia"/>
        </w:rPr>
        <w:t>IT</w:t>
      </w:r>
      <w:r w:rsidR="00965BA2" w:rsidRPr="00D569EC">
        <w:rPr>
          <w:rFonts w:hint="eastAsia"/>
        </w:rPr>
        <w:t>、金融科技、網絡安全、移動設備軟體、專業和商業服務、先進製造和創新中心等。然而</w:t>
      </w:r>
      <w:r w:rsidR="001033D8" w:rsidRPr="00D569EC">
        <w:rPr>
          <w:rFonts w:hint="eastAsia"/>
        </w:rPr>
        <w:t>預估未來</w:t>
      </w:r>
      <w:r w:rsidR="001033D8" w:rsidRPr="00D569EC">
        <w:rPr>
          <w:rFonts w:hint="eastAsia"/>
        </w:rPr>
        <w:t>3</w:t>
      </w:r>
      <w:r w:rsidR="001033D8" w:rsidRPr="00D569EC">
        <w:rPr>
          <w:rFonts w:hint="eastAsia"/>
        </w:rPr>
        <w:t>年內</w:t>
      </w:r>
      <w:r w:rsidR="00965BA2" w:rsidRPr="00D569EC">
        <w:rPr>
          <w:rFonts w:hint="eastAsia"/>
        </w:rPr>
        <w:t>其高科技雖將增長，但速</w:t>
      </w:r>
      <w:r w:rsidR="00965BA2" w:rsidRPr="00D569EC">
        <w:rPr>
          <w:rFonts w:hint="eastAsia"/>
        </w:rPr>
        <w:lastRenderedPageBreak/>
        <w:t>度將</w:t>
      </w:r>
      <w:r w:rsidR="001033D8" w:rsidRPr="00D569EC">
        <w:rPr>
          <w:rFonts w:hint="eastAsia"/>
        </w:rPr>
        <w:t>大幅</w:t>
      </w:r>
      <w:r w:rsidR="00965BA2" w:rsidRPr="00D569EC">
        <w:rPr>
          <w:rFonts w:hint="eastAsia"/>
        </w:rPr>
        <w:t>放緩，</w:t>
      </w:r>
      <w:r w:rsidR="001033D8" w:rsidRPr="00D569EC">
        <w:rPr>
          <w:rFonts w:hint="eastAsia"/>
        </w:rPr>
        <w:t>此外，</w:t>
      </w:r>
      <w:r w:rsidR="00965BA2" w:rsidRPr="00D569EC">
        <w:rPr>
          <w:rFonts w:hint="eastAsia"/>
        </w:rPr>
        <w:t>資訊產業恐將有</w:t>
      </w:r>
      <w:r w:rsidR="001033D8" w:rsidRPr="00D569EC">
        <w:rPr>
          <w:rFonts w:hint="eastAsia"/>
        </w:rPr>
        <w:t>出現</w:t>
      </w:r>
      <w:r w:rsidR="00965BA2" w:rsidRPr="00D569EC">
        <w:rPr>
          <w:rFonts w:hint="eastAsia"/>
        </w:rPr>
        <w:t>下滑趨勢。</w:t>
      </w:r>
    </w:p>
    <w:p w14:paraId="791B777A" w14:textId="3E7F9477" w:rsidR="00C35377" w:rsidRPr="00D569EC" w:rsidRDefault="00C35377" w:rsidP="00721180">
      <w:pPr>
        <w:pStyle w:val="-1"/>
      </w:pPr>
      <w:r w:rsidRPr="00D569EC">
        <w:rPr>
          <w:rFonts w:hint="eastAsia"/>
        </w:rPr>
        <w:t>另隨著</w:t>
      </w:r>
      <w:r w:rsidR="003F1A17" w:rsidRPr="003F1A17">
        <w:rPr>
          <w:rFonts w:hint="eastAsia"/>
        </w:rPr>
        <w:t>COVID-19</w:t>
      </w:r>
      <w:r w:rsidR="003F1A17" w:rsidRPr="003F1A17">
        <w:rPr>
          <w:rFonts w:hint="eastAsia"/>
        </w:rPr>
        <w:t>（武漢肺炎）</w:t>
      </w:r>
      <w:proofErr w:type="gramStart"/>
      <w:r w:rsidRPr="00D569EC">
        <w:rPr>
          <w:rFonts w:hint="eastAsia"/>
        </w:rPr>
        <w:t>疫情的</w:t>
      </w:r>
      <w:proofErr w:type="gramEnd"/>
      <w:r w:rsidRPr="00D569EC">
        <w:rPr>
          <w:rFonts w:hint="eastAsia"/>
        </w:rPr>
        <w:t>影響，喬州看好的汽車市場的需求正在下降，關心工作保障並試圖存錢應急的消費者不太可能買車，這將影響</w:t>
      </w:r>
      <w:proofErr w:type="gramStart"/>
      <w:r w:rsidR="0055631E" w:rsidRPr="00D569EC">
        <w:rPr>
          <w:rFonts w:hint="eastAsia"/>
        </w:rPr>
        <w:t>全美</w:t>
      </w:r>
      <w:r w:rsidRPr="00D569EC">
        <w:rPr>
          <w:rFonts w:hint="eastAsia"/>
        </w:rPr>
        <w:t>近</w:t>
      </w:r>
      <w:r w:rsidRPr="00D569EC">
        <w:rPr>
          <w:rFonts w:hint="eastAsia"/>
        </w:rPr>
        <w:t>130</w:t>
      </w:r>
      <w:r w:rsidRPr="00D569EC">
        <w:rPr>
          <w:rFonts w:hint="eastAsia"/>
        </w:rPr>
        <w:t>萬</w:t>
      </w:r>
      <w:proofErr w:type="gramEnd"/>
      <w:r w:rsidRPr="00D569EC">
        <w:rPr>
          <w:rFonts w:hint="eastAsia"/>
        </w:rPr>
        <w:t>人的工作，預測</w:t>
      </w:r>
      <w:r w:rsidRPr="00D569EC">
        <w:rPr>
          <w:rFonts w:hint="eastAsia"/>
        </w:rPr>
        <w:t>2020</w:t>
      </w:r>
      <w:r w:rsidRPr="00D569EC">
        <w:rPr>
          <w:rFonts w:hint="eastAsia"/>
        </w:rPr>
        <w:t>年汽車銷量可能下降</w:t>
      </w:r>
      <w:r w:rsidRPr="00D569EC">
        <w:rPr>
          <w:rFonts w:hint="eastAsia"/>
        </w:rPr>
        <w:t>20%</w:t>
      </w:r>
      <w:r w:rsidRPr="00D569EC">
        <w:rPr>
          <w:rFonts w:hint="eastAsia"/>
        </w:rPr>
        <w:t>，</w:t>
      </w:r>
      <w:r w:rsidRPr="00D569EC">
        <w:rPr>
          <w:rFonts w:hint="eastAsia"/>
        </w:rPr>
        <w:t>3</w:t>
      </w:r>
      <w:r w:rsidRPr="00D569EC">
        <w:rPr>
          <w:rFonts w:hint="eastAsia"/>
        </w:rPr>
        <w:t>月初以來，通用汽車、福特和菲亞特克萊斯勒的股價都下跌了</w:t>
      </w:r>
      <w:r w:rsidRPr="00D569EC">
        <w:rPr>
          <w:rFonts w:hint="eastAsia"/>
        </w:rPr>
        <w:t>25%</w:t>
      </w:r>
      <w:r w:rsidRPr="00D569EC">
        <w:rPr>
          <w:rFonts w:hint="eastAsia"/>
        </w:rPr>
        <w:t>以上</w:t>
      </w:r>
      <w:r w:rsidR="0055631E" w:rsidRPr="00D569EC">
        <w:rPr>
          <w:rFonts w:hint="eastAsia"/>
        </w:rPr>
        <w:t>，</w:t>
      </w:r>
      <w:r w:rsidRPr="00D569EC">
        <w:rPr>
          <w:rFonts w:hint="eastAsia"/>
        </w:rPr>
        <w:t>連帶提供</w:t>
      </w:r>
      <w:proofErr w:type="gramStart"/>
      <w:r w:rsidRPr="00D569EC">
        <w:rPr>
          <w:rFonts w:hint="eastAsia"/>
        </w:rPr>
        <w:t>大量</w:t>
      </w:r>
      <w:r w:rsidR="0055631E" w:rsidRPr="00D569EC">
        <w:rPr>
          <w:rFonts w:hint="eastAsia"/>
        </w:rPr>
        <w:t>喬</w:t>
      </w:r>
      <w:proofErr w:type="gramEnd"/>
      <w:r w:rsidR="0055631E" w:rsidRPr="00D569EC">
        <w:rPr>
          <w:rFonts w:hint="eastAsia"/>
        </w:rPr>
        <w:t>州</w:t>
      </w:r>
      <w:r w:rsidRPr="00D569EC">
        <w:rPr>
          <w:rFonts w:hint="eastAsia"/>
        </w:rPr>
        <w:t>就業的汽車製造產業</w:t>
      </w:r>
      <w:r w:rsidR="0055631E" w:rsidRPr="00D569EC">
        <w:rPr>
          <w:rFonts w:hint="eastAsia"/>
        </w:rPr>
        <w:t>將同時</w:t>
      </w:r>
      <w:r w:rsidRPr="00D569EC">
        <w:rPr>
          <w:rFonts w:hint="eastAsia"/>
        </w:rPr>
        <w:t>面臨嚴重的供應鏈中斷及需求減少</w:t>
      </w:r>
      <w:r w:rsidR="0055631E" w:rsidRPr="00D569EC">
        <w:rPr>
          <w:rFonts w:hint="eastAsia"/>
        </w:rPr>
        <w:t>的困境</w:t>
      </w:r>
      <w:r w:rsidRPr="00D569EC">
        <w:rPr>
          <w:rFonts w:hint="eastAsia"/>
        </w:rPr>
        <w:t>。</w:t>
      </w:r>
    </w:p>
    <w:p w14:paraId="2DC36E2B" w14:textId="77777777" w:rsidR="004850E8" w:rsidRPr="00D569EC" w:rsidRDefault="00FD0C58" w:rsidP="00721180">
      <w:pPr>
        <w:pStyle w:val="a4"/>
        <w:spacing w:before="257" w:after="257"/>
        <w:ind w:left="632" w:hanging="632"/>
        <w:rPr>
          <w:color w:val="auto"/>
        </w:rPr>
      </w:pPr>
      <w:r w:rsidRPr="00D569EC">
        <w:rPr>
          <w:color w:val="auto"/>
        </w:rPr>
        <w:t>六、投資環境風險</w:t>
      </w:r>
    </w:p>
    <w:p w14:paraId="3D66425C" w14:textId="07D13F3E" w:rsidR="004850E8" w:rsidRPr="00D569EC" w:rsidRDefault="00E51B97" w:rsidP="00721180">
      <w:pPr>
        <w:pStyle w:val="-1"/>
      </w:pPr>
      <w:r w:rsidRPr="00D569EC">
        <w:rPr>
          <w:rFonts w:hint="eastAsia"/>
        </w:rPr>
        <w:t>喬治亞州是全美第</w:t>
      </w:r>
      <w:r w:rsidRPr="00D569EC">
        <w:rPr>
          <w:rFonts w:hint="eastAsia"/>
        </w:rPr>
        <w:t>11</w:t>
      </w:r>
      <w:r w:rsidRPr="00D569EC">
        <w:rPr>
          <w:rFonts w:hint="eastAsia"/>
        </w:rPr>
        <w:t>大出口州和第七大進口州，</w:t>
      </w:r>
      <w:r w:rsidR="004648B9" w:rsidRPr="00D569EC">
        <w:t>川普總統就任後即</w:t>
      </w:r>
      <w:r w:rsidR="004648B9" w:rsidRPr="00D569EC">
        <w:rPr>
          <w:rFonts w:hint="eastAsia"/>
        </w:rPr>
        <w:t>對多國挑起貿易戰，尤其</w:t>
      </w:r>
      <w:r w:rsidR="004A074F" w:rsidRPr="00D569EC">
        <w:rPr>
          <w:rFonts w:hint="eastAsia"/>
        </w:rPr>
        <w:t>在美中貿易摩擦</w:t>
      </w:r>
      <w:r w:rsidRPr="00D569EC">
        <w:rPr>
          <w:rFonts w:hint="eastAsia"/>
        </w:rPr>
        <w:t>中，</w:t>
      </w:r>
      <w:r w:rsidR="004648B9" w:rsidRPr="00D569EC">
        <w:rPr>
          <w:rFonts w:hint="eastAsia"/>
        </w:rPr>
        <w:t>喬州</w:t>
      </w:r>
      <w:r w:rsidR="00F9268C" w:rsidRPr="00D569EC">
        <w:rPr>
          <w:rFonts w:hint="eastAsia"/>
        </w:rPr>
        <w:t>部分仰賴貿易的產業</w:t>
      </w:r>
      <w:r w:rsidR="004648B9" w:rsidRPr="00D569EC">
        <w:rPr>
          <w:rFonts w:hint="eastAsia"/>
        </w:rPr>
        <w:t>相對要</w:t>
      </w:r>
      <w:r w:rsidRPr="00D569EC">
        <w:rPr>
          <w:rFonts w:hint="eastAsia"/>
        </w:rPr>
        <w:t>面臨</w:t>
      </w:r>
      <w:r w:rsidR="00F9268C" w:rsidRPr="00D569EC">
        <w:rPr>
          <w:rFonts w:hint="eastAsia"/>
        </w:rPr>
        <w:t>更大的</w:t>
      </w:r>
      <w:r w:rsidRPr="00D569EC">
        <w:rPr>
          <w:rFonts w:hint="eastAsia"/>
        </w:rPr>
        <w:t>風險</w:t>
      </w:r>
      <w:r w:rsidR="00F9268C" w:rsidRPr="00D569EC">
        <w:rPr>
          <w:rFonts w:hint="eastAsia"/>
        </w:rPr>
        <w:t>，</w:t>
      </w:r>
      <w:r w:rsidR="00FD0C58" w:rsidRPr="00D569EC">
        <w:t>其中</w:t>
      </w:r>
      <w:r w:rsidR="001D4A56" w:rsidRPr="00D569EC">
        <w:rPr>
          <w:rFonts w:hint="eastAsia"/>
        </w:rPr>
        <w:t>占</w:t>
      </w:r>
      <w:r w:rsidR="00F9268C" w:rsidRPr="00D569EC">
        <w:rPr>
          <w:rFonts w:hint="eastAsia"/>
        </w:rPr>
        <w:t>出口最大宗的</w:t>
      </w:r>
      <w:r w:rsidR="00FD0C58" w:rsidRPr="00D569EC">
        <w:t>製造業出口達</w:t>
      </w:r>
      <w:r w:rsidR="00FD0C58" w:rsidRPr="00D569EC">
        <w:t>338</w:t>
      </w:r>
      <w:r w:rsidR="00FD0C58" w:rsidRPr="00D569EC">
        <w:t>億美元，</w:t>
      </w:r>
      <w:r w:rsidR="00F9268C" w:rsidRPr="00D569EC">
        <w:rPr>
          <w:rFonts w:hint="eastAsia"/>
        </w:rPr>
        <w:t>又以</w:t>
      </w:r>
      <w:r w:rsidR="00FD0C58" w:rsidRPr="00D569EC">
        <w:t>運輸設備</w:t>
      </w:r>
      <w:r w:rsidR="00F9268C" w:rsidRPr="00D569EC">
        <w:rPr>
          <w:rFonts w:hint="eastAsia"/>
        </w:rPr>
        <w:t>為最大項目</w:t>
      </w:r>
      <w:r w:rsidR="00FD0C58" w:rsidRPr="00D569EC">
        <w:t>，達</w:t>
      </w:r>
      <w:r w:rsidR="00FD0C58" w:rsidRPr="00D569EC">
        <w:t>103</w:t>
      </w:r>
      <w:r w:rsidR="00FD0C58" w:rsidRPr="00D569EC">
        <w:t>億美元，</w:t>
      </w:r>
      <w:r w:rsidR="001D4A56" w:rsidRPr="00D569EC">
        <w:t>占</w:t>
      </w:r>
      <w:r w:rsidR="00FD0C58" w:rsidRPr="00D569EC">
        <w:t>出口總額的</w:t>
      </w:r>
      <w:r w:rsidR="00FD0C58" w:rsidRPr="00D569EC">
        <w:t>25.6%</w:t>
      </w:r>
      <w:r w:rsidR="00F9268C" w:rsidRPr="00D569EC">
        <w:rPr>
          <w:rFonts w:hint="eastAsia"/>
        </w:rPr>
        <w:t>，這些</w:t>
      </w:r>
      <w:r w:rsidR="00FD0C58" w:rsidRPr="00D569EC">
        <w:t>出口相關廠商計有</w:t>
      </w:r>
      <w:r w:rsidR="00FD0C58" w:rsidRPr="00D569EC">
        <w:t>1</w:t>
      </w:r>
      <w:r w:rsidR="00FD0C58" w:rsidRPr="00D569EC">
        <w:t>萬</w:t>
      </w:r>
      <w:r w:rsidR="00FD0C58" w:rsidRPr="00D569EC">
        <w:t>4,068</w:t>
      </w:r>
      <w:r w:rsidR="00FD0C58" w:rsidRPr="00D569EC">
        <w:t>家，提供</w:t>
      </w:r>
      <w:r w:rsidR="00FD0C58" w:rsidRPr="00D569EC">
        <w:t>18</w:t>
      </w:r>
      <w:r w:rsidR="00FD0C58" w:rsidRPr="00D569EC">
        <w:t>萬</w:t>
      </w:r>
      <w:r w:rsidR="00FD0C58" w:rsidRPr="00D569EC">
        <w:t>2,000</w:t>
      </w:r>
      <w:r w:rsidR="00FD0C58" w:rsidRPr="00D569EC">
        <w:t>個就業，其中</w:t>
      </w:r>
      <w:r w:rsidR="00FD0C58" w:rsidRPr="00D569EC">
        <w:t>1</w:t>
      </w:r>
      <w:r w:rsidR="00FD0C58" w:rsidRPr="00D569EC">
        <w:t>萬</w:t>
      </w:r>
      <w:r w:rsidR="00FD0C58" w:rsidRPr="00D569EC">
        <w:t>2,334</w:t>
      </w:r>
      <w:r w:rsidR="00FD0C58" w:rsidRPr="00D569EC">
        <w:t>家（</w:t>
      </w:r>
      <w:r w:rsidR="00FD0C58" w:rsidRPr="00D569EC">
        <w:t>88%</w:t>
      </w:r>
      <w:r w:rsidR="00FD0C58" w:rsidRPr="00D569EC">
        <w:t>）為中小企業</w:t>
      </w:r>
      <w:r w:rsidR="00F9268C" w:rsidRPr="00D569EC">
        <w:rPr>
          <w:rFonts w:hint="eastAsia"/>
        </w:rPr>
        <w:t>，這類產業在喬州雖具發展潛力，但同時前景也受美國貿易政策改變而搖擺</w:t>
      </w:r>
      <w:r w:rsidR="00D1308B" w:rsidRPr="00D569EC">
        <w:rPr>
          <w:rFonts w:hint="eastAsia"/>
        </w:rPr>
        <w:t>，加上截至</w:t>
      </w:r>
      <w:r w:rsidR="00D1308B" w:rsidRPr="00D569EC">
        <w:rPr>
          <w:rFonts w:hint="eastAsia"/>
        </w:rPr>
        <w:t>4</w:t>
      </w:r>
      <w:r w:rsidR="00D1308B" w:rsidRPr="00D569EC">
        <w:rPr>
          <w:rFonts w:hint="eastAsia"/>
        </w:rPr>
        <w:t>月底喬州</w:t>
      </w:r>
      <w:r w:rsidR="003F1A17" w:rsidRPr="003F1A17">
        <w:rPr>
          <w:rFonts w:hint="eastAsia"/>
        </w:rPr>
        <w:t>COVID-19</w:t>
      </w:r>
      <w:r w:rsidR="003F1A17" w:rsidRPr="003F1A17">
        <w:rPr>
          <w:rFonts w:hint="eastAsia"/>
        </w:rPr>
        <w:t>（武漢肺炎）</w:t>
      </w:r>
      <w:r w:rsidR="00D1308B" w:rsidRPr="00D569EC">
        <w:rPr>
          <w:rFonts w:hint="eastAsia"/>
        </w:rPr>
        <w:t>疫情尚未控制，導致許多製造商停產，即使在復工後也將因全球供應鏈出現缺口而減產，整體產業受影響程度尚無法計算</w:t>
      </w:r>
      <w:r w:rsidR="00FD0C58" w:rsidRPr="00D569EC">
        <w:t>。</w:t>
      </w:r>
    </w:p>
    <w:p w14:paraId="170C9BFD" w14:textId="77777777" w:rsidR="00D1308B" w:rsidRPr="00D569EC" w:rsidRDefault="00BA463B" w:rsidP="00721180">
      <w:pPr>
        <w:pStyle w:val="-1"/>
      </w:pPr>
      <w:r w:rsidRPr="00D569EC">
        <w:rPr>
          <w:rFonts w:hint="eastAsia"/>
        </w:rPr>
        <w:t>另前赴</w:t>
      </w:r>
      <w:r w:rsidR="00D1308B" w:rsidRPr="00D569EC">
        <w:rPr>
          <w:rFonts w:hint="eastAsia"/>
        </w:rPr>
        <w:t>喬州</w:t>
      </w:r>
      <w:r w:rsidRPr="00D569EC">
        <w:rPr>
          <w:rFonts w:hint="eastAsia"/>
        </w:rPr>
        <w:t>投資應審慎考量其</w:t>
      </w:r>
      <w:r w:rsidR="00D1308B" w:rsidRPr="00D569EC">
        <w:rPr>
          <w:rFonts w:hint="eastAsia"/>
        </w:rPr>
        <w:t>區域成長不均、貧富懸殊大、勞動力參與率低、技能勞工仍舊不足、及新創公司存活率低等風險。</w:t>
      </w:r>
      <w:r w:rsidR="00AA5927" w:rsidRPr="00D569EC">
        <w:rPr>
          <w:rFonts w:hint="eastAsia"/>
        </w:rPr>
        <w:t>因</w:t>
      </w:r>
      <w:r w:rsidR="00D1308B" w:rsidRPr="00D569EC">
        <w:rPr>
          <w:rFonts w:hint="eastAsia"/>
        </w:rPr>
        <w:t>喬州偏遠地區的醫療保健服務缺乏，有高達</w:t>
      </w:r>
      <w:r w:rsidR="00D1308B" w:rsidRPr="00D569EC">
        <w:rPr>
          <w:rFonts w:hint="eastAsia"/>
        </w:rPr>
        <w:t>13%</w:t>
      </w:r>
      <w:r w:rsidR="00D1308B" w:rsidRPr="00D569EC">
        <w:rPr>
          <w:rFonts w:hint="eastAsia"/>
        </w:rPr>
        <w:t>的州民沒有醫療補助、醫療保險，亞特蘭大都會區獨占該州經濟總量的</w:t>
      </w:r>
      <w:r w:rsidR="00D1308B" w:rsidRPr="00D569EC">
        <w:rPr>
          <w:rFonts w:hint="eastAsia"/>
        </w:rPr>
        <w:t>65%</w:t>
      </w:r>
      <w:r w:rsidR="00D1308B" w:rsidRPr="00D569EC">
        <w:rPr>
          <w:rFonts w:hint="eastAsia"/>
        </w:rPr>
        <w:t>，及該州經濟增長的</w:t>
      </w:r>
      <w:r w:rsidR="00D1308B" w:rsidRPr="00D569EC">
        <w:rPr>
          <w:rFonts w:hint="eastAsia"/>
        </w:rPr>
        <w:t>80%</w:t>
      </w:r>
      <w:r w:rsidR="00D1308B" w:rsidRPr="00D569EC">
        <w:rPr>
          <w:rFonts w:hint="eastAsia"/>
        </w:rPr>
        <w:t>，因此若到獎勵高、土地成本低的地區投資，恐將面臨技術勞力短缺</w:t>
      </w:r>
      <w:r w:rsidRPr="00D569EC">
        <w:rPr>
          <w:rFonts w:hint="eastAsia"/>
        </w:rPr>
        <w:t>及生活品質不如城市</w:t>
      </w:r>
      <w:r w:rsidR="00AA5927" w:rsidRPr="00D569EC">
        <w:rPr>
          <w:rFonts w:hint="eastAsia"/>
        </w:rPr>
        <w:t>，連帶無法吸引高科技人才等</w:t>
      </w:r>
      <w:r w:rsidRPr="00D569EC">
        <w:rPr>
          <w:rFonts w:hint="eastAsia"/>
        </w:rPr>
        <w:t>窘境。</w:t>
      </w:r>
    </w:p>
    <w:p w14:paraId="59C90735" w14:textId="77777777" w:rsidR="00D1308B" w:rsidRPr="00D569EC" w:rsidRDefault="00AA5927" w:rsidP="00721180">
      <w:pPr>
        <w:pStyle w:val="-1"/>
      </w:pPr>
      <w:r w:rsidRPr="00D569EC">
        <w:rPr>
          <w:rFonts w:hint="eastAsia"/>
        </w:rPr>
        <w:t>又</w:t>
      </w:r>
      <w:r w:rsidR="00BA463B" w:rsidRPr="00D569EC">
        <w:rPr>
          <w:rFonts w:hint="eastAsia"/>
        </w:rPr>
        <w:t>喬州雖在協助育成</w:t>
      </w:r>
      <w:r w:rsidR="00D1308B" w:rsidRPr="00D569EC">
        <w:rPr>
          <w:rFonts w:hint="eastAsia"/>
        </w:rPr>
        <w:t>初創企業方面表現良好，全美排名第</w:t>
      </w:r>
      <w:r w:rsidR="00D1308B" w:rsidRPr="00D569EC">
        <w:rPr>
          <w:rFonts w:hint="eastAsia"/>
        </w:rPr>
        <w:t>11</w:t>
      </w:r>
      <w:r w:rsidR="00D1308B" w:rsidRPr="00D569EC">
        <w:rPr>
          <w:rFonts w:hint="eastAsia"/>
        </w:rPr>
        <w:t>位，但在新創存活率方面僅排名第</w:t>
      </w:r>
      <w:r w:rsidR="00D1308B" w:rsidRPr="00D569EC">
        <w:rPr>
          <w:rFonts w:hint="eastAsia"/>
        </w:rPr>
        <w:t>45</w:t>
      </w:r>
      <w:r w:rsidR="00D1308B" w:rsidRPr="00D569EC">
        <w:rPr>
          <w:rFonts w:hint="eastAsia"/>
        </w:rPr>
        <w:t>位，不到一半的</w:t>
      </w:r>
      <w:r w:rsidR="00BA463B" w:rsidRPr="00D569EC">
        <w:rPr>
          <w:rFonts w:hint="eastAsia"/>
        </w:rPr>
        <w:t>初創</w:t>
      </w:r>
      <w:r w:rsidR="00D1308B" w:rsidRPr="00D569EC">
        <w:rPr>
          <w:rFonts w:hint="eastAsia"/>
        </w:rPr>
        <w:t>企業可挺過</w:t>
      </w:r>
      <w:r w:rsidR="00D1308B" w:rsidRPr="00D569EC">
        <w:rPr>
          <w:rFonts w:hint="eastAsia"/>
        </w:rPr>
        <w:t>5</w:t>
      </w:r>
      <w:r w:rsidR="00D1308B" w:rsidRPr="00D569EC">
        <w:rPr>
          <w:rFonts w:hint="eastAsia"/>
        </w:rPr>
        <w:t>年。</w:t>
      </w:r>
      <w:r w:rsidR="00BA463B" w:rsidRPr="00D569EC">
        <w:rPr>
          <w:rFonts w:hint="eastAsia"/>
        </w:rPr>
        <w:t>專家建議</w:t>
      </w:r>
      <w:r w:rsidR="00D1308B" w:rsidRPr="00D569EC">
        <w:rPr>
          <w:rFonts w:hint="eastAsia"/>
        </w:rPr>
        <w:t>喬州</w:t>
      </w:r>
      <w:r w:rsidR="00BA463B" w:rsidRPr="00D569EC">
        <w:rPr>
          <w:rFonts w:hint="eastAsia"/>
        </w:rPr>
        <w:t>政府</w:t>
      </w:r>
      <w:r w:rsidR="00D1308B" w:rsidRPr="00D569EC">
        <w:rPr>
          <w:rFonts w:hint="eastAsia"/>
        </w:rPr>
        <w:t>應進一步</w:t>
      </w:r>
      <w:r w:rsidR="00BA463B" w:rsidRPr="00D569EC">
        <w:rPr>
          <w:rFonts w:hint="eastAsia"/>
        </w:rPr>
        <w:t>撥預算</w:t>
      </w:r>
      <w:r w:rsidR="00D1308B" w:rsidRPr="00D569EC">
        <w:rPr>
          <w:rFonts w:hint="eastAsia"/>
        </w:rPr>
        <w:t>支援研發、擴大融資和輔導合作等措施以幫助初創企業</w:t>
      </w:r>
      <w:r w:rsidR="00BA463B" w:rsidRPr="00D569EC">
        <w:rPr>
          <w:rFonts w:hint="eastAsia"/>
        </w:rPr>
        <w:t>長遠的</w:t>
      </w:r>
      <w:r w:rsidR="00D1308B" w:rsidRPr="00D569EC">
        <w:rPr>
          <w:rFonts w:hint="eastAsia"/>
        </w:rPr>
        <w:t>生存與發展。</w:t>
      </w:r>
    </w:p>
    <w:p w14:paraId="10267557" w14:textId="77777777" w:rsidR="004850E8" w:rsidRPr="00D569EC" w:rsidRDefault="00FD0C58" w:rsidP="00721180">
      <w:pPr>
        <w:pStyle w:val="a3"/>
        <w:spacing w:before="514" w:after="771"/>
      </w:pPr>
      <w:r w:rsidRPr="00D569EC">
        <w:rPr>
          <w:rFonts w:hint="eastAsia"/>
        </w:rPr>
        <w:lastRenderedPageBreak/>
        <w:t>第</w:t>
      </w:r>
      <w:r w:rsidRPr="00D569EC">
        <w:t>參章　外商在當地經營現況及投資機會</w:t>
      </w:r>
    </w:p>
    <w:p w14:paraId="2E705277" w14:textId="77777777" w:rsidR="004850E8" w:rsidRPr="00D569EC" w:rsidRDefault="00FD0C58">
      <w:pPr>
        <w:pStyle w:val="a4"/>
        <w:spacing w:before="257" w:after="257"/>
        <w:ind w:left="632" w:hanging="632"/>
        <w:rPr>
          <w:color w:val="auto"/>
        </w:rPr>
      </w:pPr>
      <w:r w:rsidRPr="00D569EC">
        <w:rPr>
          <w:color w:val="auto"/>
        </w:rPr>
        <w:t>一、外商在當地經營現況</w:t>
      </w:r>
    </w:p>
    <w:p w14:paraId="26185A20" w14:textId="4A18254A" w:rsidR="003D535C" w:rsidRPr="00D569EC" w:rsidRDefault="003D535C" w:rsidP="00721180">
      <w:pPr>
        <w:pStyle w:val="-1"/>
      </w:pPr>
      <w:r w:rsidRPr="00D569EC">
        <w:t>喬治亞州共有來自</w:t>
      </w:r>
      <w:r w:rsidRPr="00D569EC">
        <w:t>54</w:t>
      </w:r>
      <w:r w:rsidRPr="00D569EC">
        <w:t>個國家</w:t>
      </w:r>
      <w:r w:rsidRPr="00D569EC">
        <w:rPr>
          <w:rFonts w:hint="eastAsia"/>
        </w:rPr>
        <w:t>約</w:t>
      </w:r>
      <w:r w:rsidRPr="00D569EC">
        <w:rPr>
          <w:rFonts w:hint="eastAsia"/>
        </w:rPr>
        <w:t>2</w:t>
      </w:r>
      <w:r w:rsidRPr="00D569EC">
        <w:t>,</w:t>
      </w:r>
      <w:r w:rsidRPr="00D569EC">
        <w:rPr>
          <w:rFonts w:hint="eastAsia"/>
        </w:rPr>
        <w:t>300</w:t>
      </w:r>
      <w:r w:rsidRPr="00D569EC">
        <w:t>家外資企業，主要投資業別為軟體及</w:t>
      </w:r>
      <w:r w:rsidRPr="00D569EC">
        <w:t>IT</w:t>
      </w:r>
      <w:r w:rsidRPr="00D569EC">
        <w:t>服務、機械設備及工具、汽車零配件、紡織、塑膠。</w:t>
      </w:r>
      <w:r w:rsidR="00FC70FB" w:rsidRPr="00D569EC">
        <w:rPr>
          <w:rFonts w:hint="eastAsia"/>
        </w:rPr>
        <w:t>過去</w:t>
      </w:r>
      <w:r w:rsidR="00FC70FB" w:rsidRPr="00D569EC">
        <w:rPr>
          <w:rFonts w:hint="eastAsia"/>
        </w:rPr>
        <w:t>6</w:t>
      </w:r>
      <w:r w:rsidR="00FC70FB" w:rsidRPr="00D569EC">
        <w:rPr>
          <w:rFonts w:hint="eastAsia"/>
        </w:rPr>
        <w:t>年中</w:t>
      </w:r>
      <w:r w:rsidR="00FD0C58" w:rsidRPr="00D569EC">
        <w:t>喬州</w:t>
      </w:r>
      <w:r w:rsidR="00FC70FB" w:rsidRPr="00D569EC">
        <w:rPr>
          <w:rFonts w:hint="eastAsia"/>
        </w:rPr>
        <w:t>共吸引</w:t>
      </w:r>
      <w:r w:rsidR="00FC70FB" w:rsidRPr="00D569EC">
        <w:rPr>
          <w:rFonts w:hint="eastAsia"/>
        </w:rPr>
        <w:t>429</w:t>
      </w:r>
      <w:r w:rsidR="00FC70FB" w:rsidRPr="00D569EC">
        <w:rPr>
          <w:rFonts w:hint="eastAsia"/>
        </w:rPr>
        <w:t>件外商投資案，</w:t>
      </w:r>
      <w:r w:rsidR="00FC70FB" w:rsidRPr="00D569EC">
        <w:rPr>
          <w:rFonts w:hint="eastAsia"/>
        </w:rPr>
        <w:t>FDI</w:t>
      </w:r>
      <w:r w:rsidR="00FC70FB" w:rsidRPr="00D569EC">
        <w:rPr>
          <w:rFonts w:hint="eastAsia"/>
        </w:rPr>
        <w:t>投資額高達</w:t>
      </w:r>
      <w:r w:rsidR="00FC70FB" w:rsidRPr="00D569EC">
        <w:rPr>
          <w:rFonts w:hint="eastAsia"/>
        </w:rPr>
        <w:t>86.3</w:t>
      </w:r>
      <w:r w:rsidR="00FD0C58" w:rsidRPr="00D569EC">
        <w:t>億美元</w:t>
      </w:r>
      <w:r w:rsidR="00FC70FB" w:rsidRPr="00D569EC">
        <w:rPr>
          <w:rFonts w:hint="eastAsia"/>
        </w:rPr>
        <w:t>，為當地創造</w:t>
      </w:r>
      <w:r w:rsidR="00FC70FB" w:rsidRPr="00D569EC">
        <w:rPr>
          <w:rFonts w:hint="eastAsia"/>
        </w:rPr>
        <w:t>3</w:t>
      </w:r>
      <w:r w:rsidR="00FC70FB" w:rsidRPr="00D569EC">
        <w:rPr>
          <w:rFonts w:hint="eastAsia"/>
        </w:rPr>
        <w:t>萬</w:t>
      </w:r>
      <w:r w:rsidR="00FC70FB" w:rsidRPr="00D569EC">
        <w:rPr>
          <w:rFonts w:hint="eastAsia"/>
        </w:rPr>
        <w:t>2,644</w:t>
      </w:r>
      <w:r w:rsidR="00FC70FB" w:rsidRPr="00D569EC">
        <w:rPr>
          <w:rFonts w:hint="eastAsia"/>
        </w:rPr>
        <w:t>個就業</w:t>
      </w:r>
      <w:r w:rsidR="00FD0C58" w:rsidRPr="00D569EC">
        <w:t>。日本</w:t>
      </w:r>
      <w:r w:rsidR="00FC70FB" w:rsidRPr="00D569EC">
        <w:rPr>
          <w:rFonts w:hint="eastAsia"/>
        </w:rPr>
        <w:t>為該州最大的外資</w:t>
      </w:r>
      <w:r w:rsidR="00FD0C58" w:rsidRPr="00D569EC">
        <w:t>公司</w:t>
      </w:r>
      <w:r w:rsidR="00FC70FB" w:rsidRPr="00D569EC">
        <w:rPr>
          <w:rFonts w:hint="eastAsia"/>
        </w:rPr>
        <w:t>，廠商高達</w:t>
      </w:r>
      <w:r w:rsidR="00FC70FB" w:rsidRPr="00D569EC">
        <w:rPr>
          <w:rFonts w:hint="eastAsia"/>
        </w:rPr>
        <w:t>403</w:t>
      </w:r>
      <w:r w:rsidR="00FC70FB" w:rsidRPr="00D569EC">
        <w:rPr>
          <w:rFonts w:hint="eastAsia"/>
        </w:rPr>
        <w:t>家，創造</w:t>
      </w:r>
      <w:r w:rsidR="00FC70FB" w:rsidRPr="00D569EC">
        <w:rPr>
          <w:rFonts w:hint="eastAsia"/>
        </w:rPr>
        <w:t>23,987</w:t>
      </w:r>
      <w:r w:rsidR="00FC70FB" w:rsidRPr="00D569EC">
        <w:rPr>
          <w:rFonts w:hint="eastAsia"/>
        </w:rPr>
        <w:t>個就業，其次為德國</w:t>
      </w:r>
      <w:r w:rsidR="001D4A56" w:rsidRPr="00D569EC">
        <w:rPr>
          <w:rFonts w:hint="eastAsia"/>
        </w:rPr>
        <w:t>（</w:t>
      </w:r>
      <w:r w:rsidR="00FC70FB" w:rsidRPr="00D569EC">
        <w:rPr>
          <w:rFonts w:hint="eastAsia"/>
        </w:rPr>
        <w:t>356</w:t>
      </w:r>
      <w:r w:rsidR="00FC70FB" w:rsidRPr="00D569EC">
        <w:rPr>
          <w:rFonts w:hint="eastAsia"/>
        </w:rPr>
        <w:t>家</w:t>
      </w:r>
      <w:r w:rsidR="00FC70FB" w:rsidRPr="00D569EC">
        <w:rPr>
          <w:rFonts w:hint="eastAsia"/>
        </w:rPr>
        <w:t>/23,977</w:t>
      </w:r>
      <w:r w:rsidR="00FC70FB" w:rsidRPr="00D569EC">
        <w:rPr>
          <w:rFonts w:hint="eastAsia"/>
        </w:rPr>
        <w:t>個就業</w:t>
      </w:r>
      <w:r w:rsidR="001D4A56" w:rsidRPr="00D569EC">
        <w:rPr>
          <w:rFonts w:hint="eastAsia"/>
        </w:rPr>
        <w:t>）</w:t>
      </w:r>
      <w:r w:rsidR="00FC70FB" w:rsidRPr="00D569EC">
        <w:rPr>
          <w:rFonts w:hint="eastAsia"/>
        </w:rPr>
        <w:t>、英國</w:t>
      </w:r>
      <w:r w:rsidR="001D4A56" w:rsidRPr="00D569EC">
        <w:rPr>
          <w:rFonts w:hint="eastAsia"/>
        </w:rPr>
        <w:t>（</w:t>
      </w:r>
      <w:r w:rsidR="00FC70FB" w:rsidRPr="00D569EC">
        <w:rPr>
          <w:rFonts w:hint="eastAsia"/>
        </w:rPr>
        <w:t>326/19,660</w:t>
      </w:r>
      <w:r w:rsidR="001D4A56" w:rsidRPr="00D569EC">
        <w:rPr>
          <w:rFonts w:hint="eastAsia"/>
        </w:rPr>
        <w:t>）</w:t>
      </w:r>
      <w:r w:rsidR="00FC70FB" w:rsidRPr="00D569EC">
        <w:rPr>
          <w:rFonts w:hint="eastAsia"/>
        </w:rPr>
        <w:t>、法國</w:t>
      </w:r>
      <w:r w:rsidR="001D4A56" w:rsidRPr="00D569EC">
        <w:rPr>
          <w:rFonts w:hint="eastAsia"/>
        </w:rPr>
        <w:t>（</w:t>
      </w:r>
      <w:r w:rsidR="00FC70FB" w:rsidRPr="00D569EC">
        <w:rPr>
          <w:rFonts w:hint="eastAsia"/>
        </w:rPr>
        <w:t>254/18,737</w:t>
      </w:r>
      <w:r w:rsidR="001D4A56" w:rsidRPr="00D569EC">
        <w:rPr>
          <w:rFonts w:hint="eastAsia"/>
        </w:rPr>
        <w:t>）</w:t>
      </w:r>
      <w:r w:rsidR="00E41B87" w:rsidRPr="00D569EC">
        <w:rPr>
          <w:rFonts w:hint="eastAsia"/>
        </w:rPr>
        <w:t>、加拿大</w:t>
      </w:r>
      <w:r w:rsidR="001D4A56" w:rsidRPr="00D569EC">
        <w:rPr>
          <w:rFonts w:hint="eastAsia"/>
        </w:rPr>
        <w:t>（</w:t>
      </w:r>
      <w:r w:rsidR="00E41B87" w:rsidRPr="00D569EC">
        <w:rPr>
          <w:rFonts w:hint="eastAsia"/>
        </w:rPr>
        <w:t>246/18,491</w:t>
      </w:r>
      <w:r w:rsidR="001D4A56" w:rsidRPr="00D569EC">
        <w:rPr>
          <w:rFonts w:hint="eastAsia"/>
        </w:rPr>
        <w:t>）</w:t>
      </w:r>
      <w:r w:rsidRPr="00D569EC">
        <w:rPr>
          <w:rFonts w:hint="eastAsia"/>
        </w:rPr>
        <w:t>及韓國</w:t>
      </w:r>
      <w:r w:rsidR="001D4A56" w:rsidRPr="00D569EC">
        <w:rPr>
          <w:rFonts w:hint="eastAsia"/>
        </w:rPr>
        <w:t>（</w:t>
      </w:r>
      <w:r w:rsidRPr="00D569EC">
        <w:rPr>
          <w:rFonts w:hint="eastAsia"/>
        </w:rPr>
        <w:t>75/9,396</w:t>
      </w:r>
      <w:r w:rsidR="001D4A56" w:rsidRPr="00D569EC">
        <w:rPr>
          <w:rFonts w:hint="eastAsia"/>
        </w:rPr>
        <w:t>）</w:t>
      </w:r>
      <w:r w:rsidR="00E41B87" w:rsidRPr="00D569EC">
        <w:rPr>
          <w:rFonts w:hint="eastAsia"/>
        </w:rPr>
        <w:t>。</w:t>
      </w:r>
    </w:p>
    <w:p w14:paraId="0F464EA0" w14:textId="77777777" w:rsidR="003D535C" w:rsidRPr="00D569EC" w:rsidRDefault="003D535C" w:rsidP="00721180">
      <w:pPr>
        <w:pStyle w:val="-1"/>
      </w:pPr>
      <w:r w:rsidRPr="00D569EC">
        <w:rPr>
          <w:rFonts w:hint="eastAsia"/>
        </w:rPr>
        <w:t>外資</w:t>
      </w:r>
      <w:r w:rsidR="00FD0C58" w:rsidRPr="00D569EC">
        <w:t>以汽車產業領先</w:t>
      </w:r>
      <w:r w:rsidRPr="00D569EC">
        <w:rPr>
          <w:rFonts w:hint="eastAsia"/>
        </w:rPr>
        <w:t>，約</w:t>
      </w:r>
      <w:r w:rsidRPr="00D569EC">
        <w:rPr>
          <w:rFonts w:hint="eastAsia"/>
        </w:rPr>
        <w:t>120</w:t>
      </w:r>
      <w:r w:rsidRPr="00D569EC">
        <w:rPr>
          <w:rFonts w:hint="eastAsia"/>
        </w:rPr>
        <w:t>多家汽車製造相關廠商在喬州投資，為喬州帶來約</w:t>
      </w:r>
      <w:r w:rsidRPr="00D569EC">
        <w:rPr>
          <w:rFonts w:hint="eastAsia"/>
        </w:rPr>
        <w:t>2</w:t>
      </w:r>
      <w:r w:rsidRPr="00D569EC">
        <w:rPr>
          <w:rFonts w:hint="eastAsia"/>
        </w:rPr>
        <w:t>萬個就業機會，帶動喬州汽車產業快速發展</w:t>
      </w:r>
      <w:r w:rsidR="00E42C6C" w:rsidRPr="00D569EC">
        <w:rPr>
          <w:rFonts w:hint="eastAsia"/>
        </w:rPr>
        <w:t>。</w:t>
      </w:r>
      <w:r w:rsidRPr="00D569EC">
        <w:rPr>
          <w:rFonts w:hint="eastAsia"/>
        </w:rPr>
        <w:t>賓士汽車公司早於</w:t>
      </w:r>
      <w:r w:rsidRPr="00D569EC">
        <w:rPr>
          <w:rFonts w:hint="eastAsia"/>
        </w:rPr>
        <w:t>2005</w:t>
      </w:r>
      <w:r w:rsidRPr="00D569EC">
        <w:rPr>
          <w:rFonts w:hint="eastAsia"/>
        </w:rPr>
        <w:t>年將紐澤西州總部遷到喬州</w:t>
      </w:r>
      <w:r w:rsidRPr="00D569EC">
        <w:rPr>
          <w:rFonts w:hint="eastAsia"/>
        </w:rPr>
        <w:t>Sandy Springs</w:t>
      </w:r>
      <w:r w:rsidRPr="00D569EC">
        <w:rPr>
          <w:rFonts w:hint="eastAsia"/>
        </w:rPr>
        <w:t>市，為當地創造</w:t>
      </w:r>
      <w:r w:rsidRPr="00D569EC">
        <w:rPr>
          <w:rFonts w:hint="eastAsia"/>
        </w:rPr>
        <w:t>1,000</w:t>
      </w:r>
      <w:r w:rsidRPr="00D569EC">
        <w:rPr>
          <w:rFonts w:hint="eastAsia"/>
        </w:rPr>
        <w:t>個就業機會。奧地利汽車零件供應商</w:t>
      </w:r>
      <w:r w:rsidRPr="00D569EC">
        <w:rPr>
          <w:rFonts w:hint="eastAsia"/>
        </w:rPr>
        <w:t>Voestalpine Metal Forming GmbH</w:t>
      </w:r>
      <w:r w:rsidRPr="00D569EC">
        <w:rPr>
          <w:rFonts w:hint="eastAsia"/>
        </w:rPr>
        <w:t>公司，投資</w:t>
      </w:r>
      <w:r w:rsidRPr="00D569EC">
        <w:rPr>
          <w:rFonts w:hint="eastAsia"/>
        </w:rPr>
        <w:t>62</w:t>
      </w:r>
      <w:r w:rsidRPr="00D569EC">
        <w:rPr>
          <w:rFonts w:hint="eastAsia"/>
        </w:rPr>
        <w:t>億美元，在喬治亞州</w:t>
      </w:r>
      <w:r w:rsidRPr="00D569EC">
        <w:rPr>
          <w:rFonts w:hint="eastAsia"/>
        </w:rPr>
        <w:t>Cartersville</w:t>
      </w:r>
      <w:r w:rsidRPr="00D569EC">
        <w:rPr>
          <w:rFonts w:hint="eastAsia"/>
        </w:rPr>
        <w:t>興建工廠，提供</w:t>
      </w:r>
      <w:r w:rsidRPr="00D569EC">
        <w:rPr>
          <w:rFonts w:hint="eastAsia"/>
        </w:rPr>
        <w:t>220</w:t>
      </w:r>
      <w:r w:rsidRPr="00D569EC">
        <w:rPr>
          <w:rFonts w:hint="eastAsia"/>
        </w:rPr>
        <w:t>個職位。丹麥汽車排氣系統產品供應商</w:t>
      </w:r>
      <w:r w:rsidRPr="00D569EC">
        <w:rPr>
          <w:rFonts w:hint="eastAsia"/>
        </w:rPr>
        <w:t>Dinex</w:t>
      </w:r>
      <w:r w:rsidRPr="00D569EC">
        <w:rPr>
          <w:rFonts w:hint="eastAsia"/>
        </w:rPr>
        <w:t>集團在喬州的</w:t>
      </w:r>
      <w:r w:rsidRPr="00D569EC">
        <w:rPr>
          <w:rFonts w:hint="eastAsia"/>
        </w:rPr>
        <w:t>Dublin</w:t>
      </w:r>
      <w:r w:rsidRPr="00D569EC">
        <w:rPr>
          <w:rFonts w:hint="eastAsia"/>
        </w:rPr>
        <w:t>投資</w:t>
      </w:r>
      <w:r w:rsidRPr="00D569EC">
        <w:rPr>
          <w:rFonts w:hint="eastAsia"/>
        </w:rPr>
        <w:t>1,500</w:t>
      </w:r>
      <w:r w:rsidRPr="00D569EC">
        <w:rPr>
          <w:rFonts w:hint="eastAsia"/>
        </w:rPr>
        <w:t>萬美元設廠製造卡車和公車使用的排氣系統，為當地帶來</w:t>
      </w:r>
      <w:r w:rsidRPr="00D569EC">
        <w:rPr>
          <w:rFonts w:hint="eastAsia"/>
        </w:rPr>
        <w:t>250</w:t>
      </w:r>
      <w:r w:rsidRPr="00D569EC">
        <w:rPr>
          <w:rFonts w:hint="eastAsia"/>
        </w:rPr>
        <w:t>個工作機會。荷蘭汽車天窗系統製造商</w:t>
      </w:r>
      <w:r w:rsidRPr="00D569EC">
        <w:rPr>
          <w:rFonts w:hint="eastAsia"/>
        </w:rPr>
        <w:t>Inalfa Roof Systems</w:t>
      </w:r>
      <w:r w:rsidRPr="00D569EC">
        <w:rPr>
          <w:rFonts w:hint="eastAsia"/>
        </w:rPr>
        <w:t>在喬州的</w:t>
      </w:r>
      <w:r w:rsidRPr="00D569EC">
        <w:rPr>
          <w:rFonts w:hint="eastAsia"/>
        </w:rPr>
        <w:t>Cherokee</w:t>
      </w:r>
      <w:r w:rsidRPr="00D569EC">
        <w:rPr>
          <w:rFonts w:hint="eastAsia"/>
        </w:rPr>
        <w:t>郡增資</w:t>
      </w:r>
      <w:r w:rsidRPr="00D569EC">
        <w:rPr>
          <w:rFonts w:hint="eastAsia"/>
        </w:rPr>
        <w:t>600</w:t>
      </w:r>
      <w:r w:rsidRPr="00D569EC">
        <w:rPr>
          <w:rFonts w:hint="eastAsia"/>
        </w:rPr>
        <w:t>萬美元擴廠，增添</w:t>
      </w:r>
      <w:r w:rsidRPr="00D569EC">
        <w:rPr>
          <w:rFonts w:hint="eastAsia"/>
        </w:rPr>
        <w:t>300</w:t>
      </w:r>
      <w:r w:rsidRPr="00D569EC">
        <w:rPr>
          <w:rFonts w:hint="eastAsia"/>
        </w:rPr>
        <w:t>個就業機會。</w:t>
      </w:r>
    </w:p>
    <w:p w14:paraId="1743112A" w14:textId="77777777" w:rsidR="003D535C" w:rsidRPr="00D569EC" w:rsidRDefault="003D535C" w:rsidP="003D535C">
      <w:pPr>
        <w:ind w:firstLine="510"/>
        <w:rPr>
          <w:lang w:eastAsia="zh-TW"/>
        </w:rPr>
      </w:pPr>
      <w:r w:rsidRPr="00D569EC">
        <w:rPr>
          <w:rFonts w:hint="eastAsia"/>
          <w:lang w:eastAsia="zh-TW"/>
        </w:rPr>
        <w:t>韓國目前有</w:t>
      </w:r>
      <w:r w:rsidRPr="00D569EC">
        <w:rPr>
          <w:rFonts w:hint="eastAsia"/>
          <w:lang w:eastAsia="zh-TW"/>
        </w:rPr>
        <w:t>55</w:t>
      </w:r>
      <w:r w:rsidRPr="00D569EC">
        <w:rPr>
          <w:rFonts w:hint="eastAsia"/>
          <w:lang w:eastAsia="zh-TW"/>
        </w:rPr>
        <w:t>家廠商在喬州投資，投資金額超過</w:t>
      </w:r>
      <w:r w:rsidRPr="00D569EC">
        <w:rPr>
          <w:rFonts w:hint="eastAsia"/>
          <w:lang w:eastAsia="zh-TW"/>
        </w:rPr>
        <w:t>20</w:t>
      </w:r>
      <w:r w:rsidRPr="00D569EC">
        <w:rPr>
          <w:rFonts w:hint="eastAsia"/>
          <w:lang w:eastAsia="zh-TW"/>
        </w:rPr>
        <w:t>億美金，共創造</w:t>
      </w:r>
      <w:r w:rsidRPr="00D569EC">
        <w:rPr>
          <w:rFonts w:hint="eastAsia"/>
          <w:lang w:eastAsia="zh-TW"/>
        </w:rPr>
        <w:t>5,800</w:t>
      </w:r>
      <w:r w:rsidRPr="00D569EC">
        <w:rPr>
          <w:rFonts w:hint="eastAsia"/>
          <w:lang w:eastAsia="zh-TW"/>
        </w:rPr>
        <w:t>個就業機會。其中最知名的為現代（</w:t>
      </w:r>
      <w:r w:rsidRPr="00D569EC">
        <w:rPr>
          <w:rFonts w:hint="eastAsia"/>
          <w:lang w:eastAsia="zh-TW"/>
        </w:rPr>
        <w:t>Hyundai</w:t>
      </w:r>
      <w:r w:rsidRPr="00D569EC">
        <w:rPr>
          <w:rFonts w:hint="eastAsia"/>
          <w:lang w:eastAsia="zh-TW"/>
        </w:rPr>
        <w:t>）和起亞（</w:t>
      </w:r>
      <w:r w:rsidRPr="00D569EC">
        <w:rPr>
          <w:rFonts w:hint="eastAsia"/>
          <w:lang w:eastAsia="zh-TW"/>
        </w:rPr>
        <w:t>Kia</w:t>
      </w:r>
      <w:r w:rsidRPr="00D569EC">
        <w:rPr>
          <w:rFonts w:hint="eastAsia"/>
          <w:lang w:eastAsia="zh-TW"/>
        </w:rPr>
        <w:t>）二家汽車製造商。</w:t>
      </w:r>
      <w:r w:rsidR="00E42C6C" w:rsidRPr="00D569EC">
        <w:rPr>
          <w:rFonts w:hint="eastAsia"/>
          <w:lang w:eastAsia="zh-TW"/>
        </w:rPr>
        <w:t>南韓</w:t>
      </w:r>
      <w:r w:rsidR="00E42C6C" w:rsidRPr="00D569EC">
        <w:rPr>
          <w:rFonts w:hint="eastAsia"/>
          <w:lang w:eastAsia="zh-TW"/>
        </w:rPr>
        <w:t>Halla Group</w:t>
      </w:r>
      <w:r w:rsidR="00E42C6C" w:rsidRPr="00D569EC">
        <w:rPr>
          <w:rFonts w:hint="eastAsia"/>
          <w:lang w:eastAsia="zh-TW"/>
        </w:rPr>
        <w:t>旗下子公司之一</w:t>
      </w:r>
      <w:r w:rsidRPr="00D569EC">
        <w:rPr>
          <w:rFonts w:hint="eastAsia"/>
          <w:lang w:eastAsia="zh-TW"/>
        </w:rPr>
        <w:t>Mando</w:t>
      </w:r>
      <w:r w:rsidR="00E42C6C" w:rsidRPr="00D569EC">
        <w:rPr>
          <w:rFonts w:hint="eastAsia"/>
          <w:lang w:eastAsia="zh-TW"/>
        </w:rPr>
        <w:t>汽車零件供應商</w:t>
      </w:r>
      <w:r w:rsidRPr="00D569EC">
        <w:rPr>
          <w:rFonts w:hint="eastAsia"/>
          <w:lang w:eastAsia="zh-TW"/>
        </w:rPr>
        <w:t>公司，全球員工超過</w:t>
      </w:r>
      <w:r w:rsidRPr="00D569EC">
        <w:rPr>
          <w:rFonts w:hint="eastAsia"/>
          <w:lang w:eastAsia="zh-TW"/>
        </w:rPr>
        <w:t>8,900</w:t>
      </w:r>
      <w:r w:rsidRPr="00D569EC">
        <w:rPr>
          <w:rFonts w:hint="eastAsia"/>
          <w:lang w:eastAsia="zh-TW"/>
        </w:rPr>
        <w:t>人，客戶包括克萊斯勒、通用（</w:t>
      </w:r>
      <w:r w:rsidRPr="00D569EC">
        <w:rPr>
          <w:rFonts w:hint="eastAsia"/>
          <w:lang w:eastAsia="zh-TW"/>
        </w:rPr>
        <w:t>GM</w:t>
      </w:r>
      <w:r w:rsidRPr="00D569EC">
        <w:rPr>
          <w:rFonts w:hint="eastAsia"/>
          <w:lang w:eastAsia="zh-TW"/>
        </w:rPr>
        <w:t>）、韓國現代與起亞等車廠</w:t>
      </w:r>
      <w:r w:rsidR="00E42C6C" w:rsidRPr="00D569EC">
        <w:rPr>
          <w:rFonts w:hint="eastAsia"/>
          <w:lang w:eastAsia="zh-TW"/>
        </w:rPr>
        <w:t>，</w:t>
      </w:r>
      <w:r w:rsidRPr="00D569EC">
        <w:rPr>
          <w:rFonts w:hint="eastAsia"/>
          <w:lang w:eastAsia="zh-TW"/>
        </w:rPr>
        <w:t>因</w:t>
      </w:r>
      <w:r w:rsidR="00E42C6C" w:rsidRPr="00D569EC">
        <w:rPr>
          <w:rFonts w:hint="eastAsia"/>
          <w:lang w:eastAsia="zh-TW"/>
        </w:rPr>
        <w:t>美國</w:t>
      </w:r>
      <w:r w:rsidRPr="00D569EC">
        <w:rPr>
          <w:rFonts w:hint="eastAsia"/>
          <w:lang w:eastAsia="zh-TW"/>
        </w:rPr>
        <w:t>訂單成長，投資</w:t>
      </w:r>
      <w:r w:rsidRPr="00D569EC">
        <w:rPr>
          <w:rFonts w:hint="eastAsia"/>
          <w:lang w:eastAsia="zh-TW"/>
        </w:rPr>
        <w:t>8,000</w:t>
      </w:r>
      <w:r w:rsidRPr="00D569EC">
        <w:rPr>
          <w:rFonts w:hint="eastAsia"/>
          <w:lang w:eastAsia="zh-TW"/>
        </w:rPr>
        <w:t>萬美元於喬州</w:t>
      </w:r>
      <w:r w:rsidRPr="00D569EC">
        <w:rPr>
          <w:rFonts w:hint="eastAsia"/>
          <w:lang w:eastAsia="zh-TW"/>
        </w:rPr>
        <w:t>Meriwether</w:t>
      </w:r>
      <w:r w:rsidRPr="00D569EC">
        <w:rPr>
          <w:rFonts w:hint="eastAsia"/>
          <w:lang w:eastAsia="zh-TW"/>
        </w:rPr>
        <w:t>郡製造電動方向盤輪軸（</w:t>
      </w:r>
      <w:r w:rsidRPr="00D569EC">
        <w:rPr>
          <w:rFonts w:hint="eastAsia"/>
          <w:lang w:eastAsia="zh-TW"/>
        </w:rPr>
        <w:t>Electric power steering gear</w:t>
      </w:r>
      <w:r w:rsidRPr="00D569EC">
        <w:rPr>
          <w:rFonts w:hint="eastAsia"/>
          <w:lang w:eastAsia="zh-TW"/>
        </w:rPr>
        <w:t>）</w:t>
      </w:r>
      <w:r w:rsidRPr="00D569EC">
        <w:rPr>
          <w:rFonts w:hint="eastAsia"/>
          <w:lang w:eastAsia="zh-TW"/>
        </w:rPr>
        <w:lastRenderedPageBreak/>
        <w:t>與電子穩定控制系統（</w:t>
      </w:r>
      <w:r w:rsidRPr="00D569EC">
        <w:rPr>
          <w:rFonts w:hint="eastAsia"/>
          <w:lang w:eastAsia="zh-TW"/>
        </w:rPr>
        <w:t>Electronic Stability Control</w:t>
      </w:r>
      <w:r w:rsidRPr="00D569EC">
        <w:rPr>
          <w:rFonts w:hint="eastAsia"/>
          <w:lang w:eastAsia="zh-TW"/>
        </w:rPr>
        <w:t>）。</w:t>
      </w:r>
      <w:r w:rsidRPr="00D569EC">
        <w:rPr>
          <w:rFonts w:hint="eastAsia"/>
          <w:lang w:eastAsia="zh-TW"/>
        </w:rPr>
        <w:t>Mando</w:t>
      </w:r>
      <w:r w:rsidRPr="00D569EC">
        <w:rPr>
          <w:rFonts w:hint="eastAsia"/>
          <w:lang w:eastAsia="zh-TW"/>
        </w:rPr>
        <w:t>公司現有</w:t>
      </w:r>
      <w:r w:rsidRPr="00D569EC">
        <w:rPr>
          <w:rFonts w:hint="eastAsia"/>
          <w:lang w:eastAsia="zh-TW"/>
        </w:rPr>
        <w:t>400</w:t>
      </w:r>
      <w:r w:rsidRPr="00D569EC">
        <w:rPr>
          <w:rFonts w:hint="eastAsia"/>
          <w:lang w:eastAsia="zh-TW"/>
        </w:rPr>
        <w:t>名員工，新廠房建置完成後，預計在</w:t>
      </w:r>
      <w:r w:rsidRPr="00D569EC">
        <w:rPr>
          <w:rFonts w:hint="eastAsia"/>
          <w:lang w:eastAsia="zh-TW"/>
        </w:rPr>
        <w:t>202</w:t>
      </w:r>
      <w:r w:rsidR="00E42C6C" w:rsidRPr="00D569EC">
        <w:rPr>
          <w:rFonts w:hint="eastAsia"/>
          <w:lang w:eastAsia="zh-TW"/>
        </w:rPr>
        <w:t>1</w:t>
      </w:r>
      <w:r w:rsidRPr="00D569EC">
        <w:rPr>
          <w:rFonts w:hint="eastAsia"/>
          <w:lang w:eastAsia="zh-TW"/>
        </w:rPr>
        <w:t>年前創造</w:t>
      </w:r>
      <w:r w:rsidRPr="00D569EC">
        <w:rPr>
          <w:rFonts w:hint="eastAsia"/>
          <w:lang w:eastAsia="zh-TW"/>
        </w:rPr>
        <w:t>600</w:t>
      </w:r>
      <w:r w:rsidRPr="00D569EC">
        <w:rPr>
          <w:rFonts w:hint="eastAsia"/>
          <w:lang w:eastAsia="zh-TW"/>
        </w:rPr>
        <w:t>個工作機會，成為</w:t>
      </w:r>
      <w:r w:rsidR="00E42C6C" w:rsidRPr="00D569EC">
        <w:rPr>
          <w:rFonts w:hint="eastAsia"/>
          <w:lang w:eastAsia="zh-TW"/>
        </w:rPr>
        <w:t>當地</w:t>
      </w:r>
      <w:r w:rsidRPr="00D569EC">
        <w:rPr>
          <w:rFonts w:hint="eastAsia"/>
          <w:lang w:eastAsia="zh-TW"/>
        </w:rPr>
        <w:t>最大雇主。韓國電力設備製造業龍頭</w:t>
      </w:r>
      <w:r w:rsidRPr="00D569EC">
        <w:rPr>
          <w:rFonts w:hint="eastAsia"/>
          <w:lang w:eastAsia="zh-TW"/>
        </w:rPr>
        <w:t>VITZRO</w:t>
      </w:r>
      <w:r w:rsidRPr="00D569EC">
        <w:rPr>
          <w:rFonts w:hint="eastAsia"/>
          <w:lang w:eastAsia="zh-TW"/>
        </w:rPr>
        <w:t>集團亦在喬州投資智慧電網，提供</w:t>
      </w:r>
      <w:r w:rsidRPr="00D569EC">
        <w:rPr>
          <w:rFonts w:hint="eastAsia"/>
          <w:lang w:eastAsia="zh-TW"/>
        </w:rPr>
        <w:t>150</w:t>
      </w:r>
      <w:r w:rsidRPr="00D569EC">
        <w:rPr>
          <w:rFonts w:hint="eastAsia"/>
          <w:lang w:eastAsia="zh-TW"/>
        </w:rPr>
        <w:t>個工作機會設立製造工程中心</w:t>
      </w:r>
      <w:r w:rsidR="00E42C6C" w:rsidRPr="00D569EC">
        <w:rPr>
          <w:rFonts w:hint="eastAsia"/>
          <w:lang w:eastAsia="zh-TW"/>
        </w:rPr>
        <w:t>，生產可降低成本、提高發電效率之</w:t>
      </w:r>
      <w:r w:rsidRPr="00D569EC">
        <w:rPr>
          <w:rFonts w:hint="eastAsia"/>
          <w:lang w:eastAsia="zh-TW"/>
        </w:rPr>
        <w:t>智慧電網，</w:t>
      </w:r>
      <w:r w:rsidR="00E42C6C" w:rsidRPr="00D569EC">
        <w:rPr>
          <w:rFonts w:hint="eastAsia"/>
          <w:lang w:eastAsia="zh-TW"/>
        </w:rPr>
        <w:t>用於</w:t>
      </w:r>
      <w:r w:rsidRPr="00D569EC">
        <w:rPr>
          <w:rFonts w:hint="eastAsia"/>
          <w:lang w:eastAsia="zh-TW"/>
        </w:rPr>
        <w:t>太陽能和風力等再生能源。</w:t>
      </w:r>
    </w:p>
    <w:p w14:paraId="02F64537" w14:textId="77777777" w:rsidR="004850E8" w:rsidRPr="00D569EC" w:rsidRDefault="00FD0C58">
      <w:pPr>
        <w:ind w:firstLine="510"/>
        <w:rPr>
          <w:lang w:eastAsia="zh-TW"/>
        </w:rPr>
      </w:pPr>
      <w:r w:rsidRPr="00D569EC">
        <w:rPr>
          <w:lang w:eastAsia="zh-TW"/>
        </w:rPr>
        <w:t>近年來中國大陸在喬州投資也快速增加，</w:t>
      </w:r>
      <w:r w:rsidRPr="00D569EC">
        <w:rPr>
          <w:lang w:eastAsia="zh-TW"/>
        </w:rPr>
        <w:t>Sany Heavy Industry</w:t>
      </w:r>
      <w:r w:rsidRPr="00D569EC">
        <w:rPr>
          <w:lang w:eastAsia="zh-TW"/>
        </w:rPr>
        <w:t>公司在</w:t>
      </w:r>
      <w:r w:rsidRPr="00D569EC">
        <w:rPr>
          <w:lang w:eastAsia="zh-TW"/>
        </w:rPr>
        <w:t>Peachtree City</w:t>
      </w:r>
      <w:r w:rsidRPr="00D569EC">
        <w:rPr>
          <w:lang w:eastAsia="zh-TW"/>
        </w:rPr>
        <w:t>僱用</w:t>
      </w:r>
      <w:r w:rsidRPr="00D569EC">
        <w:rPr>
          <w:lang w:eastAsia="zh-TW"/>
        </w:rPr>
        <w:t>600</w:t>
      </w:r>
      <w:r w:rsidRPr="00D569EC">
        <w:rPr>
          <w:lang w:eastAsia="zh-TW"/>
        </w:rPr>
        <w:t>名員工、</w:t>
      </w:r>
      <w:r w:rsidRPr="00D569EC">
        <w:rPr>
          <w:lang w:eastAsia="zh-TW"/>
        </w:rPr>
        <w:t>General Protecht Group</w:t>
      </w:r>
      <w:r w:rsidRPr="00D569EC">
        <w:rPr>
          <w:lang w:eastAsia="zh-TW"/>
        </w:rPr>
        <w:t>（電子廠在</w:t>
      </w:r>
      <w:r w:rsidRPr="00D569EC">
        <w:rPr>
          <w:lang w:eastAsia="zh-TW"/>
        </w:rPr>
        <w:t>Barnesville</w:t>
      </w:r>
      <w:r w:rsidRPr="00D569EC">
        <w:rPr>
          <w:lang w:eastAsia="zh-TW"/>
        </w:rPr>
        <w:t>）僱用</w:t>
      </w:r>
      <w:r w:rsidRPr="00D569EC">
        <w:rPr>
          <w:lang w:eastAsia="zh-TW"/>
        </w:rPr>
        <w:t>240</w:t>
      </w:r>
      <w:r w:rsidRPr="00D569EC">
        <w:rPr>
          <w:lang w:eastAsia="zh-TW"/>
        </w:rPr>
        <w:t>名員工、湖北興發化工集團（</w:t>
      </w:r>
      <w:r w:rsidRPr="00D569EC">
        <w:rPr>
          <w:lang w:eastAsia="zh-TW"/>
        </w:rPr>
        <w:t>Hubei Xingfa Chemicals Group</w:t>
      </w:r>
      <w:r w:rsidRPr="00D569EC">
        <w:rPr>
          <w:lang w:eastAsia="zh-TW"/>
        </w:rPr>
        <w:t>）在喬治亞州</w:t>
      </w:r>
      <w:r w:rsidRPr="00D569EC">
        <w:rPr>
          <w:lang w:eastAsia="zh-TW"/>
        </w:rPr>
        <w:t>Effingham</w:t>
      </w:r>
      <w:r w:rsidRPr="00D569EC">
        <w:rPr>
          <w:lang w:eastAsia="zh-TW"/>
        </w:rPr>
        <w:t>郡建立北美總部，並將創造</w:t>
      </w:r>
      <w:r w:rsidRPr="00D569EC">
        <w:rPr>
          <w:lang w:eastAsia="zh-TW"/>
        </w:rPr>
        <w:t>50</w:t>
      </w:r>
      <w:r w:rsidRPr="00D569EC">
        <w:rPr>
          <w:lang w:eastAsia="zh-TW"/>
        </w:rPr>
        <w:t>個就業機會。北京的</w:t>
      </w:r>
      <w:r w:rsidRPr="00D569EC">
        <w:rPr>
          <w:lang w:eastAsia="zh-TW"/>
        </w:rPr>
        <w:t>TravelSky</w:t>
      </w:r>
      <w:r w:rsidRPr="00D569EC">
        <w:rPr>
          <w:lang w:eastAsia="zh-TW"/>
        </w:rPr>
        <w:t>（中國航信）亦在喬州</w:t>
      </w:r>
      <w:r w:rsidRPr="00D569EC">
        <w:rPr>
          <w:lang w:eastAsia="zh-TW"/>
        </w:rPr>
        <w:t>Gwinnett</w:t>
      </w:r>
      <w:r w:rsidRPr="00D569EC">
        <w:rPr>
          <w:lang w:eastAsia="zh-TW"/>
        </w:rPr>
        <w:t>郡設立</w:t>
      </w:r>
      <w:r w:rsidRPr="00D569EC">
        <w:rPr>
          <w:lang w:eastAsia="zh-TW"/>
        </w:rPr>
        <w:t>2</w:t>
      </w:r>
      <w:r w:rsidRPr="00D569EC">
        <w:rPr>
          <w:lang w:eastAsia="zh-TW"/>
        </w:rPr>
        <w:t>萬平方英尺的軟體開發中心，為當地提供</w:t>
      </w:r>
      <w:r w:rsidRPr="00D569EC">
        <w:rPr>
          <w:lang w:eastAsia="zh-TW"/>
        </w:rPr>
        <w:t>75</w:t>
      </w:r>
      <w:r w:rsidRPr="00D569EC">
        <w:rPr>
          <w:lang w:eastAsia="zh-TW"/>
        </w:rPr>
        <w:t>個就業機會。</w:t>
      </w:r>
      <w:r w:rsidRPr="00D569EC">
        <w:rPr>
          <w:lang w:eastAsia="zh-TW"/>
        </w:rPr>
        <w:t>TravelSky</w:t>
      </w:r>
      <w:r w:rsidRPr="00D569EC">
        <w:rPr>
          <w:lang w:eastAsia="zh-TW"/>
        </w:rPr>
        <w:t>公司主要為中國航空旅遊業提供資訊技術解決方案。另外中國大陸的製造業三一重工、海信、聯想、海爾等，都在亞特蘭大或周邊地區投資，而且除了傳統的製造業之外，越來越多的高科技公司和各種形式的金融公司都在快速進入亞特蘭大。</w:t>
      </w:r>
    </w:p>
    <w:p w14:paraId="3CC9F100" w14:textId="77777777" w:rsidR="004850E8" w:rsidRPr="00D569EC" w:rsidRDefault="00FD0C58">
      <w:pPr>
        <w:pStyle w:val="a4"/>
        <w:spacing w:before="257" w:after="257"/>
        <w:ind w:left="632" w:hanging="632"/>
        <w:rPr>
          <w:color w:val="auto"/>
        </w:rPr>
      </w:pPr>
      <w:r w:rsidRPr="00D569EC">
        <w:rPr>
          <w:color w:val="auto"/>
        </w:rPr>
        <w:t>二、臺（華）商在當地經營現況</w:t>
      </w:r>
    </w:p>
    <w:p w14:paraId="2A2F5250" w14:textId="77777777" w:rsidR="004850E8" w:rsidRPr="00D569EC" w:rsidRDefault="00FD0C58">
      <w:pPr>
        <w:ind w:firstLine="472"/>
        <w:rPr>
          <w:lang w:eastAsia="zh-TW"/>
        </w:rPr>
      </w:pPr>
      <w:r w:rsidRPr="00D569EC">
        <w:rPr>
          <w:lang w:eastAsia="zh-TW"/>
        </w:rPr>
        <w:t>我商在喬州投資以經營貿易、零售倉儲、服務業等較多，如電腦、運輸、汽車零配件、家具、木材、電子、珠寶、旅遊、不動產等，主要廠商包括：</w:t>
      </w:r>
    </w:p>
    <w:p w14:paraId="74759236" w14:textId="63F3B8E3" w:rsidR="004850E8" w:rsidRPr="00D569EC" w:rsidRDefault="00FD0C58">
      <w:pPr>
        <w:ind w:left="1020" w:hanging="763"/>
        <w:rPr>
          <w:lang w:eastAsia="zh-TW"/>
        </w:rPr>
      </w:pPr>
      <w:r w:rsidRPr="00D569EC">
        <w:rPr>
          <w:rFonts w:ascii="華康細圓體" w:hAnsi="華康細圓體"/>
          <w:lang w:eastAsia="zh-TW"/>
        </w:rPr>
        <w:t>（一）中華、長榮航空公司：我國中華航空公司自</w:t>
      </w:r>
      <w:r w:rsidRPr="00D569EC">
        <w:rPr>
          <w:lang w:eastAsia="zh-TW"/>
        </w:rPr>
        <w:t>1998</w:t>
      </w:r>
      <w:r w:rsidRPr="00D569EC">
        <w:rPr>
          <w:rFonts w:ascii="華康細圓體" w:hAnsi="華康細圓體"/>
          <w:lang w:eastAsia="zh-TW"/>
        </w:rPr>
        <w:t>年</w:t>
      </w:r>
      <w:r w:rsidRPr="00D569EC">
        <w:rPr>
          <w:lang w:eastAsia="zh-TW"/>
        </w:rPr>
        <w:t>3</w:t>
      </w:r>
      <w:r w:rsidRPr="00D569EC">
        <w:rPr>
          <w:rFonts w:ascii="華康細圓體" w:hAnsi="華康細圓體"/>
          <w:lang w:eastAsia="zh-TW"/>
        </w:rPr>
        <w:t>月開闢</w:t>
      </w:r>
      <w:r w:rsidR="00EA4E42" w:rsidRPr="00D569EC">
        <w:rPr>
          <w:rFonts w:ascii="華康細圓體" w:hAnsi="華康細圓體"/>
          <w:lang w:eastAsia="zh-TW"/>
        </w:rPr>
        <w:t>臺</w:t>
      </w:r>
      <w:r w:rsidRPr="00D569EC">
        <w:rPr>
          <w:rFonts w:ascii="華康細圓體" w:hAnsi="華康細圓體"/>
          <w:lang w:eastAsia="zh-TW"/>
        </w:rPr>
        <w:t>北直航亞特蘭大貨運航線，長榮亦於</w:t>
      </w:r>
      <w:r w:rsidRPr="00D569EC">
        <w:rPr>
          <w:lang w:eastAsia="zh-TW"/>
        </w:rPr>
        <w:t>1999</w:t>
      </w:r>
      <w:r w:rsidRPr="00D569EC">
        <w:rPr>
          <w:rFonts w:ascii="華康細圓體" w:hAnsi="華康細圓體"/>
          <w:lang w:eastAsia="zh-TW"/>
        </w:rPr>
        <w:t>年</w:t>
      </w:r>
      <w:r w:rsidRPr="00D569EC">
        <w:rPr>
          <w:lang w:eastAsia="zh-TW"/>
        </w:rPr>
        <w:t>8</w:t>
      </w:r>
      <w:r w:rsidRPr="00D569EC">
        <w:rPr>
          <w:rFonts w:ascii="華康細圓體" w:hAnsi="華康細圓體"/>
          <w:lang w:eastAsia="zh-TW"/>
        </w:rPr>
        <w:t>月開闢</w:t>
      </w:r>
      <w:r w:rsidR="00EA4E42" w:rsidRPr="00D569EC">
        <w:rPr>
          <w:rFonts w:ascii="華康細圓體" w:hAnsi="華康細圓體"/>
          <w:lang w:eastAsia="zh-TW"/>
        </w:rPr>
        <w:t>臺</w:t>
      </w:r>
      <w:r w:rsidRPr="00D569EC">
        <w:rPr>
          <w:rFonts w:ascii="華康細圓體" w:hAnsi="華康細圓體"/>
          <w:lang w:eastAsia="zh-TW"/>
        </w:rPr>
        <w:t>北直航亞特蘭大貨運航線，未來有意開拓客運服務。</w:t>
      </w:r>
    </w:p>
    <w:p w14:paraId="5D7728F0" w14:textId="77777777" w:rsidR="004850E8" w:rsidRPr="00D569EC" w:rsidRDefault="00FD0C58" w:rsidP="00187E9C">
      <w:pPr>
        <w:pStyle w:val="a9"/>
        <w:ind w:left="944" w:hanging="708"/>
      </w:pPr>
      <w:r w:rsidRPr="00D569EC">
        <w:t>（二）長榮及陽明海運：長榮及陽明海運在亞特蘭大及</w:t>
      </w:r>
      <w:r w:rsidRPr="00D569EC">
        <w:t>Savannah</w:t>
      </w:r>
      <w:r w:rsidRPr="00D569EC">
        <w:t>皆設有據點。</w:t>
      </w:r>
    </w:p>
    <w:p w14:paraId="3F6A5AD3" w14:textId="77777777" w:rsidR="004850E8" w:rsidRPr="00D569EC" w:rsidRDefault="00FD0C58" w:rsidP="00187E9C">
      <w:pPr>
        <w:pStyle w:val="a9"/>
        <w:ind w:left="944" w:hanging="708"/>
      </w:pPr>
      <w:r w:rsidRPr="00D569EC">
        <w:t>（三）大同公司：經營電器及電腦相關產品。</w:t>
      </w:r>
    </w:p>
    <w:p w14:paraId="6E2B301C" w14:textId="77777777" w:rsidR="004850E8" w:rsidRPr="00D569EC" w:rsidRDefault="00FD0C58" w:rsidP="00187E9C">
      <w:pPr>
        <w:pStyle w:val="a9"/>
        <w:ind w:left="944" w:hanging="708"/>
      </w:pPr>
      <w:r w:rsidRPr="00D569EC">
        <w:t>（四）正新橡膠公司、華豐橡膠公司、建大輪胎、帝寶及堤維西：生產及銷售汽車零件、車胎等產品。</w:t>
      </w:r>
    </w:p>
    <w:p w14:paraId="09E18BC0" w14:textId="77777777" w:rsidR="004850E8" w:rsidRPr="00D569EC" w:rsidRDefault="00FD0C58" w:rsidP="00187E9C">
      <w:pPr>
        <w:pStyle w:val="a9"/>
        <w:ind w:left="944" w:hanging="708"/>
      </w:pPr>
      <w:r w:rsidRPr="00D569EC">
        <w:lastRenderedPageBreak/>
        <w:t>（五）彩映公司：生產碳粉行銷海內外。</w:t>
      </w:r>
    </w:p>
    <w:p w14:paraId="2CBAF5AE" w14:textId="77777777" w:rsidR="004850E8" w:rsidRPr="00D569EC" w:rsidRDefault="00FD0C58" w:rsidP="00187E9C">
      <w:pPr>
        <w:pStyle w:val="a9"/>
        <w:ind w:left="944" w:hanging="708"/>
      </w:pPr>
      <w:r w:rsidRPr="00D569EC">
        <w:t>（六）味全公司：設立於</w:t>
      </w:r>
      <w:r w:rsidRPr="00D569EC">
        <w:t>1995</w:t>
      </w:r>
      <w:r w:rsidRPr="00D569EC">
        <w:t>年</w:t>
      </w:r>
      <w:r w:rsidRPr="00D569EC">
        <w:t>10</w:t>
      </w:r>
      <w:r w:rsidRPr="00D569EC">
        <w:t>月，負責東南區及加勒比海地區之配銷。</w:t>
      </w:r>
    </w:p>
    <w:p w14:paraId="1B6FDF24" w14:textId="1D57FF0B" w:rsidR="004850E8" w:rsidRPr="00D569EC" w:rsidRDefault="00FD0C58" w:rsidP="00187E9C">
      <w:pPr>
        <w:pStyle w:val="a9"/>
        <w:ind w:left="944" w:hanging="708"/>
      </w:pPr>
      <w:r w:rsidRPr="00D569EC">
        <w:t>（七）信易機械：</w:t>
      </w:r>
      <w:r w:rsidRPr="00D569EC">
        <w:t>2013</w:t>
      </w:r>
      <w:r w:rsidR="0042690B" w:rsidRPr="00D569EC">
        <w:t>年在亞特蘭大東北部設立發</w:t>
      </w:r>
      <w:r w:rsidR="0042690B" w:rsidRPr="00D569EC">
        <w:rPr>
          <w:rFonts w:hint="eastAsia"/>
        </w:rPr>
        <w:t>貨</w:t>
      </w:r>
      <w:r w:rsidRPr="00D569EC">
        <w:t>倉庫，</w:t>
      </w:r>
      <w:r w:rsidRPr="00D569EC">
        <w:t>2014</w:t>
      </w:r>
      <w:r w:rsidRPr="00D569EC">
        <w:t>年</w:t>
      </w:r>
      <w:r w:rsidRPr="00D569EC">
        <w:t>4</w:t>
      </w:r>
      <w:r w:rsidRPr="00D569EC">
        <w:t>月正式開幕。</w:t>
      </w:r>
    </w:p>
    <w:p w14:paraId="2DD03422" w14:textId="77777777" w:rsidR="004850E8" w:rsidRPr="00D569EC" w:rsidRDefault="00FD0C58" w:rsidP="00187E9C">
      <w:pPr>
        <w:pStyle w:val="a9"/>
        <w:ind w:left="944" w:hanging="708"/>
      </w:pPr>
      <w:r w:rsidRPr="00D569EC">
        <w:t>（八）融程電訊公司：在亞特蘭大西北部設立發貨倉庫。</w:t>
      </w:r>
      <w:r w:rsidRPr="00D569EC">
        <w:t>2017</w:t>
      </w:r>
      <w:r w:rsidRPr="00D569EC">
        <w:t>年</w:t>
      </w:r>
      <w:r w:rsidRPr="00D569EC">
        <w:t>6</w:t>
      </w:r>
      <w:r w:rsidRPr="00D569EC">
        <w:t>月正式營運。</w:t>
      </w:r>
    </w:p>
    <w:p w14:paraId="276CBDD7" w14:textId="77777777" w:rsidR="004850E8" w:rsidRPr="00D569EC" w:rsidRDefault="00FD0C58" w:rsidP="00721180">
      <w:pPr>
        <w:pStyle w:val="a4"/>
        <w:spacing w:before="257" w:after="257"/>
        <w:ind w:left="632" w:hanging="632"/>
        <w:rPr>
          <w:color w:val="auto"/>
        </w:rPr>
      </w:pPr>
      <w:r w:rsidRPr="00D569EC">
        <w:rPr>
          <w:color w:val="auto"/>
        </w:rPr>
        <w:t>三、投資機會</w:t>
      </w:r>
    </w:p>
    <w:p w14:paraId="11BBB182" w14:textId="77777777" w:rsidR="004850E8" w:rsidRPr="00D569EC" w:rsidRDefault="00FD0C58">
      <w:pPr>
        <w:ind w:firstLine="472"/>
        <w:rPr>
          <w:lang w:eastAsia="zh-TW"/>
        </w:rPr>
      </w:pPr>
      <w:r w:rsidRPr="00D569EC">
        <w:rPr>
          <w:lang w:eastAsia="zh-TW"/>
        </w:rPr>
        <w:t>201</w:t>
      </w:r>
      <w:r w:rsidR="0001313D" w:rsidRPr="00D569EC">
        <w:rPr>
          <w:rFonts w:hint="eastAsia"/>
          <w:lang w:eastAsia="zh-TW"/>
        </w:rPr>
        <w:t>9</w:t>
      </w:r>
      <w:r w:rsidRPr="00D569EC">
        <w:rPr>
          <w:lang w:eastAsia="zh-TW"/>
        </w:rPr>
        <w:t>年喬州連續第</w:t>
      </w:r>
      <w:r w:rsidR="0001313D" w:rsidRPr="00D569EC">
        <w:rPr>
          <w:rFonts w:hint="eastAsia"/>
          <w:lang w:eastAsia="zh-TW"/>
        </w:rPr>
        <w:t>7</w:t>
      </w:r>
      <w:r w:rsidRPr="00D569EC">
        <w:rPr>
          <w:lang w:eastAsia="zh-TW"/>
        </w:rPr>
        <w:t>年被《選址》雜誌評選為美國最佳經商州，</w:t>
      </w:r>
      <w:r w:rsidR="00FA40C1" w:rsidRPr="00D569EC">
        <w:rPr>
          <w:lang w:eastAsia="zh-TW"/>
        </w:rPr>
        <w:t>首府亞特蘭大為眾多企業重要據點，其收入、就業及人口趨勢評比，獲《人口統計日報》評鑑為五星級城市</w:t>
      </w:r>
      <w:r w:rsidR="00FA40C1" w:rsidRPr="00D569EC">
        <w:rPr>
          <w:rFonts w:hint="eastAsia"/>
          <w:lang w:eastAsia="zh-TW"/>
        </w:rPr>
        <w:t>，極</w:t>
      </w:r>
      <w:r w:rsidRPr="00D569EC">
        <w:rPr>
          <w:lang w:eastAsia="zh-TW"/>
        </w:rPr>
        <w:t>適合科技產業投資，根據喬州科技協會報告顯示，喬州科技領域銷售額達</w:t>
      </w:r>
      <w:r w:rsidRPr="00D569EC">
        <w:rPr>
          <w:lang w:eastAsia="zh-TW"/>
        </w:rPr>
        <w:t>1,130</w:t>
      </w:r>
      <w:r w:rsidRPr="00D569EC">
        <w:rPr>
          <w:lang w:eastAsia="zh-TW"/>
        </w:rPr>
        <w:t>億美元，占喬州三分之一之出口，</w:t>
      </w:r>
      <w:r w:rsidRPr="00D569EC">
        <w:rPr>
          <w:lang w:eastAsia="zh-TW"/>
        </w:rPr>
        <w:t>10</w:t>
      </w:r>
      <w:r w:rsidRPr="00D569EC">
        <w:rPr>
          <w:lang w:eastAsia="zh-TW"/>
        </w:rPr>
        <w:t>年來成長高達</w:t>
      </w:r>
      <w:r w:rsidRPr="00D569EC">
        <w:rPr>
          <w:lang w:eastAsia="zh-TW"/>
        </w:rPr>
        <w:t>15%</w:t>
      </w:r>
      <w:r w:rsidRPr="00D569EC">
        <w:rPr>
          <w:lang w:eastAsia="zh-TW"/>
        </w:rPr>
        <w:t>，增加</w:t>
      </w:r>
      <w:r w:rsidRPr="00D569EC">
        <w:rPr>
          <w:lang w:eastAsia="zh-TW"/>
        </w:rPr>
        <w:t>8,000</w:t>
      </w:r>
      <w:r w:rsidRPr="00D569EC">
        <w:rPr>
          <w:lang w:eastAsia="zh-TW"/>
        </w:rPr>
        <w:t>個工作機會，僱用員工達</w:t>
      </w:r>
      <w:r w:rsidRPr="00D569EC">
        <w:rPr>
          <w:lang w:eastAsia="zh-TW"/>
        </w:rPr>
        <w:t>25</w:t>
      </w:r>
      <w:r w:rsidRPr="00D569EC">
        <w:rPr>
          <w:lang w:eastAsia="zh-TW"/>
        </w:rPr>
        <w:t>萬</w:t>
      </w:r>
      <w:r w:rsidRPr="00D569EC">
        <w:rPr>
          <w:lang w:eastAsia="zh-TW"/>
        </w:rPr>
        <w:t>8,000</w:t>
      </w:r>
      <w:r w:rsidRPr="00D569EC">
        <w:rPr>
          <w:lang w:eastAsia="zh-TW"/>
        </w:rPr>
        <w:t>人。</w:t>
      </w:r>
      <w:r w:rsidR="00FA40C1" w:rsidRPr="00D569EC">
        <w:rPr>
          <w:rFonts w:hint="eastAsia"/>
          <w:lang w:eastAsia="zh-TW"/>
        </w:rPr>
        <w:t>其中</w:t>
      </w:r>
      <w:r w:rsidRPr="00D569EC">
        <w:rPr>
          <w:lang w:eastAsia="zh-TW"/>
        </w:rPr>
        <w:t>軟體和數據中心的就業增長幅度分別高達</w:t>
      </w:r>
      <w:r w:rsidRPr="00D569EC">
        <w:rPr>
          <w:lang w:eastAsia="zh-TW"/>
        </w:rPr>
        <w:t>153%</w:t>
      </w:r>
      <w:r w:rsidRPr="00D569EC">
        <w:rPr>
          <w:lang w:eastAsia="zh-TW"/>
        </w:rPr>
        <w:t>和</w:t>
      </w:r>
      <w:r w:rsidRPr="00D569EC">
        <w:rPr>
          <w:lang w:eastAsia="zh-TW"/>
        </w:rPr>
        <w:t>83%</w:t>
      </w:r>
      <w:r w:rsidR="00FA40C1" w:rsidRPr="00D569EC">
        <w:rPr>
          <w:rFonts w:hint="eastAsia"/>
          <w:lang w:eastAsia="zh-TW"/>
        </w:rPr>
        <w:t>，</w:t>
      </w:r>
      <w:r w:rsidRPr="00D569EC">
        <w:rPr>
          <w:lang w:eastAsia="zh-TW"/>
        </w:rPr>
        <w:t>特別是提供龐大金融交易科技（</w:t>
      </w:r>
      <w:r w:rsidRPr="00D569EC">
        <w:rPr>
          <w:lang w:eastAsia="zh-TW"/>
        </w:rPr>
        <w:t>financial technology</w:t>
      </w:r>
      <w:r w:rsidRPr="00D569EC">
        <w:rPr>
          <w:lang w:eastAsia="zh-TW"/>
        </w:rPr>
        <w:t>，簡稱</w:t>
      </w:r>
      <w:r w:rsidRPr="00D569EC">
        <w:rPr>
          <w:lang w:eastAsia="zh-TW"/>
        </w:rPr>
        <w:t>fintech</w:t>
      </w:r>
      <w:r w:rsidRPr="00D569EC">
        <w:rPr>
          <w:lang w:eastAsia="zh-TW"/>
        </w:rPr>
        <w:t>）已成為喬治亞州重點新興產業。</w:t>
      </w:r>
      <w:r w:rsidR="00FA40C1" w:rsidRPr="00D569EC">
        <w:rPr>
          <w:rFonts w:hint="eastAsia"/>
          <w:lang w:eastAsia="zh-TW"/>
        </w:rPr>
        <w:t>此外，如增材製造和</w:t>
      </w:r>
      <w:r w:rsidR="00FA40C1" w:rsidRPr="00D569EC">
        <w:rPr>
          <w:rFonts w:hint="eastAsia"/>
          <w:lang w:eastAsia="zh-TW"/>
        </w:rPr>
        <w:t>3D</w:t>
      </w:r>
      <w:r w:rsidR="00FA40C1" w:rsidRPr="00D569EC">
        <w:rPr>
          <w:rFonts w:hint="eastAsia"/>
          <w:lang w:eastAsia="zh-TW"/>
        </w:rPr>
        <w:t>列印，將促使喬州與周邊市場更廣泛的聯結起來，也是極適宜在當地投資之新興產業之一。</w:t>
      </w:r>
    </w:p>
    <w:p w14:paraId="689577E1" w14:textId="055F8091" w:rsidR="004850E8" w:rsidRPr="00D569EC" w:rsidRDefault="00FA40C1">
      <w:pPr>
        <w:ind w:firstLine="472"/>
        <w:rPr>
          <w:lang w:eastAsia="zh-TW"/>
        </w:rPr>
      </w:pPr>
      <w:r w:rsidRPr="00D569EC">
        <w:rPr>
          <w:rFonts w:hint="eastAsia"/>
          <w:lang w:eastAsia="zh-TW"/>
        </w:rPr>
        <w:t>喬治亞州連同阿拉巴馬州、南卡州、田納西州、肯塔基等</w:t>
      </w:r>
      <w:r w:rsidRPr="00D569EC">
        <w:rPr>
          <w:lang w:eastAsia="zh-TW"/>
        </w:rPr>
        <w:t>東南區</w:t>
      </w:r>
      <w:r w:rsidRPr="00D569EC">
        <w:rPr>
          <w:rFonts w:hint="eastAsia"/>
          <w:lang w:eastAsia="zh-TW"/>
        </w:rPr>
        <w:t>州皆</w:t>
      </w:r>
      <w:r w:rsidR="00FD0C58" w:rsidRPr="00D569EC">
        <w:rPr>
          <w:lang w:eastAsia="zh-TW"/>
        </w:rPr>
        <w:t>為汽車</w:t>
      </w:r>
      <w:r w:rsidRPr="00D569EC">
        <w:rPr>
          <w:rFonts w:hint="eastAsia"/>
          <w:lang w:eastAsia="zh-TW"/>
        </w:rPr>
        <w:t>、</w:t>
      </w:r>
      <w:r w:rsidR="00FD0C58" w:rsidRPr="00D569EC">
        <w:rPr>
          <w:lang w:eastAsia="zh-TW"/>
        </w:rPr>
        <w:t>零組件、機械、塑膠、化學、紡織等製造產業重鎮，與我國主要產業形成供需互補關係。以汽車產業為例，美國東南區已成為美國汽車產業新的聚落，不僅韓國起亞（</w:t>
      </w:r>
      <w:r w:rsidR="00FD0C58" w:rsidRPr="00D569EC">
        <w:rPr>
          <w:lang w:eastAsia="zh-TW"/>
        </w:rPr>
        <w:t>Kia</w:t>
      </w:r>
      <w:r w:rsidR="00FD0C58" w:rsidRPr="00D569EC">
        <w:rPr>
          <w:lang w:eastAsia="zh-TW"/>
        </w:rPr>
        <w:t>）、現代（</w:t>
      </w:r>
      <w:r w:rsidR="00FD0C58" w:rsidRPr="00D569EC">
        <w:rPr>
          <w:lang w:eastAsia="zh-TW"/>
        </w:rPr>
        <w:t>Hyundai</w:t>
      </w:r>
      <w:r w:rsidR="00FD0C58" w:rsidRPr="00D569EC">
        <w:rPr>
          <w:lang w:eastAsia="zh-TW"/>
        </w:rPr>
        <w:t>）及日本主要車廠在喬治亞州及阿拉巴馬州投資設廠，全球主要車廠如</w:t>
      </w:r>
      <w:r w:rsidRPr="00D569EC">
        <w:rPr>
          <w:rFonts w:hint="eastAsia"/>
          <w:lang w:eastAsia="zh-TW"/>
        </w:rPr>
        <w:t>P</w:t>
      </w:r>
      <w:r w:rsidRPr="00D569EC">
        <w:rPr>
          <w:lang w:eastAsia="zh-TW"/>
        </w:rPr>
        <w:t>or</w:t>
      </w:r>
      <w:r w:rsidR="00016EC8" w:rsidRPr="00D569EC">
        <w:rPr>
          <w:lang w:eastAsia="zh-TW"/>
        </w:rPr>
        <w:t>s</w:t>
      </w:r>
      <w:r w:rsidRPr="00D569EC">
        <w:rPr>
          <w:lang w:eastAsia="zh-TW"/>
        </w:rPr>
        <w:t>che</w:t>
      </w:r>
      <w:r w:rsidR="00FD0C58" w:rsidRPr="00D569EC">
        <w:rPr>
          <w:lang w:eastAsia="zh-TW"/>
        </w:rPr>
        <w:t>、</w:t>
      </w:r>
      <w:r w:rsidR="00FD0C58" w:rsidRPr="00D569EC">
        <w:rPr>
          <w:lang w:eastAsia="zh-TW"/>
        </w:rPr>
        <w:t>Nissan</w:t>
      </w:r>
      <w:r w:rsidR="00FD0C58" w:rsidRPr="00D569EC">
        <w:rPr>
          <w:lang w:eastAsia="zh-TW"/>
        </w:rPr>
        <w:t>、</w:t>
      </w:r>
      <w:r w:rsidR="00FD0C58" w:rsidRPr="00D569EC">
        <w:rPr>
          <w:lang w:eastAsia="zh-TW"/>
        </w:rPr>
        <w:t>Toyota</w:t>
      </w:r>
      <w:r w:rsidR="00FD0C58" w:rsidRPr="00D569EC">
        <w:rPr>
          <w:lang w:eastAsia="zh-TW"/>
        </w:rPr>
        <w:t>、</w:t>
      </w:r>
      <w:r w:rsidR="00FD0C58" w:rsidRPr="00D569EC">
        <w:rPr>
          <w:lang w:eastAsia="zh-TW"/>
        </w:rPr>
        <w:t>Mercedes-Benz</w:t>
      </w:r>
      <w:r w:rsidR="00FD0C58" w:rsidRPr="00D569EC">
        <w:rPr>
          <w:lang w:eastAsia="zh-TW"/>
        </w:rPr>
        <w:t>、</w:t>
      </w:r>
      <w:r w:rsidR="00FD0C58" w:rsidRPr="00D569EC">
        <w:rPr>
          <w:lang w:eastAsia="zh-TW"/>
        </w:rPr>
        <w:t>BMW</w:t>
      </w:r>
      <w:r w:rsidRPr="00D569EC">
        <w:rPr>
          <w:rFonts w:hint="eastAsia"/>
          <w:lang w:eastAsia="zh-TW"/>
        </w:rPr>
        <w:t>、</w:t>
      </w:r>
      <w:r w:rsidRPr="00D569EC">
        <w:rPr>
          <w:rFonts w:hint="eastAsia"/>
          <w:lang w:eastAsia="zh-TW"/>
        </w:rPr>
        <w:t>General Motors</w:t>
      </w:r>
      <w:r w:rsidR="00FD0C58" w:rsidRPr="00D569EC">
        <w:rPr>
          <w:lang w:eastAsia="zh-TW"/>
        </w:rPr>
        <w:t>等長久以來紛紛在美國東南區投資設廠，積極帶動投資與貿易往來。尤其是，自從韓國起亞及現代車廠分別在美國東南各州設廠後，已經吸引數十家韓國汽車供應商到美國東南區投資設廠，形成上下游供應鏈強勁產業聚落，預料對韓國汽車及零組件產業未來出口拓銷、技術與產業競爭力之提升、以及擴大市場</w:t>
      </w:r>
      <w:r w:rsidR="001D4A56" w:rsidRPr="00D569EC">
        <w:rPr>
          <w:lang w:eastAsia="zh-TW"/>
        </w:rPr>
        <w:t>占</w:t>
      </w:r>
      <w:r w:rsidR="00FD0C58" w:rsidRPr="00D569EC">
        <w:rPr>
          <w:lang w:eastAsia="zh-TW"/>
        </w:rPr>
        <w:t>有率，將產生積極推升助力。加以</w:t>
      </w:r>
      <w:r w:rsidR="00FD0C58" w:rsidRPr="00D569EC">
        <w:rPr>
          <w:lang w:eastAsia="zh-TW"/>
        </w:rPr>
        <w:t>Savannah</w:t>
      </w:r>
      <w:r w:rsidR="00FD0C58" w:rsidRPr="00D569EC">
        <w:rPr>
          <w:lang w:eastAsia="zh-TW"/>
        </w:rPr>
        <w:t>港配合巴拿馬運河之拓寬計畫，</w:t>
      </w:r>
      <w:r w:rsidR="00016EC8" w:rsidRPr="00D569EC">
        <w:rPr>
          <w:rFonts w:hint="eastAsia"/>
          <w:lang w:eastAsia="zh-TW"/>
        </w:rPr>
        <w:t>方</w:t>
      </w:r>
      <w:r w:rsidR="00FD0C58" w:rsidRPr="00D569EC">
        <w:rPr>
          <w:lang w:eastAsia="zh-TW"/>
        </w:rPr>
        <w:t>便大型貨櫃船進出，</w:t>
      </w:r>
      <w:r w:rsidR="00016EC8" w:rsidRPr="00D569EC">
        <w:rPr>
          <w:rFonts w:hint="eastAsia"/>
          <w:lang w:eastAsia="zh-TW"/>
        </w:rPr>
        <w:t>使</w:t>
      </w:r>
      <w:r w:rsidR="00016EC8" w:rsidRPr="00D569EC">
        <w:rPr>
          <w:rFonts w:hint="eastAsia"/>
          <w:lang w:eastAsia="zh-TW"/>
        </w:rPr>
        <w:lastRenderedPageBreak/>
        <w:t>得</w:t>
      </w:r>
      <w:r w:rsidR="00FD0C58" w:rsidRPr="00D569EC">
        <w:rPr>
          <w:lang w:eastAsia="zh-TW"/>
        </w:rPr>
        <w:t>大幅增加進出口貿易流量，極適合我前述相關產業供應商前來設廠或設立裝配廠、發貨倉庫、或行銷中心，就近開發客源、爭取訂單及服務客戶，以進一步擴大我國廠商在美國東南區市場商機。</w:t>
      </w:r>
    </w:p>
    <w:p w14:paraId="4924E0A8" w14:textId="77777777" w:rsidR="004850E8" w:rsidRPr="00D569EC" w:rsidRDefault="004850E8">
      <w:pPr>
        <w:ind w:firstLine="472"/>
        <w:rPr>
          <w:lang w:eastAsia="zh-TW"/>
        </w:rPr>
      </w:pPr>
    </w:p>
    <w:p w14:paraId="26CB78C8" w14:textId="77777777" w:rsidR="004850E8" w:rsidRPr="00D569EC" w:rsidRDefault="00FD0C58" w:rsidP="00721180">
      <w:pPr>
        <w:pStyle w:val="a3"/>
        <w:spacing w:before="514" w:after="771"/>
      </w:pPr>
      <w:r w:rsidRPr="00D569EC">
        <w:lastRenderedPageBreak/>
        <w:t>第肆章　投資法規及程序</w:t>
      </w:r>
    </w:p>
    <w:p w14:paraId="66E54BC6" w14:textId="77777777" w:rsidR="004850E8" w:rsidRPr="00D569EC" w:rsidRDefault="00FD0C58">
      <w:pPr>
        <w:pStyle w:val="a4"/>
        <w:spacing w:before="257" w:after="257"/>
        <w:ind w:left="632" w:hanging="632"/>
        <w:rPr>
          <w:color w:val="auto"/>
        </w:rPr>
      </w:pPr>
      <w:r w:rsidRPr="00D569EC">
        <w:rPr>
          <w:color w:val="auto"/>
        </w:rPr>
        <w:t>一、主要投資法令</w:t>
      </w:r>
    </w:p>
    <w:p w14:paraId="0598D0D6" w14:textId="77777777" w:rsidR="004850E8" w:rsidRPr="00D569EC" w:rsidRDefault="00FD0C58">
      <w:pPr>
        <w:ind w:firstLine="472"/>
        <w:rPr>
          <w:lang w:eastAsia="zh-TW"/>
        </w:rPr>
      </w:pPr>
      <w:r w:rsidRPr="00D569EC">
        <w:rPr>
          <w:lang w:eastAsia="zh-TW"/>
        </w:rPr>
        <w:t>一般在喬治亞州設立公司應遵循之法規與聯絡之機構如下：</w:t>
      </w:r>
    </w:p>
    <w:p w14:paraId="5290566A" w14:textId="77777777" w:rsidR="004850E8" w:rsidRPr="00D569EC" w:rsidRDefault="00FD0C58" w:rsidP="00187E9C">
      <w:pPr>
        <w:pStyle w:val="a9"/>
        <w:ind w:left="944" w:hanging="708"/>
      </w:pPr>
      <w:r w:rsidRPr="00D569EC">
        <w:t>（一）地方政府方面</w:t>
      </w:r>
    </w:p>
    <w:p w14:paraId="065014F3" w14:textId="77777777" w:rsidR="004850E8" w:rsidRPr="00D569EC" w:rsidRDefault="00FD0C58" w:rsidP="00F57CEC">
      <w:pPr>
        <w:pStyle w:val="ac"/>
        <w:ind w:left="1416" w:hanging="472"/>
      </w:pPr>
      <w:r w:rsidRPr="00D569EC">
        <w:t>１、公司每年須向郡市政府申請換發營業執照（州政府不發照）。</w:t>
      </w:r>
      <w:r w:rsidRPr="00D569EC">
        <w:t xml:space="preserve"> </w:t>
      </w:r>
    </w:p>
    <w:p w14:paraId="49406C18" w14:textId="77777777" w:rsidR="004850E8" w:rsidRPr="00D569EC" w:rsidRDefault="00FD0C58" w:rsidP="00F57CEC">
      <w:pPr>
        <w:pStyle w:val="ac"/>
        <w:ind w:left="1416" w:hanging="472"/>
      </w:pPr>
      <w:r w:rsidRPr="00D569EC">
        <w:t>２、向郡衛生局（</w:t>
      </w:r>
      <w:r w:rsidRPr="00D569EC">
        <w:t>County Board of Health</w:t>
      </w:r>
      <w:r w:rsidRPr="00D569EC">
        <w:t>）查詢應遵守之健康衛生規定。</w:t>
      </w:r>
    </w:p>
    <w:p w14:paraId="477FA8F0" w14:textId="77777777" w:rsidR="004850E8" w:rsidRPr="00D569EC" w:rsidRDefault="00FD0C58" w:rsidP="00F57CEC">
      <w:pPr>
        <w:pStyle w:val="ac"/>
        <w:ind w:left="1416" w:hanging="472"/>
      </w:pPr>
      <w:r w:rsidRPr="00D569EC">
        <w:t>３、向郡市建管單位（</w:t>
      </w:r>
      <w:r w:rsidRPr="00D569EC">
        <w:t>Planning and Inspection Department</w:t>
      </w:r>
      <w:r w:rsidRPr="00D569EC">
        <w:t>）申請建築物使用執照或建築執照。</w:t>
      </w:r>
    </w:p>
    <w:p w14:paraId="0780DF53" w14:textId="77777777" w:rsidR="004850E8" w:rsidRPr="00D569EC" w:rsidRDefault="00FD0C58" w:rsidP="00F57CEC">
      <w:pPr>
        <w:pStyle w:val="ac"/>
        <w:ind w:left="1416" w:hanging="472"/>
      </w:pPr>
      <w:r w:rsidRPr="00D569EC">
        <w:t>４、遵守商業區規劃法規（</w:t>
      </w:r>
      <w:r w:rsidRPr="00D569EC">
        <w:t>Zoning Ordinances</w:t>
      </w:r>
      <w:r w:rsidRPr="00D569EC">
        <w:t>）。</w:t>
      </w:r>
    </w:p>
    <w:p w14:paraId="76042859" w14:textId="77777777" w:rsidR="004850E8" w:rsidRPr="00D569EC" w:rsidRDefault="00FD0C58" w:rsidP="00F57CEC">
      <w:pPr>
        <w:pStyle w:val="ac"/>
        <w:ind w:left="1416" w:hanging="472"/>
      </w:pPr>
      <w:r w:rsidRPr="00D569EC">
        <w:t>５、遵守建築規定（</w:t>
      </w:r>
      <w:r w:rsidRPr="00D569EC">
        <w:t>Housing and Construction Codes</w:t>
      </w:r>
      <w:r w:rsidRPr="00D569EC">
        <w:t>）。</w:t>
      </w:r>
    </w:p>
    <w:p w14:paraId="188CDD30" w14:textId="77777777" w:rsidR="004850E8" w:rsidRPr="00D569EC" w:rsidRDefault="00FD0C58" w:rsidP="00187E9C">
      <w:pPr>
        <w:pStyle w:val="a9"/>
        <w:ind w:left="944" w:hanging="708"/>
      </w:pPr>
      <w:r w:rsidRPr="00D569EC">
        <w:t>（二）高等法院（</w:t>
      </w:r>
      <w:r w:rsidRPr="00D569EC">
        <w:t>Clerk of Superior Court</w:t>
      </w:r>
      <w:r w:rsidRPr="00D569EC">
        <w:t>）</w:t>
      </w:r>
    </w:p>
    <w:p w14:paraId="6F0E41D7" w14:textId="77777777" w:rsidR="004850E8" w:rsidRPr="00D569EC" w:rsidRDefault="00FD0C58" w:rsidP="00F57CEC">
      <w:pPr>
        <w:pStyle w:val="ac"/>
        <w:ind w:left="1416" w:hanging="472"/>
      </w:pPr>
      <w:r w:rsidRPr="00D569EC">
        <w:t>１、購置不動產須向法院申請所有權狀（</w:t>
      </w:r>
      <w:r w:rsidRPr="00D569EC">
        <w:t>Warranty Deed</w:t>
      </w:r>
      <w:r w:rsidRPr="00D569EC">
        <w:t>），並繳納過戶稅捐（</w:t>
      </w:r>
      <w:r w:rsidRPr="00D569EC">
        <w:t>Transfer Tax</w:t>
      </w:r>
      <w:r w:rsidRPr="00D569EC">
        <w:t>）與登記費用。</w:t>
      </w:r>
    </w:p>
    <w:p w14:paraId="1100D948" w14:textId="77777777" w:rsidR="004850E8" w:rsidRPr="00D569EC" w:rsidRDefault="00FD0C58" w:rsidP="00F57CEC">
      <w:pPr>
        <w:pStyle w:val="ac"/>
        <w:ind w:left="1416" w:hanging="472"/>
      </w:pPr>
      <w:r w:rsidRPr="00D569EC">
        <w:t>２、若以貸款方式購置不動產須向法院申請所有權狀與抵押證明（</w:t>
      </w:r>
      <w:r w:rsidRPr="00D569EC">
        <w:t>Security Decd</w:t>
      </w:r>
      <w:r w:rsidRPr="00D569EC">
        <w:t>），並繳納過戶稅捐，登記費用與</w:t>
      </w:r>
      <w:r w:rsidRPr="00D569EC">
        <w:t>Intangible Tax</w:t>
      </w:r>
      <w:r w:rsidRPr="00D569EC">
        <w:t>。</w:t>
      </w:r>
    </w:p>
    <w:p w14:paraId="689C6284" w14:textId="77777777" w:rsidR="004850E8" w:rsidRPr="00D569EC" w:rsidRDefault="00FD0C58" w:rsidP="00187E9C">
      <w:pPr>
        <w:pStyle w:val="a9"/>
        <w:ind w:left="944" w:hanging="708"/>
      </w:pPr>
      <w:r w:rsidRPr="00D569EC">
        <w:t>（三）郡市估稅員（</w:t>
      </w:r>
      <w:r w:rsidRPr="00D569EC">
        <w:t>Tax Assessor</w:t>
      </w:r>
      <w:r w:rsidRPr="00D569EC">
        <w:t>）</w:t>
      </w:r>
    </w:p>
    <w:p w14:paraId="527C471B" w14:textId="77777777" w:rsidR="004850E8" w:rsidRPr="00D569EC" w:rsidRDefault="00FD0C58" w:rsidP="00F57CEC">
      <w:pPr>
        <w:pStyle w:val="ac"/>
        <w:ind w:left="1416" w:hanging="472"/>
      </w:pPr>
      <w:r w:rsidRPr="00D569EC">
        <w:t>公司須向估稅員查詢應遵循之繳稅規定。</w:t>
      </w:r>
    </w:p>
    <w:p w14:paraId="04C0B8E5" w14:textId="77777777" w:rsidR="004850E8" w:rsidRPr="00D569EC" w:rsidRDefault="00FD0C58" w:rsidP="00187E9C">
      <w:pPr>
        <w:pStyle w:val="a9"/>
        <w:ind w:left="944" w:hanging="708"/>
      </w:pPr>
      <w:r w:rsidRPr="00D569EC">
        <w:t>（四）州政府方面</w:t>
      </w:r>
    </w:p>
    <w:p w14:paraId="7081D3BF" w14:textId="77777777" w:rsidR="004850E8" w:rsidRPr="00D569EC" w:rsidRDefault="00FD0C58" w:rsidP="00F57CEC">
      <w:pPr>
        <w:pStyle w:val="ac"/>
        <w:ind w:left="1416" w:hanging="472"/>
      </w:pPr>
      <w:r w:rsidRPr="00D569EC">
        <w:t>１、出售公司前須先向公司債權人發出通知（</w:t>
      </w:r>
      <w:r w:rsidRPr="00D569EC">
        <w:t>Creditor Notification</w:t>
      </w:r>
      <w:r w:rsidRPr="00D569EC">
        <w:t>）。</w:t>
      </w:r>
    </w:p>
    <w:p w14:paraId="3FA54D2F" w14:textId="77777777" w:rsidR="004850E8" w:rsidRPr="00D569EC" w:rsidRDefault="00FD0C58" w:rsidP="00F57CEC">
      <w:pPr>
        <w:pStyle w:val="ac"/>
        <w:ind w:left="1416" w:hanging="472"/>
      </w:pPr>
      <w:r w:rsidRPr="00D569EC">
        <w:t>２、農業廳（</w:t>
      </w:r>
      <w:r w:rsidRPr="00D569EC">
        <w:t>Department of Agriculture</w:t>
      </w:r>
      <w:r w:rsidRPr="00D569EC">
        <w:t>）主管範圍：</w:t>
      </w:r>
    </w:p>
    <w:p w14:paraId="438ED539" w14:textId="77777777" w:rsidR="004850E8" w:rsidRPr="00D569EC" w:rsidRDefault="00FD0C58" w:rsidP="00721180">
      <w:pPr>
        <w:pStyle w:val="12"/>
        <w:ind w:left="1770" w:hanging="590"/>
      </w:pPr>
      <w:r w:rsidRPr="00D569EC">
        <w:t>（</w:t>
      </w:r>
      <w:r w:rsidRPr="00D569EC">
        <w:t>1</w:t>
      </w:r>
      <w:r w:rsidRPr="00D569EC">
        <w:t>）廠商度量衡管理。</w:t>
      </w:r>
    </w:p>
    <w:p w14:paraId="5996BAAE" w14:textId="77777777" w:rsidR="004850E8" w:rsidRPr="00D569EC" w:rsidRDefault="00FD0C58" w:rsidP="00721180">
      <w:pPr>
        <w:pStyle w:val="12"/>
        <w:ind w:left="1770" w:hanging="590"/>
      </w:pPr>
      <w:r w:rsidRPr="00D569EC">
        <w:lastRenderedPageBreak/>
        <w:t>（</w:t>
      </w:r>
      <w:r w:rsidRPr="00D569EC">
        <w:t>2</w:t>
      </w:r>
      <w:r w:rsidRPr="00D569EC">
        <w:t>）家畜買賣、運輸、屠宰或加工管理。</w:t>
      </w:r>
    </w:p>
    <w:p w14:paraId="0684904A" w14:textId="77777777" w:rsidR="004850E8" w:rsidRPr="00D569EC" w:rsidRDefault="00FD0C58" w:rsidP="00721180">
      <w:pPr>
        <w:pStyle w:val="12"/>
        <w:ind w:left="1770" w:hanging="590"/>
      </w:pPr>
      <w:r w:rsidRPr="00D569EC">
        <w:t>（</w:t>
      </w:r>
      <w:r w:rsidRPr="00D569EC">
        <w:t>3</w:t>
      </w:r>
      <w:r w:rsidRPr="00D569EC">
        <w:t>）農產品買賣、倉儲管理。</w:t>
      </w:r>
    </w:p>
    <w:p w14:paraId="26A009A7" w14:textId="77777777" w:rsidR="004850E8" w:rsidRPr="00D569EC" w:rsidRDefault="00FD0C58" w:rsidP="00721180">
      <w:pPr>
        <w:pStyle w:val="12"/>
        <w:ind w:left="1770" w:hanging="590"/>
      </w:pPr>
      <w:r w:rsidRPr="00D569EC">
        <w:t>（</w:t>
      </w:r>
      <w:r w:rsidRPr="00D569EC">
        <w:t>4</w:t>
      </w:r>
      <w:r w:rsidRPr="00D569EC">
        <w:t>）食品加工、處理、標示、倉儲與零售管理。</w:t>
      </w:r>
    </w:p>
    <w:p w14:paraId="649F09EE" w14:textId="77777777" w:rsidR="004850E8" w:rsidRPr="00D569EC" w:rsidRDefault="00FD0C58" w:rsidP="00721180">
      <w:pPr>
        <w:pStyle w:val="12"/>
        <w:ind w:left="1770" w:hanging="590"/>
      </w:pPr>
      <w:r w:rsidRPr="00D569EC">
        <w:t>（</w:t>
      </w:r>
      <w:r w:rsidRPr="00D569EC">
        <w:t>5</w:t>
      </w:r>
      <w:r w:rsidRPr="00D569EC">
        <w:t>）新食品工廠建築或改良管理。</w:t>
      </w:r>
    </w:p>
    <w:p w14:paraId="444CED7E" w14:textId="77777777" w:rsidR="004850E8" w:rsidRPr="00D569EC" w:rsidRDefault="00FD0C58" w:rsidP="00721180">
      <w:pPr>
        <w:pStyle w:val="12"/>
        <w:ind w:left="1770" w:hanging="590"/>
      </w:pPr>
      <w:r w:rsidRPr="00D569EC">
        <w:t>（</w:t>
      </w:r>
      <w:r w:rsidRPr="00D569EC">
        <w:t>6</w:t>
      </w:r>
      <w:r w:rsidRPr="00D569EC">
        <w:t>）家禽孵化管理。</w:t>
      </w:r>
    </w:p>
    <w:p w14:paraId="563FC22E" w14:textId="77777777" w:rsidR="004850E8" w:rsidRPr="00D569EC" w:rsidRDefault="00FD0C58" w:rsidP="00721180">
      <w:pPr>
        <w:pStyle w:val="12"/>
        <w:ind w:left="1770" w:hanging="590"/>
      </w:pPr>
      <w:r w:rsidRPr="00D569EC">
        <w:t>（</w:t>
      </w:r>
      <w:r w:rsidRPr="00D569EC">
        <w:t>7</w:t>
      </w:r>
      <w:r w:rsidRPr="00D569EC">
        <w:t>）石油產品製造商或經銷商管理。</w:t>
      </w:r>
    </w:p>
    <w:p w14:paraId="67093C85" w14:textId="77777777" w:rsidR="004850E8" w:rsidRPr="00D569EC" w:rsidRDefault="00FD0C58" w:rsidP="00721180">
      <w:pPr>
        <w:pStyle w:val="12"/>
        <w:ind w:left="1770" w:hanging="590"/>
      </w:pPr>
      <w:r w:rsidRPr="00D569EC">
        <w:t>（</w:t>
      </w:r>
      <w:r w:rsidRPr="00D569EC">
        <w:t>8</w:t>
      </w:r>
      <w:r w:rsidRPr="00D569EC">
        <w:t>）養蜂、農藥、種子製造與經銷管理。</w:t>
      </w:r>
    </w:p>
    <w:p w14:paraId="6863A40A" w14:textId="77777777" w:rsidR="004850E8" w:rsidRPr="00D569EC" w:rsidRDefault="00FD0C58" w:rsidP="00F57CEC">
      <w:pPr>
        <w:pStyle w:val="ac"/>
        <w:ind w:left="1416" w:hanging="472"/>
      </w:pPr>
      <w:r w:rsidRPr="00D569EC">
        <w:t>３、消防局（處）：</w:t>
      </w:r>
    </w:p>
    <w:p w14:paraId="5198F8C9" w14:textId="77777777" w:rsidR="004850E8" w:rsidRPr="00D569EC" w:rsidRDefault="00FD0C58" w:rsidP="00721180">
      <w:pPr>
        <w:pStyle w:val="12"/>
        <w:ind w:left="1770" w:hanging="590"/>
      </w:pPr>
      <w:r w:rsidRPr="00D569EC">
        <w:t>（</w:t>
      </w:r>
      <w:r w:rsidRPr="00D569EC">
        <w:t>1</w:t>
      </w:r>
      <w:r w:rsidRPr="00D569EC">
        <w:t>）任何製造商設計新廠或遷入現有廠房應向州消防隊提出工程設計。</w:t>
      </w:r>
    </w:p>
    <w:p w14:paraId="748D1919" w14:textId="77777777" w:rsidR="004850E8" w:rsidRPr="00D569EC" w:rsidRDefault="00FD0C58" w:rsidP="00721180">
      <w:pPr>
        <w:pStyle w:val="12"/>
        <w:ind w:left="1770" w:hanging="590"/>
      </w:pPr>
      <w:r w:rsidRPr="00D569EC">
        <w:t>（</w:t>
      </w:r>
      <w:r w:rsidRPr="00D569EC">
        <w:t>2</w:t>
      </w:r>
      <w:r w:rsidRPr="00D569EC">
        <w:t>）建築物使用執照申請。</w:t>
      </w:r>
    </w:p>
    <w:p w14:paraId="6408CB5E" w14:textId="77777777" w:rsidR="004850E8" w:rsidRPr="00D569EC" w:rsidRDefault="00FD0C58" w:rsidP="00721180">
      <w:pPr>
        <w:pStyle w:val="12"/>
        <w:ind w:left="1770" w:hanging="590"/>
      </w:pPr>
      <w:r w:rsidRPr="00D569EC">
        <w:t>（</w:t>
      </w:r>
      <w:r w:rsidRPr="00D569EC">
        <w:t>3</w:t>
      </w:r>
      <w:r w:rsidRPr="00D569EC">
        <w:t>）爆炸物使用、製造、銷售與儲存等執照之申請。</w:t>
      </w:r>
    </w:p>
    <w:p w14:paraId="406EB595" w14:textId="77777777" w:rsidR="004850E8" w:rsidRPr="00D569EC" w:rsidRDefault="00FD0C58" w:rsidP="00F57CEC">
      <w:pPr>
        <w:pStyle w:val="ac"/>
        <w:ind w:left="1416" w:hanging="472"/>
      </w:pPr>
      <w:r w:rsidRPr="00D569EC">
        <w:t>４、人力資源廳：輻射管制、建築物噪音、診療實驗室、醫院與養老院使用執照之發照與管理。</w:t>
      </w:r>
    </w:p>
    <w:p w14:paraId="7238E633" w14:textId="77777777" w:rsidR="004850E8" w:rsidRPr="00D569EC" w:rsidRDefault="00FD0C58" w:rsidP="00F57CEC">
      <w:pPr>
        <w:pStyle w:val="ac"/>
        <w:ind w:left="1416" w:hanging="472"/>
      </w:pPr>
      <w:r w:rsidRPr="00D569EC">
        <w:t>５、勞工廳：</w:t>
      </w:r>
    </w:p>
    <w:p w14:paraId="0BE420E6" w14:textId="77777777" w:rsidR="004850E8" w:rsidRPr="00D569EC" w:rsidRDefault="00FD0C58" w:rsidP="00721180">
      <w:pPr>
        <w:pStyle w:val="12"/>
        <w:ind w:left="1770" w:hanging="590"/>
      </w:pPr>
      <w:r w:rsidRPr="00D569EC">
        <w:t>（</w:t>
      </w:r>
      <w:r w:rsidRPr="00D569EC">
        <w:t>1</w:t>
      </w:r>
      <w:r w:rsidRPr="00D569EC">
        <w:t>）高壓電路、電梯、鍋爐、壓力管等有關建造、操作與安全管理。</w:t>
      </w:r>
      <w:r w:rsidRPr="00D569EC">
        <w:t xml:space="preserve"> </w:t>
      </w:r>
    </w:p>
    <w:p w14:paraId="49CEE076" w14:textId="77777777" w:rsidR="004850E8" w:rsidRPr="00D569EC" w:rsidRDefault="00FD0C58" w:rsidP="00721180">
      <w:pPr>
        <w:pStyle w:val="12"/>
        <w:ind w:left="1770" w:hanging="590"/>
      </w:pPr>
      <w:r w:rsidRPr="00D569EC">
        <w:t>（</w:t>
      </w:r>
      <w:r w:rsidRPr="00D569EC">
        <w:t>2</w:t>
      </w:r>
      <w:r w:rsidRPr="00D569EC">
        <w:t>）州失業保險證號之申請。</w:t>
      </w:r>
    </w:p>
    <w:p w14:paraId="2085DE98" w14:textId="77777777" w:rsidR="004850E8" w:rsidRPr="00D569EC" w:rsidRDefault="00FD0C58" w:rsidP="00721180">
      <w:pPr>
        <w:pStyle w:val="12"/>
        <w:ind w:left="1770" w:hanging="590"/>
      </w:pPr>
      <w:r w:rsidRPr="00D569EC">
        <w:t>（</w:t>
      </w:r>
      <w:r w:rsidRPr="00D569EC">
        <w:t>3</w:t>
      </w:r>
      <w:r w:rsidRPr="00D569EC">
        <w:t>）最低工資法。</w:t>
      </w:r>
    </w:p>
    <w:p w14:paraId="4AB92AE2" w14:textId="77777777" w:rsidR="004850E8" w:rsidRPr="00D569EC" w:rsidRDefault="00FD0C58" w:rsidP="00721180">
      <w:pPr>
        <w:pStyle w:val="12"/>
        <w:ind w:left="1770" w:hanging="590"/>
      </w:pPr>
      <w:r w:rsidRPr="00D569EC">
        <w:t>（</w:t>
      </w:r>
      <w:r w:rsidRPr="00D569EC">
        <w:t>4</w:t>
      </w:r>
      <w:r w:rsidRPr="00D569EC">
        <w:t>）同工同酬法。</w:t>
      </w:r>
    </w:p>
    <w:p w14:paraId="3CAF0CC0" w14:textId="77777777" w:rsidR="004850E8" w:rsidRPr="00D569EC" w:rsidRDefault="00FD0C58" w:rsidP="00F57CEC">
      <w:pPr>
        <w:pStyle w:val="ac"/>
        <w:ind w:left="1416" w:hanging="472"/>
      </w:pPr>
      <w:r w:rsidRPr="00D569EC">
        <w:t>６、稅務局（</w:t>
      </w:r>
      <w:r w:rsidRPr="00D569EC">
        <w:t>Department of Revenue</w:t>
      </w:r>
      <w:r w:rsidRPr="00D569EC">
        <w:t>）</w:t>
      </w:r>
    </w:p>
    <w:p w14:paraId="2288E3C4" w14:textId="77777777" w:rsidR="004850E8" w:rsidRPr="00D569EC" w:rsidRDefault="00FD0C58" w:rsidP="00721180">
      <w:pPr>
        <w:pStyle w:val="12"/>
        <w:ind w:left="1770" w:hanging="590"/>
      </w:pPr>
      <w:r w:rsidRPr="00D569EC">
        <w:t>（</w:t>
      </w:r>
      <w:r w:rsidRPr="00D569EC">
        <w:t>1</w:t>
      </w:r>
      <w:r w:rsidRPr="00D569EC">
        <w:t>）核發所得稅、銷售稅稅號。</w:t>
      </w:r>
    </w:p>
    <w:p w14:paraId="78968AA6" w14:textId="77777777" w:rsidR="004850E8" w:rsidRPr="00D569EC" w:rsidRDefault="00FD0C58" w:rsidP="00721180">
      <w:pPr>
        <w:pStyle w:val="12"/>
        <w:ind w:left="1770" w:hanging="590"/>
      </w:pPr>
      <w:r w:rsidRPr="00D569EC">
        <w:t>（</w:t>
      </w:r>
      <w:r w:rsidRPr="00D569EC">
        <w:t>2</w:t>
      </w:r>
      <w:r w:rsidRPr="00D569EC">
        <w:t>）商用車輛登記與發照。</w:t>
      </w:r>
    </w:p>
    <w:p w14:paraId="42520834" w14:textId="77777777" w:rsidR="004850E8" w:rsidRPr="00D569EC" w:rsidRDefault="00FD0C58" w:rsidP="00721180">
      <w:pPr>
        <w:pStyle w:val="12"/>
        <w:ind w:left="1770" w:hanging="590"/>
      </w:pPr>
      <w:r w:rsidRPr="00D569EC">
        <w:t>（</w:t>
      </w:r>
      <w:r w:rsidRPr="00D569EC">
        <w:t>3</w:t>
      </w:r>
      <w:r w:rsidRPr="00D569EC">
        <w:t>）登記為外州（包括</w:t>
      </w:r>
      <w:r w:rsidRPr="00D569EC">
        <w:t>Arizona</w:t>
      </w:r>
      <w:r w:rsidRPr="00D569EC">
        <w:t>、</w:t>
      </w:r>
      <w:r w:rsidRPr="00D569EC">
        <w:t>Colorado</w:t>
      </w:r>
      <w:r w:rsidRPr="00D569EC">
        <w:t>、</w:t>
      </w:r>
      <w:r w:rsidRPr="00D569EC">
        <w:t>Idaho</w:t>
      </w:r>
      <w:r w:rsidRPr="00D569EC">
        <w:t>、</w:t>
      </w:r>
      <w:r w:rsidRPr="00D569EC">
        <w:t>Nevada</w:t>
      </w:r>
      <w:r w:rsidRPr="00D569EC">
        <w:t>、</w:t>
      </w:r>
      <w:r w:rsidRPr="00D569EC">
        <w:t>New Me</w:t>
      </w:r>
      <w:r w:rsidRPr="00D569EC">
        <w:t>x</w:t>
      </w:r>
      <w:r w:rsidRPr="00D569EC">
        <w:t>ico</w:t>
      </w:r>
      <w:r w:rsidRPr="00D569EC">
        <w:t>、</w:t>
      </w:r>
      <w:r w:rsidRPr="00D569EC">
        <w:t>New York</w:t>
      </w:r>
      <w:r w:rsidRPr="00D569EC">
        <w:t>、</w:t>
      </w:r>
      <w:r w:rsidRPr="00D569EC">
        <w:t>Ohio</w:t>
      </w:r>
      <w:r w:rsidRPr="00D569EC">
        <w:t>、</w:t>
      </w:r>
      <w:r w:rsidRPr="00D569EC">
        <w:t>Ontario</w:t>
      </w:r>
      <w:r w:rsidRPr="00D569EC">
        <w:t>、</w:t>
      </w:r>
      <w:r w:rsidRPr="00D569EC">
        <w:t>Oregon</w:t>
      </w:r>
      <w:r w:rsidRPr="00D569EC">
        <w:t>與</w:t>
      </w:r>
      <w:r w:rsidRPr="00D569EC">
        <w:t>South Dakota</w:t>
      </w:r>
      <w:r w:rsidRPr="00D569EC">
        <w:t>等）商用車輛須申請行駛喬州高速公路許可。</w:t>
      </w:r>
    </w:p>
    <w:p w14:paraId="60117D25" w14:textId="77777777" w:rsidR="004850E8" w:rsidRPr="00D569EC" w:rsidRDefault="00FD0C58" w:rsidP="00F57CEC">
      <w:pPr>
        <w:pStyle w:val="ac"/>
        <w:ind w:left="1416" w:hanging="472"/>
      </w:pPr>
      <w:r w:rsidRPr="00D569EC">
        <w:lastRenderedPageBreak/>
        <w:t>７、州務卿辦公室：公司名稱、商標登記，獨資與合夥事業及公司登記。</w:t>
      </w:r>
    </w:p>
    <w:p w14:paraId="19FACE82" w14:textId="77777777" w:rsidR="004850E8" w:rsidRPr="00D569EC" w:rsidRDefault="00FD0C58" w:rsidP="00F57CEC">
      <w:pPr>
        <w:pStyle w:val="ac"/>
        <w:ind w:left="1416" w:hanging="472"/>
      </w:pPr>
      <w:r w:rsidRPr="00D569EC">
        <w:t>８、勞工保險局：凡員工超過三人以上之公司均須向勞工保險局申辦勞工保險。</w:t>
      </w:r>
    </w:p>
    <w:p w14:paraId="45D11171" w14:textId="77777777" w:rsidR="004850E8" w:rsidRPr="00D569EC" w:rsidRDefault="00FD0C58">
      <w:pPr>
        <w:pStyle w:val="a4"/>
        <w:spacing w:before="257" w:after="257"/>
        <w:ind w:left="632" w:hanging="632"/>
        <w:rPr>
          <w:color w:val="auto"/>
        </w:rPr>
      </w:pPr>
      <w:r w:rsidRPr="00D569EC">
        <w:rPr>
          <w:color w:val="auto"/>
        </w:rPr>
        <w:t>二、投資申請之規定、程序、應準備文件及審查流程</w:t>
      </w:r>
    </w:p>
    <w:p w14:paraId="0096E915" w14:textId="77777777" w:rsidR="004850E8" w:rsidRPr="00D569EC" w:rsidRDefault="00FD0C58">
      <w:pPr>
        <w:ind w:firstLine="472"/>
        <w:rPr>
          <w:lang w:eastAsia="zh-TW"/>
        </w:rPr>
      </w:pPr>
      <w:r w:rsidRPr="00D569EC">
        <w:rPr>
          <w:lang w:eastAsia="zh-TW"/>
        </w:rPr>
        <w:t>投資申請程序及審核流程與美國企業相同，欲設公司者，宜委託律師或會計師事務所代辦公司登記設立程序。</w:t>
      </w:r>
    </w:p>
    <w:p w14:paraId="3878739E" w14:textId="77777777" w:rsidR="004850E8" w:rsidRPr="00D569EC" w:rsidRDefault="00FD0C58" w:rsidP="00187E9C">
      <w:pPr>
        <w:pStyle w:val="a9"/>
        <w:ind w:left="944" w:hanging="708"/>
      </w:pPr>
      <w:r w:rsidRPr="00D569EC">
        <w:t>（一）申請營業執照。</w:t>
      </w:r>
    </w:p>
    <w:p w14:paraId="7FF83595" w14:textId="77777777" w:rsidR="004850E8" w:rsidRPr="00D569EC" w:rsidRDefault="00FD0C58" w:rsidP="00187E9C">
      <w:pPr>
        <w:pStyle w:val="a9"/>
        <w:ind w:left="944" w:hanging="708"/>
      </w:pPr>
      <w:r w:rsidRPr="00D569EC">
        <w:t>（二）申請聯邦國稅局（</w:t>
      </w:r>
      <w:r w:rsidRPr="00D569EC">
        <w:t>IRS</w:t>
      </w:r>
      <w:r w:rsidRPr="00D569EC">
        <w:t>）繳稅號碼。</w:t>
      </w:r>
      <w:r w:rsidRPr="00D569EC">
        <w:t xml:space="preserve"> </w:t>
      </w:r>
    </w:p>
    <w:p w14:paraId="702CA1D7" w14:textId="77777777" w:rsidR="004850E8" w:rsidRPr="00D569EC" w:rsidRDefault="00FD0C58">
      <w:pPr>
        <w:pStyle w:val="a4"/>
        <w:spacing w:before="257" w:after="257"/>
        <w:ind w:left="632" w:hanging="632"/>
        <w:rPr>
          <w:color w:val="auto"/>
        </w:rPr>
      </w:pPr>
      <w:r w:rsidRPr="00D569EC">
        <w:rPr>
          <w:color w:val="auto"/>
        </w:rPr>
        <w:t>三、投資相關機關</w:t>
      </w:r>
    </w:p>
    <w:p w14:paraId="7B49BA1A" w14:textId="5B165609" w:rsidR="004850E8" w:rsidRPr="00D569EC" w:rsidRDefault="00FD0C58" w:rsidP="00187E9C">
      <w:pPr>
        <w:pStyle w:val="a9"/>
        <w:ind w:left="944" w:hanging="708"/>
      </w:pPr>
      <w:r w:rsidRPr="00D569EC">
        <w:t>（一）</w:t>
      </w:r>
      <w:r w:rsidRPr="00D569EC">
        <w:t>Georgia Department of Economic Development</w:t>
      </w:r>
      <w:r w:rsidR="00802A8D" w:rsidRPr="00D569EC">
        <w:rPr>
          <w:rFonts w:hint="eastAsia"/>
        </w:rPr>
        <w:t>經濟發展</w:t>
      </w:r>
      <w:r w:rsidRPr="00D569EC">
        <w:t>廳。</w:t>
      </w:r>
    </w:p>
    <w:p w14:paraId="5675612B" w14:textId="77777777" w:rsidR="004850E8" w:rsidRPr="00D569EC" w:rsidRDefault="00FD0C58" w:rsidP="00187E9C">
      <w:pPr>
        <w:pStyle w:val="a9"/>
        <w:ind w:left="944" w:hanging="708"/>
      </w:pPr>
      <w:r w:rsidRPr="00D569EC">
        <w:t>（二）</w:t>
      </w:r>
      <w:r w:rsidRPr="00D569EC">
        <w:t>Georgia Department of Agriculture</w:t>
      </w:r>
      <w:r w:rsidRPr="00D569EC">
        <w:t>農業廳：經營雜貨批發及食品加工公司，須向該廳申請用地許可。</w:t>
      </w:r>
    </w:p>
    <w:p w14:paraId="701D93D9" w14:textId="77777777" w:rsidR="004850E8" w:rsidRPr="00D569EC" w:rsidRDefault="00FD0C58">
      <w:pPr>
        <w:pStyle w:val="a4"/>
        <w:spacing w:before="257" w:after="257"/>
        <w:ind w:left="632" w:hanging="632"/>
        <w:rPr>
          <w:color w:val="auto"/>
        </w:rPr>
      </w:pPr>
      <w:r w:rsidRPr="00D569EC">
        <w:rPr>
          <w:color w:val="auto"/>
        </w:rPr>
        <w:t>四、投資獎勵措施</w:t>
      </w:r>
    </w:p>
    <w:p w14:paraId="39BDD4E2" w14:textId="77777777" w:rsidR="004850E8" w:rsidRPr="00D569EC" w:rsidRDefault="00FD0C58" w:rsidP="00187E9C">
      <w:pPr>
        <w:pStyle w:val="a9"/>
        <w:ind w:left="944" w:hanging="708"/>
      </w:pPr>
      <w:r w:rsidRPr="00D569EC">
        <w:t>（一）喬州為促進經濟成長，採行之租稅減免配套措施主要包括兩部分，一為對高科技產業給予租稅減免，方式為凡喬州公司每年採購電腦硬體設備超過</w:t>
      </w:r>
      <w:r w:rsidRPr="00D569EC">
        <w:t>1,500</w:t>
      </w:r>
      <w:r w:rsidRPr="00D569EC">
        <w:t>萬美元以上者，或者購置用以產製</w:t>
      </w:r>
      <w:r w:rsidRPr="00D569EC">
        <w:t>Microchip</w:t>
      </w:r>
      <w:r w:rsidRPr="00D569EC">
        <w:t>產品之清理設備（</w:t>
      </w:r>
      <w:r w:rsidRPr="00D569EC">
        <w:t>Clean room equipment</w:t>
      </w:r>
      <w:r w:rsidRPr="00D569EC">
        <w:t>）者，均可免徵州銷售稅（</w:t>
      </w:r>
      <w:r w:rsidRPr="00D569EC">
        <w:t>Sales tax</w:t>
      </w:r>
      <w:r w:rsidRPr="00D569EC">
        <w:t>）。至於投資製造機器設備之零組件者，則可享受</w:t>
      </w:r>
      <w:r w:rsidRPr="00D569EC">
        <w:t>5</w:t>
      </w:r>
      <w:r w:rsidRPr="00D569EC">
        <w:t>年最高</w:t>
      </w:r>
      <w:r w:rsidRPr="00D569EC">
        <w:t>15</w:t>
      </w:r>
      <w:r w:rsidRPr="00D569EC">
        <w:t>萬美元之租稅減免。</w:t>
      </w:r>
    </w:p>
    <w:p w14:paraId="429CAF0E" w14:textId="77777777" w:rsidR="004850E8" w:rsidRPr="00D569EC" w:rsidRDefault="00FD0C58" w:rsidP="00187E9C">
      <w:pPr>
        <w:pStyle w:val="a9"/>
        <w:ind w:left="944" w:hanging="708"/>
      </w:pPr>
      <w:r w:rsidRPr="00D569EC">
        <w:t>（二）該獎勵措施第二部分著重於創造就業，此係修訂原「企業擴充及援助法」（</w:t>
      </w:r>
      <w:r w:rsidRPr="00D569EC">
        <w:t>Business Expansion and Support Act</w:t>
      </w:r>
      <w:r w:rsidRPr="00D569EC">
        <w:t>，簡稱</w:t>
      </w:r>
      <w:r w:rsidRPr="00D569EC">
        <w:t>BEST</w:t>
      </w:r>
      <w:r w:rsidRPr="00D569EC">
        <w:t>）。即依該州各郡（</w:t>
      </w:r>
      <w:r w:rsidRPr="00D569EC">
        <w:t>Counties</w:t>
      </w:r>
      <w:r w:rsidRPr="00D569EC">
        <w:t>）貧富差異程度，分別訂出窮困郡（</w:t>
      </w:r>
      <w:r w:rsidRPr="00D569EC">
        <w:t>71</w:t>
      </w:r>
      <w:r w:rsidRPr="00D569EC">
        <w:t>個）、次窮困郡（</w:t>
      </w:r>
      <w:r w:rsidRPr="00D569EC">
        <w:t>35</w:t>
      </w:r>
      <w:r w:rsidRPr="00D569EC">
        <w:t>個）、富裕郡（</w:t>
      </w:r>
      <w:r w:rsidRPr="00D569EC">
        <w:t>35</w:t>
      </w:r>
      <w:r w:rsidRPr="00D569EC">
        <w:t>個）、首善郡（</w:t>
      </w:r>
      <w:r w:rsidRPr="00D569EC">
        <w:t>18</w:t>
      </w:r>
      <w:r w:rsidRPr="00D569EC">
        <w:t>個）等標準，規定凡雇主在喬州上述郡</w:t>
      </w:r>
      <w:r w:rsidRPr="00D569EC">
        <w:lastRenderedPageBreak/>
        <w:t>每增加僱用一人，分別可享有</w:t>
      </w:r>
      <w:r w:rsidRPr="00D569EC">
        <w:t>3,500</w:t>
      </w:r>
      <w:r w:rsidRPr="00D569EC">
        <w:t>、</w:t>
      </w:r>
      <w:r w:rsidRPr="00D569EC">
        <w:t>2,500</w:t>
      </w:r>
      <w:r w:rsidRPr="00D569EC">
        <w:t>、</w:t>
      </w:r>
      <w:r w:rsidRPr="00D569EC">
        <w:t>1,250</w:t>
      </w:r>
      <w:r w:rsidRPr="00D569EC">
        <w:t>、及</w:t>
      </w:r>
      <w:r w:rsidRPr="00D569EC">
        <w:t>750</w:t>
      </w:r>
      <w:r w:rsidRPr="00D569EC">
        <w:t>美元不等之租稅記帳減免優惠。其中窮困郡之租稅記帳於抵扣時，並可在公司所得稅或薪資稅間作選擇，使投資者獲得實質優惠。</w:t>
      </w:r>
    </w:p>
    <w:p w14:paraId="0FF47478" w14:textId="77777777" w:rsidR="004850E8" w:rsidRPr="00D569EC" w:rsidRDefault="00FD0C58" w:rsidP="00187E9C">
      <w:pPr>
        <w:pStyle w:val="a9"/>
        <w:ind w:left="944" w:hanging="708"/>
      </w:pPr>
      <w:r w:rsidRPr="00D569EC">
        <w:t>（三）新措施亦對公司企業選擇將總部設於喬州，其投資額達</w:t>
      </w:r>
      <w:r w:rsidRPr="00D569EC">
        <w:t>100</w:t>
      </w:r>
      <w:r w:rsidRPr="00D569EC">
        <w:t>萬美元以上且創造了</w:t>
      </w:r>
      <w:r w:rsidRPr="00D569EC">
        <w:t>100</w:t>
      </w:r>
      <w:r w:rsidRPr="00D569EC">
        <w:t>個以上之就業機會者，每僱一個員工可享有</w:t>
      </w:r>
      <w:r w:rsidRPr="00D569EC">
        <w:t>2,500</w:t>
      </w:r>
      <w:r w:rsidRPr="00D569EC">
        <w:t>美元之租稅記帳優惠。</w:t>
      </w:r>
    </w:p>
    <w:p w14:paraId="3024E4E7" w14:textId="77777777" w:rsidR="004850E8" w:rsidRPr="00D569EC" w:rsidRDefault="00FD0C58" w:rsidP="00187E9C">
      <w:pPr>
        <w:pStyle w:val="a9"/>
        <w:ind w:left="944" w:hanging="708"/>
      </w:pPr>
      <w:r w:rsidRPr="00D569EC">
        <w:t>（四）投資所得稅抵減（</w:t>
      </w:r>
      <w:r w:rsidRPr="00D569EC">
        <w:t>Investment Tax Credit</w:t>
      </w:r>
      <w:r w:rsidRPr="00D569EC">
        <w:t>）：已在喬州設廠至少</w:t>
      </w:r>
      <w:r w:rsidRPr="00D569EC">
        <w:t>3</w:t>
      </w:r>
      <w:r w:rsidRPr="00D569EC">
        <w:t>年以上之公司，投資於擴充廠房規模用設備或建築超過</w:t>
      </w:r>
      <w:r w:rsidRPr="00D569EC">
        <w:t>5</w:t>
      </w:r>
      <w:r w:rsidRPr="00D569EC">
        <w:t>萬美元以上可依其所在地區之開發程度（其分類標準同前述新增工作機會所得稅抵減），其抵減額度分別為：</w:t>
      </w:r>
    </w:p>
    <w:p w14:paraId="126E4C6F" w14:textId="77777777" w:rsidR="004850E8" w:rsidRPr="00D569EC" w:rsidRDefault="00FD0C58" w:rsidP="00F57CEC">
      <w:pPr>
        <w:pStyle w:val="ac"/>
        <w:ind w:left="1416" w:hanging="472"/>
      </w:pPr>
      <w:r w:rsidRPr="00D569EC">
        <w:t>１、低度開發：</w:t>
      </w:r>
      <w:r w:rsidRPr="00D569EC">
        <w:t>5%</w:t>
      </w:r>
      <w:r w:rsidRPr="00D569EC">
        <w:t>的投資額。（若其中含有污染防治設備投資其所得稅抵減額度可增至</w:t>
      </w:r>
      <w:r w:rsidRPr="00D569EC">
        <w:t>8%</w:t>
      </w:r>
      <w:r w:rsidRPr="00D569EC">
        <w:t>）</w:t>
      </w:r>
    </w:p>
    <w:p w14:paraId="2C7701FC" w14:textId="77777777" w:rsidR="004850E8" w:rsidRPr="00D569EC" w:rsidRDefault="00FD0C58" w:rsidP="00F57CEC">
      <w:pPr>
        <w:pStyle w:val="ac"/>
        <w:ind w:left="1416" w:hanging="472"/>
      </w:pPr>
      <w:r w:rsidRPr="00D569EC">
        <w:t>２、中度開發：</w:t>
      </w:r>
      <w:r w:rsidRPr="00D569EC">
        <w:t>3%</w:t>
      </w:r>
      <w:r w:rsidRPr="00D569EC">
        <w:t>的投資額。（若其中含有污染防治設備投資其所得稅抵減額度可增至</w:t>
      </w:r>
      <w:r w:rsidRPr="00D569EC">
        <w:t>5%</w:t>
      </w:r>
      <w:r w:rsidRPr="00D569EC">
        <w:t>）</w:t>
      </w:r>
    </w:p>
    <w:p w14:paraId="6C93FB35" w14:textId="77777777" w:rsidR="004850E8" w:rsidRPr="00D569EC" w:rsidRDefault="00FD0C58" w:rsidP="00F57CEC">
      <w:pPr>
        <w:pStyle w:val="ac"/>
        <w:ind w:left="1416" w:hanging="472"/>
      </w:pPr>
      <w:r w:rsidRPr="00D569EC">
        <w:t>３、高度開發：</w:t>
      </w:r>
      <w:r w:rsidRPr="00D569EC">
        <w:t>1%</w:t>
      </w:r>
      <w:r w:rsidRPr="00D569EC">
        <w:t>的投資額。（若其中含有污染防治設備投資其所得稅抵減額度可增至</w:t>
      </w:r>
      <w:r w:rsidRPr="00D569EC">
        <w:t>3%</w:t>
      </w:r>
      <w:r w:rsidRPr="00D569EC">
        <w:t>）</w:t>
      </w:r>
    </w:p>
    <w:p w14:paraId="04191838" w14:textId="77777777" w:rsidR="004850E8" w:rsidRPr="00D569EC" w:rsidRDefault="00FD0C58">
      <w:pPr>
        <w:pStyle w:val="aa"/>
        <w:ind w:left="945" w:firstLine="472"/>
        <w:rPr>
          <w:lang w:eastAsia="zh-TW"/>
        </w:rPr>
      </w:pPr>
      <w:r w:rsidRPr="00D569EC">
        <w:rPr>
          <w:lang w:eastAsia="zh-TW"/>
        </w:rPr>
        <w:t>上述抵減額度每年不得超過當年度應繳州所得稅之</w:t>
      </w:r>
      <w:r w:rsidRPr="00D569EC">
        <w:rPr>
          <w:lang w:eastAsia="zh-TW"/>
        </w:rPr>
        <w:t>50%</w:t>
      </w:r>
      <w:r w:rsidRPr="00D569EC">
        <w:rPr>
          <w:lang w:eastAsia="zh-TW"/>
        </w:rPr>
        <w:t>，惟未用完部分得在十年內行使，同一投資案不得同時享有上述兩項所得稅抵減優惠。</w:t>
      </w:r>
    </w:p>
    <w:p w14:paraId="51C2C87A" w14:textId="77777777" w:rsidR="004850E8" w:rsidRPr="00D569EC" w:rsidRDefault="00FD0C58" w:rsidP="00187E9C">
      <w:pPr>
        <w:pStyle w:val="a9"/>
        <w:ind w:left="944" w:hanging="708"/>
      </w:pPr>
      <w:r w:rsidRPr="00D569EC">
        <w:t>（五）大型投資案可享有選擇性投資所得抵減優惠（</w:t>
      </w:r>
      <w:r w:rsidRPr="00D569EC">
        <w:t>Optional Investment Tax Credit</w:t>
      </w:r>
      <w:r w:rsidRPr="00D569EC">
        <w:t>），其種類如下：</w:t>
      </w:r>
    </w:p>
    <w:tbl>
      <w:tblPr>
        <w:tblW w:w="7344" w:type="dxa"/>
        <w:tblInd w:w="1048" w:type="dxa"/>
        <w:tblLayout w:type="fixed"/>
        <w:tblCellMar>
          <w:left w:w="10" w:type="dxa"/>
          <w:right w:w="10" w:type="dxa"/>
        </w:tblCellMar>
        <w:tblLook w:val="04A0" w:firstRow="1" w:lastRow="0" w:firstColumn="1" w:lastColumn="0" w:noHBand="0" w:noVBand="1"/>
      </w:tblPr>
      <w:tblGrid>
        <w:gridCol w:w="2808"/>
        <w:gridCol w:w="2268"/>
        <w:gridCol w:w="2268"/>
      </w:tblGrid>
      <w:tr w:rsidR="00EB6CF1" w:rsidRPr="00D569EC" w14:paraId="4BAB04FB" w14:textId="77777777">
        <w:trPr>
          <w:trHeight w:val="454"/>
        </w:trPr>
        <w:tc>
          <w:tcPr>
            <w:tcW w:w="280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91C9A3" w14:textId="77777777" w:rsidR="004850E8" w:rsidRPr="00D569EC" w:rsidRDefault="004850E8">
            <w:pPr>
              <w:pStyle w:val="ae"/>
              <w:snapToGrid w:val="0"/>
            </w:pPr>
          </w:p>
        </w:tc>
        <w:tc>
          <w:tcPr>
            <w:tcW w:w="2268"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F13979" w14:textId="77777777" w:rsidR="004850E8" w:rsidRPr="00D569EC" w:rsidRDefault="00FD0C58">
            <w:pPr>
              <w:pStyle w:val="ae"/>
              <w:snapToGrid w:val="0"/>
            </w:pPr>
            <w:r w:rsidRPr="00D569EC">
              <w:t>投資金額</w:t>
            </w:r>
          </w:p>
        </w:tc>
        <w:tc>
          <w:tcPr>
            <w:tcW w:w="2268"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036A6D6" w14:textId="77777777" w:rsidR="004850E8" w:rsidRPr="00D569EC" w:rsidRDefault="00FD0C58">
            <w:pPr>
              <w:pStyle w:val="ae"/>
              <w:snapToGrid w:val="0"/>
            </w:pPr>
            <w:r w:rsidRPr="00D569EC">
              <w:t>所得稅抵減額</w:t>
            </w:r>
          </w:p>
        </w:tc>
      </w:tr>
      <w:tr w:rsidR="00EB6CF1" w:rsidRPr="00D569EC" w14:paraId="482CFA2F" w14:textId="77777777">
        <w:trPr>
          <w:trHeight w:val="454"/>
        </w:trPr>
        <w:tc>
          <w:tcPr>
            <w:tcW w:w="280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EAF596" w14:textId="77777777" w:rsidR="004850E8" w:rsidRPr="00D569EC" w:rsidRDefault="00FD0C58">
            <w:pPr>
              <w:pStyle w:val="ae"/>
              <w:snapToGrid w:val="0"/>
            </w:pPr>
            <w:r w:rsidRPr="00D569EC">
              <w:t>低度開發地區</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DC7301" w14:textId="77777777" w:rsidR="004850E8" w:rsidRPr="00D569EC" w:rsidRDefault="00FD0C58">
            <w:pPr>
              <w:pStyle w:val="ae"/>
              <w:snapToGrid w:val="0"/>
            </w:pPr>
            <w:r w:rsidRPr="00D569EC">
              <w:t>500</w:t>
            </w:r>
            <w:r w:rsidRPr="00D569EC">
              <w:t>萬美元</w:t>
            </w:r>
          </w:p>
        </w:tc>
        <w:tc>
          <w:tcPr>
            <w:tcW w:w="226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E34BC69" w14:textId="77777777" w:rsidR="004850E8" w:rsidRPr="00D569EC" w:rsidRDefault="00FD0C58">
            <w:pPr>
              <w:pStyle w:val="ae"/>
              <w:snapToGrid w:val="0"/>
            </w:pPr>
            <w:r w:rsidRPr="00D569EC">
              <w:t>10%</w:t>
            </w:r>
          </w:p>
        </w:tc>
      </w:tr>
      <w:tr w:rsidR="00EB6CF1" w:rsidRPr="00D569EC" w14:paraId="5CED997C" w14:textId="77777777">
        <w:trPr>
          <w:trHeight w:val="454"/>
        </w:trPr>
        <w:tc>
          <w:tcPr>
            <w:tcW w:w="280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86C89A" w14:textId="77777777" w:rsidR="004850E8" w:rsidRPr="00D569EC" w:rsidRDefault="00FD0C58">
            <w:pPr>
              <w:pStyle w:val="ae"/>
              <w:snapToGrid w:val="0"/>
            </w:pPr>
            <w:r w:rsidRPr="00D569EC">
              <w:t>中度開發地區</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CA6229" w14:textId="77777777" w:rsidR="004850E8" w:rsidRPr="00D569EC" w:rsidRDefault="00FD0C58">
            <w:pPr>
              <w:pStyle w:val="ae"/>
              <w:snapToGrid w:val="0"/>
            </w:pPr>
            <w:r w:rsidRPr="00D569EC">
              <w:t>1,000</w:t>
            </w:r>
            <w:r w:rsidRPr="00D569EC">
              <w:t>萬美元</w:t>
            </w:r>
          </w:p>
        </w:tc>
        <w:tc>
          <w:tcPr>
            <w:tcW w:w="226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8248ACC" w14:textId="77777777" w:rsidR="004850E8" w:rsidRPr="00D569EC" w:rsidRDefault="00FD0C58">
            <w:pPr>
              <w:pStyle w:val="ae"/>
              <w:snapToGrid w:val="0"/>
            </w:pPr>
            <w:r w:rsidRPr="00D569EC">
              <w:t>8%</w:t>
            </w:r>
          </w:p>
        </w:tc>
      </w:tr>
      <w:tr w:rsidR="00EB6CF1" w:rsidRPr="00D569EC" w14:paraId="0F0385EA" w14:textId="77777777">
        <w:trPr>
          <w:trHeight w:val="454"/>
        </w:trPr>
        <w:tc>
          <w:tcPr>
            <w:tcW w:w="280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2262109" w14:textId="77777777" w:rsidR="004850E8" w:rsidRPr="00D569EC" w:rsidRDefault="00FD0C58">
            <w:pPr>
              <w:pStyle w:val="ae"/>
              <w:snapToGrid w:val="0"/>
            </w:pPr>
            <w:r w:rsidRPr="00D569EC">
              <w:t>高度開發地區</w:t>
            </w:r>
          </w:p>
        </w:tc>
        <w:tc>
          <w:tcPr>
            <w:tcW w:w="2268"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BCE1AD5" w14:textId="77777777" w:rsidR="004850E8" w:rsidRPr="00D569EC" w:rsidRDefault="00FD0C58">
            <w:pPr>
              <w:pStyle w:val="ae"/>
              <w:snapToGrid w:val="0"/>
            </w:pPr>
            <w:r w:rsidRPr="00D569EC">
              <w:t>2,000</w:t>
            </w:r>
            <w:r w:rsidRPr="00D569EC">
              <w:t>萬美元</w:t>
            </w:r>
          </w:p>
        </w:tc>
        <w:tc>
          <w:tcPr>
            <w:tcW w:w="226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1CE81893" w14:textId="77777777" w:rsidR="004850E8" w:rsidRPr="00D569EC" w:rsidRDefault="00FD0C58">
            <w:pPr>
              <w:pStyle w:val="ae"/>
              <w:snapToGrid w:val="0"/>
            </w:pPr>
            <w:r w:rsidRPr="00D569EC">
              <w:t>6%</w:t>
            </w:r>
          </w:p>
        </w:tc>
      </w:tr>
    </w:tbl>
    <w:p w14:paraId="15351290" w14:textId="77777777" w:rsidR="004850E8" w:rsidRPr="00D569EC" w:rsidRDefault="00FD0C58" w:rsidP="00187E9C">
      <w:pPr>
        <w:pStyle w:val="a9"/>
        <w:ind w:left="944" w:hanging="708"/>
      </w:pPr>
      <w:r w:rsidRPr="00D569EC">
        <w:lastRenderedPageBreak/>
        <w:t>（六）公司投資於員工再訓練費用之</w:t>
      </w:r>
      <w:r w:rsidRPr="00D569EC">
        <w:t>50%</w:t>
      </w:r>
      <w:r w:rsidRPr="00D569EC">
        <w:t>可抵減所得稅，其免稅額度最高可達每名員工</w:t>
      </w:r>
      <w:r w:rsidRPr="00D569EC">
        <w:t>500</w:t>
      </w:r>
      <w:r w:rsidRPr="00D569EC">
        <w:t>美元，公司抵減所得稅總額不得超過當年度應繳所得稅之</w:t>
      </w:r>
      <w:r w:rsidRPr="00D569EC">
        <w:t>50%</w:t>
      </w:r>
      <w:r w:rsidRPr="00D569EC">
        <w:t>。</w:t>
      </w:r>
    </w:p>
    <w:p w14:paraId="3015ECC4" w14:textId="77777777" w:rsidR="004850E8" w:rsidRPr="00D569EC" w:rsidRDefault="00FD0C58" w:rsidP="00187E9C">
      <w:pPr>
        <w:pStyle w:val="a9"/>
        <w:ind w:left="944" w:hanging="708"/>
      </w:pPr>
      <w:r w:rsidRPr="00D569EC">
        <w:t>（七）公司提供員工托兒福利措施之費用</w:t>
      </w:r>
      <w:r w:rsidRPr="00D569EC">
        <w:t>50%</w:t>
      </w:r>
      <w:r w:rsidRPr="00D569EC">
        <w:t>可抵減所得稅，惟其抵減總額不得超過當年度應繳所得稅總額之</w:t>
      </w:r>
      <w:r w:rsidRPr="00D569EC">
        <w:t>50%</w:t>
      </w:r>
      <w:r w:rsidRPr="00D569EC">
        <w:t>。</w:t>
      </w:r>
    </w:p>
    <w:p w14:paraId="5428D57F" w14:textId="77777777" w:rsidR="004850E8" w:rsidRPr="00D569EC" w:rsidRDefault="00FD0C58" w:rsidP="00187E9C">
      <w:pPr>
        <w:pStyle w:val="a9"/>
        <w:ind w:left="944" w:hanging="708"/>
      </w:pPr>
      <w:r w:rsidRPr="00D569EC">
        <w:t>（八）製造機械免納銷售稅範圍如下：</w:t>
      </w:r>
    </w:p>
    <w:p w14:paraId="3D934F1D" w14:textId="77777777" w:rsidR="004850E8" w:rsidRPr="00D569EC" w:rsidRDefault="00FD0C58" w:rsidP="00F57CEC">
      <w:pPr>
        <w:pStyle w:val="ac"/>
        <w:ind w:left="1416" w:hanging="472"/>
      </w:pPr>
      <w:r w:rsidRPr="00D569EC">
        <w:t>１、汰舊換新之機械設備。</w:t>
      </w:r>
    </w:p>
    <w:p w14:paraId="574EED8A" w14:textId="77777777" w:rsidR="004850E8" w:rsidRPr="00D569EC" w:rsidRDefault="00FD0C58" w:rsidP="00F57CEC">
      <w:pPr>
        <w:pStyle w:val="ac"/>
        <w:ind w:left="1416" w:hanging="472"/>
      </w:pPr>
      <w:r w:rsidRPr="00D569EC">
        <w:t>２、製造航空器引擎及其零組件所用之機械設備。</w:t>
      </w:r>
    </w:p>
    <w:p w14:paraId="09FBB774" w14:textId="77777777" w:rsidR="004850E8" w:rsidRPr="00D569EC" w:rsidRDefault="00FD0C58" w:rsidP="00F57CEC">
      <w:pPr>
        <w:pStyle w:val="ac"/>
        <w:ind w:left="1416" w:hanging="472"/>
      </w:pPr>
      <w:r w:rsidRPr="00D569EC">
        <w:t>３、國防部或太空總署之包商所使用之經常材料。</w:t>
      </w:r>
    </w:p>
    <w:p w14:paraId="18B99B55" w14:textId="77777777" w:rsidR="004850E8" w:rsidRPr="00D569EC" w:rsidRDefault="00FD0C58" w:rsidP="00F57CEC">
      <w:pPr>
        <w:pStyle w:val="ac"/>
        <w:ind w:left="1416" w:hanging="472"/>
      </w:pPr>
      <w:r w:rsidRPr="00D569EC">
        <w:t>４、生產個人財產所用之機器設備。</w:t>
      </w:r>
    </w:p>
    <w:p w14:paraId="2388DC94" w14:textId="77777777" w:rsidR="004850E8" w:rsidRPr="00D569EC" w:rsidRDefault="00FD0C58" w:rsidP="00187E9C">
      <w:pPr>
        <w:pStyle w:val="a9"/>
        <w:ind w:left="944" w:hanging="708"/>
      </w:pPr>
      <w:r w:rsidRPr="00D569EC">
        <w:t>（九）投資金額超過</w:t>
      </w:r>
      <w:r w:rsidRPr="00D569EC">
        <w:t>500</w:t>
      </w:r>
      <w:r w:rsidRPr="00D569EC">
        <w:t>萬美元以上之公司，其購買主要材料倉儲、運輸設備可免繳銷售稅。</w:t>
      </w:r>
    </w:p>
    <w:p w14:paraId="5482E54B" w14:textId="77777777" w:rsidR="004850E8" w:rsidRPr="00D569EC" w:rsidRDefault="00FD0C58" w:rsidP="00187E9C">
      <w:pPr>
        <w:pStyle w:val="a9"/>
        <w:ind w:left="944" w:hanging="708"/>
      </w:pPr>
      <w:r w:rsidRPr="00D569EC">
        <w:t>（十）倘公司產品成本之</w:t>
      </w:r>
      <w:r w:rsidRPr="00D569EC">
        <w:t>50%</w:t>
      </w:r>
      <w:r w:rsidRPr="00D569EC">
        <w:t>以上為電費支出，其電費免繳銷售稅。</w:t>
      </w:r>
    </w:p>
    <w:p w14:paraId="3CA34BAF" w14:textId="77777777" w:rsidR="004850E8" w:rsidRPr="00D569EC" w:rsidRDefault="00FD0C58" w:rsidP="00F57CEC">
      <w:pPr>
        <w:pStyle w:val="ac"/>
        <w:ind w:left="1416" w:hanging="472"/>
      </w:pPr>
      <w:r w:rsidRPr="00D569EC">
        <w:t>１、製造業在喬州從事研究發展之費用，其中超過一般研發基本費用之額外成本的</w:t>
      </w:r>
      <w:r w:rsidRPr="00D569EC">
        <w:t>10%</w:t>
      </w:r>
      <w:r w:rsidRPr="00D569EC">
        <w:t>，可抵減所得稅，惟每年抵減額度不得超過當年應繳稅額</w:t>
      </w:r>
      <w:r w:rsidRPr="00D569EC">
        <w:t>50%</w:t>
      </w:r>
      <w:r w:rsidRPr="00D569EC">
        <w:t>，未用完額度得分</w:t>
      </w:r>
      <w:r w:rsidRPr="00D569EC">
        <w:t>10</w:t>
      </w:r>
      <w:r w:rsidRPr="00D569EC">
        <w:t>年使用。</w:t>
      </w:r>
    </w:p>
    <w:p w14:paraId="5F9B3F74" w14:textId="77777777" w:rsidR="004850E8" w:rsidRPr="00D569EC" w:rsidRDefault="00FD0C58" w:rsidP="00F57CEC">
      <w:pPr>
        <w:pStyle w:val="ac"/>
        <w:ind w:left="1416" w:hanging="472"/>
      </w:pPr>
      <w:r w:rsidRPr="00D569EC">
        <w:t>２、小型企業課稅所得年成長率在</w:t>
      </w:r>
      <w:r w:rsidRPr="00D569EC">
        <w:t>20%</w:t>
      </w:r>
      <w:r w:rsidRPr="00D569EC">
        <w:t>以上，且前二年成長率亦超過</w:t>
      </w:r>
      <w:r w:rsidRPr="00D569EC">
        <w:t>20%</w:t>
      </w:r>
      <w:r w:rsidRPr="00D569EC">
        <w:t>，其所得稅抵減額為</w:t>
      </w:r>
      <w:r w:rsidRPr="00D569EC">
        <w:t>20%</w:t>
      </w:r>
      <w:r w:rsidRPr="00D569EC">
        <w:t>，惟抵減額度不得超過當年度應繳稅額之</w:t>
      </w:r>
      <w:r w:rsidRPr="00D569EC">
        <w:t>50%</w:t>
      </w:r>
      <w:r w:rsidRPr="00D569EC">
        <w:t>。</w:t>
      </w:r>
    </w:p>
    <w:p w14:paraId="61DE3EE6" w14:textId="77777777" w:rsidR="004850E8" w:rsidRPr="00D569EC" w:rsidRDefault="00FD0C58" w:rsidP="00F57CEC">
      <w:pPr>
        <w:pStyle w:val="ac"/>
        <w:ind w:left="1416" w:hanging="472"/>
      </w:pPr>
      <w:r w:rsidRPr="00D569EC">
        <w:t>３、凡公司增加由喬州港口運輸量（不論以噸、貨櫃或</w:t>
      </w:r>
      <w:r w:rsidRPr="00D569EC">
        <w:t>TEU</w:t>
      </w:r>
      <w:r w:rsidRPr="00D569EC">
        <w:t>計算）超過</w:t>
      </w:r>
      <w:r w:rsidRPr="00D569EC">
        <w:t>10%</w:t>
      </w:r>
      <w:r w:rsidRPr="00D569EC">
        <w:t>以上者，可擴大上述新增工作機會所得稅、投資所得稅或大型投資案可享有選擇性投資所得抵減額度。</w:t>
      </w:r>
    </w:p>
    <w:p w14:paraId="261FDDC4" w14:textId="77777777" w:rsidR="004850E8" w:rsidRPr="00D569EC" w:rsidRDefault="00FD0C58" w:rsidP="00721180">
      <w:pPr>
        <w:pStyle w:val="a4"/>
        <w:spacing w:before="257" w:after="257"/>
        <w:ind w:left="632" w:hanging="632"/>
        <w:rPr>
          <w:color w:val="auto"/>
        </w:rPr>
      </w:pPr>
      <w:r w:rsidRPr="00D569EC">
        <w:rPr>
          <w:color w:val="auto"/>
        </w:rPr>
        <w:t>五、其他投資相關法令</w:t>
      </w:r>
    </w:p>
    <w:p w14:paraId="2F8B645F" w14:textId="77777777" w:rsidR="004850E8" w:rsidRPr="00D569EC" w:rsidRDefault="00FD0C58">
      <w:pPr>
        <w:ind w:firstLine="472"/>
        <w:rPr>
          <w:lang w:eastAsia="zh-TW"/>
        </w:rPr>
      </w:pPr>
      <w:r w:rsidRPr="00D569EC">
        <w:rPr>
          <w:lang w:eastAsia="zh-TW"/>
        </w:rPr>
        <w:t>現今美國社會時有員工控告公司發生，為保護投資人及公司利益，不論公司大小皆需備有下列五項人事守則：</w:t>
      </w:r>
    </w:p>
    <w:p w14:paraId="119664E2" w14:textId="77777777" w:rsidR="004850E8" w:rsidRPr="00D569EC" w:rsidRDefault="00FD0C58" w:rsidP="00187E9C">
      <w:pPr>
        <w:pStyle w:val="a9"/>
        <w:ind w:left="944" w:hanging="708"/>
      </w:pPr>
      <w:r w:rsidRPr="00D569EC">
        <w:lastRenderedPageBreak/>
        <w:t>（一）員工手冊（</w:t>
      </w:r>
      <w:r w:rsidRPr="00D569EC">
        <w:t>Employee Handbooks</w:t>
      </w:r>
      <w:r w:rsidRPr="00D569EC">
        <w:t>）</w:t>
      </w:r>
    </w:p>
    <w:p w14:paraId="51A8F9CF" w14:textId="77777777" w:rsidR="004850E8" w:rsidRPr="00D569EC" w:rsidRDefault="00FD0C58">
      <w:pPr>
        <w:pStyle w:val="aa"/>
        <w:ind w:left="945" w:firstLine="472"/>
        <w:rPr>
          <w:lang w:eastAsia="zh-TW"/>
        </w:rPr>
      </w:pPr>
      <w:r w:rsidRPr="00D569EC">
        <w:rPr>
          <w:lang w:eastAsia="zh-TW"/>
        </w:rPr>
        <w:t>於手冊中明白訂定員工應遵守之行為規範，針對不當解僱之訴訟時，此為有力之證明文件，且多半美國陪審團認為沒有員工手冊之公司在員工管理上有專橫及反覆之嫌。</w:t>
      </w:r>
    </w:p>
    <w:p w14:paraId="5A844D85" w14:textId="77777777" w:rsidR="004850E8" w:rsidRPr="00D569EC" w:rsidRDefault="00FD0C58" w:rsidP="00187E9C">
      <w:pPr>
        <w:pStyle w:val="a9"/>
        <w:ind w:left="944" w:hanging="708"/>
      </w:pPr>
      <w:r w:rsidRPr="00D569EC">
        <w:t>（二）騷擾政策（</w:t>
      </w:r>
      <w:r w:rsidRPr="00D569EC">
        <w:t>Harassment Policies</w:t>
      </w:r>
      <w:r w:rsidRPr="00D569EC">
        <w:t>）</w:t>
      </w:r>
    </w:p>
    <w:p w14:paraId="209EC08F" w14:textId="77777777" w:rsidR="004850E8" w:rsidRPr="00D569EC" w:rsidRDefault="00FD0C58">
      <w:pPr>
        <w:pStyle w:val="aa"/>
        <w:ind w:left="945" w:firstLine="472"/>
        <w:rPr>
          <w:lang w:eastAsia="zh-TW"/>
        </w:rPr>
      </w:pPr>
      <w:r w:rsidRPr="00D569EC">
        <w:rPr>
          <w:lang w:eastAsia="zh-TW"/>
        </w:rPr>
        <w:t>雇主須明文規定禁止任何騷擾，且提供適當申訴管道。雖然聯邦法（</w:t>
      </w:r>
      <w:r w:rsidRPr="00D569EC">
        <w:rPr>
          <w:lang w:eastAsia="zh-TW"/>
        </w:rPr>
        <w:t>Title VII of the Civil Rights Act of 1964</w:t>
      </w:r>
      <w:r w:rsidRPr="00D569EC">
        <w:rPr>
          <w:lang w:eastAsia="zh-TW"/>
        </w:rPr>
        <w:t>）禁止因性別及種族而歧視或騷擾員工，然而該法令僅適用於</w:t>
      </w:r>
      <w:r w:rsidRPr="00D569EC">
        <w:rPr>
          <w:lang w:eastAsia="zh-TW"/>
        </w:rPr>
        <w:t>15</w:t>
      </w:r>
      <w:r w:rsidRPr="00D569EC">
        <w:rPr>
          <w:lang w:eastAsia="zh-TW"/>
        </w:rPr>
        <w:t>人或以上之公司。另有些州法針對</w:t>
      </w:r>
      <w:r w:rsidRPr="00D569EC">
        <w:rPr>
          <w:lang w:eastAsia="zh-TW"/>
        </w:rPr>
        <w:t>15</w:t>
      </w:r>
      <w:r w:rsidRPr="00D569EC">
        <w:rPr>
          <w:lang w:eastAsia="zh-TW"/>
        </w:rPr>
        <w:t>人以下之公司規定禁止侵略員工隱私、暴力、攻擊或持械攻擊。</w:t>
      </w:r>
    </w:p>
    <w:p w14:paraId="054DEE3E" w14:textId="77777777" w:rsidR="004850E8" w:rsidRPr="00D569EC" w:rsidRDefault="00FD0C58" w:rsidP="00187E9C">
      <w:pPr>
        <w:pStyle w:val="a9"/>
        <w:ind w:left="944" w:hanging="708"/>
      </w:pPr>
      <w:r w:rsidRPr="00D569EC">
        <w:rPr>
          <w:lang w:val="it-IT"/>
        </w:rPr>
        <w:t>（</w:t>
      </w:r>
      <w:r w:rsidRPr="00D569EC">
        <w:t>三</w:t>
      </w:r>
      <w:r w:rsidRPr="00D569EC">
        <w:rPr>
          <w:lang w:val="it-IT"/>
        </w:rPr>
        <w:t>）</w:t>
      </w:r>
      <w:r w:rsidRPr="00D569EC">
        <w:rPr>
          <w:lang w:val="it-IT"/>
        </w:rPr>
        <w:t>I-9</w:t>
      </w:r>
      <w:r w:rsidRPr="00D569EC">
        <w:t>表格</w:t>
      </w:r>
      <w:r w:rsidRPr="00D569EC">
        <w:rPr>
          <w:lang w:val="it-IT"/>
        </w:rPr>
        <w:t>（</w:t>
      </w:r>
      <w:r w:rsidRPr="00D569EC">
        <w:rPr>
          <w:lang w:val="it-IT"/>
        </w:rPr>
        <w:t>I-9 Compliance</w:t>
      </w:r>
      <w:r w:rsidRPr="00D569EC">
        <w:rPr>
          <w:lang w:val="it-IT"/>
        </w:rPr>
        <w:t>）</w:t>
      </w:r>
    </w:p>
    <w:p w14:paraId="19B96E28" w14:textId="77777777" w:rsidR="004850E8" w:rsidRPr="00D569EC" w:rsidRDefault="00FD0C58">
      <w:pPr>
        <w:pStyle w:val="aa"/>
        <w:ind w:left="945" w:firstLine="472"/>
      </w:pPr>
      <w:r w:rsidRPr="00D569EC">
        <w:t>備有移民法則。美國移民法</w:t>
      </w:r>
      <w:r w:rsidRPr="00D569EC">
        <w:rPr>
          <w:lang w:val="it-IT"/>
        </w:rPr>
        <w:t>（</w:t>
      </w:r>
      <w:r w:rsidRPr="00D569EC">
        <w:rPr>
          <w:lang w:val="it-IT"/>
        </w:rPr>
        <w:t>The Immigration Control and Reform Act, IRCA</w:t>
      </w:r>
      <w:r w:rsidRPr="00D569EC">
        <w:rPr>
          <w:lang w:val="it-IT"/>
        </w:rPr>
        <w:t>）</w:t>
      </w:r>
      <w:r w:rsidRPr="00D569EC">
        <w:t>規定所有雇主須於僱用新進員工</w:t>
      </w:r>
      <w:r w:rsidRPr="00D569EC">
        <w:rPr>
          <w:lang w:val="it-IT"/>
        </w:rPr>
        <w:t>3</w:t>
      </w:r>
      <w:r w:rsidRPr="00D569EC">
        <w:t>日內填寫</w:t>
      </w:r>
      <w:r w:rsidRPr="00D569EC">
        <w:rPr>
          <w:lang w:val="it-IT"/>
        </w:rPr>
        <w:t>I-9</w:t>
      </w:r>
      <w:r w:rsidRPr="00D569EC">
        <w:t>表格以查證員工之合法性</w:t>
      </w:r>
      <w:r w:rsidRPr="00D569EC">
        <w:rPr>
          <w:lang w:val="it-IT"/>
        </w:rPr>
        <w:t>，</w:t>
      </w:r>
      <w:r w:rsidRPr="00D569EC">
        <w:t>該表格需存放至少</w:t>
      </w:r>
      <w:r w:rsidRPr="00D569EC">
        <w:rPr>
          <w:lang w:val="it-IT"/>
        </w:rPr>
        <w:t>3</w:t>
      </w:r>
      <w:r w:rsidRPr="00D569EC">
        <w:t>年或至員工離職後</w:t>
      </w:r>
      <w:r w:rsidRPr="00D569EC">
        <w:rPr>
          <w:lang w:val="it-IT"/>
        </w:rPr>
        <w:t>1</w:t>
      </w:r>
      <w:r w:rsidRPr="00D569EC">
        <w:t>年</w:t>
      </w:r>
      <w:r w:rsidRPr="00D569EC">
        <w:rPr>
          <w:lang w:val="it-IT"/>
        </w:rPr>
        <w:t>，</w:t>
      </w:r>
      <w:r w:rsidRPr="00D569EC">
        <w:t>應以較長之存放期為據。</w:t>
      </w:r>
    </w:p>
    <w:p w14:paraId="79C3BFC2" w14:textId="77777777" w:rsidR="004850E8" w:rsidRPr="00D569EC" w:rsidRDefault="00FD0C58" w:rsidP="00187E9C">
      <w:pPr>
        <w:pStyle w:val="a9"/>
        <w:ind w:left="944" w:hanging="708"/>
      </w:pPr>
      <w:r w:rsidRPr="00D569EC">
        <w:rPr>
          <w:lang w:val="it-IT"/>
        </w:rPr>
        <w:t>（</w:t>
      </w:r>
      <w:r w:rsidRPr="00D569EC">
        <w:t>四</w:t>
      </w:r>
      <w:r w:rsidRPr="00D569EC">
        <w:rPr>
          <w:lang w:val="it-IT"/>
        </w:rPr>
        <w:t>）</w:t>
      </w:r>
      <w:r w:rsidRPr="00D569EC">
        <w:t>軍事徵召復職權利法</w:t>
      </w:r>
      <w:r w:rsidRPr="00D569EC">
        <w:rPr>
          <w:lang w:val="it-IT"/>
        </w:rPr>
        <w:t>（</w:t>
      </w:r>
      <w:r w:rsidRPr="00D569EC">
        <w:rPr>
          <w:lang w:val="it-IT"/>
        </w:rPr>
        <w:t>Military Leave</w:t>
      </w:r>
      <w:r w:rsidRPr="00D569EC">
        <w:rPr>
          <w:lang w:val="it-IT"/>
        </w:rPr>
        <w:t>）</w:t>
      </w:r>
    </w:p>
    <w:p w14:paraId="65A05D66" w14:textId="77777777" w:rsidR="004850E8" w:rsidRPr="00D569EC" w:rsidRDefault="00FD0C58">
      <w:pPr>
        <w:pStyle w:val="aa"/>
        <w:ind w:left="945" w:firstLine="472"/>
      </w:pPr>
      <w:r w:rsidRPr="00D569EC">
        <w:t>雇主應遵守</w:t>
      </w:r>
      <w:r w:rsidRPr="00D569EC">
        <w:rPr>
          <w:lang w:val="it-IT"/>
        </w:rPr>
        <w:t>1994</w:t>
      </w:r>
      <w:r w:rsidRPr="00D569EC">
        <w:t>年通過之軍事徵召員工復職權利法</w:t>
      </w:r>
      <w:r w:rsidRPr="00D569EC">
        <w:rPr>
          <w:lang w:val="it-IT"/>
        </w:rPr>
        <w:t>（</w:t>
      </w:r>
      <w:r w:rsidRPr="00D569EC">
        <w:rPr>
          <w:lang w:val="it-IT"/>
        </w:rPr>
        <w:t>Uniformed Services Employment and Reemployment Rights Act, USERRA</w:t>
      </w:r>
      <w:r w:rsidRPr="00D569EC">
        <w:rPr>
          <w:lang w:val="it-IT"/>
        </w:rPr>
        <w:t>），</w:t>
      </w:r>
      <w:r w:rsidRPr="00D569EC">
        <w:t>美國勞工部於</w:t>
      </w:r>
      <w:r w:rsidRPr="00D569EC">
        <w:rPr>
          <w:lang w:val="it-IT"/>
        </w:rPr>
        <w:t>2004</w:t>
      </w:r>
      <w:r w:rsidRPr="00D569EC">
        <w:t>年發布</w:t>
      </w:r>
      <w:r w:rsidRPr="00D569EC">
        <w:rPr>
          <w:lang w:val="it-IT"/>
        </w:rPr>
        <w:t>USERRA</w:t>
      </w:r>
      <w:r w:rsidRPr="00D569EC">
        <w:t>新規定</w:t>
      </w:r>
      <w:r w:rsidRPr="00D569EC">
        <w:rPr>
          <w:lang w:val="it-IT"/>
        </w:rPr>
        <w:t>，</w:t>
      </w:r>
      <w:r w:rsidRPr="00D569EC">
        <w:t>員工可控告不遵守法規之雇主。</w:t>
      </w:r>
      <w:r w:rsidRPr="00D569EC">
        <w:rPr>
          <w:lang w:val="it-IT"/>
        </w:rPr>
        <w:t xml:space="preserve"> </w:t>
      </w:r>
    </w:p>
    <w:p w14:paraId="542C0FDC" w14:textId="77777777" w:rsidR="004850E8" w:rsidRPr="00D569EC" w:rsidRDefault="00FD0C58" w:rsidP="00187E9C">
      <w:pPr>
        <w:pStyle w:val="a9"/>
        <w:ind w:left="944" w:hanging="708"/>
      </w:pPr>
      <w:r w:rsidRPr="00D569EC">
        <w:rPr>
          <w:lang w:val="it-IT"/>
        </w:rPr>
        <w:t>（</w:t>
      </w:r>
      <w:r w:rsidRPr="00D569EC">
        <w:t>五</w:t>
      </w:r>
      <w:r w:rsidRPr="00D569EC">
        <w:rPr>
          <w:lang w:val="it-IT"/>
        </w:rPr>
        <w:t>）</w:t>
      </w:r>
      <w:r w:rsidRPr="00D569EC">
        <w:t>合理薪資分類表</w:t>
      </w:r>
      <w:r w:rsidRPr="00D569EC">
        <w:rPr>
          <w:lang w:val="it-IT"/>
        </w:rPr>
        <w:t>（</w:t>
      </w:r>
      <w:r w:rsidRPr="00D569EC">
        <w:rPr>
          <w:lang w:val="it-IT"/>
        </w:rPr>
        <w:t>Proper Pay Classification</w:t>
      </w:r>
      <w:r w:rsidRPr="00D569EC">
        <w:rPr>
          <w:lang w:val="it-IT"/>
        </w:rPr>
        <w:t>）</w:t>
      </w:r>
    </w:p>
    <w:p w14:paraId="396943CA" w14:textId="00F1B6BE" w:rsidR="004850E8" w:rsidRPr="00D569EC" w:rsidRDefault="00FD0C58">
      <w:pPr>
        <w:pStyle w:val="aa"/>
        <w:ind w:left="945" w:firstLine="472"/>
        <w:rPr>
          <w:lang w:eastAsia="zh-TW"/>
        </w:rPr>
      </w:pPr>
      <w:r w:rsidRPr="00D569EC">
        <w:t>遵守公平勞工標準法</w:t>
      </w:r>
      <w:r w:rsidRPr="00D569EC">
        <w:rPr>
          <w:lang w:val="it-IT"/>
        </w:rPr>
        <w:t>（</w:t>
      </w:r>
      <w:r w:rsidRPr="00D569EC">
        <w:rPr>
          <w:lang w:val="it-IT"/>
        </w:rPr>
        <w:t>The Fair Labor Standar</w:t>
      </w:r>
      <w:r w:rsidR="00721180" w:rsidRPr="00D569EC">
        <w:rPr>
          <w:rFonts w:hint="eastAsia"/>
          <w:lang w:val="it-IT" w:eastAsia="zh-TW"/>
        </w:rPr>
        <w:t>d</w:t>
      </w:r>
      <w:r w:rsidRPr="00D569EC">
        <w:rPr>
          <w:lang w:val="it-IT"/>
        </w:rPr>
        <w:t>s Act</w:t>
      </w:r>
      <w:r w:rsidRPr="00D569EC">
        <w:rPr>
          <w:lang w:val="it-IT"/>
        </w:rPr>
        <w:t>），</w:t>
      </w:r>
      <w:r w:rsidRPr="00D569EC">
        <w:t>明文定義每</w:t>
      </w:r>
      <w:r w:rsidRPr="00D569EC">
        <w:rPr>
          <w:lang w:eastAsia="zh-TW"/>
        </w:rPr>
        <w:t>位</w:t>
      </w:r>
      <w:r w:rsidRPr="00D569EC">
        <w:t>員工之薪資分類。</w:t>
      </w:r>
      <w:r w:rsidRPr="00D569EC">
        <w:rPr>
          <w:lang w:eastAsia="zh-TW"/>
        </w:rPr>
        <w:t>近年來許多雇主因未清楚定義員工支薪類別</w:t>
      </w:r>
      <w:r w:rsidRPr="00D569EC">
        <w:rPr>
          <w:lang w:val="it-IT" w:eastAsia="zh-TW"/>
        </w:rPr>
        <w:t>，</w:t>
      </w:r>
      <w:r w:rsidRPr="00D569EC">
        <w:rPr>
          <w:lang w:eastAsia="zh-TW"/>
        </w:rPr>
        <w:t>而被控訴未發加班費。</w:t>
      </w:r>
    </w:p>
    <w:p w14:paraId="165A6032" w14:textId="77777777" w:rsidR="004850E8" w:rsidRPr="00D569EC" w:rsidRDefault="004850E8">
      <w:pPr>
        <w:pStyle w:val="aa"/>
        <w:ind w:left="945" w:firstLine="472"/>
        <w:rPr>
          <w:lang w:val="it-IT" w:eastAsia="zh-TW"/>
        </w:rPr>
      </w:pPr>
    </w:p>
    <w:p w14:paraId="24292067" w14:textId="77777777" w:rsidR="004850E8" w:rsidRPr="00D569EC" w:rsidRDefault="00FD0C58" w:rsidP="00721180">
      <w:pPr>
        <w:pStyle w:val="a3"/>
        <w:spacing w:before="514" w:after="771"/>
      </w:pPr>
      <w:r w:rsidRPr="00D569EC">
        <w:lastRenderedPageBreak/>
        <w:t>第伍章　租稅及金融制度</w:t>
      </w:r>
    </w:p>
    <w:p w14:paraId="58CCD8C6" w14:textId="77777777" w:rsidR="004850E8" w:rsidRPr="00D569EC" w:rsidRDefault="00FD0C58">
      <w:pPr>
        <w:pStyle w:val="a4"/>
        <w:spacing w:before="257" w:after="257"/>
        <w:ind w:left="632" w:hanging="632"/>
        <w:rPr>
          <w:color w:val="auto"/>
        </w:rPr>
      </w:pPr>
      <w:r w:rsidRPr="00D569EC">
        <w:rPr>
          <w:color w:val="auto"/>
        </w:rPr>
        <w:t>一、租稅</w:t>
      </w:r>
    </w:p>
    <w:p w14:paraId="45A4F71A" w14:textId="77777777" w:rsidR="004850E8" w:rsidRPr="00D569EC" w:rsidRDefault="00FD0C58" w:rsidP="00187E9C">
      <w:pPr>
        <w:pStyle w:val="a9"/>
        <w:ind w:left="944" w:hanging="708"/>
      </w:pPr>
      <w:r w:rsidRPr="00D569EC">
        <w:t>（一）公司所得稅</w:t>
      </w:r>
    </w:p>
    <w:p w14:paraId="64A86BBF" w14:textId="77777777" w:rsidR="004850E8" w:rsidRPr="00D569EC" w:rsidRDefault="00FD0C58">
      <w:pPr>
        <w:pStyle w:val="aa"/>
        <w:ind w:left="945" w:firstLine="472"/>
        <w:rPr>
          <w:lang w:eastAsia="zh-TW"/>
        </w:rPr>
      </w:pPr>
      <w:r w:rsidRPr="00D569EC">
        <w:rPr>
          <w:lang w:eastAsia="zh-TW"/>
        </w:rPr>
        <w:t>喬州公司所得稅為</w:t>
      </w:r>
      <w:r w:rsidRPr="00D569EC">
        <w:rPr>
          <w:lang w:eastAsia="zh-TW"/>
        </w:rPr>
        <w:t>5.75%</w:t>
      </w:r>
      <w:r w:rsidRPr="00D569EC">
        <w:rPr>
          <w:lang w:eastAsia="zh-TW"/>
        </w:rPr>
        <w:t>，以公司在喬州營業所得為課稅標的。</w:t>
      </w:r>
    </w:p>
    <w:p w14:paraId="2C3A6D48" w14:textId="77777777" w:rsidR="004850E8" w:rsidRPr="00D569EC" w:rsidRDefault="00FD0C58" w:rsidP="00187E9C">
      <w:pPr>
        <w:pStyle w:val="a9"/>
        <w:ind w:left="944" w:hanging="708"/>
      </w:pPr>
      <w:r w:rsidRPr="00D569EC">
        <w:t>（二）銷售稅</w:t>
      </w:r>
    </w:p>
    <w:p w14:paraId="587F3667" w14:textId="77777777" w:rsidR="004850E8" w:rsidRPr="00D569EC" w:rsidRDefault="00FD0C58">
      <w:pPr>
        <w:pStyle w:val="aa"/>
        <w:ind w:left="945" w:firstLine="472"/>
        <w:rPr>
          <w:lang w:eastAsia="zh-TW"/>
        </w:rPr>
      </w:pPr>
      <w:r w:rsidRPr="00D569EC">
        <w:rPr>
          <w:lang w:eastAsia="zh-TW"/>
        </w:rPr>
        <w:t>喬州銷售稅</w:t>
      </w:r>
      <w:r w:rsidR="0048028A" w:rsidRPr="00D569EC">
        <w:rPr>
          <w:rFonts w:hint="eastAsia"/>
          <w:lang w:eastAsia="zh-TW"/>
        </w:rPr>
        <w:t>每郡縣不同，</w:t>
      </w:r>
      <w:r w:rsidRPr="00D569EC">
        <w:rPr>
          <w:lang w:eastAsia="zh-TW"/>
        </w:rPr>
        <w:t>為</w:t>
      </w:r>
      <w:r w:rsidRPr="00D569EC">
        <w:rPr>
          <w:lang w:eastAsia="zh-TW"/>
        </w:rPr>
        <w:t>4%~8%</w:t>
      </w:r>
      <w:r w:rsidRPr="00D569EC">
        <w:rPr>
          <w:lang w:eastAsia="zh-TW"/>
        </w:rPr>
        <w:t>（</w:t>
      </w:r>
      <w:r w:rsidR="0048028A" w:rsidRPr="00D569EC">
        <w:rPr>
          <w:rFonts w:hint="eastAsia"/>
          <w:lang w:eastAsia="zh-TW"/>
        </w:rPr>
        <w:t>最高的</w:t>
      </w:r>
      <w:r w:rsidR="005B49F3" w:rsidRPr="00D569EC">
        <w:rPr>
          <w:rFonts w:hint="eastAsia"/>
          <w:lang w:eastAsia="zh-TW"/>
        </w:rPr>
        <w:t>為人口最密集的</w:t>
      </w:r>
      <w:r w:rsidRPr="00D569EC">
        <w:rPr>
          <w:lang w:eastAsia="zh-TW"/>
        </w:rPr>
        <w:t>Fulton</w:t>
      </w:r>
      <w:r w:rsidR="0048028A" w:rsidRPr="00D569EC">
        <w:rPr>
          <w:rFonts w:hint="eastAsia"/>
          <w:lang w:eastAsia="zh-TW"/>
        </w:rPr>
        <w:t>郡</w:t>
      </w:r>
      <w:r w:rsidRPr="00D569EC">
        <w:rPr>
          <w:lang w:eastAsia="zh-TW"/>
        </w:rPr>
        <w:t>為</w:t>
      </w:r>
      <w:r w:rsidRPr="00D569EC">
        <w:rPr>
          <w:lang w:eastAsia="zh-TW"/>
        </w:rPr>
        <w:t>8%</w:t>
      </w:r>
      <w:r w:rsidRPr="00D569EC">
        <w:rPr>
          <w:lang w:eastAsia="zh-TW"/>
        </w:rPr>
        <w:t>，其中</w:t>
      </w:r>
      <w:r w:rsidRPr="00D569EC">
        <w:rPr>
          <w:lang w:eastAsia="zh-TW"/>
        </w:rPr>
        <w:t>1%</w:t>
      </w:r>
      <w:r w:rsidRPr="00D569EC">
        <w:rPr>
          <w:lang w:eastAsia="zh-TW"/>
        </w:rPr>
        <w:t>，作為改善亞特蘭大都會區大眾捷運系統之用），惟對製程使用之原料、機器設備、存貨、防治污染設備、以及部分電力成本等，給予免稅優惠。</w:t>
      </w:r>
    </w:p>
    <w:p w14:paraId="2356DFB1" w14:textId="77777777" w:rsidR="004850E8" w:rsidRPr="00D569EC" w:rsidRDefault="00FD0C58" w:rsidP="00187E9C">
      <w:pPr>
        <w:pStyle w:val="a9"/>
        <w:ind w:left="944" w:hanging="708"/>
      </w:pPr>
      <w:r w:rsidRPr="00D569EC">
        <w:t>（三）不動產及有形財產稅</w:t>
      </w:r>
    </w:p>
    <w:p w14:paraId="56D04DB6" w14:textId="77777777" w:rsidR="004850E8" w:rsidRPr="00D569EC" w:rsidRDefault="00FD0C58">
      <w:pPr>
        <w:pStyle w:val="aa"/>
        <w:ind w:left="945" w:firstLine="472"/>
        <w:rPr>
          <w:lang w:eastAsia="zh-TW"/>
        </w:rPr>
      </w:pPr>
      <w:r w:rsidRPr="00D569EC">
        <w:rPr>
          <w:lang w:eastAsia="zh-TW"/>
        </w:rPr>
        <w:t>除州政府依財產之公平市價每</w:t>
      </w:r>
      <w:r w:rsidRPr="00D569EC">
        <w:rPr>
          <w:lang w:eastAsia="zh-TW"/>
        </w:rPr>
        <w:t>1,000</w:t>
      </w:r>
      <w:r w:rsidRPr="00D569EC">
        <w:rPr>
          <w:lang w:eastAsia="zh-TW"/>
        </w:rPr>
        <w:t>美元課徵</w:t>
      </w:r>
      <w:r w:rsidRPr="00D569EC">
        <w:rPr>
          <w:lang w:eastAsia="zh-TW"/>
        </w:rPr>
        <w:t>0.1</w:t>
      </w:r>
      <w:r w:rsidRPr="00D569EC">
        <w:rPr>
          <w:lang w:eastAsia="zh-TW"/>
        </w:rPr>
        <w:t>美元之財產稅外，另由各級地方政府（郡、市）訂定其財產稅率，據統計，每</w:t>
      </w:r>
      <w:r w:rsidRPr="00D569EC">
        <w:rPr>
          <w:lang w:eastAsia="zh-TW"/>
        </w:rPr>
        <w:t>1,000</w:t>
      </w:r>
      <w:r w:rsidRPr="00D569EC">
        <w:rPr>
          <w:lang w:eastAsia="zh-TW"/>
        </w:rPr>
        <w:t>美元的財產稅實質稅率（含州、郡、市所課徵在內）平均</w:t>
      </w:r>
      <w:r w:rsidRPr="00D569EC">
        <w:rPr>
          <w:lang w:eastAsia="zh-TW"/>
        </w:rPr>
        <w:t>1.8%</w:t>
      </w:r>
      <w:r w:rsidRPr="00D569EC">
        <w:rPr>
          <w:lang w:eastAsia="zh-TW"/>
        </w:rPr>
        <w:t>。</w:t>
      </w:r>
    </w:p>
    <w:p w14:paraId="104212BE" w14:textId="77777777" w:rsidR="004850E8" w:rsidRPr="00D569EC" w:rsidRDefault="00FD0C58" w:rsidP="00187E9C">
      <w:pPr>
        <w:pStyle w:val="a9"/>
        <w:ind w:left="944" w:hanging="708"/>
      </w:pPr>
      <w:r w:rsidRPr="00D569EC">
        <w:t>（四）無形財產稅，每年由喬州郡政府課徵，其種類及稅率如下</w:t>
      </w:r>
    </w:p>
    <w:p w14:paraId="51D5AB69" w14:textId="77777777" w:rsidR="004850E8" w:rsidRPr="00D569EC" w:rsidRDefault="00FD0C58" w:rsidP="00F57CEC">
      <w:pPr>
        <w:pStyle w:val="ac"/>
        <w:ind w:left="1416" w:hanging="472"/>
      </w:pPr>
      <w:r w:rsidRPr="00D569EC">
        <w:t>１、股票、債券：每</w:t>
      </w:r>
      <w:r w:rsidRPr="00D569EC">
        <w:t>1,000</w:t>
      </w:r>
      <w:r w:rsidRPr="00D569EC">
        <w:t>美元課徵</w:t>
      </w:r>
      <w:r w:rsidRPr="00D569EC">
        <w:t>1</w:t>
      </w:r>
      <w:r w:rsidRPr="00D569EC">
        <w:t>美元。</w:t>
      </w:r>
    </w:p>
    <w:p w14:paraId="0D1DB151" w14:textId="77777777" w:rsidR="004850E8" w:rsidRPr="00D569EC" w:rsidRDefault="00FD0C58" w:rsidP="00F57CEC">
      <w:pPr>
        <w:pStyle w:val="ac"/>
        <w:ind w:left="1416" w:hanging="472"/>
      </w:pPr>
      <w:r w:rsidRPr="00D569EC">
        <w:t>２、現金：每</w:t>
      </w:r>
      <w:r w:rsidRPr="00D569EC">
        <w:t>1,000</w:t>
      </w:r>
      <w:r w:rsidRPr="00D569EC">
        <w:t>美元課徵</w:t>
      </w:r>
      <w:r w:rsidRPr="00D569EC">
        <w:t>0.1</w:t>
      </w:r>
      <w:r w:rsidRPr="00D569EC">
        <w:t>美元。</w:t>
      </w:r>
    </w:p>
    <w:p w14:paraId="47281F8E" w14:textId="77777777" w:rsidR="004850E8" w:rsidRPr="00D569EC" w:rsidRDefault="00FD0C58" w:rsidP="00F57CEC">
      <w:pPr>
        <w:pStyle w:val="ac"/>
        <w:ind w:left="1416" w:hanging="472"/>
      </w:pPr>
      <w:r w:rsidRPr="00D569EC">
        <w:t>３、應收帳款：每</w:t>
      </w:r>
      <w:r w:rsidRPr="00D569EC">
        <w:t>1,000</w:t>
      </w:r>
      <w:r w:rsidRPr="00D569EC">
        <w:t>美元課徵</w:t>
      </w:r>
      <w:r w:rsidRPr="00D569EC">
        <w:t>0.1</w:t>
      </w:r>
      <w:r w:rsidRPr="00D569EC">
        <w:t>美元。</w:t>
      </w:r>
    </w:p>
    <w:p w14:paraId="694F6E17" w14:textId="77777777" w:rsidR="004850E8" w:rsidRPr="00D569EC" w:rsidRDefault="00FD0C58" w:rsidP="00F57CEC">
      <w:pPr>
        <w:pStyle w:val="ac"/>
        <w:ind w:left="1416" w:hanging="472"/>
      </w:pPr>
      <w:r w:rsidRPr="00D569EC">
        <w:t>４、專利及著作權：每</w:t>
      </w:r>
      <w:r w:rsidRPr="00D569EC">
        <w:t>1,000</w:t>
      </w:r>
      <w:r w:rsidRPr="00D569EC">
        <w:t>美元課徵</w:t>
      </w:r>
      <w:r w:rsidRPr="00D569EC">
        <w:t>0.1</w:t>
      </w:r>
      <w:r w:rsidRPr="00D569EC">
        <w:t>美元。</w:t>
      </w:r>
    </w:p>
    <w:p w14:paraId="273F4A97" w14:textId="77777777" w:rsidR="004850E8" w:rsidRPr="00D569EC" w:rsidRDefault="00FD0C58" w:rsidP="00187E9C">
      <w:pPr>
        <w:pStyle w:val="a9"/>
        <w:ind w:left="944" w:hanging="708"/>
      </w:pPr>
      <w:r w:rsidRPr="00D569EC">
        <w:t>（五）失業保險稅（</w:t>
      </w:r>
      <w:r w:rsidRPr="00D569EC">
        <w:t>Unemployment Insurance Tax</w:t>
      </w:r>
      <w:r w:rsidRPr="00D569EC">
        <w:t>）</w:t>
      </w:r>
    </w:p>
    <w:p w14:paraId="421D3B5A" w14:textId="573FC6AE" w:rsidR="004850E8" w:rsidRPr="00D569EC" w:rsidRDefault="00FD0C58">
      <w:pPr>
        <w:pStyle w:val="aa"/>
        <w:ind w:left="945" w:firstLine="472"/>
      </w:pPr>
      <w:r w:rsidRPr="00D569EC">
        <w:t>新設公司應就其支付員工第一個</w:t>
      </w:r>
      <w:r w:rsidRPr="00D569EC">
        <w:rPr>
          <w:lang w:eastAsia="zh-TW"/>
        </w:rPr>
        <w:t>9</w:t>
      </w:r>
      <w:r w:rsidRPr="00D569EC">
        <w:t>,500</w:t>
      </w:r>
      <w:r w:rsidRPr="00D569EC">
        <w:t>美元薪資之</w:t>
      </w:r>
      <w:r w:rsidRPr="00D569EC">
        <w:t>2.7%</w:t>
      </w:r>
      <w:r w:rsidRPr="00D569EC">
        <w:t>作為失業保險稅，其餘一般公司應就當年度支付予員工第一個</w:t>
      </w:r>
      <w:r w:rsidRPr="00D569EC">
        <w:rPr>
          <w:lang w:eastAsia="zh-TW"/>
        </w:rPr>
        <w:t>9</w:t>
      </w:r>
      <w:r w:rsidRPr="00D569EC">
        <w:t>,500</w:t>
      </w:r>
      <w:r w:rsidRPr="00D569EC">
        <w:t>元薪資之</w:t>
      </w:r>
      <w:r w:rsidRPr="00D569EC">
        <w:t>0.05%</w:t>
      </w:r>
      <w:r w:rsidRPr="00D569EC">
        <w:t>至</w:t>
      </w:r>
      <w:r w:rsidRPr="00D569EC">
        <w:lastRenderedPageBreak/>
        <w:t>6.75</w:t>
      </w:r>
      <w:r w:rsidR="005477D7" w:rsidRPr="00D569EC">
        <w:rPr>
          <w:rFonts w:hint="eastAsia"/>
          <w:lang w:eastAsia="zh-TW"/>
        </w:rPr>
        <w:t>%</w:t>
      </w:r>
      <w:r w:rsidRPr="00D569EC">
        <w:t>，作為失業保險稅。</w:t>
      </w:r>
    </w:p>
    <w:p w14:paraId="767AC3E2" w14:textId="77777777" w:rsidR="004850E8" w:rsidRPr="00D569EC" w:rsidRDefault="00FD0C58" w:rsidP="00187E9C">
      <w:pPr>
        <w:pStyle w:val="a9"/>
        <w:ind w:left="944" w:hanging="708"/>
      </w:pPr>
      <w:r w:rsidRPr="00D569EC">
        <w:t>（六）員工意外保險（</w:t>
      </w:r>
      <w:r w:rsidRPr="00D569EC">
        <w:t>Workers’ Compensation</w:t>
      </w:r>
      <w:r w:rsidRPr="00D569EC">
        <w:t>）</w:t>
      </w:r>
    </w:p>
    <w:p w14:paraId="5EB9AD49" w14:textId="77777777" w:rsidR="004850E8" w:rsidRPr="00D569EC" w:rsidRDefault="00FD0C58">
      <w:pPr>
        <w:pStyle w:val="aa"/>
        <w:ind w:left="945" w:firstLine="472"/>
        <w:rPr>
          <w:lang w:eastAsia="zh-TW"/>
        </w:rPr>
      </w:pPr>
      <w:r w:rsidRPr="00D569EC">
        <w:rPr>
          <w:lang w:eastAsia="zh-TW"/>
        </w:rPr>
        <w:t>喬州法律強制規定公司須為員工投保意外保險</w:t>
      </w:r>
      <w:r w:rsidR="00ED2FEE" w:rsidRPr="00D569EC">
        <w:rPr>
          <w:rFonts w:hint="eastAsia"/>
          <w:lang w:eastAsia="zh-TW"/>
        </w:rPr>
        <w:t>，</w:t>
      </w:r>
      <w:r w:rsidR="005832CC" w:rsidRPr="00D569EC">
        <w:rPr>
          <w:rFonts w:hint="eastAsia"/>
          <w:lang w:eastAsia="zh-TW"/>
        </w:rPr>
        <w:t>雇主</w:t>
      </w:r>
      <w:r w:rsidR="00ED2FEE" w:rsidRPr="00D569EC">
        <w:rPr>
          <w:rFonts w:hint="eastAsia"/>
          <w:lang w:eastAsia="zh-TW"/>
        </w:rPr>
        <w:t>每</w:t>
      </w:r>
      <w:r w:rsidR="005832CC" w:rsidRPr="00D569EC">
        <w:rPr>
          <w:rFonts w:hint="eastAsia"/>
          <w:lang w:eastAsia="zh-TW"/>
        </w:rPr>
        <w:t>支付</w:t>
      </w:r>
      <w:r w:rsidR="00ED2FEE" w:rsidRPr="00D569EC">
        <w:rPr>
          <w:rFonts w:hint="eastAsia"/>
          <w:lang w:eastAsia="zh-TW"/>
        </w:rPr>
        <w:t>100</w:t>
      </w:r>
      <w:r w:rsidR="00ED2FEE" w:rsidRPr="00D569EC">
        <w:rPr>
          <w:rFonts w:hint="eastAsia"/>
          <w:lang w:eastAsia="zh-TW"/>
        </w:rPr>
        <w:t>美元</w:t>
      </w:r>
      <w:r w:rsidR="005832CC" w:rsidRPr="00D569EC">
        <w:rPr>
          <w:rFonts w:hint="eastAsia"/>
          <w:lang w:eastAsia="zh-TW"/>
        </w:rPr>
        <w:t>的薪資需支付</w:t>
      </w:r>
      <w:r w:rsidR="005832CC" w:rsidRPr="00D569EC">
        <w:rPr>
          <w:rFonts w:hint="eastAsia"/>
          <w:lang w:eastAsia="zh-TW"/>
        </w:rPr>
        <w:t>1.08</w:t>
      </w:r>
      <w:r w:rsidR="005832CC" w:rsidRPr="00D569EC">
        <w:rPr>
          <w:rFonts w:hint="eastAsia"/>
          <w:lang w:eastAsia="zh-TW"/>
        </w:rPr>
        <w:t>美元的員工意外險</w:t>
      </w:r>
      <w:r w:rsidRPr="00D569EC">
        <w:rPr>
          <w:lang w:eastAsia="zh-TW"/>
        </w:rPr>
        <w:t>。</w:t>
      </w:r>
    </w:p>
    <w:p w14:paraId="1439B0D9" w14:textId="77777777" w:rsidR="004850E8" w:rsidRPr="00D569EC" w:rsidRDefault="00FD0C58" w:rsidP="00187E9C">
      <w:pPr>
        <w:pStyle w:val="a9"/>
        <w:ind w:left="944" w:hanging="708"/>
      </w:pPr>
      <w:r w:rsidRPr="00D569EC">
        <w:t>（七）</w:t>
      </w:r>
      <w:r w:rsidRPr="00D569EC">
        <w:t>3</w:t>
      </w:r>
      <w:r w:rsidRPr="00D569EC">
        <w:t>項租稅獎勵措施</w:t>
      </w:r>
      <w:r w:rsidRPr="00D569EC">
        <w:rPr>
          <w:spacing w:val="-2"/>
        </w:rPr>
        <w:t>：（</w:t>
      </w:r>
      <w:r w:rsidRPr="00D569EC">
        <w:rPr>
          <w:spacing w:val="-2"/>
        </w:rPr>
        <w:t>1</w:t>
      </w:r>
      <w:r w:rsidRPr="00D569EC">
        <w:rPr>
          <w:spacing w:val="-2"/>
        </w:rPr>
        <w:t>）對於目前製造業用於能源支出須繳納之消費稅同意廢除；（</w:t>
      </w:r>
      <w:r w:rsidRPr="00D569EC">
        <w:rPr>
          <w:spacing w:val="-2"/>
        </w:rPr>
        <w:t>2</w:t>
      </w:r>
      <w:r w:rsidRPr="00D569EC">
        <w:rPr>
          <w:spacing w:val="-2"/>
        </w:rPr>
        <w:t>）對於若干建築材料方面之消費稅同意給予減免；（</w:t>
      </w:r>
      <w:r w:rsidRPr="00D569EC">
        <w:rPr>
          <w:spacing w:val="-2"/>
        </w:rPr>
        <w:t>3</w:t>
      </w:r>
      <w:r w:rsidRPr="00D569EC">
        <w:rPr>
          <w:spacing w:val="-2"/>
        </w:rPr>
        <w:t>）只要僱用</w:t>
      </w:r>
      <w:r w:rsidRPr="00D569EC">
        <w:rPr>
          <w:spacing w:val="-2"/>
        </w:rPr>
        <w:t>15</w:t>
      </w:r>
      <w:r w:rsidRPr="00D569EC">
        <w:rPr>
          <w:spacing w:val="-2"/>
        </w:rPr>
        <w:t>位員工即可符合享受雇工租稅減讓（</w:t>
      </w:r>
      <w:r w:rsidRPr="00D569EC">
        <w:rPr>
          <w:spacing w:val="-2"/>
        </w:rPr>
        <w:t>job tax credit</w:t>
      </w:r>
      <w:r w:rsidRPr="00D569EC">
        <w:rPr>
          <w:spacing w:val="-2"/>
        </w:rPr>
        <w:t>）之門檻。</w:t>
      </w:r>
    </w:p>
    <w:p w14:paraId="04423AD2" w14:textId="77777777" w:rsidR="004850E8" w:rsidRPr="00D569EC" w:rsidRDefault="00FD0C58">
      <w:pPr>
        <w:pStyle w:val="a4"/>
        <w:spacing w:before="257" w:after="257"/>
        <w:ind w:left="632" w:hanging="632"/>
        <w:rPr>
          <w:color w:val="auto"/>
        </w:rPr>
      </w:pPr>
      <w:r w:rsidRPr="00D569EC">
        <w:rPr>
          <w:color w:val="auto"/>
        </w:rPr>
        <w:t>二、金融</w:t>
      </w:r>
    </w:p>
    <w:p w14:paraId="622086AE" w14:textId="2903D378" w:rsidR="00721180" w:rsidRPr="00D569EC" w:rsidRDefault="00721180" w:rsidP="00721180">
      <w:pPr>
        <w:pStyle w:val="a9"/>
        <w:ind w:left="944" w:hanging="708"/>
      </w:pPr>
      <w:r w:rsidRPr="00D569EC">
        <w:rPr>
          <w:rFonts w:hint="eastAsia"/>
        </w:rPr>
        <w:t>（一）</w:t>
      </w:r>
      <w:r w:rsidRPr="00D569EC">
        <w:rPr>
          <w:rFonts w:hint="eastAsia"/>
        </w:rPr>
        <w:t>Business Development Corporation of Georgia</w:t>
      </w:r>
      <w:r w:rsidRPr="00D569EC">
        <w:rPr>
          <w:rFonts w:hint="eastAsia"/>
        </w:rPr>
        <w:t>係私人經營之融資公司，對無法取得一般銀行貸款之中小企業提供</w:t>
      </w:r>
      <w:r w:rsidRPr="00D569EC">
        <w:rPr>
          <w:rFonts w:hint="eastAsia"/>
        </w:rPr>
        <w:t>5</w:t>
      </w:r>
      <w:r w:rsidRPr="00D569EC">
        <w:rPr>
          <w:rFonts w:hint="eastAsia"/>
        </w:rPr>
        <w:t>至</w:t>
      </w:r>
      <w:r w:rsidRPr="00D569EC">
        <w:rPr>
          <w:rFonts w:hint="eastAsia"/>
        </w:rPr>
        <w:t>20</w:t>
      </w:r>
      <w:r w:rsidRPr="00D569EC">
        <w:rPr>
          <w:rFonts w:hint="eastAsia"/>
        </w:rPr>
        <w:t>年長期放款，金額由</w:t>
      </w:r>
      <w:r w:rsidRPr="00D569EC">
        <w:rPr>
          <w:rFonts w:hint="eastAsia"/>
        </w:rPr>
        <w:t>10</w:t>
      </w:r>
      <w:r w:rsidRPr="00D569EC">
        <w:rPr>
          <w:rFonts w:hint="eastAsia"/>
        </w:rPr>
        <w:t>萬美元至</w:t>
      </w:r>
      <w:r w:rsidRPr="00D569EC">
        <w:rPr>
          <w:rFonts w:hint="eastAsia"/>
        </w:rPr>
        <w:t>50</w:t>
      </w:r>
      <w:r w:rsidRPr="00D569EC">
        <w:rPr>
          <w:rFonts w:hint="eastAsia"/>
        </w:rPr>
        <w:t>萬美元。</w:t>
      </w:r>
      <w:r w:rsidRPr="00D569EC">
        <w:rPr>
          <w:rFonts w:hint="eastAsia"/>
        </w:rPr>
        <w:t xml:space="preserve"> </w:t>
      </w:r>
    </w:p>
    <w:p w14:paraId="14DBA877" w14:textId="7BD64A15" w:rsidR="00721180" w:rsidRPr="00D569EC" w:rsidRDefault="00721180" w:rsidP="00721180">
      <w:pPr>
        <w:pStyle w:val="a9"/>
        <w:ind w:left="944" w:hanging="708"/>
      </w:pPr>
      <w:r w:rsidRPr="00D569EC">
        <w:rPr>
          <w:rFonts w:hint="eastAsia"/>
        </w:rPr>
        <w:t>（二）</w:t>
      </w:r>
      <w:r w:rsidRPr="00D569EC">
        <w:rPr>
          <w:rFonts w:hint="eastAsia"/>
        </w:rPr>
        <w:t>Georgia Venture Capital Network</w:t>
      </w:r>
      <w:r w:rsidRPr="00D569EC">
        <w:rPr>
          <w:rFonts w:hint="eastAsia"/>
        </w:rPr>
        <w:t>可協助媒合具高獲利率公司與投資人。</w:t>
      </w:r>
    </w:p>
    <w:p w14:paraId="49DA9C3F" w14:textId="2C67BB20" w:rsidR="00721180" w:rsidRPr="00D569EC" w:rsidRDefault="00721180" w:rsidP="00721180">
      <w:pPr>
        <w:pStyle w:val="a9"/>
        <w:ind w:left="944" w:hanging="708"/>
      </w:pPr>
      <w:r w:rsidRPr="00D569EC">
        <w:rPr>
          <w:rFonts w:hint="eastAsia"/>
        </w:rPr>
        <w:t>（三）</w:t>
      </w:r>
      <w:r w:rsidRPr="00D569EC">
        <w:rPr>
          <w:rFonts w:hint="eastAsia"/>
        </w:rPr>
        <w:t>Regional Revolving Loan Funds</w:t>
      </w:r>
      <w:r w:rsidRPr="00D569EC">
        <w:rPr>
          <w:rFonts w:hint="eastAsia"/>
        </w:rPr>
        <w:t>對企業有關取得土地、固定資產、建築、建築物改良與資本週轉金等需求，提供低利貸款，金額在</w:t>
      </w:r>
      <w:r w:rsidRPr="00D569EC">
        <w:rPr>
          <w:rFonts w:hint="eastAsia"/>
        </w:rPr>
        <w:t>25,000</w:t>
      </w:r>
      <w:r w:rsidRPr="00D569EC">
        <w:rPr>
          <w:rFonts w:hint="eastAsia"/>
        </w:rPr>
        <w:t>至</w:t>
      </w:r>
      <w:r w:rsidRPr="00D569EC">
        <w:rPr>
          <w:rFonts w:hint="eastAsia"/>
        </w:rPr>
        <w:t>500,000</w:t>
      </w:r>
      <w:r w:rsidRPr="00D569EC">
        <w:rPr>
          <w:rFonts w:hint="eastAsia"/>
        </w:rPr>
        <w:t>美元之間。</w:t>
      </w:r>
    </w:p>
    <w:p w14:paraId="62A8ED82" w14:textId="01FFFF06" w:rsidR="00721180" w:rsidRPr="00D569EC" w:rsidRDefault="00721180" w:rsidP="00721180">
      <w:pPr>
        <w:pStyle w:val="a9"/>
        <w:ind w:left="944" w:hanging="708"/>
      </w:pPr>
      <w:r w:rsidRPr="00D569EC">
        <w:rPr>
          <w:rFonts w:hint="eastAsia"/>
        </w:rPr>
        <w:t>（四）</w:t>
      </w:r>
      <w:r w:rsidRPr="00D569EC">
        <w:rPr>
          <w:rFonts w:hint="eastAsia"/>
        </w:rPr>
        <w:t>Agribusiness Loan Program</w:t>
      </w:r>
      <w:r w:rsidRPr="00D569EC">
        <w:rPr>
          <w:rFonts w:hint="eastAsia"/>
        </w:rPr>
        <w:t>提供低利農業貸款，最高額度為</w:t>
      </w:r>
      <w:r w:rsidRPr="00D569EC">
        <w:rPr>
          <w:rFonts w:hint="eastAsia"/>
        </w:rPr>
        <w:t>100</w:t>
      </w:r>
      <w:r w:rsidRPr="00D569EC">
        <w:rPr>
          <w:rFonts w:hint="eastAsia"/>
        </w:rPr>
        <w:t>萬美元。</w:t>
      </w:r>
    </w:p>
    <w:p w14:paraId="05AC7F27" w14:textId="47A9D836" w:rsidR="00721180" w:rsidRPr="00D569EC" w:rsidRDefault="00721180" w:rsidP="00721180">
      <w:pPr>
        <w:pStyle w:val="a9"/>
        <w:ind w:left="944" w:hanging="708"/>
      </w:pPr>
      <w:r w:rsidRPr="00D569EC">
        <w:rPr>
          <w:rFonts w:hint="eastAsia"/>
        </w:rPr>
        <w:t>（五）</w:t>
      </w:r>
      <w:r w:rsidRPr="00D569EC">
        <w:rPr>
          <w:rFonts w:hint="eastAsia"/>
        </w:rPr>
        <w:t>Intermediary Relending Program</w:t>
      </w:r>
      <w:r w:rsidRPr="00D569EC">
        <w:rPr>
          <w:rFonts w:hint="eastAsia"/>
        </w:rPr>
        <w:t>係美國農業部對農村地區所提供之貸款，最高額度為</w:t>
      </w:r>
      <w:r w:rsidRPr="00D569EC">
        <w:rPr>
          <w:rFonts w:hint="eastAsia"/>
        </w:rPr>
        <w:t>150,000</w:t>
      </w:r>
      <w:r w:rsidRPr="00D569EC">
        <w:rPr>
          <w:rFonts w:hint="eastAsia"/>
        </w:rPr>
        <w:t>美元。</w:t>
      </w:r>
    </w:p>
    <w:p w14:paraId="4596B65C" w14:textId="5F9FF02C" w:rsidR="00721180" w:rsidRPr="00D569EC" w:rsidRDefault="00721180" w:rsidP="00721180">
      <w:pPr>
        <w:pStyle w:val="a9"/>
        <w:ind w:left="944" w:hanging="708"/>
      </w:pPr>
      <w:r w:rsidRPr="00D569EC">
        <w:rPr>
          <w:rFonts w:hint="eastAsia"/>
        </w:rPr>
        <w:t>（六）</w:t>
      </w:r>
      <w:r w:rsidRPr="00D569EC">
        <w:rPr>
          <w:rFonts w:hint="eastAsia"/>
        </w:rPr>
        <w:t>Business and Industrial Loan Program</w:t>
      </w:r>
      <w:r w:rsidRPr="00D569EC">
        <w:rPr>
          <w:rFonts w:hint="eastAsia"/>
        </w:rPr>
        <w:t>亦為美國農業部提供，最高額度為</w:t>
      </w:r>
      <w:r w:rsidRPr="00D569EC">
        <w:rPr>
          <w:rFonts w:hint="eastAsia"/>
        </w:rPr>
        <w:t>1,000</w:t>
      </w:r>
      <w:r w:rsidRPr="00D569EC">
        <w:rPr>
          <w:rFonts w:hint="eastAsia"/>
        </w:rPr>
        <w:t>萬美元。</w:t>
      </w:r>
    </w:p>
    <w:p w14:paraId="1C83182A" w14:textId="0FCE0A69" w:rsidR="00721180" w:rsidRPr="00D569EC" w:rsidRDefault="00721180" w:rsidP="00721180">
      <w:pPr>
        <w:pStyle w:val="a9"/>
        <w:ind w:left="944" w:hanging="708"/>
      </w:pPr>
      <w:r w:rsidRPr="00D569EC">
        <w:rPr>
          <w:rFonts w:hint="eastAsia"/>
        </w:rPr>
        <w:t>（七）</w:t>
      </w:r>
      <w:r w:rsidRPr="00D569EC">
        <w:rPr>
          <w:rFonts w:hint="eastAsia"/>
        </w:rPr>
        <w:t>Invest Georgia</w:t>
      </w:r>
      <w:r w:rsidRPr="00D569EC">
        <w:rPr>
          <w:rFonts w:hint="eastAsia"/>
        </w:rPr>
        <w:t>創投基金：喬州州長簽署</w:t>
      </w:r>
      <w:r w:rsidRPr="00D569EC">
        <w:rPr>
          <w:rFonts w:hint="eastAsia"/>
        </w:rPr>
        <w:t>318</w:t>
      </w:r>
      <w:r w:rsidRPr="00D569EC">
        <w:rPr>
          <w:rFonts w:hint="eastAsia"/>
        </w:rPr>
        <w:t>法案，該法案用於控管政府資金投資高風險私人公司，計畫將資金在五年內，分階段由任命的州長、</w:t>
      </w:r>
      <w:r w:rsidRPr="00D569EC">
        <w:rPr>
          <w:rFonts w:hint="eastAsia"/>
        </w:rPr>
        <w:t xml:space="preserve"> </w:t>
      </w:r>
      <w:r w:rsidRPr="00D569EC">
        <w:rPr>
          <w:rFonts w:hint="eastAsia"/>
        </w:rPr>
        <w:t>副州長和眾議院議長等五人小組管理，符合融資的公司也必須投入企業資金至此專案中。</w:t>
      </w:r>
    </w:p>
    <w:p w14:paraId="03C17E40" w14:textId="6C42D1B5" w:rsidR="004850E8" w:rsidRPr="00D569EC" w:rsidRDefault="00FD0C58" w:rsidP="00721180">
      <w:pPr>
        <w:pStyle w:val="a3"/>
        <w:spacing w:before="514" w:after="771"/>
      </w:pPr>
      <w:r w:rsidRPr="00D569EC">
        <w:lastRenderedPageBreak/>
        <w:t>第陸章　基礎建設及成本</w:t>
      </w:r>
    </w:p>
    <w:p w14:paraId="3115148C" w14:textId="77777777" w:rsidR="004850E8" w:rsidRPr="00D569EC" w:rsidRDefault="00FD0C58">
      <w:pPr>
        <w:pStyle w:val="a4"/>
        <w:spacing w:before="257" w:after="257"/>
        <w:ind w:left="632" w:hanging="632"/>
        <w:rPr>
          <w:color w:val="auto"/>
        </w:rPr>
      </w:pPr>
      <w:r w:rsidRPr="00D569EC">
        <w:rPr>
          <w:color w:val="auto"/>
        </w:rPr>
        <w:t>一、土地</w:t>
      </w:r>
    </w:p>
    <w:p w14:paraId="10C21AA6" w14:textId="77777777" w:rsidR="004850E8" w:rsidRPr="00D569EC" w:rsidRDefault="00FD0C58" w:rsidP="00187E9C">
      <w:pPr>
        <w:pStyle w:val="a9"/>
        <w:ind w:left="944" w:hanging="708"/>
      </w:pPr>
      <w:r w:rsidRPr="00D569EC">
        <w:t>（一）郊區</w:t>
      </w:r>
    </w:p>
    <w:p w14:paraId="01851957" w14:textId="77777777" w:rsidR="004850E8" w:rsidRPr="00D569EC" w:rsidRDefault="00FD0C58">
      <w:pPr>
        <w:pStyle w:val="aa"/>
        <w:ind w:left="945" w:firstLine="472"/>
        <w:rPr>
          <w:lang w:eastAsia="zh-TW"/>
        </w:rPr>
      </w:pPr>
      <w:r w:rsidRPr="00D569EC">
        <w:rPr>
          <w:lang w:eastAsia="zh-TW"/>
        </w:rPr>
        <w:t>未開發土地每平方英畝</w:t>
      </w:r>
      <w:r w:rsidRPr="00D569EC">
        <w:rPr>
          <w:lang w:eastAsia="zh-TW"/>
        </w:rPr>
        <w:t>800</w:t>
      </w:r>
      <w:r w:rsidRPr="00D569EC">
        <w:rPr>
          <w:lang w:eastAsia="zh-TW"/>
        </w:rPr>
        <w:t>至</w:t>
      </w:r>
      <w:r w:rsidRPr="00D569EC">
        <w:rPr>
          <w:lang w:eastAsia="zh-TW"/>
        </w:rPr>
        <w:t>1,000</w:t>
      </w:r>
      <w:r w:rsidRPr="00D569EC">
        <w:rPr>
          <w:lang w:eastAsia="zh-TW"/>
        </w:rPr>
        <w:t>美元；工業園區每平方英畝</w:t>
      </w:r>
      <w:r w:rsidRPr="00D569EC">
        <w:rPr>
          <w:lang w:eastAsia="zh-TW"/>
        </w:rPr>
        <w:t>1,500</w:t>
      </w:r>
      <w:r w:rsidRPr="00D569EC">
        <w:rPr>
          <w:lang w:eastAsia="zh-TW"/>
        </w:rPr>
        <w:t>美元。</w:t>
      </w:r>
    </w:p>
    <w:p w14:paraId="6A29D992" w14:textId="77777777" w:rsidR="004850E8" w:rsidRPr="00D569EC" w:rsidRDefault="00FD0C58" w:rsidP="00187E9C">
      <w:pPr>
        <w:pStyle w:val="a9"/>
        <w:ind w:left="944" w:hanging="708"/>
      </w:pPr>
      <w:r w:rsidRPr="00D569EC">
        <w:t>（二）小型城鎮</w:t>
      </w:r>
    </w:p>
    <w:p w14:paraId="628CB45E" w14:textId="77777777" w:rsidR="004850E8" w:rsidRPr="00D569EC" w:rsidRDefault="00FD0C58">
      <w:pPr>
        <w:pStyle w:val="aa"/>
        <w:ind w:left="945" w:firstLine="472"/>
        <w:rPr>
          <w:lang w:eastAsia="zh-TW"/>
        </w:rPr>
      </w:pPr>
      <w:r w:rsidRPr="00D569EC">
        <w:rPr>
          <w:lang w:eastAsia="zh-TW"/>
        </w:rPr>
        <w:t>未開發土地每平方英畝</w:t>
      </w:r>
      <w:r w:rsidRPr="00D569EC">
        <w:rPr>
          <w:lang w:eastAsia="zh-TW"/>
        </w:rPr>
        <w:t>1,000</w:t>
      </w:r>
      <w:r w:rsidRPr="00D569EC">
        <w:rPr>
          <w:lang w:eastAsia="zh-TW"/>
        </w:rPr>
        <w:t>至</w:t>
      </w:r>
      <w:r w:rsidRPr="00D569EC">
        <w:rPr>
          <w:lang w:eastAsia="zh-TW"/>
        </w:rPr>
        <w:t>5,000</w:t>
      </w:r>
      <w:r w:rsidRPr="00D569EC">
        <w:rPr>
          <w:lang w:eastAsia="zh-TW"/>
        </w:rPr>
        <w:t>美元；工業園區每平方英畝</w:t>
      </w:r>
      <w:r w:rsidRPr="00D569EC">
        <w:rPr>
          <w:lang w:eastAsia="zh-TW"/>
        </w:rPr>
        <w:t>2,800</w:t>
      </w:r>
      <w:r w:rsidRPr="00D569EC">
        <w:rPr>
          <w:lang w:eastAsia="zh-TW"/>
        </w:rPr>
        <w:t>美元。</w:t>
      </w:r>
    </w:p>
    <w:p w14:paraId="4AF068E4" w14:textId="77777777" w:rsidR="004850E8" w:rsidRPr="00D569EC" w:rsidRDefault="00FD0C58" w:rsidP="00187E9C">
      <w:pPr>
        <w:pStyle w:val="a9"/>
        <w:ind w:left="944" w:hanging="708"/>
      </w:pPr>
      <w:r w:rsidRPr="00D569EC">
        <w:t>（三）中型城鎮</w:t>
      </w:r>
    </w:p>
    <w:p w14:paraId="03F4DE81" w14:textId="77777777" w:rsidR="004850E8" w:rsidRPr="00D569EC" w:rsidRDefault="00FD0C58">
      <w:pPr>
        <w:pStyle w:val="aa"/>
        <w:ind w:left="945" w:firstLine="472"/>
        <w:rPr>
          <w:lang w:eastAsia="zh-TW"/>
        </w:rPr>
      </w:pPr>
      <w:r w:rsidRPr="00D569EC">
        <w:rPr>
          <w:lang w:eastAsia="zh-TW"/>
        </w:rPr>
        <w:t>未開發土地每平方英畝</w:t>
      </w:r>
      <w:r w:rsidRPr="00D569EC">
        <w:rPr>
          <w:lang w:eastAsia="zh-TW"/>
        </w:rPr>
        <w:t>3,000</w:t>
      </w:r>
      <w:r w:rsidRPr="00D569EC">
        <w:rPr>
          <w:lang w:eastAsia="zh-TW"/>
        </w:rPr>
        <w:t>至</w:t>
      </w:r>
      <w:r w:rsidRPr="00D569EC">
        <w:rPr>
          <w:lang w:eastAsia="zh-TW"/>
        </w:rPr>
        <w:t>7,000</w:t>
      </w:r>
      <w:r w:rsidRPr="00D569EC">
        <w:rPr>
          <w:lang w:eastAsia="zh-TW"/>
        </w:rPr>
        <w:t>美元；工業園區每平方英畝</w:t>
      </w:r>
      <w:r w:rsidRPr="00D569EC">
        <w:rPr>
          <w:lang w:eastAsia="zh-TW"/>
        </w:rPr>
        <w:t>10,000</w:t>
      </w:r>
      <w:r w:rsidRPr="00D569EC">
        <w:rPr>
          <w:lang w:eastAsia="zh-TW"/>
        </w:rPr>
        <w:t>美元。</w:t>
      </w:r>
    </w:p>
    <w:p w14:paraId="6408AF03" w14:textId="77777777" w:rsidR="004850E8" w:rsidRPr="00D569EC" w:rsidRDefault="00FD0C58" w:rsidP="00187E9C">
      <w:pPr>
        <w:pStyle w:val="a9"/>
        <w:ind w:left="944" w:hanging="708"/>
      </w:pPr>
      <w:r w:rsidRPr="00D569EC">
        <w:t>（四）大型城鎮</w:t>
      </w:r>
    </w:p>
    <w:p w14:paraId="3C2EF01D" w14:textId="77C6F206" w:rsidR="004850E8" w:rsidRPr="00D569EC" w:rsidRDefault="00FD0C58">
      <w:pPr>
        <w:pStyle w:val="aa"/>
        <w:ind w:left="945" w:firstLine="472"/>
        <w:rPr>
          <w:lang w:eastAsia="zh-TW"/>
        </w:rPr>
      </w:pPr>
      <w:r w:rsidRPr="00D569EC">
        <w:rPr>
          <w:lang w:eastAsia="zh-TW"/>
        </w:rPr>
        <w:t>未開發土地每平方英畝</w:t>
      </w:r>
      <w:r w:rsidRPr="00D569EC">
        <w:rPr>
          <w:lang w:eastAsia="zh-TW"/>
        </w:rPr>
        <w:t>3,000</w:t>
      </w:r>
      <w:r w:rsidRPr="00D569EC">
        <w:rPr>
          <w:lang w:eastAsia="zh-TW"/>
        </w:rPr>
        <w:t>至</w:t>
      </w:r>
      <w:r w:rsidRPr="00D569EC">
        <w:rPr>
          <w:lang w:eastAsia="zh-TW"/>
        </w:rPr>
        <w:t>25</w:t>
      </w:r>
      <w:r w:rsidR="00721180" w:rsidRPr="00D569EC">
        <w:rPr>
          <w:rFonts w:hint="eastAsia"/>
          <w:lang w:eastAsia="zh-TW"/>
        </w:rPr>
        <w:t>,</w:t>
      </w:r>
      <w:r w:rsidRPr="00D569EC">
        <w:rPr>
          <w:lang w:eastAsia="zh-TW"/>
        </w:rPr>
        <w:t>000</w:t>
      </w:r>
      <w:r w:rsidRPr="00D569EC">
        <w:rPr>
          <w:lang w:eastAsia="zh-TW"/>
        </w:rPr>
        <w:t>美元：工業園區每平方英畝</w:t>
      </w:r>
      <w:r w:rsidRPr="00D569EC">
        <w:rPr>
          <w:lang w:eastAsia="zh-TW"/>
        </w:rPr>
        <w:t>13,000</w:t>
      </w:r>
      <w:r w:rsidRPr="00D569EC">
        <w:rPr>
          <w:lang w:eastAsia="zh-TW"/>
        </w:rPr>
        <w:t>美元。</w:t>
      </w:r>
    </w:p>
    <w:p w14:paraId="6FBE6332" w14:textId="77777777" w:rsidR="004850E8" w:rsidRPr="00D569EC" w:rsidRDefault="00FD0C58" w:rsidP="00187E9C">
      <w:pPr>
        <w:pStyle w:val="a9"/>
        <w:ind w:left="944" w:hanging="708"/>
      </w:pPr>
      <w:r w:rsidRPr="00D569EC">
        <w:t>（五）</w:t>
      </w:r>
      <w:r w:rsidRPr="00D569EC">
        <w:t>MSAs</w:t>
      </w:r>
      <w:r w:rsidRPr="00D569EC">
        <w:t>（</w:t>
      </w:r>
      <w:r w:rsidRPr="00D569EC">
        <w:t>10</w:t>
      </w:r>
      <w:r w:rsidRPr="00D569EC">
        <w:t>萬人以上之大都會地區）</w:t>
      </w:r>
    </w:p>
    <w:p w14:paraId="75F06D1F" w14:textId="77777777" w:rsidR="004850E8" w:rsidRPr="00D569EC" w:rsidRDefault="00FD0C58">
      <w:pPr>
        <w:pStyle w:val="aa"/>
        <w:ind w:left="945" w:firstLine="472"/>
        <w:rPr>
          <w:lang w:eastAsia="zh-TW"/>
        </w:rPr>
      </w:pPr>
      <w:r w:rsidRPr="00D569EC">
        <w:rPr>
          <w:lang w:eastAsia="zh-TW"/>
        </w:rPr>
        <w:t>未開發土地每平方英畝</w:t>
      </w:r>
      <w:r w:rsidRPr="00D569EC">
        <w:rPr>
          <w:lang w:eastAsia="zh-TW"/>
        </w:rPr>
        <w:t>1,200</w:t>
      </w:r>
      <w:r w:rsidRPr="00D569EC">
        <w:rPr>
          <w:lang w:eastAsia="zh-TW"/>
        </w:rPr>
        <w:t>至</w:t>
      </w:r>
      <w:r w:rsidRPr="00D569EC">
        <w:rPr>
          <w:lang w:eastAsia="zh-TW"/>
        </w:rPr>
        <w:t>25,000</w:t>
      </w:r>
      <w:r w:rsidRPr="00D569EC">
        <w:rPr>
          <w:lang w:eastAsia="zh-TW"/>
        </w:rPr>
        <w:t>美元；工業園區每平方英畝</w:t>
      </w:r>
      <w:r w:rsidRPr="00D569EC">
        <w:rPr>
          <w:lang w:eastAsia="zh-TW"/>
        </w:rPr>
        <w:t>20,000</w:t>
      </w:r>
      <w:r w:rsidRPr="00D569EC">
        <w:rPr>
          <w:lang w:eastAsia="zh-TW"/>
        </w:rPr>
        <w:t>美元。</w:t>
      </w:r>
    </w:p>
    <w:p w14:paraId="23973720" w14:textId="77777777" w:rsidR="004850E8" w:rsidRPr="00D569EC" w:rsidRDefault="00FD0C58" w:rsidP="00187E9C">
      <w:pPr>
        <w:pStyle w:val="a9"/>
        <w:ind w:left="944" w:hanging="708"/>
      </w:pPr>
      <w:r w:rsidRPr="00D569EC">
        <w:t>（六）亞特蘭大鄰近</w:t>
      </w:r>
      <w:r w:rsidRPr="00D569EC">
        <w:t>20</w:t>
      </w:r>
      <w:r w:rsidRPr="00D569EC">
        <w:t>郡地區</w:t>
      </w:r>
    </w:p>
    <w:p w14:paraId="7B2A79A6" w14:textId="77777777" w:rsidR="004850E8" w:rsidRPr="00D569EC" w:rsidRDefault="00FD0C58">
      <w:pPr>
        <w:pStyle w:val="aa"/>
        <w:ind w:left="945" w:firstLine="472"/>
        <w:rPr>
          <w:lang w:eastAsia="zh-TW"/>
        </w:rPr>
      </w:pPr>
      <w:r w:rsidRPr="00D569EC">
        <w:rPr>
          <w:lang w:eastAsia="zh-TW"/>
        </w:rPr>
        <w:t>未開發土地每平方英畝</w:t>
      </w:r>
      <w:r w:rsidRPr="00D569EC">
        <w:rPr>
          <w:lang w:eastAsia="zh-TW"/>
        </w:rPr>
        <w:t>25,000</w:t>
      </w:r>
      <w:r w:rsidRPr="00D569EC">
        <w:rPr>
          <w:lang w:eastAsia="zh-TW"/>
        </w:rPr>
        <w:t>至</w:t>
      </w:r>
      <w:r w:rsidRPr="00D569EC">
        <w:rPr>
          <w:lang w:eastAsia="zh-TW"/>
        </w:rPr>
        <w:t>65,000</w:t>
      </w:r>
      <w:r w:rsidRPr="00D569EC">
        <w:rPr>
          <w:lang w:eastAsia="zh-TW"/>
        </w:rPr>
        <w:t>美元，工業園區每平方英畝</w:t>
      </w:r>
      <w:r w:rsidRPr="00D569EC">
        <w:rPr>
          <w:lang w:eastAsia="zh-TW"/>
        </w:rPr>
        <w:t>65,000</w:t>
      </w:r>
      <w:r w:rsidRPr="00D569EC">
        <w:rPr>
          <w:lang w:eastAsia="zh-TW"/>
        </w:rPr>
        <w:t>至</w:t>
      </w:r>
      <w:r w:rsidRPr="00D569EC">
        <w:rPr>
          <w:lang w:eastAsia="zh-TW"/>
        </w:rPr>
        <w:t>150,000</w:t>
      </w:r>
      <w:r w:rsidRPr="00D569EC">
        <w:rPr>
          <w:lang w:eastAsia="zh-TW"/>
        </w:rPr>
        <w:t>美元。</w:t>
      </w:r>
    </w:p>
    <w:p w14:paraId="263FCF69" w14:textId="77777777" w:rsidR="00721180" w:rsidRPr="00D569EC" w:rsidRDefault="00721180" w:rsidP="00187E9C">
      <w:pPr>
        <w:pStyle w:val="a9"/>
        <w:ind w:left="944" w:hanging="708"/>
      </w:pPr>
    </w:p>
    <w:p w14:paraId="2789C9E5" w14:textId="77777777" w:rsidR="004850E8" w:rsidRPr="00D569EC" w:rsidRDefault="00FD0C58" w:rsidP="00187E9C">
      <w:pPr>
        <w:pStyle w:val="a9"/>
        <w:ind w:left="944" w:hanging="708"/>
      </w:pPr>
      <w:r w:rsidRPr="00D569EC">
        <w:lastRenderedPageBreak/>
        <w:t>（七）亞特蘭大都會區（共</w:t>
      </w:r>
      <w:r w:rsidRPr="00D569EC">
        <w:t>5</w:t>
      </w:r>
      <w:r w:rsidRPr="00D569EC">
        <w:t>郡）</w:t>
      </w:r>
    </w:p>
    <w:p w14:paraId="6C1321F1" w14:textId="77777777" w:rsidR="004850E8" w:rsidRPr="00D569EC" w:rsidRDefault="00FD0C58">
      <w:pPr>
        <w:pStyle w:val="aa"/>
        <w:ind w:left="945" w:firstLine="472"/>
        <w:rPr>
          <w:lang w:eastAsia="zh-TW"/>
        </w:rPr>
      </w:pPr>
      <w:r w:rsidRPr="00D569EC">
        <w:rPr>
          <w:lang w:eastAsia="zh-TW"/>
        </w:rPr>
        <w:t>未開發土地每平方英畝</w:t>
      </w:r>
      <w:r w:rsidRPr="00D569EC">
        <w:rPr>
          <w:lang w:eastAsia="zh-TW"/>
        </w:rPr>
        <w:t>10,000</w:t>
      </w:r>
      <w:r w:rsidRPr="00D569EC">
        <w:rPr>
          <w:lang w:eastAsia="zh-TW"/>
        </w:rPr>
        <w:t>至</w:t>
      </w:r>
      <w:r w:rsidRPr="00D569EC">
        <w:rPr>
          <w:lang w:eastAsia="zh-TW"/>
        </w:rPr>
        <w:t>150,000</w:t>
      </w:r>
      <w:r w:rsidRPr="00D569EC">
        <w:rPr>
          <w:lang w:eastAsia="zh-TW"/>
        </w:rPr>
        <w:t>美元；工業園區每平方英畝</w:t>
      </w:r>
      <w:r w:rsidRPr="00D569EC">
        <w:rPr>
          <w:lang w:eastAsia="zh-TW"/>
        </w:rPr>
        <w:t>20,000</w:t>
      </w:r>
      <w:r w:rsidRPr="00D569EC">
        <w:rPr>
          <w:lang w:eastAsia="zh-TW"/>
        </w:rPr>
        <w:t>至</w:t>
      </w:r>
      <w:r w:rsidRPr="00D569EC">
        <w:rPr>
          <w:lang w:eastAsia="zh-TW"/>
        </w:rPr>
        <w:t>250,000</w:t>
      </w:r>
      <w:r w:rsidRPr="00D569EC">
        <w:rPr>
          <w:lang w:eastAsia="zh-TW"/>
        </w:rPr>
        <w:t>美元。</w:t>
      </w:r>
    </w:p>
    <w:p w14:paraId="350A0CE4" w14:textId="77777777" w:rsidR="004850E8" w:rsidRPr="00D569EC" w:rsidRDefault="00FD0C58">
      <w:pPr>
        <w:pStyle w:val="aa"/>
        <w:ind w:left="283" w:firstLine="0"/>
        <w:rPr>
          <w:lang w:eastAsia="zh-TW"/>
        </w:rPr>
      </w:pPr>
      <w:r w:rsidRPr="00D569EC">
        <w:rPr>
          <w:lang w:eastAsia="zh-TW"/>
        </w:rPr>
        <w:t>（八）居住開銷</w:t>
      </w:r>
    </w:p>
    <w:p w14:paraId="5D9D67DC" w14:textId="77777777" w:rsidR="004850E8" w:rsidRPr="00D569EC" w:rsidRDefault="00FD0C58">
      <w:pPr>
        <w:pStyle w:val="aa"/>
        <w:ind w:left="992" w:firstLine="425"/>
        <w:rPr>
          <w:lang w:eastAsia="zh-TW"/>
        </w:rPr>
      </w:pPr>
      <w:r w:rsidRPr="00D569EC">
        <w:rPr>
          <w:lang w:eastAsia="zh-TW"/>
        </w:rPr>
        <w:t>亞特蘭大的城郊區年生活費差距為</w:t>
      </w:r>
      <w:r w:rsidRPr="00D569EC">
        <w:rPr>
          <w:lang w:eastAsia="zh-TW"/>
        </w:rPr>
        <w:t>$12,557</w:t>
      </w:r>
      <w:r w:rsidRPr="00D569EC">
        <w:rPr>
          <w:lang w:eastAsia="zh-TW"/>
        </w:rPr>
        <w:t>，在全美城市中高居第六。無論是租房或是購買自住的房屋，城裡生活費開銷最大的是居住費用。亞特蘭大市區的住宅面積中位數為</w:t>
      </w:r>
      <w:r w:rsidRPr="00D569EC">
        <w:rPr>
          <w:lang w:eastAsia="zh-TW"/>
        </w:rPr>
        <w:t>1</w:t>
      </w:r>
      <w:r w:rsidR="007E116E" w:rsidRPr="00D569EC">
        <w:rPr>
          <w:rFonts w:hint="eastAsia"/>
          <w:lang w:eastAsia="zh-TW"/>
        </w:rPr>
        <w:t>,300</w:t>
      </w:r>
      <w:r w:rsidRPr="00D569EC">
        <w:rPr>
          <w:lang w:eastAsia="zh-TW"/>
        </w:rPr>
        <w:t>平方呎，而市郊為</w:t>
      </w:r>
      <w:r w:rsidRPr="00D569EC">
        <w:rPr>
          <w:lang w:eastAsia="zh-TW"/>
        </w:rPr>
        <w:t>1</w:t>
      </w:r>
      <w:r w:rsidR="007E116E" w:rsidRPr="00D569EC">
        <w:rPr>
          <w:rFonts w:hint="eastAsia"/>
          <w:lang w:eastAsia="zh-TW"/>
        </w:rPr>
        <w:t>,</w:t>
      </w:r>
      <w:r w:rsidRPr="00D569EC">
        <w:rPr>
          <w:lang w:eastAsia="zh-TW"/>
        </w:rPr>
        <w:t>988</w:t>
      </w:r>
      <w:r w:rsidRPr="00D569EC">
        <w:rPr>
          <w:lang w:eastAsia="zh-TW"/>
        </w:rPr>
        <w:t>平方呎。市區住宅的每年房貸及房產稅平均為</w:t>
      </w:r>
      <w:r w:rsidRPr="00D569EC">
        <w:rPr>
          <w:lang w:eastAsia="zh-TW"/>
        </w:rPr>
        <w:t>$22,435</w:t>
      </w:r>
      <w:r w:rsidRPr="00D569EC">
        <w:rPr>
          <w:lang w:eastAsia="zh-TW"/>
        </w:rPr>
        <w:t>，而市郊為</w:t>
      </w:r>
      <w:r w:rsidRPr="00D569EC">
        <w:rPr>
          <w:lang w:eastAsia="zh-TW"/>
        </w:rPr>
        <w:t>$13,569</w:t>
      </w:r>
      <w:r w:rsidRPr="00D569EC">
        <w:rPr>
          <w:lang w:eastAsia="zh-TW"/>
        </w:rPr>
        <w:t>。亞特蘭大市區家庭兩個兒童安親的平均費用為</w:t>
      </w:r>
      <w:r w:rsidRPr="00D569EC">
        <w:rPr>
          <w:lang w:eastAsia="zh-TW"/>
        </w:rPr>
        <w:t>$20,927</w:t>
      </w:r>
      <w:r w:rsidRPr="00D569EC">
        <w:rPr>
          <w:lang w:eastAsia="zh-TW"/>
        </w:rPr>
        <w:t>，而市郊為</w:t>
      </w:r>
      <w:r w:rsidRPr="00D569EC">
        <w:rPr>
          <w:lang w:eastAsia="zh-TW"/>
        </w:rPr>
        <w:t>$17,236</w:t>
      </w:r>
      <w:r w:rsidRPr="00D569EC">
        <w:rPr>
          <w:lang w:eastAsia="zh-TW"/>
        </w:rPr>
        <w:t>。</w:t>
      </w:r>
    </w:p>
    <w:p w14:paraId="7AA64560" w14:textId="77777777" w:rsidR="004850E8" w:rsidRPr="00D569EC" w:rsidRDefault="00FD0C58">
      <w:pPr>
        <w:pStyle w:val="a4"/>
        <w:spacing w:before="257" w:after="257"/>
        <w:ind w:left="632" w:hanging="632"/>
        <w:rPr>
          <w:color w:val="auto"/>
        </w:rPr>
      </w:pPr>
      <w:r w:rsidRPr="00D569EC">
        <w:rPr>
          <w:color w:val="auto"/>
        </w:rPr>
        <w:t>二、能源</w:t>
      </w:r>
    </w:p>
    <w:p w14:paraId="57C067A3" w14:textId="77777777" w:rsidR="003D7B72" w:rsidRPr="00D569EC" w:rsidRDefault="00FD0C58">
      <w:pPr>
        <w:ind w:firstLine="472"/>
        <w:rPr>
          <w:lang w:eastAsia="zh-TW"/>
        </w:rPr>
      </w:pPr>
      <w:r w:rsidRPr="00D569EC">
        <w:rPr>
          <w:lang w:eastAsia="zh-TW"/>
        </w:rPr>
        <w:t>喬州</w:t>
      </w:r>
      <w:r w:rsidR="003D7B72" w:rsidRPr="00D569EC">
        <w:rPr>
          <w:lang w:eastAsia="zh-TW"/>
        </w:rPr>
        <w:t>天然氣</w:t>
      </w:r>
      <w:r w:rsidR="003D7B72" w:rsidRPr="00D569EC">
        <w:rPr>
          <w:rFonts w:hint="eastAsia"/>
          <w:lang w:eastAsia="zh-TW"/>
        </w:rPr>
        <w:t>費用較</w:t>
      </w:r>
      <w:r w:rsidR="003D7B72" w:rsidRPr="00D569EC">
        <w:rPr>
          <w:rFonts w:hint="eastAsia"/>
          <w:lang w:eastAsia="zh-TW"/>
        </w:rPr>
        <w:t>2018</w:t>
      </w:r>
      <w:r w:rsidR="003D7B72" w:rsidRPr="00D569EC">
        <w:rPr>
          <w:rFonts w:hint="eastAsia"/>
          <w:lang w:eastAsia="zh-TW"/>
        </w:rPr>
        <w:t>年略為調降，其中</w:t>
      </w:r>
      <w:r w:rsidR="003D7B72" w:rsidRPr="00D569EC">
        <w:rPr>
          <w:lang w:eastAsia="zh-TW"/>
        </w:rPr>
        <w:t>商業用每千立方呎</w:t>
      </w:r>
      <w:r w:rsidR="003D7B72" w:rsidRPr="00D569EC">
        <w:rPr>
          <w:rFonts w:hint="eastAsia"/>
          <w:lang w:eastAsia="zh-TW"/>
        </w:rPr>
        <w:t>降</w:t>
      </w:r>
      <w:r w:rsidR="003D7B72" w:rsidRPr="00D569EC">
        <w:rPr>
          <w:lang w:eastAsia="zh-TW"/>
        </w:rPr>
        <w:t>為</w:t>
      </w:r>
      <w:r w:rsidR="003D7B72" w:rsidRPr="00D569EC">
        <w:rPr>
          <w:lang w:eastAsia="zh-TW"/>
        </w:rPr>
        <w:t>8.</w:t>
      </w:r>
      <w:r w:rsidR="003D7B72" w:rsidRPr="00D569EC">
        <w:rPr>
          <w:rFonts w:hint="eastAsia"/>
          <w:lang w:eastAsia="zh-TW"/>
        </w:rPr>
        <w:t>17</w:t>
      </w:r>
      <w:r w:rsidR="003D7B72" w:rsidRPr="00D569EC">
        <w:rPr>
          <w:lang w:eastAsia="zh-TW"/>
        </w:rPr>
        <w:t>美元，工業用</w:t>
      </w:r>
      <w:r w:rsidR="003D7B72" w:rsidRPr="00D569EC">
        <w:rPr>
          <w:rFonts w:hint="eastAsia"/>
          <w:lang w:eastAsia="zh-TW"/>
        </w:rPr>
        <w:t>調降</w:t>
      </w:r>
      <w:r w:rsidR="003D7B72" w:rsidRPr="00D569EC">
        <w:rPr>
          <w:lang w:eastAsia="zh-TW"/>
        </w:rPr>
        <w:t>為</w:t>
      </w:r>
      <w:r w:rsidR="003D7B72" w:rsidRPr="00D569EC">
        <w:rPr>
          <w:lang w:eastAsia="zh-TW"/>
        </w:rPr>
        <w:t>4.6</w:t>
      </w:r>
      <w:r w:rsidR="003D7B72" w:rsidRPr="00D569EC">
        <w:rPr>
          <w:rFonts w:hint="eastAsia"/>
          <w:lang w:eastAsia="zh-TW"/>
        </w:rPr>
        <w:t>3</w:t>
      </w:r>
      <w:r w:rsidR="003D7B72" w:rsidRPr="00D569EC">
        <w:rPr>
          <w:lang w:eastAsia="zh-TW"/>
        </w:rPr>
        <w:t>美元。</w:t>
      </w:r>
      <w:r w:rsidRPr="00D569EC">
        <w:rPr>
          <w:lang w:eastAsia="zh-TW"/>
        </w:rPr>
        <w:t>商業用電費每千瓦小時</w:t>
      </w:r>
      <w:r w:rsidRPr="00D569EC">
        <w:rPr>
          <w:lang w:eastAsia="zh-TW"/>
        </w:rPr>
        <w:t>0.09</w:t>
      </w:r>
      <w:r w:rsidR="00E05E51" w:rsidRPr="00D569EC">
        <w:rPr>
          <w:rFonts w:hint="eastAsia"/>
          <w:lang w:eastAsia="zh-TW"/>
        </w:rPr>
        <w:t>8</w:t>
      </w:r>
      <w:r w:rsidRPr="00D569EC">
        <w:rPr>
          <w:lang w:eastAsia="zh-TW"/>
        </w:rPr>
        <w:t>美元，工業用電每千瓦小時</w:t>
      </w:r>
      <w:r w:rsidRPr="00D569EC">
        <w:rPr>
          <w:lang w:eastAsia="zh-TW"/>
        </w:rPr>
        <w:t>0.0</w:t>
      </w:r>
      <w:r w:rsidR="00E05E51" w:rsidRPr="00D569EC">
        <w:rPr>
          <w:rFonts w:hint="eastAsia"/>
          <w:lang w:eastAsia="zh-TW"/>
        </w:rPr>
        <w:t>6</w:t>
      </w:r>
      <w:r w:rsidRPr="00D569EC">
        <w:rPr>
          <w:lang w:eastAsia="zh-TW"/>
        </w:rPr>
        <w:t>美元，二者皆較全美平均電費低。</w:t>
      </w:r>
    </w:p>
    <w:p w14:paraId="0B54CA7C" w14:textId="0FA8C496" w:rsidR="004850E8" w:rsidRPr="00D569EC" w:rsidRDefault="003D7B72">
      <w:pPr>
        <w:ind w:firstLine="472"/>
        <w:rPr>
          <w:lang w:eastAsia="zh-TW"/>
        </w:rPr>
      </w:pPr>
      <w:r w:rsidRPr="00D569EC">
        <w:rPr>
          <w:rFonts w:hint="eastAsia"/>
          <w:lang w:eastAsia="zh-TW"/>
        </w:rPr>
        <w:t>喬治亞電力公司</w:t>
      </w:r>
      <w:r w:rsidR="001D4A56" w:rsidRPr="00D569EC">
        <w:rPr>
          <w:rFonts w:hint="eastAsia"/>
          <w:lang w:eastAsia="zh-TW"/>
        </w:rPr>
        <w:t>（</w:t>
      </w:r>
      <w:r w:rsidRPr="00D569EC">
        <w:rPr>
          <w:rFonts w:hint="eastAsia"/>
          <w:lang w:eastAsia="zh-TW"/>
        </w:rPr>
        <w:t>Georgia Power</w:t>
      </w:r>
      <w:r w:rsidR="001D4A56" w:rsidRPr="00D569EC">
        <w:rPr>
          <w:rFonts w:hint="eastAsia"/>
          <w:lang w:eastAsia="zh-TW"/>
        </w:rPr>
        <w:t>）</w:t>
      </w:r>
      <w:r w:rsidRPr="00D569EC">
        <w:rPr>
          <w:rFonts w:hint="eastAsia"/>
          <w:lang w:eastAsia="zh-TW"/>
        </w:rPr>
        <w:t>擬自</w:t>
      </w:r>
      <w:r w:rsidRPr="00D569EC">
        <w:rPr>
          <w:rFonts w:hint="eastAsia"/>
          <w:lang w:eastAsia="zh-TW"/>
        </w:rPr>
        <w:t>2020</w:t>
      </w:r>
      <w:r w:rsidRPr="00D569EC">
        <w:rPr>
          <w:rFonts w:hint="eastAsia"/>
          <w:lang w:eastAsia="zh-TW"/>
        </w:rPr>
        <w:t>年全面升級住家電網</w:t>
      </w:r>
      <w:r w:rsidR="001D4A56" w:rsidRPr="00D569EC">
        <w:rPr>
          <w:rFonts w:hint="eastAsia"/>
          <w:lang w:eastAsia="zh-TW"/>
        </w:rPr>
        <w:t>（</w:t>
      </w:r>
      <w:r w:rsidRPr="00D569EC">
        <w:rPr>
          <w:rFonts w:hint="eastAsia"/>
          <w:lang w:eastAsia="zh-TW"/>
        </w:rPr>
        <w:t>grid</w:t>
      </w:r>
      <w:r w:rsidR="001D4A56" w:rsidRPr="00D569EC">
        <w:rPr>
          <w:rFonts w:hint="eastAsia"/>
          <w:lang w:eastAsia="zh-TW"/>
        </w:rPr>
        <w:t>）</w:t>
      </w:r>
      <w:r w:rsidRPr="00D569EC">
        <w:rPr>
          <w:rFonts w:hint="eastAsia"/>
          <w:lang w:eastAsia="zh-TW"/>
        </w:rPr>
        <w:t>，包括了重建</w:t>
      </w:r>
      <w:r w:rsidRPr="00D569EC">
        <w:rPr>
          <w:rFonts w:hint="eastAsia"/>
          <w:lang w:eastAsia="zh-TW"/>
        </w:rPr>
        <w:t>380</w:t>
      </w:r>
      <w:r w:rsidRPr="00D569EC">
        <w:rPr>
          <w:rFonts w:hint="eastAsia"/>
          <w:lang w:eastAsia="zh-TW"/>
        </w:rPr>
        <w:t>個電力站、</w:t>
      </w:r>
      <w:r w:rsidRPr="00D569EC">
        <w:rPr>
          <w:rFonts w:hint="eastAsia"/>
          <w:lang w:eastAsia="zh-TW"/>
        </w:rPr>
        <w:t>1000</w:t>
      </w:r>
      <w:r w:rsidRPr="00D569EC">
        <w:rPr>
          <w:rFonts w:hint="eastAsia"/>
          <w:lang w:eastAsia="zh-TW"/>
        </w:rPr>
        <w:t>哩的輸電網路，以及</w:t>
      </w:r>
      <w:r w:rsidRPr="00D569EC">
        <w:rPr>
          <w:rFonts w:hint="eastAsia"/>
          <w:lang w:eastAsia="zh-TW"/>
        </w:rPr>
        <w:t>800</w:t>
      </w:r>
      <w:r w:rsidRPr="00D569EC">
        <w:rPr>
          <w:rFonts w:hint="eastAsia"/>
          <w:lang w:eastAsia="zh-TW"/>
        </w:rPr>
        <w:t>個電力配送支線或線路，屆時將調漲住家電費費率</w:t>
      </w:r>
      <w:r w:rsidRPr="00D569EC">
        <w:rPr>
          <w:rFonts w:hint="eastAsia"/>
          <w:lang w:eastAsia="zh-TW"/>
        </w:rPr>
        <w:t>7%</w:t>
      </w:r>
      <w:r w:rsidRPr="00D569EC">
        <w:rPr>
          <w:rFonts w:hint="eastAsia"/>
          <w:lang w:eastAsia="zh-TW"/>
        </w:rPr>
        <w:t>，平均每個客戶每月約漲</w:t>
      </w:r>
      <w:r w:rsidRPr="00D569EC">
        <w:rPr>
          <w:rFonts w:hint="eastAsia"/>
          <w:lang w:eastAsia="zh-TW"/>
        </w:rPr>
        <w:t>10</w:t>
      </w:r>
      <w:r w:rsidRPr="00D569EC">
        <w:rPr>
          <w:rFonts w:hint="eastAsia"/>
          <w:lang w:eastAsia="zh-TW"/>
        </w:rPr>
        <w:t>元，一年</w:t>
      </w:r>
      <w:r w:rsidRPr="00D569EC">
        <w:rPr>
          <w:rFonts w:hint="eastAsia"/>
          <w:lang w:eastAsia="zh-TW"/>
        </w:rPr>
        <w:t>120</w:t>
      </w:r>
      <w:r w:rsidRPr="00D569EC">
        <w:rPr>
          <w:rFonts w:hint="eastAsia"/>
          <w:lang w:eastAsia="zh-TW"/>
        </w:rPr>
        <w:t>元。</w:t>
      </w:r>
      <w:r w:rsidR="00FD0C58" w:rsidRPr="00D569EC">
        <w:rPr>
          <w:lang w:eastAsia="zh-TW"/>
        </w:rPr>
        <w:t>另喬州電力公司最新供電研究報告結果顯示，</w:t>
      </w:r>
      <w:r w:rsidRPr="00D569EC">
        <w:rPr>
          <w:rFonts w:hint="eastAsia"/>
          <w:lang w:eastAsia="zh-TW"/>
        </w:rPr>
        <w:t>以</w:t>
      </w:r>
      <w:r w:rsidRPr="00D569EC">
        <w:rPr>
          <w:lang w:eastAsia="zh-TW"/>
        </w:rPr>
        <w:t>現有電源及購電契約</w:t>
      </w:r>
      <w:r w:rsidRPr="00D569EC">
        <w:rPr>
          <w:rFonts w:hint="eastAsia"/>
          <w:lang w:eastAsia="zh-TW"/>
        </w:rPr>
        <w:t>，</w:t>
      </w:r>
      <w:r w:rsidR="00FD0C58" w:rsidRPr="00D569EC">
        <w:rPr>
          <w:lang w:eastAsia="zh-TW"/>
        </w:rPr>
        <w:t>未來</w:t>
      </w:r>
      <w:r w:rsidRPr="00D569EC">
        <w:rPr>
          <w:lang w:eastAsia="zh-TW"/>
        </w:rPr>
        <w:t>足以供應</w:t>
      </w:r>
      <w:r w:rsidRPr="00D569EC">
        <w:rPr>
          <w:rFonts w:hint="eastAsia"/>
          <w:lang w:eastAsia="zh-TW"/>
        </w:rPr>
        <w:t>全</w:t>
      </w:r>
      <w:r w:rsidRPr="00D569EC">
        <w:rPr>
          <w:lang w:eastAsia="zh-TW"/>
        </w:rPr>
        <w:t>州</w:t>
      </w:r>
      <w:r w:rsidRPr="00D569EC">
        <w:rPr>
          <w:rFonts w:hint="eastAsia"/>
          <w:lang w:eastAsia="zh-TW"/>
        </w:rPr>
        <w:t>充足</w:t>
      </w:r>
      <w:r w:rsidR="00FD0C58" w:rsidRPr="00D569EC">
        <w:rPr>
          <w:lang w:eastAsia="zh-TW"/>
        </w:rPr>
        <w:t>外加</w:t>
      </w:r>
      <w:r w:rsidR="00FD0C58" w:rsidRPr="00D569EC">
        <w:rPr>
          <w:lang w:eastAsia="zh-TW"/>
        </w:rPr>
        <w:t>15%</w:t>
      </w:r>
      <w:r w:rsidR="00FD0C58" w:rsidRPr="00D569EC">
        <w:rPr>
          <w:lang w:eastAsia="zh-TW"/>
        </w:rPr>
        <w:t>之緩衝電衡量。</w:t>
      </w:r>
    </w:p>
    <w:p w14:paraId="4EE8AA99" w14:textId="308AFE95" w:rsidR="004850E8" w:rsidRPr="00D569EC" w:rsidRDefault="00FD0C58">
      <w:pPr>
        <w:ind w:firstLine="472"/>
        <w:rPr>
          <w:lang w:eastAsia="zh-TW"/>
        </w:rPr>
      </w:pPr>
      <w:r w:rsidRPr="00D569EC">
        <w:rPr>
          <w:lang w:eastAsia="zh-TW"/>
        </w:rPr>
        <w:t>亞特蘭大市議會已通過將在</w:t>
      </w:r>
      <w:r w:rsidRPr="00D569EC">
        <w:rPr>
          <w:lang w:eastAsia="zh-TW"/>
        </w:rPr>
        <w:t>2035</w:t>
      </w:r>
      <w:r w:rsidRPr="00D569EC">
        <w:rPr>
          <w:lang w:eastAsia="zh-TW"/>
        </w:rPr>
        <w:t>年前徹底停止石化燃料和核能的使用，實現</w:t>
      </w:r>
      <w:r w:rsidRPr="00D569EC">
        <w:rPr>
          <w:lang w:eastAsia="zh-TW"/>
        </w:rPr>
        <w:t>100%</w:t>
      </w:r>
      <w:r w:rsidRPr="00D569EC">
        <w:rPr>
          <w:lang w:eastAsia="zh-TW"/>
        </w:rPr>
        <w:t>的「清淨能源」。使用可再生能源，如風能和太陽能，並遠離煤炭、天然氣和核能等電源。根據這一</w:t>
      </w:r>
      <w:r w:rsidR="00203EB0" w:rsidRPr="00D569EC">
        <w:rPr>
          <w:lang w:eastAsia="zh-TW"/>
        </w:rPr>
        <w:t>計畫</w:t>
      </w:r>
      <w:r w:rsidRPr="00D569EC">
        <w:rPr>
          <w:lang w:eastAsia="zh-TW"/>
        </w:rPr>
        <w:t>，亞特蘭大市及其境內所有住宅和企業都將在</w:t>
      </w:r>
      <w:r w:rsidRPr="00D569EC">
        <w:rPr>
          <w:lang w:eastAsia="zh-TW"/>
        </w:rPr>
        <w:t>2035</w:t>
      </w:r>
      <w:r w:rsidRPr="00D569EC">
        <w:rPr>
          <w:lang w:eastAsia="zh-TW"/>
        </w:rPr>
        <w:t>年實現這一目標。該決議強調尋找節約能源的方法，並確保切換成本低廉。</w:t>
      </w:r>
    </w:p>
    <w:p w14:paraId="4EE58839" w14:textId="77777777" w:rsidR="004850E8" w:rsidRPr="00D569EC" w:rsidRDefault="00FD0C58">
      <w:pPr>
        <w:pStyle w:val="a4"/>
        <w:pageBreakBefore/>
        <w:spacing w:before="257" w:after="257"/>
        <w:ind w:left="632" w:hanging="632"/>
        <w:rPr>
          <w:color w:val="auto"/>
        </w:rPr>
      </w:pPr>
      <w:r w:rsidRPr="00D569EC">
        <w:rPr>
          <w:color w:val="auto"/>
        </w:rPr>
        <w:lastRenderedPageBreak/>
        <w:t>三、通訊</w:t>
      </w:r>
    </w:p>
    <w:p w14:paraId="56A7C7F9" w14:textId="77777777" w:rsidR="004850E8" w:rsidRPr="00D569EC" w:rsidRDefault="00FD0C58">
      <w:pPr>
        <w:ind w:firstLine="472"/>
        <w:rPr>
          <w:lang w:eastAsia="zh-TW"/>
        </w:rPr>
      </w:pPr>
      <w:r w:rsidRPr="00D569EC">
        <w:rPr>
          <w:lang w:eastAsia="zh-TW"/>
        </w:rPr>
        <w:t>全州電話、網路等設施建設普及線路四通八達，視投資公司員工多寡及需求可選擇</w:t>
      </w:r>
      <w:r w:rsidRPr="00D569EC">
        <w:rPr>
          <w:lang w:eastAsia="zh-TW"/>
        </w:rPr>
        <w:t>DSL</w:t>
      </w:r>
      <w:r w:rsidRPr="00D569EC">
        <w:rPr>
          <w:lang w:eastAsia="zh-TW"/>
        </w:rPr>
        <w:t>、</w:t>
      </w:r>
      <w:r w:rsidRPr="00D569EC">
        <w:rPr>
          <w:lang w:eastAsia="zh-TW"/>
        </w:rPr>
        <w:t>T1</w:t>
      </w:r>
      <w:r w:rsidRPr="00D569EC">
        <w:rPr>
          <w:lang w:eastAsia="zh-TW"/>
        </w:rPr>
        <w:t>、</w:t>
      </w:r>
      <w:r w:rsidRPr="00D569EC">
        <w:rPr>
          <w:lang w:eastAsia="zh-TW"/>
        </w:rPr>
        <w:t>Frame Relay</w:t>
      </w:r>
      <w:r w:rsidRPr="00D569EC">
        <w:rPr>
          <w:lang w:eastAsia="zh-TW"/>
        </w:rPr>
        <w:t>、</w:t>
      </w:r>
      <w:r w:rsidRPr="00D569EC">
        <w:rPr>
          <w:lang w:eastAsia="zh-TW"/>
        </w:rPr>
        <w:t>T3</w:t>
      </w:r>
      <w:r w:rsidRPr="00D569EC">
        <w:rPr>
          <w:lang w:eastAsia="zh-TW"/>
        </w:rPr>
        <w:t>或更先進之科技，基本費由十位數至千位數不等。</w:t>
      </w:r>
    </w:p>
    <w:p w14:paraId="7DAF906B" w14:textId="77777777" w:rsidR="004850E8" w:rsidRPr="00D569EC" w:rsidRDefault="00FD0C58">
      <w:pPr>
        <w:ind w:firstLine="472"/>
        <w:rPr>
          <w:lang w:eastAsia="zh-TW"/>
        </w:rPr>
      </w:pPr>
      <w:r w:rsidRPr="00D569EC">
        <w:t>配合美國陸軍卓越網路中心興建工程於</w:t>
      </w:r>
      <w:r w:rsidRPr="00D569EC">
        <w:rPr>
          <w:lang w:eastAsia="zh-TW"/>
        </w:rPr>
        <w:t>2016</w:t>
      </w:r>
      <w:r w:rsidRPr="00D569EC">
        <w:t>年底開工，</w:t>
      </w:r>
      <w:r w:rsidRPr="00D569EC">
        <w:rPr>
          <w:lang w:eastAsia="zh-TW"/>
        </w:rPr>
        <w:t>喬州政府</w:t>
      </w:r>
      <w:r w:rsidRPr="00D569EC">
        <w:t>投入</w:t>
      </w:r>
      <w:r w:rsidRPr="00D569EC">
        <w:t>5</w:t>
      </w:r>
      <w:r w:rsidRPr="00D569EC">
        <w:rPr>
          <w:lang w:eastAsia="zh-TW"/>
        </w:rPr>
        <w:t>,000</w:t>
      </w:r>
      <w:r w:rsidRPr="00D569EC">
        <w:t>萬美元興建「喬治亞網路創新與訓練中心」（</w:t>
      </w:r>
      <w:r w:rsidRPr="00D569EC">
        <w:t>Georgia Cyber Innovation and Training Center</w:t>
      </w:r>
      <w:r w:rsidRPr="00D569EC">
        <w:t>），推動資安科技之創新與現代化；在與美國國防部及國家安全局合作下，喬州享有獨步全美之資源，將可鞏固其「美南矽谷」地位。</w:t>
      </w:r>
      <w:r w:rsidRPr="00D569EC">
        <w:rPr>
          <w:lang w:eastAsia="zh-TW"/>
        </w:rPr>
        <w:t>喬州目前有</w:t>
      </w:r>
      <w:r w:rsidRPr="00D569EC">
        <w:rPr>
          <w:lang w:eastAsia="zh-TW"/>
        </w:rPr>
        <w:t>29</w:t>
      </w:r>
      <w:r w:rsidRPr="00D569EC">
        <w:rPr>
          <w:lang w:eastAsia="zh-TW"/>
        </w:rPr>
        <w:t>萬家公司與機構遍布在</w:t>
      </w:r>
      <w:r w:rsidRPr="00D569EC">
        <w:rPr>
          <w:lang w:eastAsia="zh-TW"/>
        </w:rPr>
        <w:t>42</w:t>
      </w:r>
      <w:r w:rsidRPr="00D569EC">
        <w:rPr>
          <w:lang w:eastAsia="zh-TW"/>
        </w:rPr>
        <w:t>項產業中，約有九成企業之電腦系統受到入侵，未來資安服務業將成為不可或缺之產業。該中心未來亦將做為創業育成中心，以及研發中心，以吸引企業進駐。</w:t>
      </w:r>
    </w:p>
    <w:p w14:paraId="53444777" w14:textId="77777777" w:rsidR="004850E8" w:rsidRPr="00D569EC" w:rsidRDefault="00FD0C58">
      <w:pPr>
        <w:pStyle w:val="a4"/>
        <w:spacing w:before="257" w:after="257"/>
        <w:ind w:left="632" w:hanging="632"/>
        <w:rPr>
          <w:color w:val="auto"/>
        </w:rPr>
      </w:pPr>
      <w:r w:rsidRPr="00D569EC">
        <w:rPr>
          <w:color w:val="auto"/>
        </w:rPr>
        <w:t>四、運輸</w:t>
      </w:r>
    </w:p>
    <w:p w14:paraId="7D767DF6" w14:textId="77777777" w:rsidR="004850E8" w:rsidRPr="00D569EC" w:rsidRDefault="00FD0C58" w:rsidP="00187E9C">
      <w:pPr>
        <w:pStyle w:val="a9"/>
        <w:ind w:left="944" w:hanging="708"/>
      </w:pPr>
      <w:r w:rsidRPr="00D569EC">
        <w:t>（一）空運</w:t>
      </w:r>
    </w:p>
    <w:p w14:paraId="45CB4F7C" w14:textId="77777777" w:rsidR="004850E8" w:rsidRPr="00D569EC" w:rsidRDefault="00FD0C58">
      <w:pPr>
        <w:pStyle w:val="aa"/>
        <w:ind w:left="945" w:firstLine="472"/>
        <w:rPr>
          <w:lang w:eastAsia="zh-TW"/>
        </w:rPr>
      </w:pPr>
      <w:r w:rsidRPr="00D569EC">
        <w:rPr>
          <w:lang w:eastAsia="zh-TW"/>
        </w:rPr>
        <w:t>亞特蘭大市位居美國東南區各州之中心，</w:t>
      </w:r>
      <w:r w:rsidR="00177AD4" w:rsidRPr="00D569EC">
        <w:rPr>
          <w:rFonts w:hint="eastAsia"/>
          <w:lang w:eastAsia="zh-TW"/>
        </w:rPr>
        <w:t>也是東南部通往世界的門戶，</w:t>
      </w:r>
      <w:r w:rsidRPr="00D569EC">
        <w:rPr>
          <w:lang w:eastAsia="zh-TW"/>
        </w:rPr>
        <w:t>具完善空運網路，喬州亞特蘭大</w:t>
      </w:r>
      <w:r w:rsidRPr="00D569EC">
        <w:rPr>
          <w:lang w:eastAsia="zh-TW"/>
        </w:rPr>
        <w:t>Hartsfield-Jackson</w:t>
      </w:r>
      <w:r w:rsidRPr="00D569EC">
        <w:rPr>
          <w:lang w:eastAsia="zh-TW"/>
        </w:rPr>
        <w:t>國際機場已連續</w:t>
      </w:r>
      <w:r w:rsidRPr="00D569EC">
        <w:rPr>
          <w:lang w:eastAsia="zh-TW"/>
        </w:rPr>
        <w:t>2</w:t>
      </w:r>
      <w:r w:rsidR="00AA22C5" w:rsidRPr="00D569EC">
        <w:rPr>
          <w:rFonts w:hint="eastAsia"/>
          <w:lang w:eastAsia="zh-TW"/>
        </w:rPr>
        <w:t>1</w:t>
      </w:r>
      <w:r w:rsidRPr="00D569EC">
        <w:rPr>
          <w:lang w:eastAsia="zh-TW"/>
        </w:rPr>
        <w:t>年成為全球最繁忙的機場</w:t>
      </w:r>
      <w:r w:rsidR="00AA22C5" w:rsidRPr="00D569EC">
        <w:rPr>
          <w:rFonts w:hint="eastAsia"/>
          <w:lang w:eastAsia="zh-TW"/>
        </w:rPr>
        <w:t>，旅客量增加</w:t>
      </w:r>
      <w:r w:rsidR="00AA22C5" w:rsidRPr="00D569EC">
        <w:rPr>
          <w:rFonts w:hint="eastAsia"/>
          <w:lang w:eastAsia="zh-TW"/>
        </w:rPr>
        <w:t>3.3%</w:t>
      </w:r>
      <w:r w:rsidR="00AA22C5" w:rsidRPr="00D569EC">
        <w:rPr>
          <w:rFonts w:hint="eastAsia"/>
          <w:lang w:eastAsia="zh-TW"/>
        </w:rPr>
        <w:t>至</w:t>
      </w:r>
      <w:r w:rsidR="00AA22C5" w:rsidRPr="00D569EC">
        <w:rPr>
          <w:rFonts w:hint="eastAsia"/>
          <w:lang w:eastAsia="zh-TW"/>
        </w:rPr>
        <w:t>1,073</w:t>
      </w:r>
      <w:r w:rsidR="00AA22C5" w:rsidRPr="00D569EC">
        <w:rPr>
          <w:rFonts w:hint="eastAsia"/>
          <w:lang w:eastAsia="zh-TW"/>
        </w:rPr>
        <w:t>萬人</w:t>
      </w:r>
      <w:r w:rsidR="00177AD4" w:rsidRPr="00D569EC">
        <w:rPr>
          <w:rFonts w:hint="eastAsia"/>
          <w:lang w:eastAsia="zh-TW"/>
        </w:rPr>
        <w:t>，該機場發達的物流設施讓企業與全球市場緊密相連，每天都有直航飛往</w:t>
      </w:r>
      <w:r w:rsidR="00177AD4" w:rsidRPr="00D569EC">
        <w:rPr>
          <w:rFonts w:hint="eastAsia"/>
          <w:lang w:eastAsia="zh-TW"/>
        </w:rPr>
        <w:t>70</w:t>
      </w:r>
      <w:r w:rsidR="00177AD4" w:rsidRPr="00D569EC">
        <w:rPr>
          <w:rFonts w:hint="eastAsia"/>
          <w:lang w:eastAsia="zh-TW"/>
        </w:rPr>
        <w:t>個國家。</w:t>
      </w:r>
      <w:r w:rsidR="00177AD4" w:rsidRPr="00D569EC">
        <w:rPr>
          <w:rFonts w:hint="eastAsia"/>
          <w:lang w:eastAsia="zh-TW"/>
        </w:rPr>
        <w:t>F</w:t>
      </w:r>
      <w:r w:rsidR="00177AD4" w:rsidRPr="00D569EC">
        <w:rPr>
          <w:lang w:eastAsia="zh-TW"/>
        </w:rPr>
        <w:t>ortune 500</w:t>
      </w:r>
      <w:r w:rsidR="00177AD4" w:rsidRPr="00D569EC">
        <w:rPr>
          <w:rFonts w:hint="eastAsia"/>
          <w:lang w:eastAsia="zh-TW"/>
        </w:rPr>
        <w:t>大之</w:t>
      </w:r>
      <w:r w:rsidRPr="00D569EC">
        <w:rPr>
          <w:lang w:eastAsia="zh-TW"/>
        </w:rPr>
        <w:t>達美航空</w:t>
      </w:r>
      <w:r w:rsidR="00177AD4" w:rsidRPr="00D569EC">
        <w:rPr>
          <w:rFonts w:hint="eastAsia"/>
          <w:lang w:eastAsia="zh-TW"/>
        </w:rPr>
        <w:t>也</w:t>
      </w:r>
      <w:r w:rsidRPr="00D569EC">
        <w:rPr>
          <w:lang w:eastAsia="zh-TW"/>
        </w:rPr>
        <w:t>以</w:t>
      </w:r>
      <w:r w:rsidR="00177AD4" w:rsidRPr="00D569EC">
        <w:rPr>
          <w:rFonts w:hint="eastAsia"/>
          <w:lang w:eastAsia="zh-TW"/>
        </w:rPr>
        <w:t>此為總部所在地及轉運樞紐</w:t>
      </w:r>
      <w:r w:rsidRPr="00D569EC">
        <w:rPr>
          <w:lang w:eastAsia="zh-TW"/>
        </w:rPr>
        <w:t>，數以百萬計的客運量在此地轉乘航班</w:t>
      </w:r>
      <w:r w:rsidR="00AA22C5" w:rsidRPr="00D569EC">
        <w:rPr>
          <w:rFonts w:hint="eastAsia"/>
          <w:lang w:eastAsia="zh-TW"/>
        </w:rPr>
        <w:t>，</w:t>
      </w:r>
      <w:r w:rsidRPr="00D569EC">
        <w:rPr>
          <w:lang w:eastAsia="zh-TW"/>
        </w:rPr>
        <w:t>目前</w:t>
      </w:r>
      <w:r w:rsidR="00AA22C5" w:rsidRPr="00D569EC">
        <w:rPr>
          <w:rFonts w:hint="eastAsia"/>
          <w:lang w:eastAsia="zh-TW"/>
        </w:rPr>
        <w:t>該公司</w:t>
      </w:r>
      <w:r w:rsidRPr="00D569EC">
        <w:rPr>
          <w:lang w:eastAsia="zh-TW"/>
        </w:rPr>
        <w:t>與全球前</w:t>
      </w:r>
      <w:r w:rsidRPr="00D569EC">
        <w:rPr>
          <w:lang w:eastAsia="zh-TW"/>
        </w:rPr>
        <w:t>7</w:t>
      </w:r>
      <w:r w:rsidRPr="00D569EC">
        <w:rPr>
          <w:lang w:eastAsia="zh-TW"/>
        </w:rPr>
        <w:t>大國際航空公司之</w:t>
      </w:r>
      <w:r w:rsidRPr="00D569EC">
        <w:rPr>
          <w:lang w:eastAsia="zh-TW"/>
        </w:rPr>
        <w:t>5</w:t>
      </w:r>
      <w:r w:rsidRPr="00D569EC">
        <w:rPr>
          <w:lang w:eastAsia="zh-TW"/>
        </w:rPr>
        <w:t>家簽訂策略聯盟，飛行網路遼闊，該公司對於包括我國華航在內之聯盟國際航空公司相當重要。</w:t>
      </w:r>
    </w:p>
    <w:p w14:paraId="23B53179" w14:textId="77777777" w:rsidR="004850E8" w:rsidRPr="00D569EC" w:rsidRDefault="00FD0C58" w:rsidP="00686D9E">
      <w:pPr>
        <w:pStyle w:val="aa"/>
        <w:ind w:left="945" w:firstLine="472"/>
        <w:rPr>
          <w:rFonts w:eastAsia="DengXian"/>
        </w:rPr>
      </w:pPr>
      <w:r w:rsidRPr="00D569EC">
        <w:t>亞特蘭大區域規劃委員會（</w:t>
      </w:r>
      <w:r w:rsidRPr="00D569EC">
        <w:t>Atlanta Regional Commission</w:t>
      </w:r>
      <w:r w:rsidRPr="00D569EC">
        <w:t>）</w:t>
      </w:r>
      <w:r w:rsidR="00AA22C5" w:rsidRPr="00D569EC">
        <w:t>與當地商會</w:t>
      </w:r>
      <w:r w:rsidR="00AA22C5" w:rsidRPr="00D569EC">
        <w:rPr>
          <w:rFonts w:hint="eastAsia"/>
        </w:rPr>
        <w:t>正齊力開發</w:t>
      </w:r>
      <w:r w:rsidRPr="00D569EC">
        <w:t>亞特蘭大國際機場（</w:t>
      </w:r>
      <w:r w:rsidRPr="00D569EC">
        <w:t>Hartsfield-Jackson International Airport</w:t>
      </w:r>
      <w:r w:rsidRPr="00D569EC">
        <w:t>）周</w:t>
      </w:r>
      <w:r w:rsidRPr="00D569EC">
        <w:lastRenderedPageBreak/>
        <w:t>圍地區</w:t>
      </w:r>
      <w:r w:rsidR="00AA22C5" w:rsidRPr="00D569EC">
        <w:rPr>
          <w:rFonts w:hint="eastAsia"/>
        </w:rPr>
        <w:t>，</w:t>
      </w:r>
      <w:r w:rsidR="00686D9E" w:rsidRPr="00D569EC">
        <w:rPr>
          <w:rFonts w:hint="eastAsia"/>
        </w:rPr>
        <w:t>以</w:t>
      </w:r>
      <w:r w:rsidRPr="00D569EC">
        <w:t>發</w:t>
      </w:r>
      <w:r w:rsidR="00686D9E" w:rsidRPr="00D569EC">
        <w:rPr>
          <w:rFonts w:hint="eastAsia"/>
        </w:rPr>
        <w:t>展</w:t>
      </w:r>
      <w:r w:rsidRPr="00D569EC">
        <w:t>成航空城（</w:t>
      </w:r>
      <w:r w:rsidRPr="00D569EC">
        <w:t>aerotropolis</w:t>
      </w:r>
      <w:r w:rsidRPr="00D569EC">
        <w:t>）</w:t>
      </w:r>
      <w:r w:rsidR="00AA22C5" w:rsidRPr="00D569EC">
        <w:rPr>
          <w:rFonts w:hint="eastAsia"/>
        </w:rPr>
        <w:t>，</w:t>
      </w:r>
      <w:r w:rsidRPr="00D569EC">
        <w:t>目標</w:t>
      </w:r>
      <w:r w:rsidR="00AA22C5" w:rsidRPr="00D569EC">
        <w:rPr>
          <w:rFonts w:hint="eastAsia"/>
        </w:rPr>
        <w:t>將</w:t>
      </w:r>
      <w:r w:rsidRPr="00D569EC">
        <w:t>機場周圍的主要企業</w:t>
      </w:r>
      <w:r w:rsidR="00AA22C5" w:rsidRPr="00D569EC">
        <w:rPr>
          <w:rFonts w:hint="eastAsia"/>
        </w:rPr>
        <w:t>、零售商、餐廳</w:t>
      </w:r>
      <w:r w:rsidRPr="00D569EC">
        <w:t>、學院、和其他非營利團體</w:t>
      </w:r>
      <w:r w:rsidR="00AA22C5" w:rsidRPr="00D569EC">
        <w:rPr>
          <w:rFonts w:hint="eastAsia"/>
        </w:rPr>
        <w:t>連結起來</w:t>
      </w:r>
      <w:r w:rsidRPr="00D569EC">
        <w:t>，</w:t>
      </w:r>
      <w:r w:rsidR="00686D9E" w:rsidRPr="00D569EC">
        <w:rPr>
          <w:rFonts w:hint="eastAsia"/>
        </w:rPr>
        <w:t>目前已有輕軌連結會議中心、旅館、零售店及大型立體租車中心</w:t>
      </w:r>
      <w:r w:rsidRPr="00D569EC">
        <w:t>。</w:t>
      </w:r>
    </w:p>
    <w:p w14:paraId="7937B83C" w14:textId="77777777" w:rsidR="004850E8" w:rsidRPr="00D569EC" w:rsidRDefault="00FD0C58" w:rsidP="00187E9C">
      <w:pPr>
        <w:pStyle w:val="a9"/>
        <w:ind w:left="944" w:hanging="708"/>
      </w:pPr>
      <w:r w:rsidRPr="00D569EC">
        <w:t>（二）陸運</w:t>
      </w:r>
    </w:p>
    <w:p w14:paraId="69A3C85C" w14:textId="6B25F02B" w:rsidR="00640DDE" w:rsidRPr="00D569EC" w:rsidRDefault="00FD0C58">
      <w:pPr>
        <w:pStyle w:val="aa"/>
        <w:ind w:left="945" w:firstLine="472"/>
        <w:rPr>
          <w:lang w:eastAsia="zh-TW"/>
        </w:rPr>
      </w:pPr>
      <w:r w:rsidRPr="00D569EC">
        <w:rPr>
          <w:lang w:eastAsia="zh-TW"/>
        </w:rPr>
        <w:t>喬州</w:t>
      </w:r>
      <w:r w:rsidR="00014487" w:rsidRPr="00D569EC">
        <w:rPr>
          <w:rFonts w:hint="eastAsia"/>
          <w:lang w:eastAsia="zh-TW"/>
        </w:rPr>
        <w:t>有發達的鐵路系統，是美國東南部最大的聯運樞紐，計</w:t>
      </w:r>
      <w:r w:rsidRPr="00D569EC">
        <w:rPr>
          <w:lang w:eastAsia="zh-TW"/>
        </w:rPr>
        <w:t>有</w:t>
      </w:r>
      <w:r w:rsidRPr="00D569EC">
        <w:rPr>
          <w:lang w:eastAsia="zh-TW"/>
        </w:rPr>
        <w:t>4,900</w:t>
      </w:r>
      <w:r w:rsidRPr="00D569EC">
        <w:rPr>
          <w:lang w:eastAsia="zh-TW"/>
        </w:rPr>
        <w:t>英里的鐵路，由知名的</w:t>
      </w:r>
      <w:r w:rsidRPr="00D569EC">
        <w:rPr>
          <w:lang w:eastAsia="zh-TW"/>
        </w:rPr>
        <w:t>Norfolk Southern Corp</w:t>
      </w:r>
      <w:r w:rsidRPr="00D569EC">
        <w:rPr>
          <w:lang w:eastAsia="zh-TW"/>
        </w:rPr>
        <w:t>和</w:t>
      </w:r>
      <w:r w:rsidRPr="00D569EC">
        <w:rPr>
          <w:lang w:eastAsia="zh-TW"/>
        </w:rPr>
        <w:t>CSX</w:t>
      </w:r>
      <w:r w:rsidRPr="00D569EC">
        <w:rPr>
          <w:lang w:eastAsia="zh-TW"/>
        </w:rPr>
        <w:t>聯合管理，連結全州及外州各地貨運，使得亞特蘭大成為貨櫃及散裝貨物主要之集散中心。</w:t>
      </w:r>
      <w:r w:rsidR="00640DDE" w:rsidRPr="00D569EC">
        <w:rPr>
          <w:rFonts w:hint="eastAsia"/>
          <w:lang w:eastAsia="zh-TW"/>
        </w:rPr>
        <w:t>亞特蘭大交通運輸部指出，聯邦與州運輸部門宣布有意建設「東南部快速鐵路」</w:t>
      </w:r>
      <w:r w:rsidR="001D4A56" w:rsidRPr="00D569EC">
        <w:rPr>
          <w:rFonts w:hint="eastAsia"/>
          <w:lang w:eastAsia="zh-TW"/>
        </w:rPr>
        <w:t>（</w:t>
      </w:r>
      <w:r w:rsidR="00640DDE" w:rsidRPr="00D569EC">
        <w:rPr>
          <w:rFonts w:hint="eastAsia"/>
          <w:lang w:eastAsia="zh-TW"/>
        </w:rPr>
        <w:t>Southeast high speed rail, SEHSR</w:t>
      </w:r>
      <w:r w:rsidR="001D4A56" w:rsidRPr="00D569EC">
        <w:rPr>
          <w:rFonts w:hint="eastAsia"/>
          <w:lang w:eastAsia="zh-TW"/>
        </w:rPr>
        <w:t>）</w:t>
      </w:r>
      <w:r w:rsidR="00640DDE" w:rsidRPr="00D569EC">
        <w:rPr>
          <w:rFonts w:hint="eastAsia"/>
          <w:lang w:eastAsia="zh-TW"/>
        </w:rPr>
        <w:t>連接亞城與夏樂市，日後並連接華府等地。美國鐵路公司</w:t>
      </w:r>
      <w:r w:rsidR="001D4A56" w:rsidRPr="00D569EC">
        <w:rPr>
          <w:rFonts w:hint="eastAsia"/>
          <w:lang w:eastAsia="zh-TW"/>
        </w:rPr>
        <w:t>（</w:t>
      </w:r>
      <w:r w:rsidR="00640DDE" w:rsidRPr="00D569EC">
        <w:rPr>
          <w:rFonts w:hint="eastAsia"/>
          <w:lang w:eastAsia="zh-TW"/>
        </w:rPr>
        <w:t>Amtrak</w:t>
      </w:r>
      <w:r w:rsidR="001D4A56" w:rsidRPr="00D569EC">
        <w:rPr>
          <w:rFonts w:hint="eastAsia"/>
          <w:lang w:eastAsia="zh-TW"/>
        </w:rPr>
        <w:t>）</w:t>
      </w:r>
      <w:r w:rsidR="00640DDE" w:rsidRPr="00D569EC">
        <w:rPr>
          <w:rFonts w:hint="eastAsia"/>
          <w:lang w:eastAsia="zh-TW"/>
        </w:rPr>
        <w:t>也於近日宣布，由於田納西州納許維爾</w:t>
      </w:r>
      <w:r w:rsidR="001D4A56" w:rsidRPr="00D569EC">
        <w:rPr>
          <w:rFonts w:hint="eastAsia"/>
          <w:lang w:eastAsia="zh-TW"/>
        </w:rPr>
        <w:t>（</w:t>
      </w:r>
      <w:r w:rsidR="00640DDE" w:rsidRPr="00D569EC">
        <w:rPr>
          <w:rFonts w:hint="eastAsia"/>
          <w:lang w:eastAsia="zh-TW"/>
        </w:rPr>
        <w:t>Nashville</w:t>
      </w:r>
      <w:r w:rsidR="001D4A56" w:rsidRPr="00D569EC">
        <w:rPr>
          <w:rFonts w:hint="eastAsia"/>
          <w:lang w:eastAsia="zh-TW"/>
        </w:rPr>
        <w:t>）</w:t>
      </w:r>
      <w:r w:rsidR="00640DDE" w:rsidRPr="00D569EC">
        <w:rPr>
          <w:rFonts w:hint="eastAsia"/>
          <w:lang w:eastAsia="zh-TW"/>
        </w:rPr>
        <w:t>城市規模不斷放大，需要更多交通選擇，提議與亞特蘭大間設一條全長</w:t>
      </w:r>
      <w:r w:rsidR="00640DDE" w:rsidRPr="00D569EC">
        <w:rPr>
          <w:rFonts w:hint="eastAsia"/>
          <w:lang w:eastAsia="zh-TW"/>
        </w:rPr>
        <w:t>250</w:t>
      </w:r>
      <w:r w:rsidR="00640DDE" w:rsidRPr="00D569EC">
        <w:rPr>
          <w:rFonts w:hint="eastAsia"/>
          <w:lang w:eastAsia="zh-TW"/>
        </w:rPr>
        <w:t>哩，途經過</w:t>
      </w:r>
      <w:r w:rsidR="00640DDE" w:rsidRPr="00D569EC">
        <w:rPr>
          <w:rFonts w:hint="eastAsia"/>
          <w:lang w:eastAsia="zh-TW"/>
        </w:rPr>
        <w:t>Murfreesboro</w:t>
      </w:r>
      <w:r w:rsidR="00640DDE" w:rsidRPr="00D569EC">
        <w:rPr>
          <w:rFonts w:hint="eastAsia"/>
          <w:lang w:eastAsia="zh-TW"/>
        </w:rPr>
        <w:t>、</w:t>
      </w:r>
      <w:r w:rsidR="00640DDE" w:rsidRPr="00D569EC">
        <w:rPr>
          <w:rFonts w:hint="eastAsia"/>
          <w:lang w:eastAsia="zh-TW"/>
        </w:rPr>
        <w:t>Tullahoma</w:t>
      </w:r>
      <w:r w:rsidR="00640DDE" w:rsidRPr="00D569EC">
        <w:rPr>
          <w:rFonts w:hint="eastAsia"/>
          <w:lang w:eastAsia="zh-TW"/>
        </w:rPr>
        <w:t>、</w:t>
      </w:r>
      <w:r w:rsidR="00640DDE" w:rsidRPr="00D569EC">
        <w:rPr>
          <w:rFonts w:hint="eastAsia"/>
          <w:lang w:eastAsia="zh-TW"/>
        </w:rPr>
        <w:t>Chattanooga</w:t>
      </w:r>
      <w:r w:rsidR="00640DDE" w:rsidRPr="00D569EC">
        <w:rPr>
          <w:rFonts w:hint="eastAsia"/>
          <w:lang w:eastAsia="zh-TW"/>
        </w:rPr>
        <w:t>三地，約</w:t>
      </w:r>
      <w:r w:rsidR="00640DDE" w:rsidRPr="00D569EC">
        <w:rPr>
          <w:rFonts w:hint="eastAsia"/>
          <w:lang w:eastAsia="zh-TW"/>
        </w:rPr>
        <w:t>6.5</w:t>
      </w:r>
      <w:r w:rsidR="00640DDE" w:rsidRPr="00D569EC">
        <w:rPr>
          <w:rFonts w:hint="eastAsia"/>
          <w:lang w:eastAsia="zh-TW"/>
        </w:rPr>
        <w:t>小時的火車路線。亞</w:t>
      </w:r>
      <w:r w:rsidR="007134FD" w:rsidRPr="00D569EC">
        <w:rPr>
          <w:rFonts w:hint="eastAsia"/>
          <w:lang w:eastAsia="zh-TW"/>
        </w:rPr>
        <w:t>特蘭</w:t>
      </w:r>
      <w:r w:rsidR="00640DDE" w:rsidRPr="00D569EC">
        <w:rPr>
          <w:rFonts w:hint="eastAsia"/>
          <w:lang w:eastAsia="zh-TW"/>
        </w:rPr>
        <w:t>大目前鐵路線僅向西北連接卡羅來納州及華府。本案州議會交通委員會日前通過提案，將進行可行性研究，包含造價及成本分攤。美鐵表示，政府預算是新路線的重要因素，美鐵每年有近</w:t>
      </w:r>
      <w:r w:rsidR="00640DDE" w:rsidRPr="00D569EC">
        <w:rPr>
          <w:rFonts w:hint="eastAsia"/>
          <w:lang w:eastAsia="zh-TW"/>
        </w:rPr>
        <w:t>3,100</w:t>
      </w:r>
      <w:r w:rsidR="00640DDE" w:rsidRPr="00D569EC">
        <w:rPr>
          <w:rFonts w:hint="eastAsia"/>
          <w:lang w:eastAsia="zh-TW"/>
        </w:rPr>
        <w:t>萬人次旅客搭乘，有助紓解高速公路壓力。亞特蘭大及納許維爾都是快速發展城市，有相似的運輸需求。</w:t>
      </w:r>
    </w:p>
    <w:p w14:paraId="4B4A6749" w14:textId="3A9E8126" w:rsidR="004850E8" w:rsidRPr="00D569EC" w:rsidRDefault="00FD0C58">
      <w:pPr>
        <w:pStyle w:val="aa"/>
        <w:ind w:left="945" w:firstLine="472"/>
        <w:rPr>
          <w:lang w:eastAsia="zh-TW"/>
        </w:rPr>
      </w:pPr>
      <w:r w:rsidRPr="00D569EC">
        <w:rPr>
          <w:lang w:eastAsia="zh-TW"/>
        </w:rPr>
        <w:t>另</w:t>
      </w:r>
      <w:r w:rsidR="00B056CD" w:rsidRPr="00D569EC">
        <w:rPr>
          <w:rFonts w:hint="eastAsia"/>
          <w:lang w:eastAsia="zh-TW"/>
        </w:rPr>
        <w:t>喬州道路建設全美</w:t>
      </w:r>
      <w:r w:rsidR="00014487" w:rsidRPr="00D569EC">
        <w:rPr>
          <w:rFonts w:hint="eastAsia"/>
          <w:lang w:eastAsia="zh-TW"/>
        </w:rPr>
        <w:t>排名</w:t>
      </w:r>
      <w:r w:rsidR="00B056CD" w:rsidRPr="00D569EC">
        <w:rPr>
          <w:rFonts w:hint="eastAsia"/>
          <w:lang w:eastAsia="zh-TW"/>
        </w:rPr>
        <w:t>第二佳，</w:t>
      </w:r>
      <w:r w:rsidRPr="00D569EC">
        <w:rPr>
          <w:lang w:eastAsia="zh-TW"/>
        </w:rPr>
        <w:t>亞城</w:t>
      </w:r>
      <w:r w:rsidR="009B3963" w:rsidRPr="00D569EC">
        <w:rPr>
          <w:rFonts w:hint="eastAsia"/>
          <w:lang w:eastAsia="zh-TW"/>
        </w:rPr>
        <w:t>公路總長約</w:t>
      </w:r>
      <w:r w:rsidR="009B3963" w:rsidRPr="00D569EC">
        <w:rPr>
          <w:lang w:eastAsia="zh-TW"/>
        </w:rPr>
        <w:t>11</w:t>
      </w:r>
      <w:r w:rsidR="009B3963" w:rsidRPr="00D569EC">
        <w:rPr>
          <w:rFonts w:hint="eastAsia"/>
          <w:lang w:eastAsia="zh-TW"/>
        </w:rPr>
        <w:t>萬英里，其中州際高速公路有</w:t>
      </w:r>
      <w:r w:rsidR="009B3963" w:rsidRPr="00D569EC">
        <w:rPr>
          <w:lang w:eastAsia="zh-TW"/>
        </w:rPr>
        <w:t>1</w:t>
      </w:r>
      <w:r w:rsidR="009B3963" w:rsidRPr="00D569EC">
        <w:rPr>
          <w:rFonts w:hint="eastAsia"/>
          <w:lang w:eastAsia="zh-TW"/>
        </w:rPr>
        <w:t>,</w:t>
      </w:r>
      <w:r w:rsidR="009B3963" w:rsidRPr="00D569EC">
        <w:rPr>
          <w:lang w:eastAsia="zh-TW"/>
        </w:rPr>
        <w:t>200</w:t>
      </w:r>
      <w:r w:rsidR="009B3963" w:rsidRPr="00D569EC">
        <w:rPr>
          <w:rFonts w:hint="eastAsia"/>
          <w:lang w:eastAsia="zh-TW"/>
        </w:rPr>
        <w:t>英里，</w:t>
      </w:r>
      <w:r w:rsidRPr="00D569EC">
        <w:rPr>
          <w:lang w:eastAsia="zh-TW"/>
        </w:rPr>
        <w:t>3</w:t>
      </w:r>
      <w:r w:rsidRPr="00D569EC">
        <w:rPr>
          <w:lang w:eastAsia="zh-TW"/>
        </w:rPr>
        <w:t>條主要州際公路，使所有貨運皆可在</w:t>
      </w:r>
      <w:r w:rsidRPr="00D569EC">
        <w:rPr>
          <w:lang w:eastAsia="zh-TW"/>
        </w:rPr>
        <w:t>2</w:t>
      </w:r>
      <w:r w:rsidRPr="00D569EC">
        <w:rPr>
          <w:lang w:eastAsia="zh-TW"/>
        </w:rPr>
        <w:t>天內到達整個美東各地區，在全美只有</w:t>
      </w:r>
      <w:r w:rsidRPr="00D569EC">
        <w:rPr>
          <w:lang w:eastAsia="zh-TW"/>
        </w:rPr>
        <w:t>5</w:t>
      </w:r>
      <w:r w:rsidRPr="00D569EC">
        <w:rPr>
          <w:lang w:eastAsia="zh-TW"/>
        </w:rPr>
        <w:t>個大城市有此優勢。</w:t>
      </w:r>
      <w:r w:rsidR="005477D7" w:rsidRPr="00D569EC">
        <w:rPr>
          <w:rFonts w:hint="eastAsia"/>
          <w:lang w:eastAsia="zh-TW"/>
        </w:rPr>
        <w:t>有六條美國州際公路穿梭而過。發達的物流設施幫助喬</w:t>
      </w:r>
      <w:r w:rsidR="00014487" w:rsidRPr="00D569EC">
        <w:rPr>
          <w:rFonts w:hint="eastAsia"/>
          <w:lang w:eastAsia="zh-TW"/>
        </w:rPr>
        <w:t>治亞州的企業能高效而低成本地將貨物運往全球各地</w:t>
      </w:r>
    </w:p>
    <w:p w14:paraId="00692AA6" w14:textId="77777777" w:rsidR="004850E8" w:rsidRPr="00D569EC" w:rsidRDefault="00FD0C58" w:rsidP="00187E9C">
      <w:pPr>
        <w:pStyle w:val="a9"/>
        <w:ind w:left="944" w:hanging="708"/>
      </w:pPr>
      <w:r w:rsidRPr="00D569EC">
        <w:t>（三）水運</w:t>
      </w:r>
    </w:p>
    <w:p w14:paraId="5D95CE96" w14:textId="0712EC5E" w:rsidR="00871708" w:rsidRPr="00D569EC" w:rsidRDefault="00994FB6" w:rsidP="00E26288">
      <w:pPr>
        <w:pStyle w:val="aa"/>
        <w:ind w:left="945" w:firstLine="472"/>
        <w:rPr>
          <w:lang w:eastAsia="zh-TW"/>
        </w:rPr>
      </w:pPr>
      <w:r w:rsidRPr="00D569EC">
        <w:rPr>
          <w:rFonts w:hint="eastAsia"/>
          <w:lang w:eastAsia="zh-TW"/>
        </w:rPr>
        <w:t>喬州</w:t>
      </w:r>
      <w:r w:rsidR="00FD0C58" w:rsidRPr="00D569EC">
        <w:rPr>
          <w:lang w:eastAsia="zh-TW"/>
        </w:rPr>
        <w:t>有兩座深水港，一為</w:t>
      </w:r>
      <w:r w:rsidR="00FD0C58" w:rsidRPr="00D569EC">
        <w:rPr>
          <w:lang w:eastAsia="zh-TW"/>
        </w:rPr>
        <w:t>Savannah</w:t>
      </w:r>
      <w:r w:rsidRPr="00D569EC">
        <w:rPr>
          <w:rFonts w:hint="eastAsia"/>
          <w:lang w:eastAsia="zh-TW"/>
        </w:rPr>
        <w:t>，是</w:t>
      </w:r>
      <w:r w:rsidR="007134FD" w:rsidRPr="00D569EC">
        <w:rPr>
          <w:rFonts w:hint="eastAsia"/>
          <w:lang w:eastAsia="zh-TW"/>
        </w:rPr>
        <w:t>北美最大的單一碼頭貨櫃</w:t>
      </w:r>
      <w:r w:rsidRPr="00D569EC">
        <w:rPr>
          <w:rFonts w:hint="eastAsia"/>
          <w:lang w:eastAsia="zh-TW"/>
        </w:rPr>
        <w:t>港；</w:t>
      </w:r>
      <w:r w:rsidR="00FD0C58" w:rsidRPr="00D569EC">
        <w:rPr>
          <w:lang w:eastAsia="zh-TW"/>
        </w:rPr>
        <w:t>另一為</w:t>
      </w:r>
      <w:r w:rsidR="00FD0C58" w:rsidRPr="00D569EC">
        <w:rPr>
          <w:lang w:eastAsia="zh-TW"/>
        </w:rPr>
        <w:t>Brunswick</w:t>
      </w:r>
      <w:r w:rsidRPr="00D569EC">
        <w:rPr>
          <w:rFonts w:hint="eastAsia"/>
          <w:lang w:eastAsia="zh-TW"/>
        </w:rPr>
        <w:t>共</w:t>
      </w:r>
      <w:r w:rsidRPr="00D569EC">
        <w:rPr>
          <w:rFonts w:hint="eastAsia"/>
          <w:lang w:eastAsia="zh-TW"/>
        </w:rPr>
        <w:t>5</w:t>
      </w:r>
      <w:r w:rsidRPr="00D569EC">
        <w:rPr>
          <w:rFonts w:hint="eastAsia"/>
          <w:lang w:eastAsia="zh-TW"/>
        </w:rPr>
        <w:t>個深水碼頭</w:t>
      </w:r>
      <w:r w:rsidR="00FD0C58" w:rsidRPr="00D569EC">
        <w:rPr>
          <w:lang w:eastAsia="zh-TW"/>
        </w:rPr>
        <w:t>。</w:t>
      </w:r>
      <w:r w:rsidR="00FD0C58" w:rsidRPr="00D569EC">
        <w:rPr>
          <w:lang w:eastAsia="zh-TW"/>
        </w:rPr>
        <w:t>Savannah</w:t>
      </w:r>
      <w:r w:rsidR="00FD0C58" w:rsidRPr="00D569EC">
        <w:rPr>
          <w:lang w:eastAsia="zh-TW"/>
        </w:rPr>
        <w:t>港</w:t>
      </w:r>
      <w:r w:rsidR="00443260" w:rsidRPr="00D569EC">
        <w:rPr>
          <w:rFonts w:hint="eastAsia"/>
          <w:lang w:eastAsia="zh-TW"/>
        </w:rPr>
        <w:t>每年的經濟活動達到</w:t>
      </w:r>
      <w:r w:rsidR="00443260" w:rsidRPr="00D569EC">
        <w:rPr>
          <w:rFonts w:hint="eastAsia"/>
          <w:lang w:eastAsia="zh-TW"/>
        </w:rPr>
        <w:t>840</w:t>
      </w:r>
      <w:r w:rsidR="00443260" w:rsidRPr="00D569EC">
        <w:rPr>
          <w:rFonts w:hint="eastAsia"/>
          <w:lang w:eastAsia="zh-TW"/>
        </w:rPr>
        <w:t>億</w:t>
      </w:r>
      <w:r w:rsidR="00443260" w:rsidRPr="00D569EC">
        <w:rPr>
          <w:rFonts w:hint="eastAsia"/>
          <w:lang w:eastAsia="zh-TW"/>
        </w:rPr>
        <w:lastRenderedPageBreak/>
        <w:t>元，近年的成長率更是超過</w:t>
      </w:r>
      <w:r w:rsidR="00443260" w:rsidRPr="00D569EC">
        <w:rPr>
          <w:rFonts w:hint="eastAsia"/>
          <w:lang w:eastAsia="zh-TW"/>
        </w:rPr>
        <w:t>30%</w:t>
      </w:r>
      <w:r w:rsidR="00443260" w:rsidRPr="00D569EC">
        <w:rPr>
          <w:rFonts w:hint="eastAsia"/>
          <w:lang w:eastAsia="zh-TW"/>
        </w:rPr>
        <w:t>排名全美第一，運輸量</w:t>
      </w:r>
      <w:r w:rsidR="001D4A56" w:rsidRPr="00D569EC">
        <w:rPr>
          <w:rFonts w:hint="eastAsia"/>
          <w:lang w:eastAsia="zh-TW"/>
        </w:rPr>
        <w:t>（</w:t>
      </w:r>
      <w:r w:rsidR="00443260" w:rsidRPr="00D569EC">
        <w:rPr>
          <w:rFonts w:hint="eastAsia"/>
          <w:lang w:eastAsia="zh-TW"/>
        </w:rPr>
        <w:t>TEUs</w:t>
      </w:r>
      <w:r w:rsidR="001D4A56" w:rsidRPr="00D569EC">
        <w:rPr>
          <w:rFonts w:hint="eastAsia"/>
          <w:lang w:eastAsia="zh-TW"/>
        </w:rPr>
        <w:t>）</w:t>
      </w:r>
      <w:r w:rsidR="00443260" w:rsidRPr="00D569EC">
        <w:rPr>
          <w:rFonts w:hint="eastAsia"/>
          <w:lang w:eastAsia="zh-TW"/>
        </w:rPr>
        <w:t>排名全美第三，</w:t>
      </w:r>
      <w:r w:rsidR="00871708" w:rsidRPr="00D569EC">
        <w:rPr>
          <w:rFonts w:hint="eastAsia"/>
          <w:lang w:eastAsia="zh-TW"/>
        </w:rPr>
        <w:t>2019</w:t>
      </w:r>
      <w:r w:rsidR="00443260" w:rsidRPr="00D569EC">
        <w:rPr>
          <w:rFonts w:hint="eastAsia"/>
          <w:lang w:eastAsia="zh-TW"/>
        </w:rPr>
        <w:t>年該州港埠共增加了</w:t>
      </w:r>
      <w:r w:rsidR="00443260" w:rsidRPr="00D569EC">
        <w:rPr>
          <w:rFonts w:hint="eastAsia"/>
          <w:lang w:eastAsia="zh-TW"/>
        </w:rPr>
        <w:t>2</w:t>
      </w:r>
      <w:r w:rsidR="00443260" w:rsidRPr="00D569EC">
        <w:rPr>
          <w:rFonts w:hint="eastAsia"/>
          <w:lang w:eastAsia="zh-TW"/>
        </w:rPr>
        <w:t>萬</w:t>
      </w:r>
      <w:r w:rsidR="00443260" w:rsidRPr="00D569EC">
        <w:rPr>
          <w:rFonts w:hint="eastAsia"/>
          <w:lang w:eastAsia="zh-TW"/>
        </w:rPr>
        <w:t>9,000</w:t>
      </w:r>
      <w:r w:rsidR="00443260" w:rsidRPr="00D569EC">
        <w:rPr>
          <w:rFonts w:hint="eastAsia"/>
          <w:lang w:eastAsia="zh-TW"/>
        </w:rPr>
        <w:t>個工作。喬州港務局</w:t>
      </w:r>
      <w:r w:rsidR="00E26288" w:rsidRPr="00D569EC">
        <w:rPr>
          <w:rFonts w:hint="eastAsia"/>
          <w:lang w:eastAsia="zh-TW"/>
        </w:rPr>
        <w:t>預計</w:t>
      </w:r>
      <w:r w:rsidR="00443260" w:rsidRPr="00D569EC">
        <w:rPr>
          <w:rFonts w:hint="eastAsia"/>
          <w:lang w:eastAsia="zh-TW"/>
        </w:rPr>
        <w:t>於</w:t>
      </w:r>
      <w:r w:rsidR="00443260" w:rsidRPr="00D569EC">
        <w:rPr>
          <w:rFonts w:hint="eastAsia"/>
          <w:lang w:eastAsia="zh-TW"/>
        </w:rPr>
        <w:t>2020</w:t>
      </w:r>
      <w:r w:rsidR="00443260" w:rsidRPr="00D569EC">
        <w:rPr>
          <w:rFonts w:hint="eastAsia"/>
          <w:lang w:eastAsia="zh-TW"/>
        </w:rPr>
        <w:t>年初完成第一階段的</w:t>
      </w:r>
      <w:r w:rsidR="00443260" w:rsidRPr="00D569EC">
        <w:rPr>
          <w:rFonts w:hint="eastAsia"/>
          <w:lang w:eastAsia="zh-TW"/>
        </w:rPr>
        <w:t>Mason Mega Rail Line</w:t>
      </w:r>
      <w:r w:rsidR="00443260" w:rsidRPr="00D569EC">
        <w:rPr>
          <w:rFonts w:hint="eastAsia"/>
          <w:lang w:eastAsia="zh-TW"/>
        </w:rPr>
        <w:t>計畫，提供</w:t>
      </w:r>
      <w:r w:rsidR="00E26288" w:rsidRPr="00D569EC">
        <w:rPr>
          <w:rFonts w:hint="eastAsia"/>
          <w:lang w:eastAsia="zh-TW"/>
        </w:rPr>
        <w:t>港口</w:t>
      </w:r>
      <w:r w:rsidR="00443260" w:rsidRPr="00D569EC">
        <w:rPr>
          <w:rFonts w:hint="eastAsia"/>
          <w:lang w:eastAsia="zh-TW"/>
        </w:rPr>
        <w:t>貨運</w:t>
      </w:r>
      <w:r w:rsidR="00E26288" w:rsidRPr="00D569EC">
        <w:rPr>
          <w:rFonts w:hint="eastAsia"/>
          <w:lang w:eastAsia="zh-TW"/>
        </w:rPr>
        <w:t>於</w:t>
      </w:r>
      <w:r w:rsidR="00443260" w:rsidRPr="00D569EC">
        <w:rPr>
          <w:rFonts w:hint="eastAsia"/>
          <w:lang w:eastAsia="zh-TW"/>
        </w:rPr>
        <w:t>三天內送至芝加哥的雙軌鐵路服務</w:t>
      </w:r>
      <w:r w:rsidR="00E26288" w:rsidRPr="00D569EC">
        <w:rPr>
          <w:rFonts w:hint="eastAsia"/>
          <w:lang w:eastAsia="zh-TW"/>
        </w:rPr>
        <w:t>，</w:t>
      </w:r>
      <w:r w:rsidR="00443260" w:rsidRPr="00D569EC">
        <w:rPr>
          <w:rFonts w:hint="eastAsia"/>
          <w:lang w:eastAsia="zh-TW"/>
        </w:rPr>
        <w:t>港務局亦計畫在哈金森島建立新的貨櫃港口，</w:t>
      </w:r>
      <w:r w:rsidR="00E26288" w:rsidRPr="00D569EC">
        <w:rPr>
          <w:rFonts w:hint="eastAsia"/>
          <w:lang w:eastAsia="zh-TW"/>
        </w:rPr>
        <w:t>以</w:t>
      </w:r>
      <w:r w:rsidR="00443260" w:rsidRPr="00D569EC">
        <w:rPr>
          <w:rFonts w:hint="eastAsia"/>
          <w:lang w:eastAsia="zh-TW"/>
        </w:rPr>
        <w:t>擴大倉儲空間，新的港埠建成後，無論製造業、物流業或是企業客戶都將大幅獲利。</w:t>
      </w:r>
    </w:p>
    <w:p w14:paraId="572337BE" w14:textId="6A20DBFB" w:rsidR="004850E8" w:rsidRPr="00D569EC" w:rsidRDefault="00871708" w:rsidP="00E26288">
      <w:pPr>
        <w:pStyle w:val="aa"/>
        <w:ind w:left="945" w:firstLine="472"/>
        <w:rPr>
          <w:lang w:eastAsia="zh-TW"/>
        </w:rPr>
      </w:pPr>
      <w:r w:rsidRPr="00D569EC">
        <w:rPr>
          <w:rFonts w:hint="eastAsia"/>
          <w:lang w:eastAsia="zh-TW"/>
        </w:rPr>
        <w:t>惟受</w:t>
      </w:r>
      <w:r w:rsidR="003F1A17" w:rsidRPr="003F1A17">
        <w:rPr>
          <w:rFonts w:hint="eastAsia"/>
          <w:lang w:eastAsia="zh-TW"/>
        </w:rPr>
        <w:t>COVID-19</w:t>
      </w:r>
      <w:r w:rsidR="003F1A17" w:rsidRPr="003F1A17">
        <w:rPr>
          <w:rFonts w:hint="eastAsia"/>
          <w:lang w:eastAsia="zh-TW"/>
        </w:rPr>
        <w:t>（武漢肺炎）</w:t>
      </w:r>
      <w:r w:rsidRPr="00D569EC">
        <w:rPr>
          <w:rFonts w:hint="eastAsia"/>
          <w:lang w:eastAsia="zh-TW"/>
        </w:rPr>
        <w:t>影響，</w:t>
      </w:r>
      <w:r w:rsidRPr="00D569EC">
        <w:rPr>
          <w:rFonts w:hint="eastAsia"/>
          <w:lang w:eastAsia="zh-TW"/>
        </w:rPr>
        <w:t>2020</w:t>
      </w:r>
      <w:r w:rsidRPr="00D569EC">
        <w:rPr>
          <w:rFonts w:hint="eastAsia"/>
          <w:lang w:eastAsia="zh-TW"/>
        </w:rPr>
        <w:t>年</w:t>
      </w:r>
      <w:r w:rsidRPr="00D569EC">
        <w:rPr>
          <w:rFonts w:hint="eastAsia"/>
          <w:lang w:eastAsia="zh-TW"/>
        </w:rPr>
        <w:t>3~4</w:t>
      </w:r>
      <w:r w:rsidRPr="00D569EC">
        <w:rPr>
          <w:rFonts w:hint="eastAsia"/>
          <w:lang w:eastAsia="zh-TW"/>
        </w:rPr>
        <w:t>月喬治</w:t>
      </w:r>
      <w:proofErr w:type="gramStart"/>
      <w:r w:rsidRPr="00D569EC">
        <w:rPr>
          <w:rFonts w:hint="eastAsia"/>
          <w:lang w:eastAsia="zh-TW"/>
        </w:rPr>
        <w:t>亞州</w:t>
      </w:r>
      <w:proofErr w:type="gramEnd"/>
      <w:r w:rsidRPr="00D569EC">
        <w:rPr>
          <w:rFonts w:hint="eastAsia"/>
          <w:lang w:eastAsia="zh-TW"/>
        </w:rPr>
        <w:t>港口運輸量下降了</w:t>
      </w:r>
      <w:r w:rsidRPr="00D569EC">
        <w:rPr>
          <w:rFonts w:hint="eastAsia"/>
          <w:lang w:eastAsia="zh-TW"/>
        </w:rPr>
        <w:t>40</w:t>
      </w:r>
      <w:r w:rsidR="001D4A56" w:rsidRPr="00D569EC">
        <w:rPr>
          <w:rFonts w:hint="eastAsia"/>
          <w:lang w:eastAsia="zh-TW"/>
        </w:rPr>
        <w:t>%</w:t>
      </w:r>
      <w:r w:rsidR="007134FD" w:rsidRPr="00D569EC">
        <w:rPr>
          <w:rFonts w:hint="eastAsia"/>
          <w:lang w:eastAsia="zh-TW"/>
        </w:rPr>
        <w:t>，比之前預期因中美貿易摩擦</w:t>
      </w:r>
      <w:r w:rsidRPr="00D569EC">
        <w:rPr>
          <w:rFonts w:hint="eastAsia"/>
          <w:lang w:eastAsia="zh-TW"/>
        </w:rPr>
        <w:t>下滑的幅度更大。據喬州經濟廳統計，</w:t>
      </w:r>
      <w:r w:rsidRPr="00D569EC">
        <w:rPr>
          <w:rFonts w:hint="eastAsia"/>
          <w:lang w:eastAsia="zh-TW"/>
        </w:rPr>
        <w:t>2019</w:t>
      </w:r>
      <w:r w:rsidRPr="00D569EC">
        <w:rPr>
          <w:rFonts w:hint="eastAsia"/>
          <w:lang w:eastAsia="zh-TW"/>
        </w:rPr>
        <w:t>年該州從</w:t>
      </w:r>
      <w:r w:rsidR="00186CC1" w:rsidRPr="00D569EC">
        <w:rPr>
          <w:rFonts w:hint="eastAsia"/>
          <w:lang w:eastAsia="zh-TW"/>
        </w:rPr>
        <w:t>中國大陸</w:t>
      </w:r>
      <w:r w:rsidRPr="00D569EC">
        <w:rPr>
          <w:rFonts w:hint="eastAsia"/>
          <w:lang w:eastAsia="zh-TW"/>
        </w:rPr>
        <w:t>進口約</w:t>
      </w:r>
      <w:r w:rsidRPr="00D569EC">
        <w:rPr>
          <w:rFonts w:hint="eastAsia"/>
          <w:lang w:eastAsia="zh-TW"/>
        </w:rPr>
        <w:t>198</w:t>
      </w:r>
      <w:r w:rsidRPr="00D569EC">
        <w:rPr>
          <w:rFonts w:hint="eastAsia"/>
          <w:lang w:eastAsia="zh-TW"/>
        </w:rPr>
        <w:t>億美元的商品，港務相關工作共提供</w:t>
      </w:r>
      <w:r w:rsidRPr="00D569EC">
        <w:rPr>
          <w:rFonts w:hint="eastAsia"/>
          <w:lang w:eastAsia="zh-TW"/>
        </w:rPr>
        <w:t>44</w:t>
      </w:r>
      <w:r w:rsidRPr="00D569EC">
        <w:rPr>
          <w:rFonts w:hint="eastAsia"/>
          <w:lang w:eastAsia="zh-TW"/>
        </w:rPr>
        <w:t>萬個就業，</w:t>
      </w:r>
      <w:r w:rsidR="001D4A56" w:rsidRPr="00D569EC">
        <w:rPr>
          <w:rFonts w:hint="eastAsia"/>
          <w:lang w:eastAsia="zh-TW"/>
        </w:rPr>
        <w:t>占</w:t>
      </w:r>
      <w:r w:rsidRPr="00D569EC">
        <w:rPr>
          <w:rFonts w:hint="eastAsia"/>
          <w:lang w:eastAsia="zh-TW"/>
        </w:rPr>
        <w:t>九分之一的喬州就業。目前雖然許多</w:t>
      </w:r>
      <w:r w:rsidR="00186CC1" w:rsidRPr="00D569EC">
        <w:rPr>
          <w:rFonts w:hint="eastAsia"/>
          <w:lang w:eastAsia="zh-TW"/>
        </w:rPr>
        <w:t>中國大陸</w:t>
      </w:r>
      <w:r w:rsidRPr="00D569EC">
        <w:rPr>
          <w:rFonts w:hint="eastAsia"/>
          <w:lang w:eastAsia="zh-TW"/>
        </w:rPr>
        <w:t>工廠已經重新開業，但據報導產量仍低於往常的一半，此外，其他亞洲國家，尤其是韓國</w:t>
      </w:r>
      <w:r w:rsidR="007134FD" w:rsidRPr="00D569EC">
        <w:rPr>
          <w:rFonts w:hint="eastAsia"/>
          <w:lang w:eastAsia="zh-TW"/>
        </w:rPr>
        <w:t>、</w:t>
      </w:r>
      <w:r w:rsidRPr="00D569EC">
        <w:rPr>
          <w:rFonts w:hint="eastAsia"/>
          <w:lang w:eastAsia="zh-TW"/>
        </w:rPr>
        <w:t>日本和越南的生產取決於</w:t>
      </w:r>
      <w:r w:rsidR="00186CC1" w:rsidRPr="00D569EC">
        <w:rPr>
          <w:rFonts w:hint="eastAsia"/>
          <w:lang w:eastAsia="zh-TW"/>
        </w:rPr>
        <w:t>中國大陸</w:t>
      </w:r>
      <w:r w:rsidRPr="00D569EC">
        <w:rPr>
          <w:rFonts w:hint="eastAsia"/>
          <w:lang w:eastAsia="zh-TW"/>
        </w:rPr>
        <w:t>零件，這些國家現在也在對抗疾病的蔓延。</w:t>
      </w:r>
    </w:p>
    <w:p w14:paraId="7D1E67C9" w14:textId="77777777" w:rsidR="004850E8" w:rsidRPr="00D569EC" w:rsidRDefault="00FD0C58" w:rsidP="00721180">
      <w:pPr>
        <w:pStyle w:val="a3"/>
        <w:spacing w:before="514" w:after="771"/>
      </w:pPr>
      <w:r w:rsidRPr="00D569EC">
        <w:rPr>
          <w:rFonts w:hint="eastAsia"/>
        </w:rPr>
        <w:lastRenderedPageBreak/>
        <w:t>第</w:t>
      </w:r>
      <w:r w:rsidRPr="00D569EC">
        <w:t>柒章　勞工</w:t>
      </w:r>
    </w:p>
    <w:p w14:paraId="12807C37" w14:textId="77777777" w:rsidR="004850E8" w:rsidRPr="00D569EC" w:rsidRDefault="00FD0C58">
      <w:pPr>
        <w:pStyle w:val="a4"/>
        <w:spacing w:before="257" w:after="257"/>
        <w:ind w:left="632" w:hanging="632"/>
        <w:rPr>
          <w:color w:val="auto"/>
        </w:rPr>
      </w:pPr>
      <w:r w:rsidRPr="00D569EC">
        <w:rPr>
          <w:color w:val="auto"/>
        </w:rPr>
        <w:t>一、勞工素質及結構</w:t>
      </w:r>
    </w:p>
    <w:p w14:paraId="6629F690" w14:textId="4F4F184D" w:rsidR="00175DD3" w:rsidRPr="00D569EC" w:rsidRDefault="00FD0C58" w:rsidP="009478BD">
      <w:pPr>
        <w:ind w:firstLine="472"/>
        <w:rPr>
          <w:lang w:eastAsia="zh-TW"/>
        </w:rPr>
      </w:pPr>
      <w:r w:rsidRPr="00D569EC">
        <w:rPr>
          <w:lang w:eastAsia="zh-TW"/>
        </w:rPr>
        <w:t>據美國</w:t>
      </w:r>
      <w:r w:rsidR="009478BD" w:rsidRPr="00D569EC">
        <w:rPr>
          <w:rFonts w:hint="eastAsia"/>
          <w:lang w:eastAsia="zh-TW"/>
        </w:rPr>
        <w:t>商務部統計資</w:t>
      </w:r>
      <w:r w:rsidRPr="00D569EC">
        <w:rPr>
          <w:lang w:eastAsia="zh-TW"/>
        </w:rPr>
        <w:t>料顯示，喬治亞州勞工年平均工資為</w:t>
      </w:r>
      <w:r w:rsidR="00CF516C" w:rsidRPr="00D569EC">
        <w:rPr>
          <w:rFonts w:hint="eastAsia"/>
          <w:lang w:eastAsia="zh-TW"/>
        </w:rPr>
        <w:t>48,199</w:t>
      </w:r>
      <w:r w:rsidRPr="00D569EC">
        <w:rPr>
          <w:lang w:eastAsia="zh-TW"/>
        </w:rPr>
        <w:t>美元，低於全美平均工資</w:t>
      </w:r>
      <w:r w:rsidR="00CF516C" w:rsidRPr="00D569EC">
        <w:rPr>
          <w:rFonts w:hint="eastAsia"/>
          <w:lang w:eastAsia="zh-TW"/>
        </w:rPr>
        <w:t>56</w:t>
      </w:r>
      <w:r w:rsidRPr="00D569EC">
        <w:rPr>
          <w:lang w:eastAsia="zh-TW"/>
        </w:rPr>
        <w:t>,</w:t>
      </w:r>
      <w:r w:rsidR="00CF516C" w:rsidRPr="00D569EC">
        <w:rPr>
          <w:rFonts w:hint="eastAsia"/>
          <w:lang w:eastAsia="zh-TW"/>
        </w:rPr>
        <w:t>663</w:t>
      </w:r>
      <w:r w:rsidRPr="00D569EC">
        <w:rPr>
          <w:lang w:eastAsia="zh-TW"/>
        </w:rPr>
        <w:t>美元，排名全美第</w:t>
      </w:r>
      <w:r w:rsidR="00CF516C" w:rsidRPr="00D569EC">
        <w:rPr>
          <w:rFonts w:hint="eastAsia"/>
          <w:lang w:eastAsia="zh-TW"/>
        </w:rPr>
        <w:t>38</w:t>
      </w:r>
      <w:r w:rsidRPr="00D569EC">
        <w:rPr>
          <w:lang w:eastAsia="zh-TW"/>
        </w:rPr>
        <w:t>位。</w:t>
      </w:r>
      <w:r w:rsidR="00175DD3" w:rsidRPr="00D569EC">
        <w:rPr>
          <w:lang w:eastAsia="zh-TW"/>
        </w:rPr>
        <w:t>平均工資</w:t>
      </w:r>
      <w:r w:rsidR="00EF4F40" w:rsidRPr="00D569EC">
        <w:rPr>
          <w:rFonts w:hint="eastAsia"/>
          <w:lang w:eastAsia="zh-TW"/>
        </w:rPr>
        <w:t>週</w:t>
      </w:r>
      <w:r w:rsidR="00175DD3" w:rsidRPr="00D569EC">
        <w:rPr>
          <w:rFonts w:hint="eastAsia"/>
          <w:lang w:eastAsia="zh-TW"/>
        </w:rPr>
        <w:t>薪為</w:t>
      </w:r>
      <w:r w:rsidR="00175DD3" w:rsidRPr="00D569EC">
        <w:rPr>
          <w:rFonts w:hint="eastAsia"/>
          <w:lang w:eastAsia="zh-TW"/>
        </w:rPr>
        <w:t>1,121</w:t>
      </w:r>
      <w:r w:rsidR="00175DD3" w:rsidRPr="00D569EC">
        <w:rPr>
          <w:lang w:eastAsia="zh-TW"/>
        </w:rPr>
        <w:t>美元，</w:t>
      </w:r>
      <w:r w:rsidR="00EF4F40" w:rsidRPr="00D569EC">
        <w:rPr>
          <w:rFonts w:hint="eastAsia"/>
          <w:lang w:eastAsia="zh-TW"/>
        </w:rPr>
        <w:t>市中心人口最多的富頓郡平均週</w:t>
      </w:r>
      <w:r w:rsidR="00175DD3" w:rsidRPr="00D569EC">
        <w:rPr>
          <w:rFonts w:hint="eastAsia"/>
          <w:lang w:eastAsia="zh-TW"/>
        </w:rPr>
        <w:t>薪為</w:t>
      </w:r>
      <w:r w:rsidR="00175DD3" w:rsidRPr="00D569EC">
        <w:rPr>
          <w:rFonts w:hint="eastAsia"/>
          <w:lang w:eastAsia="zh-TW"/>
        </w:rPr>
        <w:t>1,711</w:t>
      </w:r>
      <w:r w:rsidR="00175DD3" w:rsidRPr="00D569EC">
        <w:rPr>
          <w:rFonts w:hint="eastAsia"/>
          <w:lang w:eastAsia="zh-TW"/>
        </w:rPr>
        <w:t>美元，</w:t>
      </w:r>
      <w:r w:rsidR="00EF4F40" w:rsidRPr="00D569EC">
        <w:rPr>
          <w:rFonts w:hint="eastAsia"/>
          <w:lang w:eastAsia="zh-TW"/>
        </w:rPr>
        <w:t>全美週</w:t>
      </w:r>
      <w:r w:rsidR="00175DD3" w:rsidRPr="00D569EC">
        <w:rPr>
          <w:rFonts w:hint="eastAsia"/>
          <w:lang w:eastAsia="zh-TW"/>
        </w:rPr>
        <w:t>薪平均</w:t>
      </w:r>
      <w:r w:rsidR="00D569EC" w:rsidRPr="00D569EC">
        <w:rPr>
          <w:rFonts w:hint="eastAsia"/>
          <w:lang w:eastAsia="zh-TW"/>
        </w:rPr>
        <w:t>則為</w:t>
      </w:r>
      <w:r w:rsidR="00175DD3" w:rsidRPr="00D569EC">
        <w:rPr>
          <w:rFonts w:hint="eastAsia"/>
          <w:lang w:eastAsia="zh-TW"/>
        </w:rPr>
        <w:t>1,184</w:t>
      </w:r>
      <w:r w:rsidR="00175DD3" w:rsidRPr="00D569EC">
        <w:rPr>
          <w:rFonts w:hint="eastAsia"/>
          <w:lang w:eastAsia="zh-TW"/>
        </w:rPr>
        <w:t>美元。</w:t>
      </w:r>
    </w:p>
    <w:p w14:paraId="72E4CF12" w14:textId="257AECC1" w:rsidR="00175DD3" w:rsidRPr="00D569EC" w:rsidRDefault="00175DD3" w:rsidP="005E644B">
      <w:pPr>
        <w:ind w:firstLine="472"/>
        <w:rPr>
          <w:lang w:eastAsia="zh-TW"/>
        </w:rPr>
      </w:pPr>
      <w:r w:rsidRPr="00D569EC">
        <w:rPr>
          <w:rFonts w:hint="eastAsia"/>
          <w:lang w:eastAsia="zh-TW"/>
        </w:rPr>
        <w:t>喬州</w:t>
      </w:r>
      <w:r w:rsidRPr="00D569EC">
        <w:rPr>
          <w:lang w:eastAsia="zh-TW"/>
        </w:rPr>
        <w:t>勞力人口</w:t>
      </w:r>
      <w:r w:rsidRPr="00D569EC">
        <w:rPr>
          <w:rFonts w:hint="eastAsia"/>
          <w:lang w:eastAsia="zh-TW"/>
        </w:rPr>
        <w:t>有</w:t>
      </w:r>
      <w:r w:rsidRPr="00D569EC">
        <w:rPr>
          <w:lang w:eastAsia="zh-TW"/>
        </w:rPr>
        <w:t>510</w:t>
      </w:r>
      <w:r w:rsidRPr="00D569EC">
        <w:rPr>
          <w:lang w:eastAsia="zh-TW"/>
        </w:rPr>
        <w:t>萬人，</w:t>
      </w:r>
      <w:r w:rsidR="00FD0C58" w:rsidRPr="00D569EC">
        <w:rPr>
          <w:lang w:eastAsia="zh-TW"/>
        </w:rPr>
        <w:t>人口成長為</w:t>
      </w:r>
      <w:r w:rsidR="005B49F3" w:rsidRPr="00D569EC">
        <w:rPr>
          <w:lang w:eastAsia="zh-TW"/>
        </w:rPr>
        <w:t>喬州</w:t>
      </w:r>
      <w:r w:rsidR="00FD0C58" w:rsidRPr="00D569EC">
        <w:rPr>
          <w:lang w:eastAsia="zh-TW"/>
        </w:rPr>
        <w:t>經濟成長的動力，外州遷</w:t>
      </w:r>
      <w:r w:rsidR="007C741A" w:rsidRPr="00D569EC">
        <w:rPr>
          <w:rFonts w:hint="eastAsia"/>
          <w:lang w:eastAsia="zh-TW"/>
        </w:rPr>
        <w:t>入比例</w:t>
      </w:r>
      <w:r w:rsidR="00FD0C58" w:rsidRPr="00D569EC">
        <w:rPr>
          <w:lang w:eastAsia="zh-TW"/>
        </w:rPr>
        <w:t>約為全美平均的</w:t>
      </w:r>
      <w:r w:rsidR="00FD0C58" w:rsidRPr="00D569EC">
        <w:rPr>
          <w:lang w:eastAsia="zh-TW"/>
        </w:rPr>
        <w:t>2</w:t>
      </w:r>
      <w:r w:rsidR="00FD0C58" w:rsidRPr="00D569EC">
        <w:rPr>
          <w:lang w:eastAsia="zh-TW"/>
        </w:rPr>
        <w:t>倍，</w:t>
      </w:r>
      <w:r w:rsidRPr="00D569EC">
        <w:rPr>
          <w:rFonts w:hint="eastAsia"/>
          <w:lang w:eastAsia="zh-TW"/>
        </w:rPr>
        <w:t>且多為</w:t>
      </w:r>
      <w:r w:rsidRPr="00D569EC">
        <w:rPr>
          <w:lang w:eastAsia="zh-TW"/>
        </w:rPr>
        <w:t>較年輕且知識水準較高之人</w:t>
      </w:r>
      <w:r w:rsidRPr="00D569EC">
        <w:rPr>
          <w:rFonts w:hint="eastAsia"/>
          <w:lang w:eastAsia="zh-TW"/>
        </w:rPr>
        <w:t>力遷入，</w:t>
      </w:r>
      <w:r w:rsidR="00FD0C58" w:rsidRPr="00D569EC">
        <w:rPr>
          <w:lang w:eastAsia="zh-TW"/>
        </w:rPr>
        <w:t>為當地汰換新血。</w:t>
      </w:r>
      <w:r w:rsidRPr="00D569EC">
        <w:rPr>
          <w:rFonts w:hint="eastAsia"/>
          <w:lang w:eastAsia="zh-TW"/>
        </w:rPr>
        <w:t>2019</w:t>
      </w:r>
      <w:r w:rsidRPr="00D569EC">
        <w:rPr>
          <w:rFonts w:hint="eastAsia"/>
          <w:lang w:eastAsia="zh-TW"/>
        </w:rPr>
        <w:t>年亞城都會區人口增加了</w:t>
      </w:r>
      <w:r w:rsidRPr="00D569EC">
        <w:rPr>
          <w:rFonts w:hint="eastAsia"/>
          <w:lang w:eastAsia="zh-TW"/>
        </w:rPr>
        <w:t>7</w:t>
      </w:r>
      <w:r w:rsidRPr="00D569EC">
        <w:rPr>
          <w:rFonts w:hint="eastAsia"/>
          <w:lang w:eastAsia="zh-TW"/>
        </w:rPr>
        <w:t>萬</w:t>
      </w:r>
      <w:r w:rsidRPr="00D569EC">
        <w:rPr>
          <w:rFonts w:hint="eastAsia"/>
          <w:lang w:eastAsia="zh-TW"/>
        </w:rPr>
        <w:t>2,500</w:t>
      </w:r>
      <w:r w:rsidRPr="00D569EC">
        <w:rPr>
          <w:rFonts w:hint="eastAsia"/>
          <w:lang w:eastAsia="zh-TW"/>
        </w:rPr>
        <w:t>人至</w:t>
      </w:r>
      <w:r w:rsidRPr="00D569EC">
        <w:rPr>
          <w:rFonts w:hint="eastAsia"/>
          <w:lang w:eastAsia="zh-TW"/>
        </w:rPr>
        <w:t>460</w:t>
      </w:r>
      <w:r w:rsidRPr="00D569EC">
        <w:rPr>
          <w:rFonts w:hint="eastAsia"/>
          <w:lang w:eastAsia="zh-TW"/>
        </w:rPr>
        <w:t>萬人，然其成長率較先前兩年為緩慢，</w:t>
      </w:r>
      <w:r w:rsidR="005E644B" w:rsidRPr="00D569EC">
        <w:rPr>
          <w:rFonts w:hint="eastAsia"/>
          <w:lang w:eastAsia="zh-TW"/>
        </w:rPr>
        <w:t>預期</w:t>
      </w:r>
      <w:r w:rsidR="00FD0C58" w:rsidRPr="00D569EC">
        <w:rPr>
          <w:lang w:eastAsia="zh-TW"/>
        </w:rPr>
        <w:t>未來</w:t>
      </w:r>
      <w:r w:rsidR="005E644B" w:rsidRPr="00D569EC">
        <w:rPr>
          <w:lang w:eastAsia="zh-TW"/>
        </w:rPr>
        <w:t>該州</w:t>
      </w:r>
      <w:r w:rsidR="00FD0C58" w:rsidRPr="00D569EC">
        <w:rPr>
          <w:lang w:eastAsia="zh-TW"/>
        </w:rPr>
        <w:t>網路、通訊、貨運倉儲、房地產等業</w:t>
      </w:r>
      <w:r w:rsidR="007C741A" w:rsidRPr="00D569EC">
        <w:rPr>
          <w:rFonts w:hint="eastAsia"/>
          <w:lang w:eastAsia="zh-TW"/>
        </w:rPr>
        <w:t>仍</w:t>
      </w:r>
      <w:r w:rsidR="00FD0C58" w:rsidRPr="00D569EC">
        <w:rPr>
          <w:lang w:eastAsia="zh-TW"/>
        </w:rPr>
        <w:t>亟需</w:t>
      </w:r>
      <w:r w:rsidR="007C741A" w:rsidRPr="00D569EC">
        <w:rPr>
          <w:lang w:eastAsia="zh-TW"/>
        </w:rPr>
        <w:t>補充</w:t>
      </w:r>
      <w:r w:rsidR="00FD0C58" w:rsidRPr="00D569EC">
        <w:rPr>
          <w:lang w:eastAsia="zh-TW"/>
        </w:rPr>
        <w:t>人力</w:t>
      </w:r>
      <w:r w:rsidR="005E644B" w:rsidRPr="00D569EC">
        <w:rPr>
          <w:rFonts w:hint="eastAsia"/>
          <w:lang w:eastAsia="zh-TW"/>
        </w:rPr>
        <w:t>，如何與</w:t>
      </w:r>
      <w:r w:rsidR="00EF4F40" w:rsidRPr="00D569EC">
        <w:rPr>
          <w:rFonts w:hint="eastAsia"/>
          <w:lang w:eastAsia="zh-TW"/>
        </w:rPr>
        <w:t>鄰</w:t>
      </w:r>
      <w:r w:rsidRPr="00D569EC">
        <w:rPr>
          <w:rFonts w:hint="eastAsia"/>
          <w:lang w:eastAsia="zh-TW"/>
        </w:rPr>
        <w:t>州大城市競爭人才</w:t>
      </w:r>
      <w:r w:rsidR="005E644B" w:rsidRPr="00D569EC">
        <w:rPr>
          <w:rFonts w:hint="eastAsia"/>
          <w:lang w:eastAsia="zh-TW"/>
        </w:rPr>
        <w:t>成為重要課題</w:t>
      </w:r>
      <w:r w:rsidRPr="00D569EC">
        <w:rPr>
          <w:rFonts w:hint="eastAsia"/>
          <w:lang w:eastAsia="zh-TW"/>
        </w:rPr>
        <w:t>。</w:t>
      </w:r>
    </w:p>
    <w:p w14:paraId="4EE8E0CC" w14:textId="77777777" w:rsidR="004850E8" w:rsidRPr="00D569EC" w:rsidRDefault="005E644B">
      <w:pPr>
        <w:ind w:firstLine="472"/>
        <w:rPr>
          <w:lang w:eastAsia="zh-TW"/>
        </w:rPr>
      </w:pPr>
      <w:r w:rsidRPr="00D569EC">
        <w:rPr>
          <w:rFonts w:hint="eastAsia"/>
          <w:lang w:eastAsia="zh-TW"/>
        </w:rPr>
        <w:t>另</w:t>
      </w:r>
      <w:r w:rsidR="00FD0C58" w:rsidRPr="00D569EC">
        <w:rPr>
          <w:lang w:eastAsia="zh-TW"/>
        </w:rPr>
        <w:t>就</w:t>
      </w:r>
      <w:r w:rsidRPr="00D569EC">
        <w:rPr>
          <w:rFonts w:hint="eastAsia"/>
          <w:lang w:eastAsia="zh-TW"/>
        </w:rPr>
        <w:t>提升人力素質方面，</w:t>
      </w:r>
      <w:r w:rsidR="005B49F3" w:rsidRPr="00D569EC">
        <w:rPr>
          <w:rFonts w:hint="eastAsia"/>
          <w:lang w:eastAsia="zh-TW"/>
        </w:rPr>
        <w:t>喬州政府</w:t>
      </w:r>
      <w:r w:rsidR="00FD0C58" w:rsidRPr="00D569EC">
        <w:rPr>
          <w:lang w:eastAsia="zh-TW"/>
        </w:rPr>
        <w:t>設立</w:t>
      </w:r>
      <w:r w:rsidR="00FD0C58" w:rsidRPr="00D569EC">
        <w:rPr>
          <w:lang w:eastAsia="zh-TW"/>
        </w:rPr>
        <w:t>QUICK START program</w:t>
      </w:r>
      <w:r w:rsidR="00FD0C58" w:rsidRPr="00D569EC">
        <w:rPr>
          <w:lang w:eastAsia="zh-TW"/>
        </w:rPr>
        <w:t>提供新公司</w:t>
      </w:r>
      <w:r w:rsidRPr="00D569EC">
        <w:rPr>
          <w:rFonts w:hint="eastAsia"/>
          <w:lang w:eastAsia="zh-TW"/>
        </w:rPr>
        <w:t>和</w:t>
      </w:r>
      <w:r w:rsidR="00FD0C58" w:rsidRPr="00D569EC">
        <w:rPr>
          <w:lang w:eastAsia="zh-TW"/>
        </w:rPr>
        <w:t>擬擴</w:t>
      </w:r>
      <w:r w:rsidRPr="00D569EC">
        <w:rPr>
          <w:rFonts w:hint="eastAsia"/>
          <w:lang w:eastAsia="zh-TW"/>
        </w:rPr>
        <w:t>張</w:t>
      </w:r>
      <w:r w:rsidR="00FD0C58" w:rsidRPr="00D569EC">
        <w:rPr>
          <w:lang w:eastAsia="zh-TW"/>
        </w:rPr>
        <w:t>公司</w:t>
      </w:r>
      <w:r w:rsidRPr="00D569EC">
        <w:rPr>
          <w:rFonts w:hint="eastAsia"/>
          <w:lang w:eastAsia="zh-TW"/>
        </w:rPr>
        <w:t>免費</w:t>
      </w:r>
      <w:r w:rsidR="00FD0C58" w:rsidRPr="00D569EC">
        <w:rPr>
          <w:lang w:eastAsia="zh-TW"/>
        </w:rPr>
        <w:t>員工訓練</w:t>
      </w:r>
      <w:r w:rsidRPr="00D569EC">
        <w:rPr>
          <w:lang w:eastAsia="zh-TW"/>
        </w:rPr>
        <w:t>與教育</w:t>
      </w:r>
      <w:r w:rsidR="00FD0C58" w:rsidRPr="00D569EC">
        <w:rPr>
          <w:lang w:eastAsia="zh-TW"/>
        </w:rPr>
        <w:t>服務；喬州勞工廳在製造業廠商初設階段可提供免費代覓員工服務（</w:t>
      </w:r>
      <w:r w:rsidR="00FD0C58" w:rsidRPr="00D569EC">
        <w:rPr>
          <w:lang w:eastAsia="zh-TW"/>
        </w:rPr>
        <w:t>Free Employee Screening</w:t>
      </w:r>
      <w:r w:rsidR="00FD0C58" w:rsidRPr="00D569EC">
        <w:rPr>
          <w:lang w:eastAsia="zh-TW"/>
        </w:rPr>
        <w:t>）；</w:t>
      </w:r>
      <w:r w:rsidR="00FD0C58" w:rsidRPr="00D569EC">
        <w:rPr>
          <w:lang w:eastAsia="zh-TW"/>
        </w:rPr>
        <w:t>Job Training Partnership Act</w:t>
      </w:r>
      <w:r w:rsidR="00FD0C58" w:rsidRPr="00D569EC">
        <w:rPr>
          <w:lang w:eastAsia="zh-TW"/>
        </w:rPr>
        <w:t>則係由聯邦政府補助員工技能提升及再訓練計畫，可</w:t>
      </w:r>
      <w:r w:rsidR="005B49F3" w:rsidRPr="00D569EC">
        <w:rPr>
          <w:rFonts w:hint="eastAsia"/>
          <w:lang w:eastAsia="zh-TW"/>
        </w:rPr>
        <w:t>大幅減少</w:t>
      </w:r>
      <w:r w:rsidR="005B49F3" w:rsidRPr="00D569EC">
        <w:rPr>
          <w:lang w:eastAsia="zh-TW"/>
        </w:rPr>
        <w:t>雇主</w:t>
      </w:r>
      <w:r w:rsidR="00FD0C58" w:rsidRPr="00D569EC">
        <w:rPr>
          <w:lang w:eastAsia="zh-TW"/>
        </w:rPr>
        <w:t>訓練費用。</w:t>
      </w:r>
    </w:p>
    <w:p w14:paraId="5704C44E" w14:textId="77777777" w:rsidR="004850E8" w:rsidRPr="00D569EC" w:rsidRDefault="00FD0C58" w:rsidP="00721180">
      <w:pPr>
        <w:pStyle w:val="a4"/>
        <w:spacing w:before="257" w:after="257"/>
        <w:ind w:left="632" w:hanging="632"/>
        <w:rPr>
          <w:color w:val="auto"/>
        </w:rPr>
      </w:pPr>
      <w:r w:rsidRPr="00D569EC">
        <w:rPr>
          <w:color w:val="auto"/>
        </w:rPr>
        <w:t>二、勞工法令</w:t>
      </w:r>
    </w:p>
    <w:p w14:paraId="6CEBC823" w14:textId="77777777" w:rsidR="004850E8" w:rsidRPr="00D569EC" w:rsidRDefault="00FD0C58" w:rsidP="00187E9C">
      <w:pPr>
        <w:pStyle w:val="a9"/>
        <w:ind w:left="944" w:hanging="708"/>
      </w:pPr>
      <w:r w:rsidRPr="00D569EC">
        <w:t>（一）最低工資法。</w:t>
      </w:r>
    </w:p>
    <w:p w14:paraId="2C69E4D2" w14:textId="77777777" w:rsidR="004850E8" w:rsidRPr="00D569EC" w:rsidRDefault="00FD0C58" w:rsidP="00187E9C">
      <w:pPr>
        <w:pStyle w:val="a9"/>
        <w:ind w:left="944" w:hanging="708"/>
      </w:pPr>
      <w:r w:rsidRPr="00D569EC">
        <w:t>（二）同工同酬法案。</w:t>
      </w:r>
    </w:p>
    <w:p w14:paraId="757C1ABC" w14:textId="77777777" w:rsidR="004850E8" w:rsidRPr="00D569EC" w:rsidRDefault="00FD0C58" w:rsidP="00187E9C">
      <w:pPr>
        <w:pStyle w:val="a9"/>
        <w:ind w:left="944" w:hanging="708"/>
      </w:pPr>
      <w:r w:rsidRPr="00D569EC">
        <w:t>（三）職業安全法規。</w:t>
      </w:r>
    </w:p>
    <w:p w14:paraId="351AA552" w14:textId="77777777" w:rsidR="004850E8" w:rsidRPr="00D569EC" w:rsidRDefault="00FD0C58" w:rsidP="00187E9C">
      <w:pPr>
        <w:pStyle w:val="a9"/>
        <w:ind w:left="944" w:hanging="708"/>
      </w:pPr>
      <w:r w:rsidRPr="00D569EC">
        <w:t>（四）失業保險法。</w:t>
      </w:r>
    </w:p>
    <w:p w14:paraId="5A44FA8D" w14:textId="77777777" w:rsidR="004850E8" w:rsidRPr="00D569EC" w:rsidRDefault="00FD0C58" w:rsidP="00187E9C">
      <w:pPr>
        <w:pStyle w:val="a9"/>
        <w:ind w:left="944" w:hanging="708"/>
      </w:pPr>
      <w:r w:rsidRPr="00D569EC">
        <w:t>（五）</w:t>
      </w:r>
      <w:r w:rsidRPr="00D569EC">
        <w:t>Right-to-Work Law</w:t>
      </w:r>
      <w:r w:rsidRPr="00D569EC">
        <w:t>。</w:t>
      </w:r>
    </w:p>
    <w:p w14:paraId="234CE32B" w14:textId="77777777" w:rsidR="0014706C" w:rsidRPr="00D569EC" w:rsidRDefault="0014706C" w:rsidP="00235471">
      <w:pPr>
        <w:pStyle w:val="af0"/>
      </w:pPr>
      <w:r w:rsidRPr="00D569EC">
        <w:rPr>
          <w:rFonts w:hint="eastAsia"/>
        </w:rPr>
        <w:lastRenderedPageBreak/>
        <w:t>美國東南區</w:t>
      </w:r>
      <w:r w:rsidRPr="00D569EC">
        <w:rPr>
          <w:rFonts w:hint="eastAsia"/>
        </w:rPr>
        <w:t>7</w:t>
      </w:r>
      <w:r w:rsidRPr="00D569EC">
        <w:rPr>
          <w:rFonts w:hint="eastAsia"/>
        </w:rPr>
        <w:t>州</w:t>
      </w:r>
      <w:r w:rsidRPr="00D569EC">
        <w:t>最低工資比較</w:t>
      </w:r>
    </w:p>
    <w:tbl>
      <w:tblPr>
        <w:tblW w:w="8497"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922"/>
        <w:gridCol w:w="3287"/>
        <w:gridCol w:w="3288"/>
      </w:tblGrid>
      <w:tr w:rsidR="00D569EC" w:rsidRPr="00D569EC" w14:paraId="25E1569E" w14:textId="77777777" w:rsidTr="00235471">
        <w:tc>
          <w:tcPr>
            <w:tcW w:w="19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B3AA55" w14:textId="77777777" w:rsidR="0014706C" w:rsidRPr="00D569EC" w:rsidRDefault="0014706C" w:rsidP="00187E9C">
            <w:pPr>
              <w:pStyle w:val="a9"/>
              <w:ind w:left="944" w:rightChars="-52" w:right="-123" w:hanging="708"/>
            </w:pPr>
            <w:r w:rsidRPr="00D569EC">
              <w:t>州名</w:t>
            </w:r>
          </w:p>
        </w:tc>
        <w:tc>
          <w:tcPr>
            <w:tcW w:w="32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9A642F" w14:textId="77777777" w:rsidR="0014706C" w:rsidRPr="00D569EC" w:rsidRDefault="0014706C" w:rsidP="00187E9C">
            <w:pPr>
              <w:pStyle w:val="a9"/>
              <w:ind w:left="944" w:rightChars="-52" w:right="-123" w:hanging="708"/>
            </w:pPr>
            <w:r w:rsidRPr="00D569EC">
              <w:t>2019</w:t>
            </w:r>
          </w:p>
        </w:tc>
        <w:tc>
          <w:tcPr>
            <w:tcW w:w="32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0228BB" w14:textId="77777777" w:rsidR="0014706C" w:rsidRPr="00D569EC" w:rsidRDefault="0014706C" w:rsidP="00187E9C">
            <w:pPr>
              <w:pStyle w:val="a9"/>
              <w:ind w:left="944" w:rightChars="-52" w:right="-123" w:hanging="708"/>
            </w:pPr>
            <w:r w:rsidRPr="00D569EC">
              <w:t>2020</w:t>
            </w:r>
          </w:p>
        </w:tc>
      </w:tr>
      <w:tr w:rsidR="00D569EC" w:rsidRPr="00D569EC" w14:paraId="3BFA09D9" w14:textId="77777777" w:rsidTr="00235471">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50C4A637" w14:textId="77777777" w:rsidR="0014706C" w:rsidRPr="00D569EC" w:rsidRDefault="0014706C" w:rsidP="00187E9C">
            <w:pPr>
              <w:pStyle w:val="a9"/>
              <w:ind w:left="944" w:rightChars="-52" w:right="-123" w:hanging="708"/>
              <w:jc w:val="left"/>
            </w:pPr>
            <w:r w:rsidRPr="00D569EC">
              <w:rPr>
                <w:rFonts w:hint="eastAsia"/>
              </w:rPr>
              <w:t>喬治亞州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23297C60" w14:textId="0996283D" w:rsidR="0014706C" w:rsidRPr="00D569EC" w:rsidRDefault="0014706C" w:rsidP="00187E9C">
            <w:pPr>
              <w:pStyle w:val="a9"/>
              <w:ind w:left="944" w:rightChars="-52" w:right="-123" w:hanging="708"/>
              <w:jc w:val="left"/>
            </w:pPr>
            <w:r w:rsidRPr="00D569EC">
              <w:t xml:space="preserve">$5.15 </w:t>
            </w:r>
            <w:r w:rsidR="001D4A56" w:rsidRPr="00D569EC">
              <w:t>（</w:t>
            </w:r>
            <w:r w:rsidRPr="00D569EC">
              <w:t>Employers subject to Fair Labor Standards Act must pay the $7.25 Federal minimum wage.</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0995340A" w14:textId="69E787D5" w:rsidR="0014706C" w:rsidRPr="00D569EC" w:rsidRDefault="0014706C" w:rsidP="00187E9C">
            <w:pPr>
              <w:pStyle w:val="a9"/>
              <w:ind w:left="944" w:rightChars="-52" w:right="-123" w:hanging="708"/>
              <w:jc w:val="left"/>
            </w:pPr>
            <w:r w:rsidRPr="00D569EC">
              <w:t xml:space="preserve">$5.15 </w:t>
            </w:r>
            <w:r w:rsidR="001D4A56" w:rsidRPr="00D569EC">
              <w:t>（</w:t>
            </w:r>
            <w:r w:rsidRPr="00D569EC">
              <w:t>Employers subject to the Fair Labor Standards Act must pay the $7.25 Federal minimum wage</w:t>
            </w:r>
            <w:r w:rsidR="001D4A56" w:rsidRPr="00D569EC">
              <w:t>）</w:t>
            </w:r>
          </w:p>
        </w:tc>
      </w:tr>
      <w:tr w:rsidR="00D569EC" w:rsidRPr="00D569EC" w14:paraId="33189F40" w14:textId="77777777" w:rsidTr="00235471">
        <w:tc>
          <w:tcPr>
            <w:tcW w:w="19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895BD" w14:textId="77777777" w:rsidR="0014706C" w:rsidRPr="00D569EC" w:rsidRDefault="0014706C" w:rsidP="00187E9C">
            <w:pPr>
              <w:pStyle w:val="a9"/>
              <w:ind w:left="944" w:rightChars="-52" w:right="-123" w:hanging="708"/>
              <w:jc w:val="left"/>
            </w:pPr>
            <w:r w:rsidRPr="00D569EC">
              <w:rPr>
                <w:rFonts w:hint="eastAsia"/>
              </w:rPr>
              <w:t>阿拉巴馬州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52737" w14:textId="73630874" w:rsidR="0014706C" w:rsidRPr="00D569EC" w:rsidRDefault="0014706C"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E1B42" w14:textId="24842D4A" w:rsidR="0014706C" w:rsidRPr="00D569EC" w:rsidRDefault="0014706C"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r>
      <w:tr w:rsidR="00D569EC" w:rsidRPr="00D569EC" w14:paraId="3482A14E" w14:textId="77777777" w:rsidTr="00235471">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52A21FDC" w14:textId="77777777" w:rsidR="0014706C" w:rsidRPr="00D569EC" w:rsidRDefault="0014706C" w:rsidP="00187E9C">
            <w:pPr>
              <w:pStyle w:val="a9"/>
              <w:ind w:left="944" w:rightChars="-52" w:right="-123" w:hanging="708"/>
              <w:jc w:val="left"/>
            </w:pPr>
            <w:r w:rsidRPr="00D569EC">
              <w:rPr>
                <w:rFonts w:hint="eastAsia"/>
              </w:rPr>
              <w:t>肯塔基州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30AD0AF2" w14:textId="77777777" w:rsidR="0014706C" w:rsidRPr="00D569EC" w:rsidRDefault="0014706C" w:rsidP="00187E9C">
            <w:pPr>
              <w:pStyle w:val="a9"/>
              <w:ind w:left="944" w:rightChars="-52" w:right="-123" w:hanging="708"/>
              <w:jc w:val="left"/>
            </w:pPr>
            <w:r w:rsidRPr="00D569EC">
              <w:t>$7.25</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7989BF73" w14:textId="77777777" w:rsidR="0014706C" w:rsidRPr="00D569EC" w:rsidRDefault="0014706C" w:rsidP="00187E9C">
            <w:pPr>
              <w:pStyle w:val="a9"/>
              <w:ind w:left="944" w:rightChars="-52" w:right="-123" w:hanging="708"/>
              <w:jc w:val="left"/>
            </w:pPr>
            <w:r w:rsidRPr="00D569EC">
              <w:t>$7.25</w:t>
            </w:r>
          </w:p>
        </w:tc>
      </w:tr>
      <w:tr w:rsidR="00D569EC" w:rsidRPr="00D569EC" w14:paraId="45E1CB76" w14:textId="77777777" w:rsidTr="00235471">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1272F100" w14:textId="77777777" w:rsidR="0014706C" w:rsidRPr="00D569EC" w:rsidRDefault="0014706C" w:rsidP="00187E9C">
            <w:pPr>
              <w:pStyle w:val="a9"/>
              <w:ind w:left="944" w:rightChars="-52" w:right="-123" w:hanging="708"/>
              <w:jc w:val="left"/>
            </w:pPr>
            <w:r w:rsidRPr="00D569EC">
              <w:rPr>
                <w:rFonts w:hint="eastAsia"/>
              </w:rPr>
              <w:t>北卡州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5E94414C" w14:textId="77777777" w:rsidR="0014706C" w:rsidRPr="00D569EC" w:rsidRDefault="0014706C" w:rsidP="00187E9C">
            <w:pPr>
              <w:pStyle w:val="a9"/>
              <w:ind w:left="944" w:rightChars="-52" w:right="-123" w:hanging="708"/>
              <w:jc w:val="left"/>
            </w:pPr>
            <w:r w:rsidRPr="00D569EC">
              <w:t>$7.25</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7899F891" w14:textId="77777777" w:rsidR="0014706C" w:rsidRPr="00D569EC" w:rsidRDefault="0014706C" w:rsidP="00187E9C">
            <w:pPr>
              <w:pStyle w:val="a9"/>
              <w:ind w:left="944" w:rightChars="-52" w:right="-123" w:hanging="708"/>
              <w:jc w:val="left"/>
            </w:pPr>
            <w:r w:rsidRPr="00D569EC">
              <w:t>$7.25</w:t>
            </w:r>
          </w:p>
        </w:tc>
      </w:tr>
      <w:tr w:rsidR="00D569EC" w:rsidRPr="00D569EC" w14:paraId="5DF6CCDB" w14:textId="77777777" w:rsidTr="00235471">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02474038" w14:textId="77777777" w:rsidR="0014706C" w:rsidRPr="00D569EC" w:rsidRDefault="0014706C" w:rsidP="00187E9C">
            <w:pPr>
              <w:pStyle w:val="a9"/>
              <w:ind w:left="944" w:rightChars="-52" w:right="-123" w:hanging="708"/>
              <w:jc w:val="left"/>
            </w:pPr>
            <w:r w:rsidRPr="00D569EC">
              <w:rPr>
                <w:rFonts w:hint="eastAsia"/>
              </w:rPr>
              <w:t>南卡州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0277495D" w14:textId="4F6AAA34" w:rsidR="0014706C" w:rsidRPr="00D569EC" w:rsidRDefault="0014706C"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35461DED" w14:textId="74C5C8A2" w:rsidR="0014706C" w:rsidRPr="00D569EC" w:rsidRDefault="0014706C"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r>
      <w:tr w:rsidR="00D569EC" w:rsidRPr="00D569EC" w14:paraId="182447E1" w14:textId="77777777" w:rsidTr="00235471">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601DD5DB" w14:textId="77777777" w:rsidR="0014706C" w:rsidRPr="00D569EC" w:rsidRDefault="0014706C" w:rsidP="00187E9C">
            <w:pPr>
              <w:pStyle w:val="a9"/>
              <w:ind w:left="944" w:rightChars="-52" w:right="-123" w:hanging="708"/>
              <w:jc w:val="left"/>
            </w:pPr>
            <w:r w:rsidRPr="00D569EC">
              <w:rPr>
                <w:rFonts w:hint="eastAsia"/>
              </w:rPr>
              <w:t>田納西州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73A22CC4" w14:textId="6BA882BF" w:rsidR="0014706C" w:rsidRPr="00D569EC" w:rsidRDefault="0014706C"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2F9C3EDC" w14:textId="0FD75910" w:rsidR="0014706C" w:rsidRPr="00D569EC" w:rsidRDefault="0014706C"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r>
      <w:tr w:rsidR="00D569EC" w:rsidRPr="00D569EC" w14:paraId="19FD0FAC" w14:textId="77777777" w:rsidTr="00235471">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42E640EE" w14:textId="77777777" w:rsidR="0014706C" w:rsidRPr="00D569EC" w:rsidRDefault="0014706C" w:rsidP="00187E9C">
            <w:pPr>
              <w:pStyle w:val="a9"/>
              <w:ind w:left="944" w:rightChars="-52" w:right="-123" w:hanging="708"/>
              <w:jc w:val="left"/>
            </w:pPr>
            <w:r w:rsidRPr="00D569EC">
              <w:rPr>
                <w:rFonts w:hint="eastAsia"/>
              </w:rPr>
              <w:t>佛羅里達州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1655BB29" w14:textId="77777777" w:rsidR="0014706C" w:rsidRPr="00D569EC" w:rsidRDefault="0014706C" w:rsidP="00187E9C">
            <w:pPr>
              <w:pStyle w:val="a9"/>
              <w:ind w:left="944" w:rightChars="-52" w:right="-123" w:hanging="708"/>
              <w:jc w:val="left"/>
            </w:pPr>
            <w:r w:rsidRPr="00D569EC">
              <w:t>$8.46</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71F9DF6B" w14:textId="77777777" w:rsidR="0014706C" w:rsidRPr="00D569EC" w:rsidRDefault="0014706C" w:rsidP="00187E9C">
            <w:pPr>
              <w:pStyle w:val="a9"/>
              <w:ind w:left="944" w:rightChars="-52" w:right="-123" w:hanging="708"/>
              <w:jc w:val="left"/>
            </w:pPr>
            <w:r w:rsidRPr="00D569EC">
              <w:t>$8.56</w:t>
            </w:r>
          </w:p>
        </w:tc>
      </w:tr>
    </w:tbl>
    <w:p w14:paraId="1C4F0072" w14:textId="77777777" w:rsidR="004850E8" w:rsidRPr="00D569EC" w:rsidRDefault="004850E8" w:rsidP="00187E9C">
      <w:pPr>
        <w:pStyle w:val="a9"/>
        <w:ind w:left="944" w:hanging="708"/>
      </w:pPr>
    </w:p>
    <w:p w14:paraId="1DD0C96B" w14:textId="77777777" w:rsidR="004850E8" w:rsidRPr="00D569EC" w:rsidRDefault="00FD0C58" w:rsidP="00721180">
      <w:pPr>
        <w:pStyle w:val="a3"/>
        <w:spacing w:before="514" w:after="771"/>
      </w:pPr>
      <w:r w:rsidRPr="00D569EC">
        <w:lastRenderedPageBreak/>
        <w:t>第捌章　簽證、居留及移民</w:t>
      </w:r>
    </w:p>
    <w:p w14:paraId="6DCBC398" w14:textId="77777777" w:rsidR="004850E8" w:rsidRPr="00D569EC" w:rsidRDefault="00FD0C58">
      <w:pPr>
        <w:pStyle w:val="a4"/>
        <w:spacing w:before="257" w:after="257"/>
        <w:ind w:left="632" w:hanging="632"/>
        <w:rPr>
          <w:color w:val="auto"/>
        </w:rPr>
      </w:pPr>
      <w:r w:rsidRPr="00D569EC">
        <w:rPr>
          <w:color w:val="auto"/>
        </w:rPr>
        <w:t>一、居留及移民規定</w:t>
      </w:r>
    </w:p>
    <w:p w14:paraId="3D1B8120" w14:textId="77777777" w:rsidR="004850E8" w:rsidRPr="00D569EC" w:rsidRDefault="00FD0C58">
      <w:pPr>
        <w:ind w:firstLine="472"/>
        <w:rPr>
          <w:lang w:eastAsia="zh-TW"/>
        </w:rPr>
      </w:pPr>
      <w:r w:rsidRPr="00D569EC">
        <w:rPr>
          <w:lang w:eastAsia="zh-TW"/>
        </w:rPr>
        <w:t>條約商人（</w:t>
      </w:r>
      <w:r w:rsidRPr="00D569EC">
        <w:rPr>
          <w:lang w:eastAsia="zh-TW"/>
        </w:rPr>
        <w:t>E-1</w:t>
      </w:r>
      <w:r w:rsidRPr="00D569EC">
        <w:rPr>
          <w:lang w:eastAsia="zh-TW"/>
        </w:rPr>
        <w:t>簽證）或條約投資人（</w:t>
      </w:r>
      <w:r w:rsidRPr="00D569EC">
        <w:rPr>
          <w:lang w:eastAsia="zh-TW"/>
        </w:rPr>
        <w:t>E-2</w:t>
      </w:r>
      <w:r w:rsidRPr="00D569EC">
        <w:rPr>
          <w:lang w:eastAsia="zh-TW"/>
        </w:rPr>
        <w:t>簽證）。美國移民暨國籍法提供了非移民簽證種類給和美國簽有通商及通航條約國家的國民，到美國從事實質貿易，包括服務或技術上的貿易，並且該貿易主要是介於美國及該條約國之間；或到美國開發及運作其所投資的企業；或正要投資一筆相當數量的資金到美國。</w:t>
      </w:r>
      <w:r w:rsidRPr="00D569EC">
        <w:rPr>
          <w:lang w:eastAsia="zh-TW"/>
        </w:rPr>
        <w:t xml:space="preserve"> </w:t>
      </w:r>
    </w:p>
    <w:p w14:paraId="63357979" w14:textId="69BBA6B1" w:rsidR="004850E8" w:rsidRPr="00D569EC" w:rsidRDefault="00FD0C58">
      <w:pPr>
        <w:ind w:firstLine="472"/>
        <w:rPr>
          <w:lang w:eastAsia="zh-TW"/>
        </w:rPr>
      </w:pPr>
      <w:r w:rsidRPr="00D569EC">
        <w:rPr>
          <w:lang w:eastAsia="zh-TW"/>
        </w:rPr>
        <w:t>申請人如果要申請</w:t>
      </w:r>
      <w:r w:rsidRPr="00D569EC">
        <w:rPr>
          <w:lang w:eastAsia="zh-TW"/>
        </w:rPr>
        <w:t>E-1</w:t>
      </w:r>
      <w:r w:rsidRPr="00D569EC">
        <w:rPr>
          <w:lang w:eastAsia="zh-TW"/>
        </w:rPr>
        <w:t>條約商人或</w:t>
      </w:r>
      <w:r w:rsidRPr="00D569EC">
        <w:rPr>
          <w:lang w:eastAsia="zh-TW"/>
        </w:rPr>
        <w:t>E-2</w:t>
      </w:r>
      <w:r w:rsidR="00A43349" w:rsidRPr="00D569EC">
        <w:rPr>
          <w:lang w:eastAsia="zh-TW"/>
        </w:rPr>
        <w:t>條約投資人簽證，在各方面需符合嚴格的條件，如：申請人的國籍</w:t>
      </w:r>
      <w:r w:rsidR="00A43349" w:rsidRPr="00D569EC">
        <w:rPr>
          <w:rFonts w:hint="eastAsia"/>
          <w:lang w:eastAsia="zh-TW"/>
        </w:rPr>
        <w:t>、</w:t>
      </w:r>
      <w:r w:rsidR="00A43349" w:rsidRPr="00D569EC">
        <w:rPr>
          <w:lang w:eastAsia="zh-TW"/>
        </w:rPr>
        <w:t>申請公司的國籍</w:t>
      </w:r>
      <w:r w:rsidR="00A43349" w:rsidRPr="00D569EC">
        <w:rPr>
          <w:rFonts w:hint="eastAsia"/>
          <w:lang w:eastAsia="zh-TW"/>
        </w:rPr>
        <w:t>、</w:t>
      </w:r>
      <w:r w:rsidR="00A43349" w:rsidRPr="00D569EC">
        <w:rPr>
          <w:lang w:eastAsia="zh-TW"/>
        </w:rPr>
        <w:t>公司的大小</w:t>
      </w:r>
      <w:r w:rsidR="00A43349" w:rsidRPr="00D569EC">
        <w:rPr>
          <w:rFonts w:hint="eastAsia"/>
          <w:lang w:eastAsia="zh-TW"/>
        </w:rPr>
        <w:t>、</w:t>
      </w:r>
      <w:r w:rsidR="00A43349" w:rsidRPr="00D569EC">
        <w:rPr>
          <w:lang w:eastAsia="zh-TW"/>
        </w:rPr>
        <w:t>營業性質</w:t>
      </w:r>
      <w:r w:rsidR="00A43349" w:rsidRPr="00D569EC">
        <w:rPr>
          <w:rFonts w:hint="eastAsia"/>
          <w:lang w:eastAsia="zh-TW"/>
        </w:rPr>
        <w:t>、</w:t>
      </w:r>
      <w:r w:rsidRPr="00D569EC">
        <w:rPr>
          <w:lang w:eastAsia="zh-TW"/>
        </w:rPr>
        <w:t>貿易方向，以及申請人在此公司的職務等。此類申請人常會委託律師代為處理</w:t>
      </w:r>
      <w:r w:rsidRPr="00D569EC">
        <w:rPr>
          <w:lang w:eastAsia="zh-TW"/>
        </w:rPr>
        <w:t>E</w:t>
      </w:r>
      <w:r w:rsidRPr="00D569EC">
        <w:rPr>
          <w:lang w:eastAsia="zh-TW"/>
        </w:rPr>
        <w:t>簽證所有事項的申請。如果條件符合文件也準備齊全，您可以預約到美國在臺協會的面談時間。查詢</w:t>
      </w:r>
      <w:r w:rsidRPr="00D569EC">
        <w:rPr>
          <w:lang w:eastAsia="zh-TW"/>
        </w:rPr>
        <w:t>E</w:t>
      </w:r>
      <w:r w:rsidRPr="00D569EC">
        <w:rPr>
          <w:lang w:eastAsia="zh-TW"/>
        </w:rPr>
        <w:t>簽證的進一步資料，請電美國在臺協會</w:t>
      </w:r>
      <w:r w:rsidRPr="00D569EC">
        <w:rPr>
          <w:lang w:eastAsia="zh-TW"/>
        </w:rPr>
        <w:t>2162-2000</w:t>
      </w:r>
      <w:r w:rsidRPr="00D569EC">
        <w:rPr>
          <w:lang w:eastAsia="zh-TW"/>
        </w:rPr>
        <w:t>轉分機</w:t>
      </w:r>
      <w:r w:rsidRPr="00D569EC">
        <w:rPr>
          <w:lang w:eastAsia="zh-TW"/>
        </w:rPr>
        <w:t>2026</w:t>
      </w:r>
      <w:r w:rsidRPr="00D569EC">
        <w:rPr>
          <w:lang w:eastAsia="zh-TW"/>
        </w:rPr>
        <w:t>。</w:t>
      </w:r>
    </w:p>
    <w:p w14:paraId="1581F06D" w14:textId="64862272" w:rsidR="004850E8" w:rsidRPr="00D569EC" w:rsidRDefault="00FD0C58">
      <w:pPr>
        <w:ind w:firstLine="472"/>
        <w:rPr>
          <w:lang w:eastAsia="zh-TW"/>
        </w:rPr>
      </w:pPr>
      <w:r w:rsidRPr="00D569EC">
        <w:rPr>
          <w:lang w:eastAsia="zh-TW"/>
        </w:rPr>
        <w:t>美國移民局於</w:t>
      </w:r>
      <w:r w:rsidRPr="00D569EC">
        <w:rPr>
          <w:lang w:eastAsia="zh-TW"/>
        </w:rPr>
        <w:t>2017</w:t>
      </w:r>
      <w:r w:rsidRPr="00D569EC">
        <w:rPr>
          <w:lang w:eastAsia="zh-TW"/>
        </w:rPr>
        <w:t>年</w:t>
      </w:r>
      <w:r w:rsidRPr="00D569EC">
        <w:rPr>
          <w:lang w:eastAsia="zh-TW"/>
        </w:rPr>
        <w:t>1</w:t>
      </w:r>
      <w:r w:rsidRPr="00D569EC">
        <w:rPr>
          <w:lang w:eastAsia="zh-TW"/>
        </w:rPr>
        <w:t>月</w:t>
      </w:r>
      <w:r w:rsidRPr="00D569EC">
        <w:rPr>
          <w:lang w:eastAsia="zh-TW"/>
        </w:rPr>
        <w:t>17</w:t>
      </w:r>
      <w:r w:rsidRPr="00D569EC">
        <w:rPr>
          <w:lang w:eastAsia="zh-TW"/>
        </w:rPr>
        <w:t>日發</w:t>
      </w:r>
      <w:r w:rsidR="001D4A56" w:rsidRPr="00D569EC">
        <w:rPr>
          <w:lang w:eastAsia="zh-TW"/>
        </w:rPr>
        <w:t>布</w:t>
      </w:r>
      <w:r w:rsidRPr="00D569EC">
        <w:rPr>
          <w:lang w:eastAsia="zh-TW"/>
        </w:rPr>
        <w:t>符合一定條件的外國創業者發放入境許可（</w:t>
      </w:r>
      <w:r w:rsidRPr="00D569EC">
        <w:rPr>
          <w:lang w:eastAsia="zh-TW"/>
        </w:rPr>
        <w:t>Parole</w:t>
      </w:r>
      <w:r w:rsidRPr="00D569EC">
        <w:rPr>
          <w:lang w:eastAsia="zh-TW"/>
        </w:rPr>
        <w:t>），即在美國臨時居留許可（</w:t>
      </w:r>
      <w:r w:rsidRPr="00D569EC">
        <w:rPr>
          <w:lang w:eastAsia="zh-TW"/>
        </w:rPr>
        <w:t>temporary permission</w:t>
      </w:r>
      <w:r w:rsidRPr="00D569EC">
        <w:rPr>
          <w:lang w:eastAsia="zh-TW"/>
        </w:rPr>
        <w:t>），允許符合條件的外國創業者在美合法逗留和工作以便啟動或擴展其公司業務的規定。根據有關規定，移民局可以使用其發放入境許可（</w:t>
      </w:r>
      <w:r w:rsidRPr="00D569EC">
        <w:rPr>
          <w:lang w:eastAsia="zh-TW"/>
        </w:rPr>
        <w:t>Parole</w:t>
      </w:r>
      <w:r w:rsidRPr="00D569EC">
        <w:rPr>
          <w:lang w:eastAsia="zh-TW"/>
        </w:rPr>
        <w:t>）的權力根據個案的具體情況決定是否允許那些符合條件的外國創業者在美國停留和工作，前提是這些創業者能夠證明其在美的逗留將具有創造快速商業增長和增加就業的潛力（</w:t>
      </w:r>
      <w:r w:rsidRPr="00D569EC">
        <w:rPr>
          <w:lang w:eastAsia="zh-TW"/>
        </w:rPr>
        <w:t>potential</w:t>
      </w:r>
      <w:r w:rsidRPr="00D569EC">
        <w:rPr>
          <w:lang w:eastAsia="zh-TW"/>
        </w:rPr>
        <w:t>）從而為美國提供重大公共福利（</w:t>
      </w:r>
      <w:r w:rsidRPr="00D569EC">
        <w:rPr>
          <w:lang w:eastAsia="zh-TW"/>
        </w:rPr>
        <w:t>significant public benefit</w:t>
      </w:r>
      <w:r w:rsidRPr="00D569EC">
        <w:rPr>
          <w:lang w:eastAsia="zh-TW"/>
        </w:rPr>
        <w:t>）。規定</w:t>
      </w:r>
      <w:r w:rsidR="00F57CEC" w:rsidRPr="00D569EC">
        <w:rPr>
          <w:rFonts w:hint="eastAsia"/>
          <w:lang w:eastAsia="zh-TW"/>
        </w:rPr>
        <w:t>已</w:t>
      </w:r>
      <w:r w:rsidRPr="00D569EC">
        <w:rPr>
          <w:lang w:eastAsia="zh-TW"/>
        </w:rPr>
        <w:t>於</w:t>
      </w:r>
      <w:r w:rsidRPr="00D569EC">
        <w:rPr>
          <w:lang w:eastAsia="zh-TW"/>
        </w:rPr>
        <w:t>2017</w:t>
      </w:r>
      <w:r w:rsidRPr="00D569EC">
        <w:rPr>
          <w:lang w:eastAsia="zh-TW"/>
        </w:rPr>
        <w:t>年</w:t>
      </w:r>
      <w:r w:rsidRPr="00D569EC">
        <w:rPr>
          <w:lang w:eastAsia="zh-TW"/>
        </w:rPr>
        <w:t>7</w:t>
      </w:r>
      <w:r w:rsidRPr="00D569EC">
        <w:rPr>
          <w:lang w:eastAsia="zh-TW"/>
        </w:rPr>
        <w:t>月</w:t>
      </w:r>
      <w:r w:rsidRPr="00D569EC">
        <w:rPr>
          <w:lang w:eastAsia="zh-TW"/>
        </w:rPr>
        <w:t>17</w:t>
      </w:r>
      <w:r w:rsidRPr="00D569EC">
        <w:rPr>
          <w:lang w:eastAsia="zh-TW"/>
        </w:rPr>
        <w:t>日開始生效，符合條件的外國創業者將被授予可以長達</w:t>
      </w:r>
      <w:r w:rsidRPr="00D569EC">
        <w:rPr>
          <w:lang w:eastAsia="zh-TW"/>
        </w:rPr>
        <w:t>30</w:t>
      </w:r>
      <w:r w:rsidRPr="00D569EC">
        <w:rPr>
          <w:lang w:eastAsia="zh-TW"/>
        </w:rPr>
        <w:t>個月的首期臨時逗留期</w:t>
      </w:r>
      <w:r w:rsidR="00A43349" w:rsidRPr="00D569EC">
        <w:rPr>
          <w:rFonts w:hint="eastAsia"/>
          <w:lang w:eastAsia="zh-TW"/>
        </w:rPr>
        <w:t>，</w:t>
      </w:r>
      <w:r w:rsidRPr="00D569EC">
        <w:rPr>
          <w:lang w:eastAsia="zh-TW"/>
        </w:rPr>
        <w:t>如移民局認為創業者符合條件，還可以再申請長達</w:t>
      </w:r>
      <w:r w:rsidRPr="00D569EC">
        <w:rPr>
          <w:lang w:eastAsia="zh-TW"/>
        </w:rPr>
        <w:t>30</w:t>
      </w:r>
      <w:r w:rsidRPr="00D569EC">
        <w:rPr>
          <w:lang w:eastAsia="zh-TW"/>
        </w:rPr>
        <w:t>個月的延期，但總期限仍然是</w:t>
      </w:r>
      <w:r w:rsidRPr="00D569EC">
        <w:rPr>
          <w:lang w:eastAsia="zh-TW"/>
        </w:rPr>
        <w:t>5</w:t>
      </w:r>
      <w:r w:rsidRPr="00D569EC">
        <w:rPr>
          <w:lang w:eastAsia="zh-TW"/>
        </w:rPr>
        <w:t>年。每個新成立的公司（</w:t>
      </w:r>
      <w:r w:rsidRPr="00D569EC">
        <w:rPr>
          <w:lang w:eastAsia="zh-TW"/>
        </w:rPr>
        <w:t>start-up entity</w:t>
      </w:r>
      <w:r w:rsidRPr="00D569EC">
        <w:rPr>
          <w:lang w:eastAsia="zh-TW"/>
        </w:rPr>
        <w:t>）可以有最多</w:t>
      </w:r>
      <w:r w:rsidRPr="00D569EC">
        <w:rPr>
          <w:lang w:eastAsia="zh-TW"/>
        </w:rPr>
        <w:t>3</w:t>
      </w:r>
      <w:r w:rsidRPr="00D569EC">
        <w:rPr>
          <w:lang w:eastAsia="zh-TW"/>
        </w:rPr>
        <w:t>名符合條件的創業者獲得臨時逗留權，外加其配</w:t>
      </w:r>
      <w:r w:rsidRPr="00D569EC">
        <w:rPr>
          <w:lang w:eastAsia="zh-TW"/>
        </w:rPr>
        <w:lastRenderedPageBreak/>
        <w:t>偶和子女。獲得臨時逗留權的外國創業者只能為其本公司工作。外國創業者的配偶也可以申請美國的工作許可，但其子女不符合申請工卡的條件。</w:t>
      </w:r>
    </w:p>
    <w:p w14:paraId="34F1346E" w14:textId="77777777" w:rsidR="004850E8" w:rsidRPr="00D569EC" w:rsidRDefault="00FD0C58">
      <w:pPr>
        <w:pStyle w:val="a4"/>
        <w:spacing w:before="257" w:after="257"/>
        <w:ind w:left="632" w:hanging="632"/>
        <w:rPr>
          <w:color w:val="auto"/>
        </w:rPr>
      </w:pPr>
      <w:r w:rsidRPr="00D569EC">
        <w:rPr>
          <w:color w:val="auto"/>
        </w:rPr>
        <w:t>二、聘用外籍員工</w:t>
      </w:r>
    </w:p>
    <w:p w14:paraId="24752798" w14:textId="69CDBF9A" w:rsidR="004850E8" w:rsidRPr="00D569EC" w:rsidRDefault="00FD0C58">
      <w:pPr>
        <w:ind w:firstLine="472"/>
        <w:rPr>
          <w:lang w:eastAsia="zh-TW"/>
        </w:rPr>
      </w:pPr>
      <w:r w:rsidRPr="00D569EC">
        <w:rPr>
          <w:lang w:eastAsia="zh-TW"/>
        </w:rPr>
        <w:t>公司聘用外籍員工可為員工在移民局申請</w:t>
      </w:r>
      <w:r w:rsidRPr="00D569EC">
        <w:rPr>
          <w:lang w:eastAsia="zh-TW"/>
        </w:rPr>
        <w:t>H-1B</w:t>
      </w:r>
      <w:r w:rsidRPr="00D569EC">
        <w:rPr>
          <w:lang w:eastAsia="zh-TW"/>
        </w:rPr>
        <w:t>簽證，該簽證每年限額為</w:t>
      </w:r>
      <w:r w:rsidRPr="00D569EC">
        <w:rPr>
          <w:lang w:eastAsia="zh-TW"/>
        </w:rPr>
        <w:t>65,000</w:t>
      </w:r>
      <w:r w:rsidRPr="00D569EC">
        <w:rPr>
          <w:lang w:eastAsia="zh-TW"/>
        </w:rPr>
        <w:t>名，近年來每年申請人數皆超過名額限制，因此採隨機抽取方式，被抽中的外國專業人員可以從</w:t>
      </w:r>
      <w:r w:rsidRPr="00D569EC">
        <w:rPr>
          <w:lang w:eastAsia="zh-TW"/>
        </w:rPr>
        <w:t>10</w:t>
      </w:r>
      <w:r w:rsidRPr="00D569EC">
        <w:rPr>
          <w:lang w:eastAsia="zh-TW"/>
        </w:rPr>
        <w:t>月</w:t>
      </w:r>
      <w:r w:rsidRPr="00D569EC">
        <w:rPr>
          <w:lang w:eastAsia="zh-TW"/>
        </w:rPr>
        <w:t>1</w:t>
      </w:r>
      <w:r w:rsidRPr="00D569EC">
        <w:rPr>
          <w:lang w:eastAsia="zh-TW"/>
        </w:rPr>
        <w:t>日開始的會計年度中遞交申請證件。</w:t>
      </w:r>
      <w:r w:rsidRPr="00D569EC">
        <w:rPr>
          <w:lang w:eastAsia="zh-TW"/>
        </w:rPr>
        <w:t>H-1B</w:t>
      </w:r>
      <w:r w:rsidRPr="00D569EC">
        <w:rPr>
          <w:lang w:eastAsia="zh-TW"/>
        </w:rPr>
        <w:t>簽證允許具有學士以上學位和特殊技能的外國人為美國公司工作六年。該</w:t>
      </w:r>
      <w:r w:rsidR="00203EB0" w:rsidRPr="00D569EC">
        <w:rPr>
          <w:lang w:eastAsia="zh-TW"/>
        </w:rPr>
        <w:t>計畫</w:t>
      </w:r>
      <w:r w:rsidRPr="00D569EC">
        <w:rPr>
          <w:lang w:eastAsia="zh-TW"/>
        </w:rPr>
        <w:t>還為在美國大學獲得高等學位的外國人額外提供了</w:t>
      </w:r>
      <w:r w:rsidRPr="00D569EC">
        <w:rPr>
          <w:lang w:eastAsia="zh-TW"/>
        </w:rPr>
        <w:t>20,000</w:t>
      </w:r>
      <w:r w:rsidRPr="00D569EC">
        <w:rPr>
          <w:lang w:eastAsia="zh-TW"/>
        </w:rPr>
        <w:t>個簽證。</w:t>
      </w:r>
    </w:p>
    <w:p w14:paraId="3D7CBE92" w14:textId="7B967571" w:rsidR="004850E8" w:rsidRPr="00D569EC" w:rsidRDefault="00FD0C58">
      <w:pPr>
        <w:ind w:firstLine="472"/>
        <w:rPr>
          <w:lang w:eastAsia="zh-TW"/>
        </w:rPr>
      </w:pPr>
      <w:r w:rsidRPr="00D569EC">
        <w:rPr>
          <w:lang w:eastAsia="zh-TW"/>
        </w:rPr>
        <w:t>許多美國的高科技公司要求國會增加引進外國技術人才的簽證名額，微軟公司（</w:t>
      </w:r>
      <w:r w:rsidRPr="00D569EC">
        <w:rPr>
          <w:lang w:eastAsia="zh-TW"/>
        </w:rPr>
        <w:t>Microsoft Corp.</w:t>
      </w:r>
      <w:r w:rsidRPr="00D569EC">
        <w:rPr>
          <w:lang w:eastAsia="zh-TW"/>
        </w:rPr>
        <w:t>）董事長</w:t>
      </w:r>
      <w:hyperlink r:id="rId19" w:history="1">
        <w:r w:rsidRPr="00D569EC">
          <w:rPr>
            <w:lang w:eastAsia="zh-TW"/>
          </w:rPr>
          <w:t>比爾</w:t>
        </w:r>
        <w:r w:rsidRPr="00D569EC">
          <w:rPr>
            <w:rFonts w:ascii="華康細圓體" w:hAnsi="華康細圓體"/>
            <w:lang w:eastAsia="zh-TW"/>
          </w:rPr>
          <w:t>•</w:t>
        </w:r>
        <w:r w:rsidRPr="00D569EC">
          <w:rPr>
            <w:lang w:eastAsia="zh-TW"/>
          </w:rPr>
          <w:t>蓋茨（</w:t>
        </w:r>
        <w:r w:rsidRPr="00D569EC">
          <w:rPr>
            <w:lang w:eastAsia="zh-TW"/>
          </w:rPr>
          <w:t>Bill Gates</w:t>
        </w:r>
        <w:r w:rsidRPr="00D569EC">
          <w:rPr>
            <w:lang w:eastAsia="zh-TW"/>
          </w:rPr>
          <w:t>）在國會作證</w:t>
        </w:r>
      </w:hyperlink>
      <w:r w:rsidRPr="00D569EC">
        <w:rPr>
          <w:lang w:eastAsia="zh-TW"/>
        </w:rPr>
        <w:t>時警告，如不能獲得優秀的人才，美國正面臨著喪失科技競爭優勢的風險。然而，迄今國會未通過移民改革法案中對</w:t>
      </w:r>
      <w:r w:rsidRPr="00D569EC">
        <w:rPr>
          <w:lang w:eastAsia="zh-TW"/>
        </w:rPr>
        <w:t>H-1B</w:t>
      </w:r>
      <w:r w:rsidR="00767C36" w:rsidRPr="00D569EC">
        <w:rPr>
          <w:lang w:eastAsia="zh-TW"/>
        </w:rPr>
        <w:t>簽證提案之修改。移民相關</w:t>
      </w:r>
      <w:r w:rsidR="00767C36" w:rsidRPr="00D569EC">
        <w:rPr>
          <w:rFonts w:hint="eastAsia"/>
          <w:lang w:eastAsia="zh-TW"/>
        </w:rPr>
        <w:t>細</w:t>
      </w:r>
      <w:r w:rsidRPr="00D569EC">
        <w:rPr>
          <w:lang w:eastAsia="zh-TW"/>
        </w:rPr>
        <w:t>節請參考美國移民局網站</w:t>
      </w:r>
      <w:hyperlink r:id="rId20" w:history="1">
        <w:r w:rsidRPr="00D569EC">
          <w:rPr>
            <w:lang w:eastAsia="zh-TW"/>
          </w:rPr>
          <w:t>www.uscis.gov</w:t>
        </w:r>
      </w:hyperlink>
      <w:r w:rsidR="00F57CEC" w:rsidRPr="00D569EC">
        <w:rPr>
          <w:rFonts w:ascii="華康細圓體" w:hint="eastAsia"/>
          <w:lang w:eastAsia="zh-TW"/>
        </w:rPr>
        <w:t>。</w:t>
      </w:r>
    </w:p>
    <w:p w14:paraId="75A7C466" w14:textId="77777777" w:rsidR="004850E8" w:rsidRPr="00D569EC" w:rsidRDefault="00FD0C58">
      <w:pPr>
        <w:pStyle w:val="a4"/>
        <w:spacing w:before="257" w:after="257"/>
        <w:ind w:left="632" w:hanging="632"/>
        <w:rPr>
          <w:color w:val="auto"/>
        </w:rPr>
      </w:pPr>
      <w:r w:rsidRPr="00D569EC">
        <w:rPr>
          <w:color w:val="auto"/>
        </w:rPr>
        <w:t>三、子女教育</w:t>
      </w:r>
    </w:p>
    <w:p w14:paraId="40266355" w14:textId="6143FC6E" w:rsidR="004850E8" w:rsidRPr="00D569EC" w:rsidRDefault="00FD0C58">
      <w:pPr>
        <w:ind w:firstLine="472"/>
        <w:rPr>
          <w:lang w:eastAsia="zh-TW"/>
        </w:rPr>
      </w:pPr>
      <w:r w:rsidRPr="00D569EC">
        <w:rPr>
          <w:lang w:eastAsia="zh-TW"/>
        </w:rPr>
        <w:t>凡有合法身份之外籍人士皆可依居住學區，為未滿</w:t>
      </w:r>
      <w:r w:rsidRPr="00D569EC">
        <w:rPr>
          <w:lang w:eastAsia="zh-TW"/>
        </w:rPr>
        <w:t>21</w:t>
      </w:r>
      <w:r w:rsidRPr="00D569EC">
        <w:rPr>
          <w:lang w:eastAsia="zh-TW"/>
        </w:rPr>
        <w:t>歲之子女申請進入公立小學至高中就讀，全美各地亦有許多名牌私立學校，則不分學區，以各校招考方式入學，值得留意的是：許多持有</w:t>
      </w:r>
      <w:r w:rsidRPr="00D569EC">
        <w:rPr>
          <w:lang w:eastAsia="zh-TW"/>
        </w:rPr>
        <w:t>H-1B</w:t>
      </w:r>
      <w:r w:rsidRPr="00D569EC">
        <w:rPr>
          <w:lang w:eastAsia="zh-TW"/>
        </w:rPr>
        <w:t>、</w:t>
      </w:r>
      <w:r w:rsidRPr="00D569EC">
        <w:rPr>
          <w:lang w:eastAsia="zh-TW"/>
        </w:rPr>
        <w:t>F-1</w:t>
      </w:r>
      <w:r w:rsidRPr="00D569EC">
        <w:rPr>
          <w:lang w:eastAsia="zh-TW"/>
        </w:rPr>
        <w:t>或</w:t>
      </w:r>
      <w:r w:rsidRPr="00D569EC">
        <w:rPr>
          <w:lang w:eastAsia="zh-TW"/>
        </w:rPr>
        <w:t>L-1</w:t>
      </w:r>
      <w:r w:rsidRPr="00D569EC">
        <w:rPr>
          <w:lang w:eastAsia="zh-TW"/>
        </w:rPr>
        <w:t>身份父母在來美</w:t>
      </w:r>
      <w:r w:rsidR="00F57CEC" w:rsidRPr="00D569EC">
        <w:rPr>
          <w:rFonts w:hint="eastAsia"/>
          <w:lang w:eastAsia="zh-TW"/>
        </w:rPr>
        <w:t>後</w:t>
      </w:r>
      <w:r w:rsidRPr="00D569EC">
        <w:rPr>
          <w:lang w:eastAsia="zh-TW"/>
        </w:rPr>
        <w:t>，通常僅注意到本身</w:t>
      </w:r>
      <w:r w:rsidRPr="00D569EC">
        <w:rPr>
          <w:lang w:eastAsia="zh-TW"/>
        </w:rPr>
        <w:t>H-1B</w:t>
      </w:r>
      <w:r w:rsidRPr="00D569EC">
        <w:rPr>
          <w:lang w:eastAsia="zh-TW"/>
        </w:rPr>
        <w:t>、</w:t>
      </w:r>
      <w:r w:rsidRPr="00D569EC">
        <w:rPr>
          <w:lang w:eastAsia="zh-TW"/>
        </w:rPr>
        <w:t>F-1</w:t>
      </w:r>
      <w:r w:rsidRPr="00D569EC">
        <w:rPr>
          <w:lang w:eastAsia="zh-TW"/>
        </w:rPr>
        <w:t>、或</w:t>
      </w:r>
      <w:r w:rsidRPr="00D569EC">
        <w:rPr>
          <w:lang w:eastAsia="zh-TW"/>
        </w:rPr>
        <w:t>L-1</w:t>
      </w:r>
      <w:r w:rsidRPr="00D569EC">
        <w:rPr>
          <w:lang w:eastAsia="zh-TW"/>
        </w:rPr>
        <w:t>的有效期問題，而忽略了子女在滿</w:t>
      </w:r>
      <w:r w:rsidRPr="00D569EC">
        <w:rPr>
          <w:lang w:eastAsia="zh-TW"/>
        </w:rPr>
        <w:t>21</w:t>
      </w:r>
      <w:r w:rsidRPr="00D569EC">
        <w:rPr>
          <w:lang w:eastAsia="zh-TW"/>
        </w:rPr>
        <w:t>歲</w:t>
      </w:r>
      <w:r w:rsidR="00F57CEC" w:rsidRPr="00D569EC">
        <w:rPr>
          <w:rFonts w:hint="eastAsia"/>
          <w:lang w:eastAsia="zh-TW"/>
        </w:rPr>
        <w:t>後</w:t>
      </w:r>
      <w:r w:rsidRPr="00D569EC">
        <w:rPr>
          <w:lang w:eastAsia="zh-TW"/>
        </w:rPr>
        <w:t>跟隨父母身份將失效的問題，提醒父母應提早在孩子滿</w:t>
      </w:r>
      <w:r w:rsidRPr="00D569EC">
        <w:rPr>
          <w:lang w:eastAsia="zh-TW"/>
        </w:rPr>
        <w:t>21</w:t>
      </w:r>
      <w:r w:rsidRPr="00D569EC">
        <w:rPr>
          <w:lang w:eastAsia="zh-TW"/>
        </w:rPr>
        <w:t>歲前，為孩子單獨向移民局提出轉換身份的申請。如果孩子仍然在求學的話可以提出轉換為</w:t>
      </w:r>
      <w:r w:rsidRPr="00D569EC">
        <w:rPr>
          <w:lang w:eastAsia="zh-TW"/>
        </w:rPr>
        <w:t>F-1</w:t>
      </w:r>
      <w:r w:rsidRPr="00D569EC">
        <w:rPr>
          <w:lang w:eastAsia="zh-TW"/>
        </w:rPr>
        <w:t>學生的申請。各地學校（小學至高中）比較可至</w:t>
      </w:r>
      <w:r w:rsidRPr="00D569EC">
        <w:rPr>
          <w:lang w:eastAsia="zh-TW"/>
        </w:rPr>
        <w:t>www.greatschools.org</w:t>
      </w:r>
      <w:r w:rsidRPr="00D569EC">
        <w:rPr>
          <w:lang w:eastAsia="zh-TW"/>
        </w:rPr>
        <w:t>。</w:t>
      </w:r>
    </w:p>
    <w:p w14:paraId="1BBD8B79" w14:textId="77777777" w:rsidR="004850E8" w:rsidRPr="00D569EC" w:rsidRDefault="00FD0C58" w:rsidP="00721180">
      <w:pPr>
        <w:pStyle w:val="a3"/>
        <w:spacing w:before="514" w:after="771"/>
      </w:pPr>
      <w:r w:rsidRPr="00D569EC">
        <w:lastRenderedPageBreak/>
        <w:t>第玖章　結論</w:t>
      </w:r>
    </w:p>
    <w:p w14:paraId="519C6165" w14:textId="0A59EA7A" w:rsidR="003F6F45" w:rsidRPr="00D569EC" w:rsidRDefault="00A96ADB" w:rsidP="001E1216">
      <w:pPr>
        <w:ind w:firstLine="472"/>
        <w:rPr>
          <w:lang w:eastAsia="zh-TW"/>
        </w:rPr>
      </w:pPr>
      <w:r w:rsidRPr="00D569EC">
        <w:rPr>
          <w:rFonts w:hint="eastAsia"/>
          <w:lang w:eastAsia="zh-TW"/>
        </w:rPr>
        <w:t>喬治亞州的經濟成長</w:t>
      </w:r>
      <w:r w:rsidR="00767C36" w:rsidRPr="00D569EC">
        <w:rPr>
          <w:rFonts w:hint="eastAsia"/>
          <w:lang w:eastAsia="zh-TW"/>
        </w:rPr>
        <w:t>受</w:t>
      </w:r>
      <w:r w:rsidR="003F1A17" w:rsidRPr="003F1A17">
        <w:rPr>
          <w:rFonts w:hint="eastAsia"/>
          <w:lang w:eastAsia="zh-TW"/>
        </w:rPr>
        <w:t>COVID-19</w:t>
      </w:r>
      <w:r w:rsidR="003F1A17" w:rsidRPr="003F1A17">
        <w:rPr>
          <w:rFonts w:hint="eastAsia"/>
          <w:lang w:eastAsia="zh-TW"/>
        </w:rPr>
        <w:t>（武漢肺炎）</w:t>
      </w:r>
      <w:r w:rsidR="00767C36" w:rsidRPr="00D569EC">
        <w:rPr>
          <w:rFonts w:hint="eastAsia"/>
          <w:lang w:eastAsia="zh-TW"/>
        </w:rPr>
        <w:t>疫情影響</w:t>
      </w:r>
      <w:r w:rsidRPr="00D569EC">
        <w:rPr>
          <w:rFonts w:hint="eastAsia"/>
          <w:lang w:eastAsia="zh-TW"/>
        </w:rPr>
        <w:t>，就業機會放緩，</w:t>
      </w:r>
      <w:r w:rsidR="00BE6F12" w:rsidRPr="00D569EC">
        <w:rPr>
          <w:rFonts w:hint="eastAsia"/>
          <w:lang w:eastAsia="zh-TW"/>
        </w:rPr>
        <w:t>來自</w:t>
      </w:r>
      <w:r w:rsidR="003F1A17" w:rsidRPr="003F1A17">
        <w:rPr>
          <w:rFonts w:hint="eastAsia"/>
          <w:lang w:eastAsia="zh-TW"/>
        </w:rPr>
        <w:t>COVID-19</w:t>
      </w:r>
      <w:r w:rsidR="003F1A17" w:rsidRPr="003F1A17">
        <w:rPr>
          <w:rFonts w:hint="eastAsia"/>
          <w:lang w:eastAsia="zh-TW"/>
        </w:rPr>
        <w:t>（武漢肺炎）</w:t>
      </w:r>
      <w:r w:rsidR="00BE6F12" w:rsidRPr="00D569EC">
        <w:rPr>
          <w:rFonts w:hint="eastAsia"/>
          <w:lang w:eastAsia="zh-TW"/>
        </w:rPr>
        <w:t>引起的危機已成為其經濟最大威脅</w:t>
      </w:r>
      <w:r w:rsidRPr="00D569EC">
        <w:rPr>
          <w:rFonts w:hint="eastAsia"/>
          <w:lang w:eastAsia="zh-TW"/>
        </w:rPr>
        <w:t>，據喬治亞州立大學經濟預測中心資料顯示，該州已十年呈現穩定增長，</w:t>
      </w:r>
      <w:r w:rsidR="001E1216" w:rsidRPr="00D569EC">
        <w:rPr>
          <w:rFonts w:hint="eastAsia"/>
          <w:lang w:eastAsia="zh-TW"/>
        </w:rPr>
        <w:t>近年來有諸多高科技公司及高薪工作進駐喬州，</w:t>
      </w:r>
      <w:r w:rsidR="001E1216" w:rsidRPr="00D569EC">
        <w:rPr>
          <w:rFonts w:hint="eastAsia"/>
          <w:lang w:eastAsia="zh-TW"/>
        </w:rPr>
        <w:t>2019</w:t>
      </w:r>
      <w:r w:rsidR="001E1216" w:rsidRPr="00D569EC">
        <w:rPr>
          <w:rFonts w:hint="eastAsia"/>
          <w:lang w:eastAsia="zh-TW"/>
        </w:rPr>
        <w:t>年共計增加</w:t>
      </w:r>
      <w:r w:rsidR="001E1216" w:rsidRPr="00D569EC">
        <w:rPr>
          <w:rFonts w:hint="eastAsia"/>
          <w:lang w:eastAsia="zh-TW"/>
        </w:rPr>
        <w:t>74,000</w:t>
      </w:r>
      <w:r w:rsidR="001E1216" w:rsidRPr="00D569EC">
        <w:rPr>
          <w:rFonts w:hint="eastAsia"/>
          <w:lang w:eastAsia="zh-TW"/>
        </w:rPr>
        <w:t>個工作，帶來經濟高成長，是全美成長第</w:t>
      </w:r>
      <w:r w:rsidR="001E1216" w:rsidRPr="00D569EC">
        <w:rPr>
          <w:rFonts w:hint="eastAsia"/>
          <w:lang w:eastAsia="zh-TW"/>
        </w:rPr>
        <w:t>8</w:t>
      </w:r>
      <w:r w:rsidR="001E1216" w:rsidRPr="00D569EC">
        <w:rPr>
          <w:rFonts w:hint="eastAsia"/>
          <w:lang w:eastAsia="zh-TW"/>
        </w:rPr>
        <w:t>快的就業市場，首府亞城累計增加了</w:t>
      </w:r>
      <w:r w:rsidR="001E1216" w:rsidRPr="00D569EC">
        <w:rPr>
          <w:rFonts w:hint="eastAsia"/>
          <w:lang w:eastAsia="zh-TW"/>
        </w:rPr>
        <w:t>63</w:t>
      </w:r>
      <w:r w:rsidR="001E1216" w:rsidRPr="00D569EC">
        <w:rPr>
          <w:rFonts w:hint="eastAsia"/>
          <w:lang w:eastAsia="zh-TW"/>
        </w:rPr>
        <w:t>萬</w:t>
      </w:r>
      <w:r w:rsidR="001E1216" w:rsidRPr="00D569EC">
        <w:rPr>
          <w:rFonts w:hint="eastAsia"/>
          <w:lang w:eastAsia="zh-TW"/>
        </w:rPr>
        <w:t>8</w:t>
      </w:r>
      <w:r w:rsidR="00D569EC" w:rsidRPr="00D569EC">
        <w:rPr>
          <w:rFonts w:hint="eastAsia"/>
          <w:lang w:eastAsia="zh-TW"/>
        </w:rPr>
        <w:t>,</w:t>
      </w:r>
      <w:r w:rsidR="001E1216" w:rsidRPr="00D569EC">
        <w:rPr>
          <w:rFonts w:hint="eastAsia"/>
          <w:lang w:eastAsia="zh-TW"/>
        </w:rPr>
        <w:t>800</w:t>
      </w:r>
      <w:r w:rsidR="001E1216" w:rsidRPr="00D569EC">
        <w:rPr>
          <w:rFonts w:hint="eastAsia"/>
          <w:lang w:eastAsia="zh-TW"/>
        </w:rPr>
        <w:t>個工作，</w:t>
      </w:r>
      <w:r w:rsidRPr="00D569EC">
        <w:rPr>
          <w:rFonts w:hint="eastAsia"/>
          <w:lang w:eastAsia="zh-TW"/>
        </w:rPr>
        <w:t>原預估在</w:t>
      </w:r>
      <w:r w:rsidRPr="00D569EC">
        <w:rPr>
          <w:rFonts w:hint="eastAsia"/>
          <w:lang w:eastAsia="zh-TW"/>
        </w:rPr>
        <w:t>2020</w:t>
      </w:r>
      <w:r w:rsidRPr="00D569EC">
        <w:rPr>
          <w:rFonts w:hint="eastAsia"/>
          <w:lang w:eastAsia="zh-TW"/>
        </w:rPr>
        <w:t>年間</w:t>
      </w:r>
      <w:r w:rsidR="001E1216" w:rsidRPr="00D569EC">
        <w:rPr>
          <w:rFonts w:hint="eastAsia"/>
          <w:lang w:eastAsia="zh-TW"/>
        </w:rPr>
        <w:t>可</w:t>
      </w:r>
      <w:r w:rsidRPr="00D569EC">
        <w:rPr>
          <w:rFonts w:hint="eastAsia"/>
          <w:lang w:eastAsia="zh-TW"/>
        </w:rPr>
        <w:t>再增加</w:t>
      </w:r>
      <w:r w:rsidRPr="00D569EC">
        <w:rPr>
          <w:rFonts w:hint="eastAsia"/>
          <w:lang w:eastAsia="zh-TW"/>
        </w:rPr>
        <w:t>54,500</w:t>
      </w:r>
      <w:r w:rsidRPr="00D569EC">
        <w:rPr>
          <w:rFonts w:hint="eastAsia"/>
          <w:lang w:eastAsia="zh-TW"/>
        </w:rPr>
        <w:t>個工作，並在</w:t>
      </w:r>
      <w:r w:rsidRPr="00D569EC">
        <w:rPr>
          <w:rFonts w:hint="eastAsia"/>
          <w:lang w:eastAsia="zh-TW"/>
        </w:rPr>
        <w:t>2021</w:t>
      </w:r>
      <w:r w:rsidRPr="00D569EC">
        <w:rPr>
          <w:rFonts w:hint="eastAsia"/>
          <w:lang w:eastAsia="zh-TW"/>
        </w:rPr>
        <w:t>年增加</w:t>
      </w:r>
      <w:r w:rsidRPr="00D569EC">
        <w:rPr>
          <w:rFonts w:hint="eastAsia"/>
          <w:lang w:eastAsia="zh-TW"/>
        </w:rPr>
        <w:t>47,400</w:t>
      </w:r>
      <w:r w:rsidRPr="00D569EC">
        <w:rPr>
          <w:rFonts w:hint="eastAsia"/>
          <w:lang w:eastAsia="zh-TW"/>
        </w:rPr>
        <w:t>個工作。</w:t>
      </w:r>
      <w:r w:rsidR="001E1216" w:rsidRPr="00D569EC">
        <w:rPr>
          <w:rFonts w:hint="eastAsia"/>
          <w:lang w:eastAsia="zh-TW"/>
        </w:rPr>
        <w:t>惟疫情爆發以來，申請失業補助的人數已超過</w:t>
      </w:r>
      <w:r w:rsidR="001E1216" w:rsidRPr="00D569EC">
        <w:rPr>
          <w:rFonts w:hint="eastAsia"/>
          <w:lang w:eastAsia="zh-TW"/>
        </w:rPr>
        <w:t>10</w:t>
      </w:r>
      <w:r w:rsidR="001E1216" w:rsidRPr="00D569EC">
        <w:rPr>
          <w:rFonts w:hint="eastAsia"/>
          <w:lang w:eastAsia="zh-TW"/>
        </w:rPr>
        <w:t>年來創造的就業，其中有多少失業人口於企業復工後可回歸就業市場迄今仍是個未知數。</w:t>
      </w:r>
      <w:r w:rsidR="00460448" w:rsidRPr="00D569EC">
        <w:rPr>
          <w:rFonts w:hint="eastAsia"/>
          <w:lang w:eastAsia="zh-TW"/>
        </w:rPr>
        <w:t>預期損失最大的產業包括：石油與天然氣、交通設備製造、旅遊業及人力服務業等。</w:t>
      </w:r>
    </w:p>
    <w:p w14:paraId="7751419F" w14:textId="56A8DA7C" w:rsidR="001E1216" w:rsidRPr="00D569EC" w:rsidRDefault="003F6F45" w:rsidP="003F6F45">
      <w:pPr>
        <w:ind w:firstLine="472"/>
        <w:rPr>
          <w:lang w:eastAsia="zh-TW"/>
        </w:rPr>
      </w:pPr>
      <w:r w:rsidRPr="00D569EC">
        <w:rPr>
          <w:rFonts w:hint="eastAsia"/>
          <w:lang w:eastAsia="zh-TW"/>
        </w:rPr>
        <w:t>除少數網路零售業者、民生食品、用品業者外，幾乎所有產業都受嚴重打擊，如</w:t>
      </w:r>
      <w:r w:rsidR="001E1216" w:rsidRPr="00D569EC">
        <w:rPr>
          <w:rFonts w:hint="eastAsia"/>
          <w:lang w:eastAsia="zh-TW"/>
        </w:rPr>
        <w:t>航空業鉅子達美航空</w:t>
      </w:r>
      <w:r w:rsidR="001D4A56" w:rsidRPr="00D569EC">
        <w:rPr>
          <w:rFonts w:hint="eastAsia"/>
          <w:lang w:eastAsia="zh-TW"/>
        </w:rPr>
        <w:t>（</w:t>
      </w:r>
      <w:r w:rsidR="001E1216" w:rsidRPr="00D569EC">
        <w:rPr>
          <w:rFonts w:hint="eastAsia"/>
          <w:lang w:eastAsia="zh-TW"/>
        </w:rPr>
        <w:t>Delta</w:t>
      </w:r>
      <w:r w:rsidR="001D4A56" w:rsidRPr="00D569EC">
        <w:rPr>
          <w:rFonts w:hint="eastAsia"/>
          <w:lang w:eastAsia="zh-TW"/>
        </w:rPr>
        <w:t>）</w:t>
      </w:r>
      <w:r w:rsidR="001E1216" w:rsidRPr="00D569EC">
        <w:rPr>
          <w:rFonts w:hint="eastAsia"/>
          <w:lang w:eastAsia="zh-TW"/>
        </w:rPr>
        <w:t>要求旗下一萬名員工放無薪假；亞特蘭大餐館集團</w:t>
      </w:r>
      <w:r w:rsidR="001D4A56" w:rsidRPr="00D569EC">
        <w:rPr>
          <w:rFonts w:hint="eastAsia"/>
          <w:lang w:eastAsia="zh-TW"/>
        </w:rPr>
        <w:t>（</w:t>
      </w:r>
      <w:r w:rsidR="001E1216" w:rsidRPr="00D569EC">
        <w:rPr>
          <w:rFonts w:hint="eastAsia"/>
          <w:lang w:eastAsia="zh-TW"/>
        </w:rPr>
        <w:t>Victory Brands</w:t>
      </w:r>
      <w:r w:rsidR="001D4A56" w:rsidRPr="00D569EC">
        <w:rPr>
          <w:rFonts w:hint="eastAsia"/>
          <w:lang w:eastAsia="zh-TW"/>
        </w:rPr>
        <w:t>）</w:t>
      </w:r>
      <w:r w:rsidR="001E1216" w:rsidRPr="00D569EC">
        <w:rPr>
          <w:rFonts w:hint="eastAsia"/>
          <w:lang w:eastAsia="zh-TW"/>
        </w:rPr>
        <w:t>宣布暫時遣散員工</w:t>
      </w:r>
      <w:r w:rsidRPr="00D569EC">
        <w:rPr>
          <w:rFonts w:hint="eastAsia"/>
          <w:lang w:eastAsia="zh-TW"/>
        </w:rPr>
        <w:t>；起亞汽車製造廠</w:t>
      </w:r>
      <w:r w:rsidRPr="00D569EC">
        <w:rPr>
          <w:rFonts w:hint="eastAsia"/>
          <w:lang w:eastAsia="zh-TW"/>
        </w:rPr>
        <w:t>5,000</w:t>
      </w:r>
      <w:r w:rsidRPr="00D569EC">
        <w:rPr>
          <w:rFonts w:hint="eastAsia"/>
          <w:lang w:eastAsia="zh-TW"/>
        </w:rPr>
        <w:t>名員工放無薪</w:t>
      </w:r>
      <w:r w:rsidR="00F57CEC" w:rsidRPr="00D569EC">
        <w:rPr>
          <w:rFonts w:hint="eastAsia"/>
          <w:lang w:eastAsia="zh-TW"/>
        </w:rPr>
        <w:t>假</w:t>
      </w:r>
      <w:r w:rsidRPr="00D569EC">
        <w:rPr>
          <w:rFonts w:hint="eastAsia"/>
          <w:lang w:eastAsia="zh-TW"/>
        </w:rPr>
        <w:t>，</w:t>
      </w:r>
      <w:r w:rsidRPr="00D569EC">
        <w:rPr>
          <w:rFonts w:hint="eastAsia"/>
          <w:lang w:eastAsia="zh-TW"/>
        </w:rPr>
        <w:t>5</w:t>
      </w:r>
      <w:r w:rsidRPr="00D569EC">
        <w:rPr>
          <w:rFonts w:hint="eastAsia"/>
          <w:lang w:eastAsia="zh-TW"/>
        </w:rPr>
        <w:t>月</w:t>
      </w:r>
      <w:r w:rsidRPr="00D569EC">
        <w:rPr>
          <w:rFonts w:hint="eastAsia"/>
          <w:lang w:eastAsia="zh-TW"/>
        </w:rPr>
        <w:t>4</w:t>
      </w:r>
      <w:r w:rsidRPr="00D569EC">
        <w:rPr>
          <w:rFonts w:hint="eastAsia"/>
          <w:lang w:eastAsia="zh-TW"/>
        </w:rPr>
        <w:t>日開工後預計減產；</w:t>
      </w:r>
      <w:r w:rsidR="001E1216" w:rsidRPr="00D569EC">
        <w:rPr>
          <w:rFonts w:hint="eastAsia"/>
          <w:lang w:eastAsia="zh-TW"/>
        </w:rPr>
        <w:t>其他</w:t>
      </w:r>
      <w:r w:rsidRPr="00D569EC">
        <w:rPr>
          <w:rFonts w:hint="eastAsia"/>
          <w:lang w:eastAsia="zh-TW"/>
        </w:rPr>
        <w:t>許多餐飲、旅遊業、</w:t>
      </w:r>
      <w:r w:rsidR="001E1216" w:rsidRPr="00D569EC">
        <w:rPr>
          <w:rFonts w:hint="eastAsia"/>
          <w:lang w:eastAsia="zh-TW"/>
        </w:rPr>
        <w:t>電影製作</w:t>
      </w:r>
      <w:r w:rsidR="00BA53A3" w:rsidRPr="00D569EC">
        <w:rPr>
          <w:rFonts w:hint="eastAsia"/>
          <w:lang w:eastAsia="zh-TW"/>
        </w:rPr>
        <w:t>、製造業者</w:t>
      </w:r>
      <w:r w:rsidR="001E1216" w:rsidRPr="00D569EC">
        <w:rPr>
          <w:rFonts w:hint="eastAsia"/>
          <w:lang w:eastAsia="zh-TW"/>
        </w:rPr>
        <w:t>等</w:t>
      </w:r>
      <w:r w:rsidRPr="00D569EC">
        <w:rPr>
          <w:rFonts w:hint="eastAsia"/>
          <w:lang w:eastAsia="zh-TW"/>
        </w:rPr>
        <w:t>都</w:t>
      </w:r>
      <w:r w:rsidR="00BA53A3" w:rsidRPr="00D569EC">
        <w:rPr>
          <w:rFonts w:hint="eastAsia"/>
          <w:lang w:eastAsia="zh-TW"/>
        </w:rPr>
        <w:t>非常</w:t>
      </w:r>
      <w:r w:rsidRPr="00D569EC">
        <w:rPr>
          <w:rFonts w:hint="eastAsia"/>
          <w:lang w:eastAsia="zh-TW"/>
        </w:rPr>
        <w:t>艱</w:t>
      </w:r>
      <w:r w:rsidR="00BA53A3" w:rsidRPr="00D569EC">
        <w:rPr>
          <w:rFonts w:hint="eastAsia"/>
          <w:lang w:eastAsia="zh-TW"/>
        </w:rPr>
        <w:t>辛的度過這段時期</w:t>
      </w:r>
      <w:r w:rsidR="001E1216" w:rsidRPr="00D569EC">
        <w:rPr>
          <w:rFonts w:hint="eastAsia"/>
          <w:lang w:eastAsia="zh-TW"/>
        </w:rPr>
        <w:t>。喬州已收到全美小型企業管理局</w:t>
      </w:r>
      <w:r w:rsidR="001D4A56" w:rsidRPr="00D569EC">
        <w:rPr>
          <w:rFonts w:hint="eastAsia"/>
          <w:lang w:eastAsia="zh-TW"/>
        </w:rPr>
        <w:t>（</w:t>
      </w:r>
      <w:r w:rsidR="001E1216" w:rsidRPr="00D569EC">
        <w:rPr>
          <w:rFonts w:hint="eastAsia"/>
          <w:lang w:eastAsia="zh-TW"/>
        </w:rPr>
        <w:t>U.S. Small Business Admi</w:t>
      </w:r>
      <w:r w:rsidR="001E1216" w:rsidRPr="00D569EC">
        <w:rPr>
          <w:rFonts w:hint="eastAsia"/>
          <w:lang w:eastAsia="zh-TW"/>
        </w:rPr>
        <w:t>n</w:t>
      </w:r>
      <w:r w:rsidR="001E1216" w:rsidRPr="00D569EC">
        <w:rPr>
          <w:rFonts w:hint="eastAsia"/>
          <w:lang w:eastAsia="zh-TW"/>
        </w:rPr>
        <w:t>istration</w:t>
      </w:r>
      <w:r w:rsidR="001D4A56" w:rsidRPr="00D569EC">
        <w:rPr>
          <w:rFonts w:hint="eastAsia"/>
          <w:lang w:eastAsia="zh-TW"/>
        </w:rPr>
        <w:t>）</w:t>
      </w:r>
      <w:r w:rsidR="001E1216" w:rsidRPr="00D569EC">
        <w:rPr>
          <w:rFonts w:hint="eastAsia"/>
          <w:lang w:eastAsia="zh-TW"/>
        </w:rPr>
        <w:t>發布的災難宣言書，允許</w:t>
      </w:r>
      <w:r w:rsidR="001E1216" w:rsidRPr="00D569EC">
        <w:rPr>
          <w:rFonts w:hint="eastAsia"/>
          <w:lang w:eastAsia="zh-TW"/>
        </w:rPr>
        <w:t>SBA</w:t>
      </w:r>
      <w:r w:rsidR="001E1216" w:rsidRPr="00D569EC">
        <w:rPr>
          <w:rFonts w:hint="eastAsia"/>
          <w:lang w:eastAsia="zh-TW"/>
        </w:rPr>
        <w:t>提撥經濟傷害災難貸款</w:t>
      </w:r>
      <w:r w:rsidR="001D4A56" w:rsidRPr="00D569EC">
        <w:rPr>
          <w:rFonts w:hint="eastAsia"/>
          <w:lang w:eastAsia="zh-TW"/>
        </w:rPr>
        <w:t>（</w:t>
      </w:r>
      <w:r w:rsidR="001E1216" w:rsidRPr="00D569EC">
        <w:rPr>
          <w:rFonts w:hint="eastAsia"/>
          <w:lang w:eastAsia="zh-TW"/>
        </w:rPr>
        <w:t>SBA Economic I</w:t>
      </w:r>
      <w:r w:rsidR="001E1216" w:rsidRPr="00D569EC">
        <w:rPr>
          <w:rFonts w:hint="eastAsia"/>
          <w:lang w:eastAsia="zh-TW"/>
        </w:rPr>
        <w:t>n</w:t>
      </w:r>
      <w:r w:rsidR="001E1216" w:rsidRPr="00D569EC">
        <w:rPr>
          <w:rFonts w:hint="eastAsia"/>
          <w:lang w:eastAsia="zh-TW"/>
        </w:rPr>
        <w:t>jury Disaster Loans</w:t>
      </w:r>
      <w:r w:rsidR="001D4A56" w:rsidRPr="00D569EC">
        <w:rPr>
          <w:rFonts w:hint="eastAsia"/>
          <w:lang w:eastAsia="zh-TW"/>
        </w:rPr>
        <w:t>）</w:t>
      </w:r>
      <w:r w:rsidR="001E1216" w:rsidRPr="00D569EC">
        <w:rPr>
          <w:rFonts w:hint="eastAsia"/>
          <w:lang w:eastAsia="zh-TW"/>
        </w:rPr>
        <w:t>給予喬州</w:t>
      </w:r>
      <w:r w:rsidR="001E1216" w:rsidRPr="00D569EC">
        <w:rPr>
          <w:rFonts w:hint="eastAsia"/>
          <w:lang w:eastAsia="zh-TW"/>
        </w:rPr>
        <w:t>159</w:t>
      </w:r>
      <w:r w:rsidR="001E1216" w:rsidRPr="00D569EC">
        <w:rPr>
          <w:rFonts w:hint="eastAsia"/>
          <w:lang w:eastAsia="zh-TW"/>
        </w:rPr>
        <w:t>郡的小型企業以用來維持營運及給付員工薪資。</w:t>
      </w:r>
    </w:p>
    <w:p w14:paraId="1640CD00" w14:textId="35189790" w:rsidR="00BA53A3" w:rsidRPr="00D569EC" w:rsidRDefault="00BA53A3">
      <w:pPr>
        <w:ind w:firstLine="472"/>
        <w:rPr>
          <w:lang w:eastAsia="zh-TW"/>
        </w:rPr>
      </w:pPr>
      <w:r w:rsidRPr="00D569EC">
        <w:rPr>
          <w:rFonts w:hint="eastAsia"/>
          <w:lang w:eastAsia="zh-TW"/>
        </w:rPr>
        <w:t>然</w:t>
      </w:r>
      <w:r w:rsidR="00A96ADB" w:rsidRPr="00D569EC">
        <w:rPr>
          <w:rFonts w:hint="eastAsia"/>
          <w:lang w:eastAsia="zh-TW"/>
        </w:rPr>
        <w:t>目前尚無辦法計算正在傳播的病毒及其對全球供應鏈破壞的影響，且喬州與</w:t>
      </w:r>
      <w:r w:rsidR="00186CC1" w:rsidRPr="00D569EC">
        <w:rPr>
          <w:rFonts w:hint="eastAsia"/>
          <w:lang w:eastAsia="zh-TW"/>
        </w:rPr>
        <w:t>中國大陸</w:t>
      </w:r>
      <w:r w:rsidR="00A96ADB" w:rsidRPr="00D569EC">
        <w:rPr>
          <w:rFonts w:hint="eastAsia"/>
          <w:lang w:eastAsia="zh-TW"/>
        </w:rPr>
        <w:t>經貿往來密切，雖然</w:t>
      </w:r>
      <w:r w:rsidR="00186CC1" w:rsidRPr="00D569EC">
        <w:rPr>
          <w:rFonts w:hint="eastAsia"/>
          <w:lang w:eastAsia="zh-TW"/>
        </w:rPr>
        <w:t>中國大陸</w:t>
      </w:r>
      <w:r w:rsidR="00A96ADB" w:rsidRPr="00D569EC">
        <w:rPr>
          <w:rFonts w:hint="eastAsia"/>
          <w:lang w:eastAsia="zh-TW"/>
        </w:rPr>
        <w:t>工廠已陸續重新開放，但喬州製造商因尚未開工因此原料或零件的缺口以及未來銷售的影響</w:t>
      </w:r>
      <w:r w:rsidRPr="00D569EC">
        <w:rPr>
          <w:rFonts w:hint="eastAsia"/>
          <w:lang w:eastAsia="zh-TW"/>
        </w:rPr>
        <w:t>仍待評估</w:t>
      </w:r>
      <w:r w:rsidR="00A96ADB" w:rsidRPr="00D569EC">
        <w:rPr>
          <w:rFonts w:hint="eastAsia"/>
          <w:lang w:eastAsia="zh-TW"/>
        </w:rPr>
        <w:t>，這都將大幅侵害</w:t>
      </w:r>
      <w:r w:rsidRPr="00D569EC">
        <w:rPr>
          <w:rFonts w:hint="eastAsia"/>
          <w:lang w:eastAsia="zh-TW"/>
        </w:rPr>
        <w:t>喬州</w:t>
      </w:r>
      <w:r w:rsidR="00A96ADB" w:rsidRPr="00D569EC">
        <w:rPr>
          <w:rFonts w:hint="eastAsia"/>
          <w:lang w:eastAsia="zh-TW"/>
        </w:rPr>
        <w:t>的商業和生產。</w:t>
      </w:r>
      <w:r w:rsidRPr="00D569EC">
        <w:rPr>
          <w:rFonts w:hint="eastAsia"/>
          <w:lang w:eastAsia="zh-TW"/>
        </w:rPr>
        <w:t>喬治亞州港口管理局已預估三月和四月運往薩凡納和不倫瑞克的貨物</w:t>
      </w:r>
      <w:r w:rsidRPr="00D569EC">
        <w:rPr>
          <w:rFonts w:hint="eastAsia"/>
          <w:lang w:eastAsia="zh-TW"/>
        </w:rPr>
        <w:lastRenderedPageBreak/>
        <w:t>下降</w:t>
      </w:r>
      <w:r w:rsidRPr="00D569EC">
        <w:rPr>
          <w:rFonts w:hint="eastAsia"/>
          <w:lang w:eastAsia="zh-TW"/>
        </w:rPr>
        <w:t>30</w:t>
      </w:r>
      <w:r w:rsidR="001D4A56" w:rsidRPr="00D569EC">
        <w:rPr>
          <w:rFonts w:hint="eastAsia"/>
          <w:lang w:eastAsia="zh-TW"/>
        </w:rPr>
        <w:t>%</w:t>
      </w:r>
      <w:r w:rsidRPr="00D569EC">
        <w:rPr>
          <w:rFonts w:hint="eastAsia"/>
          <w:lang w:eastAsia="zh-TW"/>
        </w:rPr>
        <w:t>至</w:t>
      </w:r>
      <w:r w:rsidRPr="00D569EC">
        <w:rPr>
          <w:rFonts w:hint="eastAsia"/>
          <w:lang w:eastAsia="zh-TW"/>
        </w:rPr>
        <w:t>40</w:t>
      </w:r>
      <w:r w:rsidR="001D4A56" w:rsidRPr="00D569EC">
        <w:rPr>
          <w:rFonts w:hint="eastAsia"/>
          <w:lang w:eastAsia="zh-TW"/>
        </w:rPr>
        <w:t>%</w:t>
      </w:r>
      <w:r w:rsidRPr="00D569EC">
        <w:rPr>
          <w:rFonts w:hint="eastAsia"/>
          <w:lang w:eastAsia="zh-TW"/>
        </w:rPr>
        <w:t>，經濟學家指出這些成本有多高，以及痛苦持續多久，在很大程度上將取決於疫情影響多長，以及亞洲其他國家的生產是否因缺乏</w:t>
      </w:r>
      <w:r w:rsidR="00186CC1" w:rsidRPr="00D569EC">
        <w:rPr>
          <w:rFonts w:hint="eastAsia"/>
          <w:lang w:eastAsia="zh-TW"/>
        </w:rPr>
        <w:t>中國大陸</w:t>
      </w:r>
      <w:r w:rsidRPr="00D569EC">
        <w:rPr>
          <w:rFonts w:hint="eastAsia"/>
          <w:lang w:eastAsia="zh-TW"/>
        </w:rPr>
        <w:t>材料而受到影響。</w:t>
      </w:r>
    </w:p>
    <w:p w14:paraId="4F0530E6" w14:textId="77777777" w:rsidR="004850E8" w:rsidRPr="00D569EC" w:rsidRDefault="00BA53A3">
      <w:pPr>
        <w:ind w:firstLine="472"/>
        <w:rPr>
          <w:lang w:eastAsia="zh-TW"/>
        </w:rPr>
      </w:pPr>
      <w:r w:rsidRPr="00D569EC">
        <w:rPr>
          <w:rFonts w:hint="eastAsia"/>
          <w:lang w:eastAsia="zh-TW"/>
        </w:rPr>
        <w:t>又由於亞特蘭大是全球商業、會議和運輸的核心，受疫情影響甚巨，當地的航空、會議和酒店業者都將首當其衝，甚至在病毒成為威脅之前，某些製造業就已經在掙扎，在過去六個月中，受到美中關稅戰以及美元升值的衝擊，喬州製造業已減少了數千個工作崗位，儘管貿易戰似乎有所緩解。但部分專家指出疫情也有少數經濟利益，隨著近年全球投資者為避免其他國家的投資風險轉向美國投資趨勢，美元可能會走強，又能源需求下降，石油價格也下降，加以聯準會降低借貸利率至幾乎零，這些因素</w:t>
      </w:r>
      <w:r w:rsidR="00D32FEE" w:rsidRPr="00D569EC">
        <w:rPr>
          <w:rFonts w:hint="eastAsia"/>
          <w:lang w:eastAsia="zh-TW"/>
        </w:rPr>
        <w:t>都</w:t>
      </w:r>
      <w:r w:rsidRPr="00D569EC">
        <w:rPr>
          <w:rFonts w:hint="eastAsia"/>
          <w:lang w:eastAsia="zh-TW"/>
        </w:rPr>
        <w:t>有助於喬州產業</w:t>
      </w:r>
      <w:r w:rsidR="00D32FEE" w:rsidRPr="00D569EC">
        <w:rPr>
          <w:rFonts w:hint="eastAsia"/>
          <w:lang w:eastAsia="zh-TW"/>
        </w:rPr>
        <w:t>盡快</w:t>
      </w:r>
      <w:r w:rsidRPr="00D569EC">
        <w:rPr>
          <w:rFonts w:hint="eastAsia"/>
          <w:lang w:eastAsia="zh-TW"/>
        </w:rPr>
        <w:t>復甦。</w:t>
      </w:r>
    </w:p>
    <w:p w14:paraId="1531C55E" w14:textId="77777777" w:rsidR="001E1216" w:rsidRPr="00D569EC" w:rsidRDefault="001E1216" w:rsidP="00593067">
      <w:pPr>
        <w:ind w:firstLine="472"/>
        <w:rPr>
          <w:lang w:eastAsia="zh-TW"/>
        </w:rPr>
      </w:pPr>
    </w:p>
    <w:p w14:paraId="316D6A83" w14:textId="77777777" w:rsidR="004850E8" w:rsidRPr="00D569EC" w:rsidRDefault="00FD0C58" w:rsidP="00721180">
      <w:pPr>
        <w:pStyle w:val="a3"/>
        <w:spacing w:before="514" w:after="771"/>
      </w:pPr>
      <w:r w:rsidRPr="00D569EC">
        <w:lastRenderedPageBreak/>
        <w:t>附錄一　重要機構聯絡資料</w:t>
      </w:r>
    </w:p>
    <w:p w14:paraId="4D9BE261" w14:textId="77777777" w:rsidR="004850E8" w:rsidRPr="00D569EC" w:rsidRDefault="00FD0C58">
      <w:pPr>
        <w:pStyle w:val="a4"/>
        <w:spacing w:before="257" w:after="257"/>
        <w:ind w:left="632" w:hanging="632"/>
        <w:rPr>
          <w:color w:val="auto"/>
        </w:rPr>
      </w:pPr>
      <w:r w:rsidRPr="00D569EC">
        <w:rPr>
          <w:color w:val="auto"/>
        </w:rPr>
        <w:t>一、我國在當地駐外單位及臺（華）商團體</w:t>
      </w:r>
    </w:p>
    <w:p w14:paraId="70488551" w14:textId="77777777" w:rsidR="004850E8" w:rsidRPr="00D569EC" w:rsidRDefault="00FD0C58" w:rsidP="00187E9C">
      <w:pPr>
        <w:pStyle w:val="a9"/>
        <w:ind w:left="944" w:hanging="708"/>
      </w:pPr>
      <w:r w:rsidRPr="00D569EC">
        <w:t>（一）駐亞特蘭大辦事處經濟組</w:t>
      </w:r>
    </w:p>
    <w:p w14:paraId="292F6BB7" w14:textId="77777777" w:rsidR="004850E8" w:rsidRPr="00D569EC" w:rsidRDefault="00FD0C58" w:rsidP="00F57CEC">
      <w:pPr>
        <w:pStyle w:val="ac"/>
        <w:ind w:left="1416" w:hanging="472"/>
      </w:pPr>
      <w:r w:rsidRPr="00D569EC">
        <w:t>Economic Division, Taipei Economic &amp; Cultural Office in Atlanta</w:t>
      </w:r>
    </w:p>
    <w:p w14:paraId="1B44058D" w14:textId="77777777" w:rsidR="004850E8" w:rsidRPr="00D569EC" w:rsidRDefault="00FD0C58" w:rsidP="00F57CEC">
      <w:pPr>
        <w:pStyle w:val="ac"/>
        <w:ind w:left="1416" w:hanging="472"/>
      </w:pPr>
      <w:r w:rsidRPr="00D569EC">
        <w:t xml:space="preserve">1180 West Peachtree Street, Suite 810, </w:t>
      </w:r>
      <w:r w:rsidRPr="00D569EC">
        <w:rPr>
          <w:lang w:val="it-IT"/>
        </w:rPr>
        <w:t>Atlanta, GA 30309</w:t>
      </w:r>
    </w:p>
    <w:p w14:paraId="1B95C34C" w14:textId="77777777" w:rsidR="004850E8" w:rsidRPr="00D569EC" w:rsidRDefault="00FD0C58" w:rsidP="00F57CEC">
      <w:pPr>
        <w:pStyle w:val="ac"/>
        <w:ind w:left="1416" w:hanging="472"/>
        <w:rPr>
          <w:lang w:val="it-IT"/>
        </w:rPr>
      </w:pPr>
      <w:r w:rsidRPr="00D569EC">
        <w:rPr>
          <w:lang w:val="it-IT"/>
        </w:rPr>
        <w:t>Tel: 1-404-892-5095</w:t>
      </w:r>
    </w:p>
    <w:p w14:paraId="5B72029D" w14:textId="77777777" w:rsidR="004850E8" w:rsidRPr="00D569EC" w:rsidRDefault="00FD0C58" w:rsidP="00F57CEC">
      <w:pPr>
        <w:pStyle w:val="ac"/>
        <w:ind w:left="1416" w:hanging="472"/>
        <w:rPr>
          <w:lang w:val="it-IT"/>
        </w:rPr>
      </w:pPr>
      <w:r w:rsidRPr="00D569EC">
        <w:rPr>
          <w:lang w:val="it-IT"/>
        </w:rPr>
        <w:t>Fax: 1-404-892-6555</w:t>
      </w:r>
    </w:p>
    <w:p w14:paraId="3FDB303B" w14:textId="77777777" w:rsidR="004850E8" w:rsidRPr="00D569EC" w:rsidRDefault="00FD0C58" w:rsidP="00F57CEC">
      <w:pPr>
        <w:pStyle w:val="ac"/>
        <w:ind w:left="1416" w:hanging="472"/>
        <w:rPr>
          <w:lang w:val="it-IT"/>
        </w:rPr>
      </w:pPr>
      <w:r w:rsidRPr="00D569EC">
        <w:rPr>
          <w:lang w:val="it-IT"/>
        </w:rPr>
        <w:t>E-mail: taiwantrade@teco.org</w:t>
      </w:r>
    </w:p>
    <w:p w14:paraId="56D61030" w14:textId="77777777" w:rsidR="004850E8" w:rsidRPr="00D569EC" w:rsidRDefault="00FD0C58" w:rsidP="00187E9C">
      <w:pPr>
        <w:pStyle w:val="a9"/>
        <w:ind w:left="944" w:hanging="708"/>
      </w:pPr>
      <w:r w:rsidRPr="00D569EC">
        <w:rPr>
          <w:lang w:val="it-IT"/>
        </w:rPr>
        <w:t>（</w:t>
      </w:r>
      <w:r w:rsidRPr="00D569EC">
        <w:t>二</w:t>
      </w:r>
      <w:r w:rsidRPr="00D569EC">
        <w:rPr>
          <w:lang w:val="it-IT"/>
        </w:rPr>
        <w:t>）</w:t>
      </w:r>
      <w:bookmarkStart w:id="2" w:name="_Hlk38022256"/>
      <w:r w:rsidRPr="00D569EC">
        <w:t>美東南玉山科技協會</w:t>
      </w:r>
    </w:p>
    <w:p w14:paraId="6D37E996" w14:textId="77777777" w:rsidR="00D01A50" w:rsidRPr="00D569EC" w:rsidRDefault="00D01A50">
      <w:pPr>
        <w:overflowPunct/>
        <w:ind w:left="1417" w:hanging="472"/>
        <w:rPr>
          <w:lang w:val="it-IT" w:eastAsia="zh-TW"/>
        </w:rPr>
      </w:pPr>
      <w:r w:rsidRPr="00D569EC">
        <w:rPr>
          <w:lang w:val="it-IT" w:eastAsia="zh-TW"/>
        </w:rPr>
        <w:t>http://www.montejadese.org</w:t>
      </w:r>
    </w:p>
    <w:p w14:paraId="15090BC4" w14:textId="77777777" w:rsidR="004850E8" w:rsidRPr="00D569EC" w:rsidRDefault="00D01A50">
      <w:pPr>
        <w:overflowPunct/>
        <w:ind w:left="1417" w:hanging="472"/>
        <w:rPr>
          <w:lang w:val="it-IT" w:eastAsia="zh-TW"/>
        </w:rPr>
      </w:pPr>
      <w:r w:rsidRPr="00D569EC">
        <w:rPr>
          <w:lang w:val="it-IT" w:eastAsia="zh-TW"/>
        </w:rPr>
        <w:t>https://www.facebook.com/montejadeSE/</w:t>
      </w:r>
    </w:p>
    <w:p w14:paraId="171523D0" w14:textId="77777777" w:rsidR="004850E8" w:rsidRPr="00D569EC" w:rsidRDefault="00FD0C58">
      <w:pPr>
        <w:overflowPunct/>
        <w:ind w:left="1417" w:hanging="472"/>
        <w:rPr>
          <w:lang w:val="it-IT" w:eastAsia="zh-TW"/>
        </w:rPr>
      </w:pPr>
      <w:r w:rsidRPr="00D569EC">
        <w:rPr>
          <w:lang w:val="it-IT" w:eastAsia="zh-TW"/>
        </w:rPr>
        <w:t>Tel:</w:t>
      </w:r>
      <w:r w:rsidRPr="00D569EC">
        <w:rPr>
          <w:lang w:val="it-IT" w:eastAsia="zh-TW"/>
        </w:rPr>
        <w:t>（</w:t>
      </w:r>
      <w:r w:rsidRPr="00D569EC">
        <w:rPr>
          <w:lang w:val="it-IT" w:eastAsia="zh-TW"/>
        </w:rPr>
        <w:t>404</w:t>
      </w:r>
      <w:r w:rsidRPr="00D569EC">
        <w:rPr>
          <w:lang w:val="it-IT" w:eastAsia="zh-TW"/>
        </w:rPr>
        <w:t>）</w:t>
      </w:r>
      <w:r w:rsidRPr="00D569EC">
        <w:rPr>
          <w:lang w:val="it-IT" w:eastAsia="zh-TW"/>
        </w:rPr>
        <w:t>606-1828</w:t>
      </w:r>
    </w:p>
    <w:p w14:paraId="210BB297" w14:textId="77777777" w:rsidR="004850E8" w:rsidRPr="00D569EC" w:rsidRDefault="00FD0C58">
      <w:pPr>
        <w:overflowPunct/>
        <w:ind w:left="1417" w:hanging="472"/>
        <w:rPr>
          <w:lang w:val="it-IT" w:eastAsia="zh-TW"/>
        </w:rPr>
      </w:pPr>
      <w:r w:rsidRPr="00D569EC">
        <w:rPr>
          <w:lang w:val="it-IT" w:eastAsia="zh-TW"/>
        </w:rPr>
        <w:t>mjstase@gmail.com</w:t>
      </w:r>
    </w:p>
    <w:bookmarkEnd w:id="2"/>
    <w:p w14:paraId="58CEFE08" w14:textId="77777777" w:rsidR="004850E8" w:rsidRPr="00D569EC" w:rsidRDefault="00FD0C58" w:rsidP="00187E9C">
      <w:pPr>
        <w:pStyle w:val="a9"/>
        <w:ind w:left="944" w:hanging="708"/>
      </w:pPr>
      <w:r w:rsidRPr="00D569EC">
        <w:rPr>
          <w:lang w:val="it-IT"/>
        </w:rPr>
        <w:t>（</w:t>
      </w:r>
      <w:r w:rsidRPr="00D569EC">
        <w:t>三</w:t>
      </w:r>
      <w:r w:rsidRPr="00D569EC">
        <w:rPr>
          <w:lang w:val="it-IT"/>
        </w:rPr>
        <w:t>）</w:t>
      </w:r>
      <w:r w:rsidRPr="00D569EC">
        <w:t>亞特蘭大臺灣商會</w:t>
      </w:r>
    </w:p>
    <w:p w14:paraId="17F45512" w14:textId="77777777" w:rsidR="00D01A50" w:rsidRPr="00D569EC" w:rsidRDefault="00D01A50" w:rsidP="00F57CEC">
      <w:pPr>
        <w:pStyle w:val="ac"/>
        <w:ind w:left="1416" w:hanging="472"/>
      </w:pPr>
      <w:r w:rsidRPr="00D569EC">
        <w:t xml:space="preserve">http://www.atlantatcc.org/ </w:t>
      </w:r>
    </w:p>
    <w:p w14:paraId="1370570D" w14:textId="6F8F99BD" w:rsidR="004850E8" w:rsidRPr="00D569EC" w:rsidRDefault="00FD0C58" w:rsidP="00F57CEC">
      <w:pPr>
        <w:pStyle w:val="ac"/>
        <w:ind w:left="1416" w:hanging="472"/>
        <w:rPr>
          <w:lang w:val="it-IT"/>
        </w:rPr>
      </w:pPr>
      <w:r w:rsidRPr="00D569EC">
        <w:rPr>
          <w:lang w:val="it-IT"/>
        </w:rPr>
        <w:t>Tel:</w:t>
      </w:r>
      <w:r w:rsidR="00B34856">
        <w:rPr>
          <w:lang w:val="it-IT"/>
        </w:rPr>
        <w:t>（</w:t>
      </w:r>
      <w:r w:rsidR="00D01A50" w:rsidRPr="00D569EC">
        <w:rPr>
          <w:lang w:val="it-IT"/>
        </w:rPr>
        <w:t>404</w:t>
      </w:r>
      <w:r w:rsidR="00B34856">
        <w:rPr>
          <w:lang w:val="it-IT"/>
        </w:rPr>
        <w:t>）</w:t>
      </w:r>
      <w:r w:rsidR="00D01A50" w:rsidRPr="00D569EC">
        <w:rPr>
          <w:lang w:val="it-IT"/>
        </w:rPr>
        <w:t>375-2384</w:t>
      </w:r>
    </w:p>
    <w:p w14:paraId="57C85A73" w14:textId="77777777" w:rsidR="004850E8" w:rsidRPr="00D569EC" w:rsidRDefault="00FD0C58" w:rsidP="00F57CEC">
      <w:pPr>
        <w:pStyle w:val="ac"/>
        <w:ind w:left="1416" w:hanging="472"/>
      </w:pPr>
      <w:r w:rsidRPr="00D569EC">
        <w:rPr>
          <w:lang w:val="it-IT"/>
        </w:rPr>
        <w:t>E-mail:</w:t>
      </w:r>
      <w:hyperlink r:id="rId21" w:history="1">
        <w:r w:rsidRPr="00D569EC">
          <w:rPr>
            <w:lang w:val="it-IT"/>
          </w:rPr>
          <w:t xml:space="preserve"> atlantatcc@hotmail.com</w:t>
        </w:r>
      </w:hyperlink>
    </w:p>
    <w:p w14:paraId="3C42C79E" w14:textId="77777777" w:rsidR="004850E8" w:rsidRPr="00D569EC" w:rsidRDefault="00FD0C58" w:rsidP="00187E9C">
      <w:pPr>
        <w:pStyle w:val="a9"/>
        <w:ind w:left="944" w:hanging="708"/>
      </w:pPr>
      <w:r w:rsidRPr="00D569EC">
        <w:rPr>
          <w:lang w:val="it-IT"/>
        </w:rPr>
        <w:t>（</w:t>
      </w:r>
      <w:r w:rsidRPr="00D569EC">
        <w:t>四</w:t>
      </w:r>
      <w:r w:rsidRPr="00D569EC">
        <w:rPr>
          <w:lang w:val="it-IT"/>
        </w:rPr>
        <w:t>）</w:t>
      </w:r>
      <w:r w:rsidRPr="00D569EC">
        <w:t>甘斯維爾臺灣商會</w:t>
      </w:r>
    </w:p>
    <w:p w14:paraId="68F0CA11" w14:textId="77777777" w:rsidR="009F3612" w:rsidRPr="00D569EC" w:rsidRDefault="009F3612" w:rsidP="00F57CEC">
      <w:pPr>
        <w:pStyle w:val="ac"/>
        <w:ind w:left="1416" w:hanging="472"/>
      </w:pPr>
      <w:r w:rsidRPr="00D569EC">
        <w:t xml:space="preserve">http://www.tccgg.org/ </w:t>
      </w:r>
    </w:p>
    <w:p w14:paraId="7884EDED" w14:textId="77777777" w:rsidR="009F3612" w:rsidRPr="00D569EC" w:rsidRDefault="009F3612" w:rsidP="00F57CEC">
      <w:pPr>
        <w:pStyle w:val="ac"/>
        <w:ind w:left="1416" w:hanging="472"/>
        <w:rPr>
          <w:lang w:val="fr-FR"/>
        </w:rPr>
      </w:pPr>
      <w:r w:rsidRPr="00D569EC">
        <w:rPr>
          <w:lang w:val="fr-FR"/>
        </w:rPr>
        <w:t xml:space="preserve">https://www.facebook.com/tccgg/ </w:t>
      </w:r>
    </w:p>
    <w:p w14:paraId="1EA891B0" w14:textId="77777777" w:rsidR="004850E8" w:rsidRPr="00D569EC" w:rsidRDefault="00FD0C58" w:rsidP="00F57CEC">
      <w:pPr>
        <w:pStyle w:val="ac"/>
        <w:ind w:left="1416" w:hanging="472"/>
        <w:rPr>
          <w:lang w:val="fr-FR"/>
        </w:rPr>
      </w:pPr>
      <w:r w:rsidRPr="00D569EC">
        <w:rPr>
          <w:lang w:val="fr-FR"/>
        </w:rPr>
        <w:t xml:space="preserve">Tel: 770-652-3875 </w:t>
      </w:r>
    </w:p>
    <w:p w14:paraId="43E9D8B1" w14:textId="77777777" w:rsidR="004850E8" w:rsidRPr="00D569EC" w:rsidRDefault="00FD0C58" w:rsidP="00F57CEC">
      <w:pPr>
        <w:pStyle w:val="ac"/>
        <w:ind w:left="1416" w:hanging="472"/>
        <w:rPr>
          <w:lang w:val="fr-FR"/>
        </w:rPr>
      </w:pPr>
      <w:r w:rsidRPr="00D569EC">
        <w:rPr>
          <w:lang w:val="fr-FR"/>
        </w:rPr>
        <w:lastRenderedPageBreak/>
        <w:t>E-mail: secretary@tccgg.org</w:t>
      </w:r>
    </w:p>
    <w:p w14:paraId="7D2ACA46" w14:textId="77777777" w:rsidR="004850E8" w:rsidRPr="00D569EC" w:rsidRDefault="00FD0C58" w:rsidP="00F57CEC">
      <w:pPr>
        <w:pStyle w:val="a4"/>
        <w:spacing w:before="257" w:after="257"/>
        <w:ind w:left="632" w:hanging="632"/>
        <w:rPr>
          <w:color w:val="auto"/>
        </w:rPr>
      </w:pPr>
      <w:r w:rsidRPr="00D569EC">
        <w:rPr>
          <w:color w:val="auto"/>
        </w:rPr>
        <w:t>二、當地重要投資相關機構</w:t>
      </w:r>
    </w:p>
    <w:p w14:paraId="6D9EE6AC" w14:textId="77777777" w:rsidR="00C627F3" w:rsidRPr="00D569EC" w:rsidRDefault="00FD0C58">
      <w:pPr>
        <w:ind w:firstLine="472"/>
        <w:rPr>
          <w:lang w:eastAsia="zh-TW"/>
        </w:rPr>
      </w:pPr>
      <w:r w:rsidRPr="00D569EC">
        <w:t>喬治亞州</w:t>
      </w:r>
      <w:r w:rsidRPr="00D569EC">
        <w:rPr>
          <w:lang w:eastAsia="zh-TW"/>
        </w:rPr>
        <w:t>經濟發展廳</w:t>
      </w:r>
    </w:p>
    <w:p w14:paraId="04044F72" w14:textId="77777777" w:rsidR="004850E8" w:rsidRPr="00D569EC" w:rsidRDefault="00FD0C58">
      <w:pPr>
        <w:ind w:firstLine="472"/>
      </w:pPr>
      <w:r w:rsidRPr="00D569EC">
        <w:rPr>
          <w:lang w:val="fr-FR"/>
        </w:rPr>
        <w:t>Georgia Department of Economic Development</w:t>
      </w:r>
      <w:r w:rsidRPr="00D569EC">
        <w:rPr>
          <w:lang w:val="fr-FR"/>
        </w:rPr>
        <w:t>（</w:t>
      </w:r>
      <w:r w:rsidRPr="00D569EC">
        <w:rPr>
          <w:lang w:val="fr-FR"/>
        </w:rPr>
        <w:t>GDEcD</w:t>
      </w:r>
      <w:r w:rsidRPr="00D569EC">
        <w:rPr>
          <w:lang w:val="fr-FR"/>
        </w:rPr>
        <w:t>）</w:t>
      </w:r>
    </w:p>
    <w:p w14:paraId="34687EBD" w14:textId="77777777" w:rsidR="004850E8" w:rsidRPr="00D569EC" w:rsidRDefault="00C627F3">
      <w:pPr>
        <w:ind w:firstLine="472"/>
        <w:rPr>
          <w:lang w:val="fr-FR"/>
        </w:rPr>
      </w:pPr>
      <w:r w:rsidRPr="00D569EC">
        <w:rPr>
          <w:lang w:val="fr-FR"/>
        </w:rPr>
        <w:t>https://www.georgia.org/</w:t>
      </w:r>
    </w:p>
    <w:p w14:paraId="27D2E696" w14:textId="77777777" w:rsidR="004850E8" w:rsidRPr="00D569EC" w:rsidRDefault="00FD0C58" w:rsidP="00F57CEC">
      <w:pPr>
        <w:pStyle w:val="a3"/>
        <w:spacing w:before="514" w:after="771"/>
      </w:pPr>
      <w:r w:rsidRPr="00D569EC">
        <w:lastRenderedPageBreak/>
        <w:t>附錄二　其他重要資料</w:t>
      </w:r>
    </w:p>
    <w:p w14:paraId="60E4DEBC" w14:textId="77777777" w:rsidR="004850E8" w:rsidRPr="00D569EC" w:rsidRDefault="00FD0C58">
      <w:pPr>
        <w:ind w:firstLine="472"/>
        <w:rPr>
          <w:lang w:eastAsia="zh-TW"/>
        </w:rPr>
      </w:pPr>
      <w:bookmarkStart w:id="3" w:name="_Hlk38021150"/>
      <w:r w:rsidRPr="00D569EC">
        <w:rPr>
          <w:lang w:eastAsia="zh-TW"/>
        </w:rPr>
        <w:t>20</w:t>
      </w:r>
      <w:r w:rsidR="00203B02" w:rsidRPr="00D569EC">
        <w:rPr>
          <w:rFonts w:hint="eastAsia"/>
          <w:lang w:eastAsia="zh-TW"/>
        </w:rPr>
        <w:t>20</w:t>
      </w:r>
      <w:r w:rsidRPr="00D569EC">
        <w:rPr>
          <w:lang w:eastAsia="zh-TW"/>
        </w:rPr>
        <w:t>東南區</w:t>
      </w:r>
      <w:r w:rsidRPr="00D569EC">
        <w:rPr>
          <w:lang w:eastAsia="zh-TW"/>
        </w:rPr>
        <w:t>7</w:t>
      </w:r>
      <w:r w:rsidRPr="00D569EC">
        <w:rPr>
          <w:lang w:eastAsia="zh-TW"/>
        </w:rPr>
        <w:t>州主要稅務比較如下：</w:t>
      </w:r>
    </w:p>
    <w:tbl>
      <w:tblPr>
        <w:tblW w:w="5000" w:type="pct"/>
        <w:jc w:val="center"/>
        <w:tblCellMar>
          <w:left w:w="10" w:type="dxa"/>
          <w:right w:w="10" w:type="dxa"/>
        </w:tblCellMar>
        <w:tblLook w:val="04A0" w:firstRow="1" w:lastRow="0" w:firstColumn="1" w:lastColumn="0" w:noHBand="0" w:noVBand="1"/>
      </w:tblPr>
      <w:tblGrid>
        <w:gridCol w:w="1815"/>
        <w:gridCol w:w="1904"/>
        <w:gridCol w:w="2429"/>
        <w:gridCol w:w="2412"/>
      </w:tblGrid>
      <w:tr w:rsidR="00D569EC" w:rsidRPr="00D569EC" w14:paraId="7F115E42" w14:textId="77777777">
        <w:trPr>
          <w:trHeight w:val="567"/>
          <w:jc w:val="center"/>
        </w:trPr>
        <w:tc>
          <w:tcPr>
            <w:tcW w:w="179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41AEC2" w14:textId="77777777" w:rsidR="004850E8" w:rsidRPr="00D569EC" w:rsidRDefault="00FD0C58">
            <w:pPr>
              <w:pStyle w:val="ae"/>
            </w:pPr>
            <w:r w:rsidRPr="00D569EC">
              <w:t>州別</w:t>
            </w:r>
          </w:p>
        </w:tc>
        <w:tc>
          <w:tcPr>
            <w:tcW w:w="1885"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DA27DC" w14:textId="77777777" w:rsidR="004850E8" w:rsidRPr="00D569EC" w:rsidRDefault="00FD0C58">
            <w:pPr>
              <w:pStyle w:val="ae"/>
            </w:pPr>
            <w:r w:rsidRPr="00D569EC">
              <w:t>州課銷售稅</w:t>
            </w:r>
          </w:p>
        </w:tc>
        <w:tc>
          <w:tcPr>
            <w:tcW w:w="2405"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380586" w14:textId="77777777" w:rsidR="004850E8" w:rsidRPr="00D569EC" w:rsidRDefault="00FD0C58">
            <w:pPr>
              <w:pStyle w:val="ae"/>
            </w:pPr>
            <w:r w:rsidRPr="00D569EC">
              <w:t>個人所得稅</w:t>
            </w:r>
          </w:p>
        </w:tc>
        <w:tc>
          <w:tcPr>
            <w:tcW w:w="2388"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138E762" w14:textId="77777777" w:rsidR="004850E8" w:rsidRPr="00D569EC" w:rsidRDefault="00FD0C58">
            <w:pPr>
              <w:pStyle w:val="ae"/>
            </w:pPr>
            <w:r w:rsidRPr="00D569EC">
              <w:t>州課公司所得稅</w:t>
            </w:r>
          </w:p>
        </w:tc>
      </w:tr>
      <w:tr w:rsidR="00D569EC" w:rsidRPr="00D569EC" w14:paraId="6D80A09C"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5A0B01" w14:textId="77777777" w:rsidR="004850E8" w:rsidRPr="00D569EC" w:rsidRDefault="00FD0C58">
            <w:pPr>
              <w:pStyle w:val="ae"/>
            </w:pPr>
            <w:r w:rsidRPr="00D569EC">
              <w:t>喬治亞</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650281" w14:textId="77777777" w:rsidR="004850E8" w:rsidRPr="00D569EC" w:rsidRDefault="00FD0C58">
            <w:pPr>
              <w:pStyle w:val="ae"/>
            </w:pPr>
            <w:r w:rsidRPr="00D569EC">
              <w:t>4.00%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B1DB9DF" w14:textId="77777777" w:rsidR="004850E8" w:rsidRPr="00D569EC" w:rsidRDefault="00FD0C58">
            <w:pPr>
              <w:pStyle w:val="ae"/>
            </w:pPr>
            <w:r w:rsidRPr="00D569EC">
              <w:t>5.75%</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E7083E3" w14:textId="77777777" w:rsidR="004850E8" w:rsidRPr="00D569EC" w:rsidRDefault="00FD0C58">
            <w:pPr>
              <w:pStyle w:val="ae"/>
            </w:pPr>
            <w:r w:rsidRPr="00D569EC">
              <w:t>5.75%</w:t>
            </w:r>
          </w:p>
        </w:tc>
      </w:tr>
      <w:tr w:rsidR="00D569EC" w:rsidRPr="00D569EC" w14:paraId="0B88779B"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9E7854" w14:textId="77777777" w:rsidR="004850E8" w:rsidRPr="00D569EC" w:rsidRDefault="00FD0C58">
            <w:pPr>
              <w:pStyle w:val="ae"/>
            </w:pPr>
            <w:r w:rsidRPr="00D569EC">
              <w:t>阿拉巴馬</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7B31DE" w14:textId="77777777" w:rsidR="004850E8" w:rsidRPr="00D569EC" w:rsidRDefault="00FD0C58">
            <w:pPr>
              <w:pStyle w:val="ae"/>
            </w:pPr>
            <w:r w:rsidRPr="00D569EC">
              <w:t>4.00%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34D52A" w14:textId="77777777" w:rsidR="004850E8" w:rsidRPr="00D569EC" w:rsidRDefault="00FD0C58">
            <w:pPr>
              <w:pStyle w:val="ae"/>
            </w:pPr>
            <w:r w:rsidRPr="00D569EC">
              <w:t>5.00%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EE2529F" w14:textId="77777777" w:rsidR="004850E8" w:rsidRPr="00D569EC" w:rsidRDefault="00FD0C58">
            <w:pPr>
              <w:pStyle w:val="ae"/>
            </w:pPr>
            <w:r w:rsidRPr="00D569EC">
              <w:t>6.50%</w:t>
            </w:r>
          </w:p>
        </w:tc>
      </w:tr>
      <w:tr w:rsidR="00D569EC" w:rsidRPr="00D569EC" w14:paraId="2733C6A7"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61209F" w14:textId="77777777" w:rsidR="004850E8" w:rsidRPr="00D569EC" w:rsidRDefault="00FD0C58">
            <w:pPr>
              <w:pStyle w:val="ae"/>
            </w:pPr>
            <w:r w:rsidRPr="00D569EC">
              <w:t>肯塔基</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2D26C9" w14:textId="77777777" w:rsidR="004850E8" w:rsidRPr="00D569EC" w:rsidRDefault="00FD0C58">
            <w:pPr>
              <w:pStyle w:val="ae"/>
            </w:pPr>
            <w:r w:rsidRPr="00D569EC">
              <w:t>6.00%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935E19B" w14:textId="77777777" w:rsidR="004850E8" w:rsidRPr="00D569EC" w:rsidRDefault="00FD0C58">
            <w:pPr>
              <w:pStyle w:val="ae"/>
            </w:pPr>
            <w:r w:rsidRPr="00D569EC">
              <w:t>5.00%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31CE96D" w14:textId="77777777" w:rsidR="004850E8" w:rsidRPr="00D569EC" w:rsidRDefault="00FD0C58">
            <w:pPr>
              <w:pStyle w:val="ae"/>
            </w:pPr>
            <w:r w:rsidRPr="00D569EC">
              <w:t>5.00%</w:t>
            </w:r>
          </w:p>
        </w:tc>
      </w:tr>
      <w:tr w:rsidR="00D569EC" w:rsidRPr="00D569EC" w14:paraId="02F9C9E9"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58B629" w14:textId="77777777" w:rsidR="004850E8" w:rsidRPr="00D569EC" w:rsidRDefault="00FD0C58">
            <w:pPr>
              <w:pStyle w:val="ae"/>
            </w:pPr>
            <w:r w:rsidRPr="00D569EC">
              <w:t>北卡</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50ECEE" w14:textId="77777777" w:rsidR="004850E8" w:rsidRPr="00D569EC" w:rsidRDefault="00FD0C58">
            <w:pPr>
              <w:pStyle w:val="ae"/>
            </w:pPr>
            <w:r w:rsidRPr="00D569EC">
              <w:t>4.75%</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9E3C7B" w14:textId="77777777" w:rsidR="004850E8" w:rsidRPr="00D569EC" w:rsidRDefault="00FD0C58">
            <w:pPr>
              <w:pStyle w:val="ae"/>
            </w:pPr>
            <w:r w:rsidRPr="00D569EC">
              <w:t>5.25%</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E83023D" w14:textId="77777777" w:rsidR="004850E8" w:rsidRPr="00D569EC" w:rsidRDefault="00FD0C58">
            <w:pPr>
              <w:pStyle w:val="ae"/>
            </w:pPr>
            <w:r w:rsidRPr="00D569EC">
              <w:t>2.50%</w:t>
            </w:r>
          </w:p>
        </w:tc>
      </w:tr>
      <w:tr w:rsidR="00D569EC" w:rsidRPr="00D569EC" w14:paraId="74D66ED0"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C3AAEA" w14:textId="77777777" w:rsidR="004850E8" w:rsidRPr="00D569EC" w:rsidRDefault="00FD0C58">
            <w:pPr>
              <w:pStyle w:val="ae"/>
            </w:pPr>
            <w:r w:rsidRPr="00D569EC">
              <w:t>南卡</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480A07C" w14:textId="77777777" w:rsidR="004850E8" w:rsidRPr="00D569EC" w:rsidRDefault="00FD0C58">
            <w:pPr>
              <w:pStyle w:val="ae"/>
            </w:pPr>
            <w:r w:rsidRPr="00D569EC">
              <w:t>6.00%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999ED9" w14:textId="77777777" w:rsidR="004850E8" w:rsidRPr="00D569EC" w:rsidRDefault="00FD0C58">
            <w:pPr>
              <w:pStyle w:val="ae"/>
            </w:pPr>
            <w:r w:rsidRPr="00D569EC">
              <w:t>7.00%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16FB097" w14:textId="77777777" w:rsidR="004850E8" w:rsidRPr="00D569EC" w:rsidRDefault="00FD0C58">
            <w:pPr>
              <w:pStyle w:val="ae"/>
            </w:pPr>
            <w:r w:rsidRPr="00D569EC">
              <w:t>5.00%</w:t>
            </w:r>
          </w:p>
        </w:tc>
      </w:tr>
      <w:tr w:rsidR="00D569EC" w:rsidRPr="00D569EC" w14:paraId="467823DA"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661939" w14:textId="77777777" w:rsidR="004850E8" w:rsidRPr="00D569EC" w:rsidRDefault="00FD0C58">
            <w:pPr>
              <w:pStyle w:val="ae"/>
            </w:pPr>
            <w:r w:rsidRPr="00D569EC">
              <w:t>田納西</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E27CB2" w14:textId="77777777" w:rsidR="004850E8" w:rsidRPr="00D569EC" w:rsidRDefault="00FD0C58">
            <w:pPr>
              <w:pStyle w:val="ae"/>
            </w:pPr>
            <w:r w:rsidRPr="00D569EC">
              <w:t>7.00%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D67C1A" w14:textId="77777777" w:rsidR="004850E8" w:rsidRPr="00D569EC" w:rsidRDefault="00FD0C58">
            <w:pPr>
              <w:pStyle w:val="ae"/>
            </w:pPr>
            <w:r w:rsidRPr="00D569EC">
              <w:t>2.00%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263B735" w14:textId="77777777" w:rsidR="004850E8" w:rsidRPr="00D569EC" w:rsidRDefault="00FD0C58">
            <w:pPr>
              <w:pStyle w:val="ae"/>
            </w:pPr>
            <w:r w:rsidRPr="00D569EC">
              <w:t>6.50%</w:t>
            </w:r>
          </w:p>
        </w:tc>
      </w:tr>
      <w:tr w:rsidR="00D569EC" w:rsidRPr="00D569EC" w14:paraId="6075373A" w14:textId="77777777">
        <w:trPr>
          <w:trHeight w:val="567"/>
          <w:jc w:val="center"/>
        </w:trPr>
        <w:tc>
          <w:tcPr>
            <w:tcW w:w="179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A043380" w14:textId="77777777" w:rsidR="004850E8" w:rsidRPr="00D569EC" w:rsidRDefault="00FD0C58">
            <w:pPr>
              <w:pStyle w:val="ae"/>
            </w:pPr>
            <w:r w:rsidRPr="00D569EC">
              <w:t>佛羅里達</w:t>
            </w:r>
          </w:p>
        </w:tc>
        <w:tc>
          <w:tcPr>
            <w:tcW w:w="188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E385CB0" w14:textId="77777777" w:rsidR="004850E8" w:rsidRPr="00D569EC" w:rsidRDefault="00FD0C58">
            <w:pPr>
              <w:pStyle w:val="ae"/>
            </w:pPr>
            <w:r w:rsidRPr="00D569EC">
              <w:t>6.00%</w:t>
            </w:r>
          </w:p>
        </w:tc>
        <w:tc>
          <w:tcPr>
            <w:tcW w:w="240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348A5B4" w14:textId="77777777" w:rsidR="004850E8" w:rsidRPr="00D569EC" w:rsidRDefault="00203B02">
            <w:pPr>
              <w:pStyle w:val="ae"/>
            </w:pPr>
            <w:r w:rsidRPr="00D569EC">
              <w:rPr>
                <w:rFonts w:hint="eastAsia"/>
              </w:rPr>
              <w:t>0.00%</w:t>
            </w:r>
          </w:p>
        </w:tc>
        <w:tc>
          <w:tcPr>
            <w:tcW w:w="238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509B519" w14:textId="77777777" w:rsidR="004850E8" w:rsidRPr="00D569EC" w:rsidRDefault="00FD0C58">
            <w:pPr>
              <w:pStyle w:val="ae"/>
            </w:pPr>
            <w:r w:rsidRPr="00D569EC">
              <w:t>5.50%</w:t>
            </w:r>
          </w:p>
        </w:tc>
      </w:tr>
      <w:bookmarkEnd w:id="3"/>
    </w:tbl>
    <w:p w14:paraId="0BD4A04A" w14:textId="52F5BBFF" w:rsidR="00F57CEC" w:rsidRPr="00D569EC" w:rsidRDefault="00F57CEC" w:rsidP="00F57CEC">
      <w:pPr>
        <w:rPr>
          <w:lang w:eastAsia="zh-TW"/>
        </w:rPr>
      </w:pPr>
    </w:p>
    <w:p w14:paraId="383A1249" w14:textId="77777777" w:rsidR="00F57CEC" w:rsidRPr="00D569EC" w:rsidRDefault="00F57CEC">
      <w:pPr>
        <w:widowControl/>
        <w:overflowPunct/>
        <w:autoSpaceDE/>
        <w:ind w:firstLine="0"/>
        <w:jc w:val="left"/>
        <w:rPr>
          <w:lang w:eastAsia="zh-TW"/>
        </w:rPr>
      </w:pPr>
      <w:r w:rsidRPr="00D569EC">
        <w:rPr>
          <w:lang w:eastAsia="zh-TW"/>
        </w:rPr>
        <w:br w:type="page"/>
      </w:r>
    </w:p>
    <w:p w14:paraId="3D3FC858" w14:textId="77777777" w:rsidR="004850E8" w:rsidRPr="00D569EC" w:rsidRDefault="004850E8" w:rsidP="00F57CEC">
      <w:pPr>
        <w:rPr>
          <w:lang w:eastAsia="zh-TW"/>
        </w:rPr>
      </w:pPr>
    </w:p>
    <w:p w14:paraId="47DB891F" w14:textId="77777777" w:rsidR="00F57CEC" w:rsidRPr="00D569EC" w:rsidRDefault="00F57CEC" w:rsidP="00F57CEC">
      <w:pPr>
        <w:rPr>
          <w:lang w:eastAsia="zh-TW"/>
        </w:rPr>
        <w:sectPr w:rsidR="00F57CEC" w:rsidRPr="00D569EC" w:rsidSect="001D4A56">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720"/>
          <w:docGrid w:type="linesAndChars" w:linePitch="514" w:charSpace="-819"/>
        </w:sectPr>
      </w:pPr>
    </w:p>
    <w:p w14:paraId="7715DFCA" w14:textId="77777777" w:rsidR="004850E8" w:rsidRPr="00D569EC" w:rsidRDefault="00FD0C58">
      <w:pPr>
        <w:pStyle w:val="28-"/>
        <w:rPr>
          <w:lang w:eastAsia="zh-TW"/>
        </w:rPr>
      </w:pPr>
      <w:bookmarkStart w:id="4" w:name="_Toc44991017"/>
      <w:r w:rsidRPr="00D569EC">
        <w:rPr>
          <w:lang w:eastAsia="zh-TW"/>
        </w:rPr>
        <w:lastRenderedPageBreak/>
        <w:t>阿拉巴馬州投資環境簡介</w:t>
      </w:r>
      <w:bookmarkEnd w:id="4"/>
    </w:p>
    <w:p w14:paraId="1D374F55" w14:textId="77777777" w:rsidR="004850E8" w:rsidRPr="00D569EC" w:rsidRDefault="00FD0C58">
      <w:pPr>
        <w:pStyle w:val="af1"/>
      </w:pPr>
      <w:r w:rsidRPr="00D569EC">
        <w:t>阿拉巴馬州基本資料表</w:t>
      </w:r>
    </w:p>
    <w:tbl>
      <w:tblPr>
        <w:tblW w:w="5000"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505"/>
        <w:gridCol w:w="6059"/>
      </w:tblGrid>
      <w:tr w:rsidR="00D569EC" w:rsidRPr="00D569EC" w14:paraId="718162AD" w14:textId="77777777" w:rsidTr="00F57CEC">
        <w:trPr>
          <w:trHeight w:val="680"/>
          <w:jc w:val="center"/>
        </w:trPr>
        <w:tc>
          <w:tcPr>
            <w:tcW w:w="8444" w:type="dxa"/>
            <w:gridSpan w:val="2"/>
            <w:shd w:val="clear" w:color="auto" w:fill="auto"/>
            <w:tcMar>
              <w:top w:w="0" w:type="dxa"/>
              <w:left w:w="28" w:type="dxa"/>
              <w:bottom w:w="0" w:type="dxa"/>
              <w:right w:w="28" w:type="dxa"/>
            </w:tcMar>
            <w:vAlign w:val="center"/>
          </w:tcPr>
          <w:p w14:paraId="6DEB2899" w14:textId="77777777" w:rsidR="004850E8" w:rsidRPr="00D569EC" w:rsidRDefault="00FD0C58">
            <w:pPr>
              <w:pStyle w:val="af2"/>
              <w:ind w:left="118" w:right="118"/>
            </w:pPr>
            <w:r w:rsidRPr="00D569EC">
              <w:t>自  然 人  文</w:t>
            </w:r>
          </w:p>
        </w:tc>
      </w:tr>
      <w:tr w:rsidR="00D569EC" w:rsidRPr="00D569EC" w14:paraId="69638CB0" w14:textId="77777777" w:rsidTr="00F57CEC">
        <w:trPr>
          <w:trHeight w:val="680"/>
          <w:jc w:val="center"/>
        </w:trPr>
        <w:tc>
          <w:tcPr>
            <w:tcW w:w="2470" w:type="dxa"/>
            <w:shd w:val="clear" w:color="auto" w:fill="auto"/>
            <w:tcMar>
              <w:top w:w="0" w:type="dxa"/>
              <w:left w:w="28" w:type="dxa"/>
              <w:bottom w:w="0" w:type="dxa"/>
              <w:right w:w="28" w:type="dxa"/>
            </w:tcMar>
            <w:vAlign w:val="center"/>
          </w:tcPr>
          <w:p w14:paraId="0BB372AC" w14:textId="77777777" w:rsidR="004850E8" w:rsidRPr="00D569EC" w:rsidRDefault="00FD0C58">
            <w:pPr>
              <w:pStyle w:val="-"/>
              <w:ind w:left="118" w:right="118"/>
            </w:pPr>
            <w:r w:rsidRPr="00D569EC">
              <w:t>地理環境</w:t>
            </w:r>
          </w:p>
        </w:tc>
        <w:tc>
          <w:tcPr>
            <w:tcW w:w="5974" w:type="dxa"/>
            <w:shd w:val="clear" w:color="auto" w:fill="auto"/>
            <w:tcMar>
              <w:top w:w="0" w:type="dxa"/>
              <w:left w:w="28" w:type="dxa"/>
              <w:bottom w:w="0" w:type="dxa"/>
              <w:right w:w="28" w:type="dxa"/>
            </w:tcMar>
            <w:vAlign w:val="center"/>
          </w:tcPr>
          <w:p w14:paraId="7E42F2A5" w14:textId="5169A3F5" w:rsidR="004850E8" w:rsidRPr="00D569EC" w:rsidRDefault="00FD0C58" w:rsidP="001D4A56">
            <w:pPr>
              <w:pStyle w:val="-0"/>
              <w:spacing w:after="128"/>
              <w:ind w:left="118" w:right="118"/>
              <w:rPr>
                <w:lang w:eastAsia="zh-TW"/>
              </w:rPr>
            </w:pPr>
            <w:r w:rsidRPr="00D569EC">
              <w:rPr>
                <w:lang w:eastAsia="zh-TW"/>
              </w:rPr>
              <w:t>位於美東南地區，</w:t>
            </w:r>
            <w:r w:rsidR="0058558B" w:rsidRPr="00D569EC">
              <w:rPr>
                <w:lang w:eastAsia="zh-TW"/>
              </w:rPr>
              <w:t>北與為田納西州接壤，南與佛州西北為鄰，東邊為喬治亞州，西臨密西</w:t>
            </w:r>
            <w:r w:rsidR="0058558B" w:rsidRPr="00D569EC">
              <w:rPr>
                <w:rFonts w:hint="eastAsia"/>
                <w:lang w:eastAsia="zh-TW"/>
              </w:rPr>
              <w:t>西比</w:t>
            </w:r>
            <w:r w:rsidRPr="00D569EC">
              <w:rPr>
                <w:lang w:eastAsia="zh-TW"/>
              </w:rPr>
              <w:t>州。</w:t>
            </w:r>
          </w:p>
        </w:tc>
      </w:tr>
      <w:tr w:rsidR="00D569EC" w:rsidRPr="00D569EC" w14:paraId="181A1CA4" w14:textId="77777777" w:rsidTr="00F57CEC">
        <w:trPr>
          <w:trHeight w:val="680"/>
          <w:jc w:val="center"/>
        </w:trPr>
        <w:tc>
          <w:tcPr>
            <w:tcW w:w="2470" w:type="dxa"/>
            <w:shd w:val="clear" w:color="auto" w:fill="auto"/>
            <w:tcMar>
              <w:top w:w="0" w:type="dxa"/>
              <w:left w:w="28" w:type="dxa"/>
              <w:bottom w:w="0" w:type="dxa"/>
              <w:right w:w="28" w:type="dxa"/>
            </w:tcMar>
            <w:vAlign w:val="center"/>
          </w:tcPr>
          <w:p w14:paraId="2B1939BE" w14:textId="3BEA33FC" w:rsidR="004850E8" w:rsidRPr="00D569EC" w:rsidRDefault="00F57CEC">
            <w:pPr>
              <w:pStyle w:val="-"/>
              <w:ind w:left="118" w:right="118"/>
            </w:pPr>
            <w:r w:rsidRPr="00D569EC">
              <w:rPr>
                <w:rFonts w:hint="eastAsia"/>
                <w:lang w:eastAsia="zh-TW"/>
              </w:rPr>
              <w:t>土地</w:t>
            </w:r>
            <w:r w:rsidR="00FD0C58" w:rsidRPr="00D569EC">
              <w:t>面積</w:t>
            </w:r>
          </w:p>
        </w:tc>
        <w:tc>
          <w:tcPr>
            <w:tcW w:w="5974" w:type="dxa"/>
            <w:shd w:val="clear" w:color="auto" w:fill="auto"/>
            <w:tcMar>
              <w:top w:w="0" w:type="dxa"/>
              <w:left w:w="28" w:type="dxa"/>
              <w:bottom w:w="0" w:type="dxa"/>
              <w:right w:w="28" w:type="dxa"/>
            </w:tcMar>
            <w:vAlign w:val="center"/>
          </w:tcPr>
          <w:p w14:paraId="01C906E4" w14:textId="77777777" w:rsidR="004850E8" w:rsidRPr="00D569EC" w:rsidRDefault="00FD0C58" w:rsidP="001D4A56">
            <w:pPr>
              <w:pStyle w:val="-0"/>
              <w:spacing w:after="128"/>
              <w:ind w:left="118" w:right="118"/>
            </w:pPr>
            <w:r w:rsidRPr="00D569EC">
              <w:t>5</w:t>
            </w:r>
            <w:r w:rsidRPr="00D569EC">
              <w:rPr>
                <w:lang w:eastAsia="zh-TW"/>
              </w:rPr>
              <w:t>2,420</w:t>
            </w:r>
            <w:r w:rsidRPr="00D569EC">
              <w:t>平方英哩</w:t>
            </w:r>
          </w:p>
        </w:tc>
      </w:tr>
      <w:tr w:rsidR="00D569EC" w:rsidRPr="00D569EC" w14:paraId="47052DA0" w14:textId="77777777" w:rsidTr="00F57CEC">
        <w:trPr>
          <w:trHeight w:val="680"/>
          <w:jc w:val="center"/>
        </w:trPr>
        <w:tc>
          <w:tcPr>
            <w:tcW w:w="2470" w:type="dxa"/>
            <w:shd w:val="clear" w:color="auto" w:fill="auto"/>
            <w:tcMar>
              <w:top w:w="0" w:type="dxa"/>
              <w:left w:w="28" w:type="dxa"/>
              <w:bottom w:w="0" w:type="dxa"/>
              <w:right w:w="28" w:type="dxa"/>
            </w:tcMar>
            <w:vAlign w:val="center"/>
          </w:tcPr>
          <w:p w14:paraId="3CC981D1" w14:textId="77777777" w:rsidR="004850E8" w:rsidRPr="00D569EC" w:rsidRDefault="00FD0C58">
            <w:pPr>
              <w:pStyle w:val="-"/>
              <w:ind w:left="118" w:right="118"/>
            </w:pPr>
            <w:r w:rsidRPr="00D569EC">
              <w:t>氣候</w:t>
            </w:r>
          </w:p>
        </w:tc>
        <w:tc>
          <w:tcPr>
            <w:tcW w:w="5974" w:type="dxa"/>
            <w:shd w:val="clear" w:color="auto" w:fill="auto"/>
            <w:tcMar>
              <w:top w:w="0" w:type="dxa"/>
              <w:left w:w="28" w:type="dxa"/>
              <w:bottom w:w="0" w:type="dxa"/>
              <w:right w:w="28" w:type="dxa"/>
            </w:tcMar>
            <w:vAlign w:val="center"/>
          </w:tcPr>
          <w:p w14:paraId="19860F49" w14:textId="2FA90A66" w:rsidR="004850E8" w:rsidRPr="00D569EC" w:rsidRDefault="00FD0C58" w:rsidP="001D4A56">
            <w:pPr>
              <w:pStyle w:val="-0"/>
              <w:spacing w:after="128"/>
              <w:ind w:left="118" w:right="118"/>
              <w:rPr>
                <w:lang w:eastAsia="zh-TW"/>
              </w:rPr>
            </w:pPr>
            <w:r w:rsidRPr="00D569EC">
              <w:rPr>
                <w:lang w:eastAsia="zh-TW"/>
              </w:rPr>
              <w:t>氣候溫和，夏天平均溫度</w:t>
            </w:r>
            <w:r w:rsidR="00573504" w:rsidRPr="00D569EC">
              <w:rPr>
                <w:rFonts w:hint="eastAsia"/>
                <w:lang w:eastAsia="zh-TW"/>
              </w:rPr>
              <w:t>華氏</w:t>
            </w:r>
            <w:r w:rsidRPr="00D569EC">
              <w:rPr>
                <w:lang w:eastAsia="zh-TW"/>
              </w:rPr>
              <w:t>80</w:t>
            </w:r>
            <w:r w:rsidR="00573504" w:rsidRPr="00D569EC">
              <w:rPr>
                <w:rFonts w:hint="eastAsia"/>
                <w:lang w:eastAsia="zh-TW"/>
              </w:rPr>
              <w:t>度</w:t>
            </w:r>
            <w:r w:rsidRPr="00D569EC">
              <w:rPr>
                <w:lang w:eastAsia="zh-TW"/>
              </w:rPr>
              <w:t>，冬天平均溫度</w:t>
            </w:r>
            <w:r w:rsidR="00573504" w:rsidRPr="00D569EC">
              <w:rPr>
                <w:rFonts w:hint="eastAsia"/>
                <w:lang w:eastAsia="zh-TW"/>
              </w:rPr>
              <w:t>華氏</w:t>
            </w:r>
            <w:r w:rsidRPr="00D569EC">
              <w:rPr>
                <w:lang w:eastAsia="zh-TW"/>
              </w:rPr>
              <w:t>46</w:t>
            </w:r>
            <w:r w:rsidR="00573504" w:rsidRPr="00B34856">
              <w:rPr>
                <w:rFonts w:ascii="新細明體" w:hAnsi="新細明體" w:cs="新細明體" w:hint="eastAsia"/>
                <w:lang w:eastAsia="zh-TW"/>
              </w:rPr>
              <w:t>度</w:t>
            </w:r>
            <w:r w:rsidRPr="00D569EC">
              <w:rPr>
                <w:lang w:eastAsia="zh-TW"/>
              </w:rPr>
              <w:t>，平均年降雨量</w:t>
            </w:r>
            <w:r w:rsidRPr="00D569EC">
              <w:rPr>
                <w:lang w:eastAsia="zh-TW"/>
              </w:rPr>
              <w:t>56</w:t>
            </w:r>
            <w:r w:rsidRPr="00D569EC">
              <w:rPr>
                <w:lang w:eastAsia="zh-TW"/>
              </w:rPr>
              <w:t>英吋。</w:t>
            </w:r>
          </w:p>
        </w:tc>
      </w:tr>
      <w:tr w:rsidR="00D569EC" w:rsidRPr="00D569EC" w14:paraId="7F7183D0" w14:textId="77777777" w:rsidTr="00F57CEC">
        <w:trPr>
          <w:trHeight w:val="680"/>
          <w:jc w:val="center"/>
        </w:trPr>
        <w:tc>
          <w:tcPr>
            <w:tcW w:w="2470" w:type="dxa"/>
            <w:shd w:val="clear" w:color="auto" w:fill="auto"/>
            <w:tcMar>
              <w:top w:w="0" w:type="dxa"/>
              <w:left w:w="28" w:type="dxa"/>
              <w:bottom w:w="0" w:type="dxa"/>
              <w:right w:w="28" w:type="dxa"/>
            </w:tcMar>
            <w:vAlign w:val="center"/>
          </w:tcPr>
          <w:p w14:paraId="2CB41F41" w14:textId="77777777" w:rsidR="004850E8" w:rsidRPr="00D569EC" w:rsidRDefault="00FD0C58">
            <w:pPr>
              <w:pStyle w:val="-"/>
              <w:ind w:left="118" w:right="118"/>
            </w:pPr>
            <w:r w:rsidRPr="00D569EC">
              <w:t>種族</w:t>
            </w:r>
          </w:p>
        </w:tc>
        <w:tc>
          <w:tcPr>
            <w:tcW w:w="5974" w:type="dxa"/>
            <w:shd w:val="clear" w:color="auto" w:fill="auto"/>
            <w:tcMar>
              <w:top w:w="0" w:type="dxa"/>
              <w:left w:w="28" w:type="dxa"/>
              <w:bottom w:w="0" w:type="dxa"/>
              <w:right w:w="28" w:type="dxa"/>
            </w:tcMar>
            <w:vAlign w:val="center"/>
          </w:tcPr>
          <w:p w14:paraId="151FC912" w14:textId="77777777" w:rsidR="004850E8" w:rsidRPr="00D569EC" w:rsidRDefault="00FD0C58" w:rsidP="001D4A56">
            <w:pPr>
              <w:pStyle w:val="-0"/>
              <w:spacing w:after="128"/>
              <w:ind w:left="118" w:right="118"/>
            </w:pPr>
            <w:r w:rsidRPr="00D569EC">
              <w:t>以白種人為主</w:t>
            </w:r>
          </w:p>
        </w:tc>
      </w:tr>
      <w:tr w:rsidR="00D569EC" w:rsidRPr="00D569EC" w14:paraId="16FA05AB" w14:textId="77777777" w:rsidTr="00F57CEC">
        <w:trPr>
          <w:trHeight w:val="680"/>
          <w:jc w:val="center"/>
        </w:trPr>
        <w:tc>
          <w:tcPr>
            <w:tcW w:w="2470" w:type="dxa"/>
            <w:shd w:val="clear" w:color="auto" w:fill="auto"/>
            <w:tcMar>
              <w:top w:w="0" w:type="dxa"/>
              <w:left w:w="28" w:type="dxa"/>
              <w:bottom w:w="0" w:type="dxa"/>
              <w:right w:w="28" w:type="dxa"/>
            </w:tcMar>
            <w:vAlign w:val="center"/>
          </w:tcPr>
          <w:p w14:paraId="40DABF52" w14:textId="77777777" w:rsidR="004850E8" w:rsidRPr="00D569EC" w:rsidRDefault="00FD0C58">
            <w:pPr>
              <w:pStyle w:val="-"/>
              <w:ind w:left="118" w:right="118"/>
            </w:pPr>
            <w:r w:rsidRPr="00D569EC">
              <w:t>人口結構</w:t>
            </w:r>
          </w:p>
        </w:tc>
        <w:tc>
          <w:tcPr>
            <w:tcW w:w="5974" w:type="dxa"/>
            <w:shd w:val="clear" w:color="auto" w:fill="auto"/>
            <w:tcMar>
              <w:top w:w="0" w:type="dxa"/>
              <w:left w:w="28" w:type="dxa"/>
              <w:bottom w:w="0" w:type="dxa"/>
              <w:right w:w="28" w:type="dxa"/>
            </w:tcMar>
            <w:vAlign w:val="center"/>
          </w:tcPr>
          <w:p w14:paraId="22EA70E7" w14:textId="76F64A22" w:rsidR="004850E8" w:rsidRPr="00D569EC" w:rsidRDefault="00FD0C58" w:rsidP="001D4A56">
            <w:pPr>
              <w:pStyle w:val="-0"/>
              <w:spacing w:after="128"/>
              <w:ind w:left="118" w:right="118"/>
              <w:rPr>
                <w:lang w:eastAsia="zh-TW"/>
              </w:rPr>
            </w:pPr>
            <w:r w:rsidRPr="00D569EC">
              <w:rPr>
                <w:lang w:eastAsia="zh-TW"/>
              </w:rPr>
              <w:t>490</w:t>
            </w:r>
            <w:r w:rsidRPr="00D569EC">
              <w:rPr>
                <w:lang w:eastAsia="zh-TW"/>
              </w:rPr>
              <w:t>萬人，成長率</w:t>
            </w:r>
            <w:r w:rsidRPr="00D569EC">
              <w:rPr>
                <w:lang w:eastAsia="zh-TW"/>
              </w:rPr>
              <w:t>0.</w:t>
            </w:r>
            <w:r w:rsidR="00975620" w:rsidRPr="00D569EC">
              <w:rPr>
                <w:rFonts w:hint="eastAsia"/>
                <w:lang w:eastAsia="zh-TW"/>
              </w:rPr>
              <w:t>42</w:t>
            </w:r>
            <w:r w:rsidRPr="00D569EC">
              <w:rPr>
                <w:lang w:eastAsia="zh-TW"/>
              </w:rPr>
              <w:t>%</w:t>
            </w:r>
            <w:r w:rsidRPr="00D569EC">
              <w:rPr>
                <w:lang w:eastAsia="zh-TW"/>
              </w:rPr>
              <w:t>，排名全美第</w:t>
            </w:r>
            <w:r w:rsidRPr="00D569EC">
              <w:rPr>
                <w:lang w:eastAsia="zh-TW"/>
              </w:rPr>
              <w:t>24</w:t>
            </w:r>
            <w:r w:rsidRPr="00D569EC">
              <w:rPr>
                <w:lang w:eastAsia="zh-TW"/>
              </w:rPr>
              <w:t>名，其中白人</w:t>
            </w:r>
            <w:r w:rsidR="001D4A56" w:rsidRPr="00D569EC">
              <w:rPr>
                <w:lang w:eastAsia="zh-TW"/>
              </w:rPr>
              <w:t>占</w:t>
            </w:r>
            <w:r w:rsidRPr="00D569EC">
              <w:rPr>
                <w:lang w:eastAsia="zh-TW"/>
              </w:rPr>
              <w:t>68.</w:t>
            </w:r>
            <w:r w:rsidR="00975620" w:rsidRPr="00D569EC">
              <w:rPr>
                <w:rFonts w:hint="eastAsia"/>
                <w:lang w:eastAsia="zh-TW"/>
              </w:rPr>
              <w:t>19</w:t>
            </w:r>
            <w:r w:rsidRPr="00D569EC">
              <w:rPr>
                <w:lang w:eastAsia="zh-TW"/>
              </w:rPr>
              <w:t>%</w:t>
            </w:r>
            <w:r w:rsidRPr="00D569EC">
              <w:rPr>
                <w:lang w:eastAsia="zh-TW"/>
              </w:rPr>
              <w:t>、黑人</w:t>
            </w:r>
            <w:r w:rsidR="001D4A56" w:rsidRPr="00D569EC">
              <w:rPr>
                <w:lang w:eastAsia="zh-TW"/>
              </w:rPr>
              <w:t>占</w:t>
            </w:r>
            <w:r w:rsidRPr="00D569EC">
              <w:rPr>
                <w:lang w:eastAsia="zh-TW"/>
              </w:rPr>
              <w:t>26.5</w:t>
            </w:r>
            <w:r w:rsidR="00975620" w:rsidRPr="00D569EC">
              <w:rPr>
                <w:rFonts w:hint="eastAsia"/>
                <w:lang w:eastAsia="zh-TW"/>
              </w:rPr>
              <w:t>8</w:t>
            </w:r>
            <w:r w:rsidRPr="00D569EC">
              <w:rPr>
                <w:lang w:eastAsia="zh-TW"/>
              </w:rPr>
              <w:t>%</w:t>
            </w:r>
            <w:r w:rsidRPr="00D569EC">
              <w:rPr>
                <w:lang w:eastAsia="zh-TW"/>
              </w:rPr>
              <w:t>、</w:t>
            </w:r>
            <w:r w:rsidR="00975620" w:rsidRPr="00D569EC">
              <w:rPr>
                <w:rFonts w:hint="eastAsia"/>
                <w:lang w:eastAsia="zh-TW"/>
              </w:rPr>
              <w:t>亞裔</w:t>
            </w:r>
            <w:r w:rsidR="00975620" w:rsidRPr="00D569EC">
              <w:rPr>
                <w:rFonts w:hint="eastAsia"/>
                <w:lang w:eastAsia="zh-TW"/>
              </w:rPr>
              <w:t>1.33</w:t>
            </w:r>
            <w:r w:rsidR="00975620" w:rsidRPr="00D569EC">
              <w:rPr>
                <w:rFonts w:hint="eastAsia"/>
                <w:lang w:eastAsia="zh-TW"/>
              </w:rPr>
              <w:t>、</w:t>
            </w:r>
            <w:r w:rsidRPr="00D569EC">
              <w:rPr>
                <w:lang w:eastAsia="zh-TW"/>
              </w:rPr>
              <w:t>其他</w:t>
            </w:r>
            <w:r w:rsidR="00975620" w:rsidRPr="00D569EC">
              <w:rPr>
                <w:rFonts w:hint="eastAsia"/>
                <w:lang w:eastAsia="zh-TW"/>
              </w:rPr>
              <w:t>3.89</w:t>
            </w:r>
            <w:r w:rsidRPr="00D569EC">
              <w:rPr>
                <w:lang w:eastAsia="zh-TW"/>
              </w:rPr>
              <w:t>%</w:t>
            </w:r>
            <w:r w:rsidRPr="00D569EC">
              <w:rPr>
                <w:lang w:eastAsia="zh-TW"/>
              </w:rPr>
              <w:t>。</w:t>
            </w:r>
          </w:p>
        </w:tc>
      </w:tr>
      <w:tr w:rsidR="00D569EC" w:rsidRPr="00D569EC" w14:paraId="38630622" w14:textId="77777777" w:rsidTr="00F57CEC">
        <w:trPr>
          <w:trHeight w:val="680"/>
          <w:jc w:val="center"/>
        </w:trPr>
        <w:tc>
          <w:tcPr>
            <w:tcW w:w="2470" w:type="dxa"/>
            <w:shd w:val="clear" w:color="auto" w:fill="auto"/>
            <w:tcMar>
              <w:top w:w="0" w:type="dxa"/>
              <w:left w:w="28" w:type="dxa"/>
              <w:bottom w:w="0" w:type="dxa"/>
              <w:right w:w="28" w:type="dxa"/>
            </w:tcMar>
            <w:vAlign w:val="center"/>
          </w:tcPr>
          <w:p w14:paraId="10B829FF" w14:textId="77777777" w:rsidR="004850E8" w:rsidRPr="00D569EC" w:rsidRDefault="00FD0C58">
            <w:pPr>
              <w:pStyle w:val="-"/>
              <w:ind w:left="118" w:right="118"/>
            </w:pPr>
            <w:r w:rsidRPr="00D569EC">
              <w:t>教育普及程度</w:t>
            </w:r>
          </w:p>
        </w:tc>
        <w:tc>
          <w:tcPr>
            <w:tcW w:w="5974" w:type="dxa"/>
            <w:shd w:val="clear" w:color="auto" w:fill="auto"/>
            <w:tcMar>
              <w:top w:w="0" w:type="dxa"/>
              <w:left w:w="28" w:type="dxa"/>
              <w:bottom w:w="0" w:type="dxa"/>
              <w:right w:w="28" w:type="dxa"/>
            </w:tcMar>
            <w:vAlign w:val="center"/>
          </w:tcPr>
          <w:p w14:paraId="042FC9F2" w14:textId="77777777" w:rsidR="004850E8" w:rsidRPr="00D569EC" w:rsidRDefault="00FD0C58" w:rsidP="001D4A56">
            <w:pPr>
              <w:pStyle w:val="-0"/>
              <w:spacing w:after="128"/>
              <w:ind w:left="118" w:right="118"/>
              <w:rPr>
                <w:lang w:eastAsia="zh-TW"/>
              </w:rPr>
            </w:pPr>
            <w:r w:rsidRPr="00D569EC">
              <w:rPr>
                <w:lang w:eastAsia="zh-TW"/>
              </w:rPr>
              <w:t>25</w:t>
            </w:r>
            <w:r w:rsidRPr="00D569EC">
              <w:rPr>
                <w:lang w:eastAsia="zh-TW"/>
              </w:rPr>
              <w:t>歲以上州民中</w:t>
            </w:r>
            <w:r w:rsidRPr="00D569EC">
              <w:rPr>
                <w:lang w:eastAsia="zh-TW"/>
              </w:rPr>
              <w:t>8</w:t>
            </w:r>
            <w:r w:rsidR="003C10EC" w:rsidRPr="00D569EC">
              <w:rPr>
                <w:rFonts w:hint="eastAsia"/>
                <w:lang w:eastAsia="zh-TW"/>
              </w:rPr>
              <w:t>6.6</w:t>
            </w:r>
            <w:r w:rsidRPr="00D569EC">
              <w:rPr>
                <w:lang w:eastAsia="zh-TW"/>
              </w:rPr>
              <w:t>%</w:t>
            </w:r>
            <w:r w:rsidRPr="00D569EC">
              <w:rPr>
                <w:lang w:eastAsia="zh-TW"/>
              </w:rPr>
              <w:t>擁有高中文憑、</w:t>
            </w:r>
            <w:r w:rsidRPr="00D569EC">
              <w:rPr>
                <w:lang w:eastAsia="zh-TW"/>
              </w:rPr>
              <w:t>2</w:t>
            </w:r>
            <w:r w:rsidR="003C10EC" w:rsidRPr="00D569EC">
              <w:rPr>
                <w:rFonts w:hint="eastAsia"/>
                <w:lang w:eastAsia="zh-TW"/>
              </w:rPr>
              <w:t>5.5</w:t>
            </w:r>
            <w:r w:rsidRPr="00D569EC">
              <w:rPr>
                <w:lang w:eastAsia="zh-TW"/>
              </w:rPr>
              <w:t>%</w:t>
            </w:r>
            <w:r w:rsidRPr="00D569EC">
              <w:rPr>
                <w:lang w:eastAsia="zh-TW"/>
              </w:rPr>
              <w:t>擁有學士學位、</w:t>
            </w:r>
            <w:r w:rsidR="003C10EC" w:rsidRPr="00D569EC">
              <w:rPr>
                <w:rFonts w:hint="eastAsia"/>
                <w:lang w:eastAsia="zh-TW"/>
              </w:rPr>
              <w:t>9.5</w:t>
            </w:r>
            <w:r w:rsidRPr="00D569EC">
              <w:rPr>
                <w:lang w:eastAsia="zh-TW"/>
              </w:rPr>
              <w:t>%</w:t>
            </w:r>
            <w:r w:rsidRPr="00D569EC">
              <w:rPr>
                <w:lang w:eastAsia="zh-TW"/>
              </w:rPr>
              <w:t>擁有碩士或博士學位。</w:t>
            </w:r>
          </w:p>
        </w:tc>
      </w:tr>
      <w:tr w:rsidR="00D569EC" w:rsidRPr="00D569EC" w14:paraId="287703EA" w14:textId="77777777" w:rsidTr="00F57CEC">
        <w:trPr>
          <w:trHeight w:val="680"/>
          <w:jc w:val="center"/>
        </w:trPr>
        <w:tc>
          <w:tcPr>
            <w:tcW w:w="2470" w:type="dxa"/>
            <w:shd w:val="clear" w:color="auto" w:fill="auto"/>
            <w:tcMar>
              <w:top w:w="0" w:type="dxa"/>
              <w:left w:w="28" w:type="dxa"/>
              <w:bottom w:w="0" w:type="dxa"/>
              <w:right w:w="28" w:type="dxa"/>
            </w:tcMar>
            <w:vAlign w:val="center"/>
          </w:tcPr>
          <w:p w14:paraId="49EF0930" w14:textId="77777777" w:rsidR="004850E8" w:rsidRPr="00D569EC" w:rsidRDefault="00FD0C58">
            <w:pPr>
              <w:pStyle w:val="-"/>
              <w:ind w:left="118" w:right="118"/>
            </w:pPr>
            <w:r w:rsidRPr="00D569EC">
              <w:t>語言</w:t>
            </w:r>
          </w:p>
        </w:tc>
        <w:tc>
          <w:tcPr>
            <w:tcW w:w="5974" w:type="dxa"/>
            <w:shd w:val="clear" w:color="auto" w:fill="auto"/>
            <w:tcMar>
              <w:top w:w="0" w:type="dxa"/>
              <w:left w:w="28" w:type="dxa"/>
              <w:bottom w:w="0" w:type="dxa"/>
              <w:right w:w="28" w:type="dxa"/>
            </w:tcMar>
            <w:vAlign w:val="center"/>
          </w:tcPr>
          <w:p w14:paraId="7240512C" w14:textId="77777777" w:rsidR="004850E8" w:rsidRPr="00D569EC" w:rsidRDefault="00FD0C58" w:rsidP="001D4A56">
            <w:pPr>
              <w:pStyle w:val="-0"/>
              <w:spacing w:after="128"/>
              <w:ind w:left="118" w:right="118"/>
            </w:pPr>
            <w:r w:rsidRPr="00D569EC">
              <w:t>英語</w:t>
            </w:r>
          </w:p>
        </w:tc>
      </w:tr>
      <w:tr w:rsidR="00D569EC" w:rsidRPr="00D569EC" w14:paraId="47995606" w14:textId="77777777" w:rsidTr="00F57CEC">
        <w:trPr>
          <w:trHeight w:val="680"/>
          <w:jc w:val="center"/>
        </w:trPr>
        <w:tc>
          <w:tcPr>
            <w:tcW w:w="2470" w:type="dxa"/>
            <w:shd w:val="clear" w:color="auto" w:fill="auto"/>
            <w:tcMar>
              <w:top w:w="0" w:type="dxa"/>
              <w:left w:w="28" w:type="dxa"/>
              <w:bottom w:w="0" w:type="dxa"/>
              <w:right w:w="28" w:type="dxa"/>
            </w:tcMar>
            <w:vAlign w:val="center"/>
          </w:tcPr>
          <w:p w14:paraId="78DDF674" w14:textId="77777777" w:rsidR="004850E8" w:rsidRPr="00D569EC" w:rsidRDefault="00FD0C58">
            <w:pPr>
              <w:pStyle w:val="-"/>
              <w:ind w:left="118" w:right="118"/>
            </w:pPr>
            <w:r w:rsidRPr="00D569EC">
              <w:t>宗教</w:t>
            </w:r>
          </w:p>
        </w:tc>
        <w:tc>
          <w:tcPr>
            <w:tcW w:w="5974" w:type="dxa"/>
            <w:shd w:val="clear" w:color="auto" w:fill="auto"/>
            <w:tcMar>
              <w:top w:w="0" w:type="dxa"/>
              <w:left w:w="28" w:type="dxa"/>
              <w:bottom w:w="0" w:type="dxa"/>
              <w:right w:w="28" w:type="dxa"/>
            </w:tcMar>
            <w:vAlign w:val="center"/>
          </w:tcPr>
          <w:p w14:paraId="7644C729" w14:textId="77777777" w:rsidR="004850E8" w:rsidRPr="00D569EC" w:rsidRDefault="00FD0C58" w:rsidP="001D4A56">
            <w:pPr>
              <w:pStyle w:val="-0"/>
              <w:spacing w:after="128"/>
              <w:ind w:left="118" w:right="118"/>
              <w:rPr>
                <w:lang w:eastAsia="zh-TW"/>
              </w:rPr>
            </w:pPr>
            <w:r w:rsidRPr="00D569EC">
              <w:rPr>
                <w:lang w:eastAsia="zh-TW"/>
              </w:rPr>
              <w:t>86%</w:t>
            </w:r>
            <w:r w:rsidRPr="00D569EC">
              <w:rPr>
                <w:lang w:eastAsia="zh-TW"/>
              </w:rPr>
              <w:t>為基督徒，</w:t>
            </w:r>
            <w:r w:rsidRPr="00D569EC">
              <w:rPr>
                <w:lang w:eastAsia="zh-TW"/>
              </w:rPr>
              <w:t>12%</w:t>
            </w:r>
            <w:r w:rsidRPr="00D569EC">
              <w:rPr>
                <w:lang w:eastAsia="zh-TW"/>
              </w:rPr>
              <w:t>無特殊宗教信仰</w:t>
            </w:r>
          </w:p>
        </w:tc>
      </w:tr>
      <w:tr w:rsidR="00D569EC" w:rsidRPr="00D569EC" w14:paraId="1EE4576B" w14:textId="77777777" w:rsidTr="00F57CEC">
        <w:trPr>
          <w:trHeight w:val="680"/>
          <w:jc w:val="center"/>
        </w:trPr>
        <w:tc>
          <w:tcPr>
            <w:tcW w:w="2470" w:type="dxa"/>
            <w:shd w:val="clear" w:color="auto" w:fill="auto"/>
            <w:tcMar>
              <w:top w:w="0" w:type="dxa"/>
              <w:left w:w="28" w:type="dxa"/>
              <w:bottom w:w="0" w:type="dxa"/>
              <w:right w:w="28" w:type="dxa"/>
            </w:tcMar>
            <w:vAlign w:val="center"/>
          </w:tcPr>
          <w:p w14:paraId="6085EDD5" w14:textId="6B7F76EF" w:rsidR="004850E8" w:rsidRPr="00D569EC" w:rsidRDefault="00EA4E42">
            <w:pPr>
              <w:pStyle w:val="-"/>
              <w:ind w:left="118" w:right="118"/>
            </w:pPr>
            <w:r w:rsidRPr="00D569EC">
              <w:t>首府</w:t>
            </w:r>
            <w:r w:rsidR="00FD0C58" w:rsidRPr="00D569EC">
              <w:t>及重要城市</w:t>
            </w:r>
          </w:p>
        </w:tc>
        <w:tc>
          <w:tcPr>
            <w:tcW w:w="5974" w:type="dxa"/>
            <w:shd w:val="clear" w:color="auto" w:fill="auto"/>
            <w:tcMar>
              <w:top w:w="0" w:type="dxa"/>
              <w:left w:w="28" w:type="dxa"/>
              <w:bottom w:w="0" w:type="dxa"/>
              <w:right w:w="28" w:type="dxa"/>
            </w:tcMar>
            <w:vAlign w:val="center"/>
          </w:tcPr>
          <w:p w14:paraId="0D01F36D" w14:textId="5CC3DA0D" w:rsidR="004850E8" w:rsidRPr="00D569EC" w:rsidRDefault="00FD0C58" w:rsidP="001D4A56">
            <w:pPr>
              <w:pStyle w:val="-0"/>
              <w:spacing w:after="128"/>
              <w:ind w:left="118" w:right="118"/>
              <w:rPr>
                <w:rFonts w:eastAsia="DengXian"/>
              </w:rPr>
            </w:pPr>
            <w:r w:rsidRPr="00D569EC">
              <w:t>Montgomery</w:t>
            </w:r>
            <w:r w:rsidRPr="00D569EC">
              <w:t>市，為</w:t>
            </w:r>
            <w:r w:rsidR="00842734" w:rsidRPr="00D569EC">
              <w:rPr>
                <w:rFonts w:hint="eastAsia"/>
              </w:rPr>
              <w:t>汽車製造、</w:t>
            </w:r>
            <w:r w:rsidRPr="00D569EC">
              <w:t>醫療器材、鐵路器材維修、食品加工、塑膠等工業重鎮，其他工商業中心包括</w:t>
            </w:r>
            <w:r w:rsidRPr="00D569EC">
              <w:t>Birmingham</w:t>
            </w:r>
            <w:r w:rsidRPr="00D569EC">
              <w:t>、</w:t>
            </w:r>
            <w:r w:rsidRPr="00D569EC">
              <w:t>Mobil</w:t>
            </w:r>
            <w:r w:rsidR="0058558B" w:rsidRPr="00D569EC">
              <w:rPr>
                <w:rFonts w:hint="eastAsia"/>
                <w:lang w:eastAsia="zh-TW"/>
              </w:rPr>
              <w:t>e</w:t>
            </w:r>
            <w:r w:rsidRPr="00D569EC">
              <w:t>、</w:t>
            </w:r>
            <w:r w:rsidRPr="00D569EC">
              <w:t>Huntsville</w:t>
            </w:r>
            <w:r w:rsidR="00842734" w:rsidRPr="00D569EC">
              <w:rPr>
                <w:rFonts w:hint="eastAsia"/>
              </w:rPr>
              <w:t>等。</w:t>
            </w:r>
          </w:p>
        </w:tc>
      </w:tr>
      <w:tr w:rsidR="00D569EC" w:rsidRPr="00D569EC" w14:paraId="761157D7" w14:textId="77777777" w:rsidTr="00F57CEC">
        <w:trPr>
          <w:trHeight w:val="680"/>
          <w:jc w:val="center"/>
        </w:trPr>
        <w:tc>
          <w:tcPr>
            <w:tcW w:w="2470" w:type="dxa"/>
            <w:shd w:val="clear" w:color="auto" w:fill="auto"/>
            <w:tcMar>
              <w:top w:w="0" w:type="dxa"/>
              <w:left w:w="28" w:type="dxa"/>
              <w:bottom w:w="0" w:type="dxa"/>
              <w:right w:w="28" w:type="dxa"/>
            </w:tcMar>
            <w:vAlign w:val="center"/>
          </w:tcPr>
          <w:p w14:paraId="38FA6DE7" w14:textId="77777777" w:rsidR="004850E8" w:rsidRPr="00D569EC" w:rsidRDefault="00FD0C58">
            <w:pPr>
              <w:pStyle w:val="-"/>
              <w:ind w:left="118" w:right="118"/>
            </w:pPr>
            <w:r w:rsidRPr="00D569EC">
              <w:t>政治體制</w:t>
            </w:r>
          </w:p>
        </w:tc>
        <w:tc>
          <w:tcPr>
            <w:tcW w:w="5974" w:type="dxa"/>
            <w:shd w:val="clear" w:color="auto" w:fill="auto"/>
            <w:tcMar>
              <w:top w:w="0" w:type="dxa"/>
              <w:left w:w="28" w:type="dxa"/>
              <w:bottom w:w="0" w:type="dxa"/>
              <w:right w:w="28" w:type="dxa"/>
            </w:tcMar>
            <w:vAlign w:val="center"/>
          </w:tcPr>
          <w:p w14:paraId="7A56FC13" w14:textId="77777777" w:rsidR="004850E8" w:rsidRPr="00D569EC" w:rsidRDefault="00FD0C58" w:rsidP="001D4A56">
            <w:pPr>
              <w:pStyle w:val="-0"/>
              <w:spacing w:after="128"/>
              <w:ind w:left="118" w:right="118"/>
              <w:rPr>
                <w:lang w:eastAsia="zh-TW"/>
              </w:rPr>
            </w:pPr>
            <w:r w:rsidRPr="00D569EC">
              <w:rPr>
                <w:lang w:eastAsia="zh-TW"/>
              </w:rPr>
              <w:t>與其他州相同，採行政、立法、司法三權分立；州長為最高行政機關首長；立法部門則由參議院及眾議院組成；司法部門以最高法院為最高司法機關。</w:t>
            </w:r>
          </w:p>
        </w:tc>
      </w:tr>
      <w:tr w:rsidR="00D569EC" w:rsidRPr="00D569EC" w14:paraId="20CA0173" w14:textId="77777777" w:rsidTr="00F57CEC">
        <w:trPr>
          <w:trHeight w:val="680"/>
          <w:jc w:val="center"/>
        </w:trPr>
        <w:tc>
          <w:tcPr>
            <w:tcW w:w="2470" w:type="dxa"/>
            <w:shd w:val="clear" w:color="auto" w:fill="auto"/>
            <w:tcMar>
              <w:top w:w="0" w:type="dxa"/>
              <w:left w:w="28" w:type="dxa"/>
              <w:bottom w:w="0" w:type="dxa"/>
              <w:right w:w="28" w:type="dxa"/>
            </w:tcMar>
            <w:vAlign w:val="center"/>
          </w:tcPr>
          <w:p w14:paraId="1263C586" w14:textId="77777777" w:rsidR="004850E8" w:rsidRPr="00D569EC" w:rsidRDefault="00FD0C58">
            <w:pPr>
              <w:pStyle w:val="-"/>
              <w:ind w:left="118" w:right="118"/>
            </w:pPr>
            <w:r w:rsidRPr="00D569EC">
              <w:lastRenderedPageBreak/>
              <w:t>投資主管機關</w:t>
            </w:r>
          </w:p>
        </w:tc>
        <w:tc>
          <w:tcPr>
            <w:tcW w:w="5974" w:type="dxa"/>
            <w:shd w:val="clear" w:color="auto" w:fill="auto"/>
            <w:tcMar>
              <w:top w:w="0" w:type="dxa"/>
              <w:left w:w="28" w:type="dxa"/>
              <w:bottom w:w="0" w:type="dxa"/>
              <w:right w:w="28" w:type="dxa"/>
            </w:tcMar>
            <w:vAlign w:val="center"/>
          </w:tcPr>
          <w:p w14:paraId="189D673F" w14:textId="77777777" w:rsidR="004850E8" w:rsidRPr="00D569EC" w:rsidRDefault="00FD0C58" w:rsidP="001D4A56">
            <w:pPr>
              <w:pStyle w:val="-0"/>
              <w:spacing w:after="128"/>
              <w:ind w:left="118" w:right="118"/>
            </w:pPr>
            <w:r w:rsidRPr="00D569EC">
              <w:t xml:space="preserve">1. Alabama Development Office </w:t>
            </w:r>
          </w:p>
          <w:p w14:paraId="698E8CE3" w14:textId="22D9194C" w:rsidR="004850E8" w:rsidRPr="00D569EC" w:rsidRDefault="00FD0C58" w:rsidP="001D4A56">
            <w:pPr>
              <w:pStyle w:val="-0"/>
              <w:spacing w:after="128"/>
              <w:ind w:left="118" w:right="118"/>
            </w:pPr>
            <w:r w:rsidRPr="00D569EC">
              <w:t xml:space="preserve"> </w:t>
            </w:r>
            <w:r w:rsidR="00F57CEC" w:rsidRPr="00D569EC">
              <w:rPr>
                <w:rFonts w:hint="eastAsia"/>
                <w:lang w:eastAsia="zh-TW"/>
              </w:rPr>
              <w:t xml:space="preserve"> </w:t>
            </w:r>
            <w:r w:rsidRPr="00D569EC">
              <w:t xml:space="preserve"> International Trade Division</w:t>
            </w:r>
          </w:p>
          <w:p w14:paraId="1CBFD8BA" w14:textId="7DAC4EC6" w:rsidR="004850E8" w:rsidRPr="00D569EC" w:rsidRDefault="00FD0C58" w:rsidP="001D4A56">
            <w:pPr>
              <w:pStyle w:val="-0"/>
              <w:spacing w:after="128"/>
              <w:ind w:left="118" w:right="118"/>
            </w:pPr>
            <w:r w:rsidRPr="00D569EC">
              <w:t xml:space="preserve">  </w:t>
            </w:r>
            <w:r w:rsidR="00F57CEC" w:rsidRPr="00D569EC">
              <w:rPr>
                <w:rFonts w:hint="eastAsia"/>
                <w:lang w:eastAsia="zh-TW"/>
              </w:rPr>
              <w:t xml:space="preserve"> </w:t>
            </w:r>
            <w:r w:rsidRPr="00D569EC">
              <w:t>Alabama Center for Commerce</w:t>
            </w:r>
          </w:p>
          <w:p w14:paraId="06EA1F81" w14:textId="77777777" w:rsidR="004850E8" w:rsidRPr="00D569EC" w:rsidRDefault="00FD0C58" w:rsidP="001D4A56">
            <w:pPr>
              <w:pStyle w:val="-0"/>
              <w:spacing w:after="128"/>
              <w:ind w:left="118" w:right="118"/>
            </w:pPr>
            <w:r w:rsidRPr="00D569EC">
              <w:t>2. Alabama Foreign Trade Relations Commission</w:t>
            </w:r>
          </w:p>
          <w:p w14:paraId="5EC759B9" w14:textId="77777777" w:rsidR="004850E8" w:rsidRPr="00D569EC" w:rsidRDefault="00FD0C58" w:rsidP="001D4A56">
            <w:pPr>
              <w:pStyle w:val="-0"/>
              <w:spacing w:after="128"/>
              <w:ind w:left="118" w:right="118"/>
            </w:pPr>
            <w:r w:rsidRPr="00D569EC">
              <w:t>3. Alabama World Trade Association</w:t>
            </w:r>
          </w:p>
        </w:tc>
      </w:tr>
      <w:tr w:rsidR="00D569EC" w:rsidRPr="00D569EC" w14:paraId="08DED33C" w14:textId="77777777" w:rsidTr="00F57CEC">
        <w:trPr>
          <w:trHeight w:val="680"/>
          <w:jc w:val="center"/>
        </w:trPr>
        <w:tc>
          <w:tcPr>
            <w:tcW w:w="8444" w:type="dxa"/>
            <w:gridSpan w:val="2"/>
            <w:shd w:val="clear" w:color="auto" w:fill="auto"/>
            <w:tcMar>
              <w:top w:w="0" w:type="dxa"/>
              <w:left w:w="28" w:type="dxa"/>
              <w:bottom w:w="0" w:type="dxa"/>
              <w:right w:w="28" w:type="dxa"/>
            </w:tcMar>
            <w:vAlign w:val="center"/>
          </w:tcPr>
          <w:p w14:paraId="00A65A32" w14:textId="77777777" w:rsidR="004850E8" w:rsidRPr="00D569EC" w:rsidRDefault="00FD0C58">
            <w:pPr>
              <w:pStyle w:val="af2"/>
              <w:ind w:left="118" w:right="118"/>
            </w:pPr>
            <w:r w:rsidRPr="00D569EC">
              <w:t>經  濟  概  況</w:t>
            </w:r>
          </w:p>
        </w:tc>
      </w:tr>
      <w:tr w:rsidR="00D569EC" w:rsidRPr="00D569EC" w14:paraId="23FC6D83" w14:textId="77777777" w:rsidTr="00F57CEC">
        <w:trPr>
          <w:trHeight w:val="680"/>
          <w:jc w:val="center"/>
        </w:trPr>
        <w:tc>
          <w:tcPr>
            <w:tcW w:w="2470" w:type="dxa"/>
            <w:shd w:val="clear" w:color="auto" w:fill="auto"/>
            <w:tcMar>
              <w:top w:w="0" w:type="dxa"/>
              <w:left w:w="28" w:type="dxa"/>
              <w:bottom w:w="0" w:type="dxa"/>
              <w:right w:w="28" w:type="dxa"/>
            </w:tcMar>
            <w:vAlign w:val="center"/>
          </w:tcPr>
          <w:p w14:paraId="675A5892" w14:textId="77777777" w:rsidR="004850E8" w:rsidRPr="00D569EC" w:rsidRDefault="00FD0C58">
            <w:pPr>
              <w:pStyle w:val="-"/>
              <w:ind w:left="118" w:right="118"/>
            </w:pPr>
            <w:r w:rsidRPr="00D569EC">
              <w:t>幣制</w:t>
            </w:r>
          </w:p>
        </w:tc>
        <w:tc>
          <w:tcPr>
            <w:tcW w:w="5974" w:type="dxa"/>
            <w:shd w:val="clear" w:color="auto" w:fill="auto"/>
            <w:tcMar>
              <w:top w:w="0" w:type="dxa"/>
              <w:left w:w="28" w:type="dxa"/>
              <w:bottom w:w="0" w:type="dxa"/>
              <w:right w:w="28" w:type="dxa"/>
            </w:tcMar>
            <w:vAlign w:val="center"/>
          </w:tcPr>
          <w:p w14:paraId="1004D217" w14:textId="77777777" w:rsidR="004850E8" w:rsidRPr="00D569EC" w:rsidRDefault="00FD0C58" w:rsidP="001D4A56">
            <w:pPr>
              <w:pStyle w:val="-0"/>
              <w:spacing w:after="128"/>
              <w:ind w:left="118" w:right="118"/>
            </w:pPr>
            <w:r w:rsidRPr="00D569EC">
              <w:t>美金</w:t>
            </w:r>
          </w:p>
        </w:tc>
      </w:tr>
      <w:tr w:rsidR="00D569EC" w:rsidRPr="00D569EC" w14:paraId="03CB1C7B" w14:textId="77777777" w:rsidTr="00F57CEC">
        <w:trPr>
          <w:trHeight w:val="680"/>
          <w:jc w:val="center"/>
        </w:trPr>
        <w:tc>
          <w:tcPr>
            <w:tcW w:w="2470" w:type="dxa"/>
            <w:shd w:val="clear" w:color="auto" w:fill="auto"/>
            <w:tcMar>
              <w:top w:w="0" w:type="dxa"/>
              <w:left w:w="28" w:type="dxa"/>
              <w:bottom w:w="0" w:type="dxa"/>
              <w:right w:w="28" w:type="dxa"/>
            </w:tcMar>
            <w:vAlign w:val="center"/>
          </w:tcPr>
          <w:p w14:paraId="2601F410" w14:textId="77777777" w:rsidR="004850E8" w:rsidRPr="00D569EC" w:rsidRDefault="00FD0C58">
            <w:pPr>
              <w:pStyle w:val="-"/>
              <w:ind w:left="118" w:right="118"/>
            </w:pPr>
            <w:r w:rsidRPr="00D569EC">
              <w:t>國內生產毛額</w:t>
            </w:r>
          </w:p>
        </w:tc>
        <w:tc>
          <w:tcPr>
            <w:tcW w:w="5974" w:type="dxa"/>
            <w:shd w:val="clear" w:color="auto" w:fill="auto"/>
            <w:tcMar>
              <w:top w:w="0" w:type="dxa"/>
              <w:left w:w="28" w:type="dxa"/>
              <w:bottom w:w="0" w:type="dxa"/>
              <w:right w:w="28" w:type="dxa"/>
            </w:tcMar>
            <w:vAlign w:val="center"/>
          </w:tcPr>
          <w:p w14:paraId="33FCC981" w14:textId="105E4152" w:rsidR="004850E8" w:rsidRPr="00D569EC" w:rsidRDefault="00541884" w:rsidP="001D4A56">
            <w:pPr>
              <w:pStyle w:val="-0"/>
              <w:spacing w:after="128"/>
              <w:ind w:left="118" w:right="118"/>
              <w:rPr>
                <w:lang w:eastAsia="zh-TW"/>
              </w:rPr>
            </w:pPr>
            <w:r w:rsidRPr="00D569EC">
              <w:rPr>
                <w:rFonts w:hint="eastAsia"/>
                <w:lang w:eastAsia="zh-TW"/>
              </w:rPr>
              <w:t>2,280</w:t>
            </w:r>
            <w:r w:rsidRPr="00D569EC">
              <w:rPr>
                <w:rFonts w:hint="eastAsia"/>
                <w:lang w:eastAsia="zh-TW"/>
              </w:rPr>
              <w:t>億美元，排名全美第</w:t>
            </w:r>
            <w:r w:rsidRPr="00D569EC">
              <w:rPr>
                <w:rFonts w:hint="eastAsia"/>
                <w:lang w:eastAsia="zh-TW"/>
              </w:rPr>
              <w:t>27</w:t>
            </w:r>
            <w:r w:rsidRPr="00D569EC">
              <w:rPr>
                <w:rFonts w:hint="eastAsia"/>
                <w:lang w:eastAsia="zh-TW"/>
              </w:rPr>
              <w:t>名，</w:t>
            </w:r>
            <w:r w:rsidR="001D4A56" w:rsidRPr="00D569EC">
              <w:rPr>
                <w:rFonts w:hint="eastAsia"/>
                <w:lang w:eastAsia="zh-TW"/>
              </w:rPr>
              <w:t>占</w:t>
            </w:r>
            <w:r w:rsidRPr="00D569EC">
              <w:rPr>
                <w:rFonts w:hint="eastAsia"/>
                <w:lang w:eastAsia="zh-TW"/>
              </w:rPr>
              <w:t>全美</w:t>
            </w:r>
            <w:r w:rsidRPr="00D569EC">
              <w:rPr>
                <w:rFonts w:hint="eastAsia"/>
                <w:lang w:eastAsia="zh-TW"/>
              </w:rPr>
              <w:t>GDP</w:t>
            </w:r>
            <w:r w:rsidRPr="00D569EC">
              <w:rPr>
                <w:rFonts w:hint="eastAsia"/>
                <w:lang w:eastAsia="zh-TW"/>
              </w:rPr>
              <w:t>之</w:t>
            </w:r>
            <w:r w:rsidRPr="00D569EC">
              <w:rPr>
                <w:rFonts w:hint="eastAsia"/>
                <w:lang w:eastAsia="zh-TW"/>
              </w:rPr>
              <w:t>1.0%</w:t>
            </w:r>
            <w:r w:rsidRPr="00D569EC">
              <w:rPr>
                <w:rFonts w:hint="eastAsia"/>
                <w:lang w:eastAsia="zh-TW"/>
              </w:rPr>
              <w:t>（</w:t>
            </w:r>
            <w:r w:rsidRPr="00D569EC">
              <w:rPr>
                <w:rFonts w:hint="eastAsia"/>
                <w:lang w:eastAsia="zh-TW"/>
              </w:rPr>
              <w:t>2019</w:t>
            </w:r>
            <w:r w:rsidRPr="00D569EC">
              <w:rPr>
                <w:rFonts w:hint="eastAsia"/>
                <w:lang w:eastAsia="zh-TW"/>
              </w:rPr>
              <w:t>）、</w:t>
            </w:r>
            <w:r w:rsidRPr="00D569EC">
              <w:rPr>
                <w:rFonts w:hint="eastAsia"/>
                <w:lang w:eastAsia="zh-TW"/>
              </w:rPr>
              <w:t>2,165</w:t>
            </w:r>
            <w:r w:rsidRPr="00D569EC">
              <w:rPr>
                <w:rFonts w:hint="eastAsia"/>
                <w:lang w:eastAsia="zh-TW"/>
              </w:rPr>
              <w:t>億美元（</w:t>
            </w:r>
            <w:r w:rsidRPr="00D569EC">
              <w:rPr>
                <w:rFonts w:hint="eastAsia"/>
                <w:lang w:eastAsia="zh-TW"/>
              </w:rPr>
              <w:t>2018</w:t>
            </w:r>
            <w:r w:rsidRPr="00D569EC">
              <w:rPr>
                <w:rFonts w:hint="eastAsia"/>
                <w:lang w:eastAsia="zh-TW"/>
              </w:rPr>
              <w:t>）、</w:t>
            </w:r>
            <w:r w:rsidRPr="00D569EC">
              <w:rPr>
                <w:rFonts w:hint="eastAsia"/>
                <w:lang w:eastAsia="zh-TW"/>
              </w:rPr>
              <w:t>2,109</w:t>
            </w:r>
            <w:r w:rsidRPr="00D569EC">
              <w:rPr>
                <w:rFonts w:hint="eastAsia"/>
                <w:lang w:eastAsia="zh-TW"/>
              </w:rPr>
              <w:t>億美元（</w:t>
            </w:r>
            <w:r w:rsidRPr="00D569EC">
              <w:rPr>
                <w:rFonts w:hint="eastAsia"/>
                <w:lang w:eastAsia="zh-TW"/>
              </w:rPr>
              <w:t>2017</w:t>
            </w:r>
            <w:r w:rsidRPr="00D569EC">
              <w:rPr>
                <w:rFonts w:hint="eastAsia"/>
                <w:lang w:eastAsia="zh-TW"/>
              </w:rPr>
              <w:t>）</w:t>
            </w:r>
          </w:p>
        </w:tc>
      </w:tr>
      <w:tr w:rsidR="00D569EC" w:rsidRPr="00D569EC" w14:paraId="387CBF42" w14:textId="77777777" w:rsidTr="00F57CEC">
        <w:trPr>
          <w:trHeight w:val="680"/>
          <w:jc w:val="center"/>
        </w:trPr>
        <w:tc>
          <w:tcPr>
            <w:tcW w:w="2470" w:type="dxa"/>
            <w:shd w:val="clear" w:color="auto" w:fill="auto"/>
            <w:tcMar>
              <w:top w:w="0" w:type="dxa"/>
              <w:left w:w="28" w:type="dxa"/>
              <w:bottom w:w="0" w:type="dxa"/>
              <w:right w:w="28" w:type="dxa"/>
            </w:tcMar>
            <w:vAlign w:val="center"/>
          </w:tcPr>
          <w:p w14:paraId="22103A28" w14:textId="77777777" w:rsidR="004850E8" w:rsidRPr="00D569EC" w:rsidRDefault="00FD0C58">
            <w:pPr>
              <w:pStyle w:val="-"/>
              <w:ind w:left="118" w:right="118"/>
            </w:pPr>
            <w:r w:rsidRPr="00D569EC">
              <w:t>經</w:t>
            </w:r>
            <w:proofErr w:type="gramStart"/>
            <w:r w:rsidRPr="00D569EC">
              <w:t>濟</w:t>
            </w:r>
            <w:proofErr w:type="gramEnd"/>
            <w:r w:rsidRPr="00D569EC">
              <w:t>成長率</w:t>
            </w:r>
          </w:p>
        </w:tc>
        <w:tc>
          <w:tcPr>
            <w:tcW w:w="5974" w:type="dxa"/>
            <w:shd w:val="clear" w:color="auto" w:fill="auto"/>
            <w:tcMar>
              <w:top w:w="0" w:type="dxa"/>
              <w:left w:w="28" w:type="dxa"/>
              <w:bottom w:w="0" w:type="dxa"/>
              <w:right w:w="28" w:type="dxa"/>
            </w:tcMar>
            <w:vAlign w:val="center"/>
          </w:tcPr>
          <w:p w14:paraId="6393CF18" w14:textId="77777777" w:rsidR="004850E8" w:rsidRPr="00D569EC" w:rsidRDefault="00541884" w:rsidP="001D4A56">
            <w:pPr>
              <w:pStyle w:val="-0"/>
              <w:spacing w:after="128"/>
              <w:ind w:left="118" w:right="118"/>
            </w:pPr>
            <w:r w:rsidRPr="00D569EC">
              <w:rPr>
                <w:rFonts w:hint="eastAsia"/>
                <w:lang w:eastAsia="zh-TW"/>
              </w:rPr>
              <w:t>2.3%</w:t>
            </w:r>
            <w:r w:rsidRPr="00D569EC">
              <w:rPr>
                <w:rFonts w:hint="eastAsia"/>
                <w:lang w:eastAsia="zh-TW"/>
              </w:rPr>
              <w:t>（</w:t>
            </w:r>
            <w:r w:rsidRPr="00D569EC">
              <w:rPr>
                <w:rFonts w:hint="eastAsia"/>
                <w:lang w:eastAsia="zh-TW"/>
              </w:rPr>
              <w:t>2019</w:t>
            </w:r>
            <w:r w:rsidRPr="00D569EC">
              <w:rPr>
                <w:rFonts w:hint="eastAsia"/>
                <w:lang w:eastAsia="zh-TW"/>
              </w:rPr>
              <w:t>）、</w:t>
            </w:r>
            <w:r w:rsidRPr="00D569EC">
              <w:rPr>
                <w:rFonts w:hint="eastAsia"/>
                <w:lang w:eastAsia="zh-TW"/>
              </w:rPr>
              <w:t>1.7%</w:t>
            </w:r>
            <w:r w:rsidRPr="00D569EC">
              <w:rPr>
                <w:rFonts w:hint="eastAsia"/>
                <w:lang w:eastAsia="zh-TW"/>
              </w:rPr>
              <w:t>（</w:t>
            </w:r>
            <w:r w:rsidRPr="00D569EC">
              <w:rPr>
                <w:rFonts w:hint="eastAsia"/>
                <w:lang w:eastAsia="zh-TW"/>
              </w:rPr>
              <w:t>2018</w:t>
            </w:r>
            <w:r w:rsidRPr="00D569EC">
              <w:rPr>
                <w:rFonts w:hint="eastAsia"/>
                <w:lang w:eastAsia="zh-TW"/>
              </w:rPr>
              <w:t>）、</w:t>
            </w:r>
            <w:r w:rsidRPr="00D569EC">
              <w:rPr>
                <w:rFonts w:hint="eastAsia"/>
                <w:lang w:eastAsia="zh-TW"/>
              </w:rPr>
              <w:t>1.7%</w:t>
            </w:r>
            <w:r w:rsidRPr="00D569EC">
              <w:rPr>
                <w:rFonts w:hint="eastAsia"/>
                <w:lang w:eastAsia="zh-TW"/>
              </w:rPr>
              <w:t>（</w:t>
            </w:r>
            <w:r w:rsidRPr="00D569EC">
              <w:rPr>
                <w:rFonts w:hint="eastAsia"/>
                <w:lang w:eastAsia="zh-TW"/>
              </w:rPr>
              <w:t>2017</w:t>
            </w:r>
            <w:r w:rsidRPr="00D569EC">
              <w:rPr>
                <w:rFonts w:hint="eastAsia"/>
                <w:lang w:eastAsia="zh-TW"/>
              </w:rPr>
              <w:t>）</w:t>
            </w:r>
          </w:p>
        </w:tc>
      </w:tr>
      <w:tr w:rsidR="00D569EC" w:rsidRPr="00D569EC" w14:paraId="6610A4F1" w14:textId="77777777" w:rsidTr="00F57CEC">
        <w:trPr>
          <w:trHeight w:val="680"/>
          <w:jc w:val="center"/>
        </w:trPr>
        <w:tc>
          <w:tcPr>
            <w:tcW w:w="2470" w:type="dxa"/>
            <w:shd w:val="clear" w:color="auto" w:fill="auto"/>
            <w:tcMar>
              <w:top w:w="0" w:type="dxa"/>
              <w:left w:w="28" w:type="dxa"/>
              <w:bottom w:w="0" w:type="dxa"/>
              <w:right w:w="28" w:type="dxa"/>
            </w:tcMar>
            <w:vAlign w:val="center"/>
          </w:tcPr>
          <w:p w14:paraId="24C22444" w14:textId="77777777" w:rsidR="004850E8" w:rsidRPr="00D569EC" w:rsidRDefault="00FD0C58">
            <w:pPr>
              <w:pStyle w:val="-"/>
              <w:ind w:left="118" w:right="118"/>
            </w:pPr>
            <w:r w:rsidRPr="00D569EC">
              <w:t>平均國民所得</w:t>
            </w:r>
          </w:p>
        </w:tc>
        <w:tc>
          <w:tcPr>
            <w:tcW w:w="5974" w:type="dxa"/>
            <w:shd w:val="clear" w:color="auto" w:fill="auto"/>
            <w:tcMar>
              <w:top w:w="0" w:type="dxa"/>
              <w:left w:w="28" w:type="dxa"/>
              <w:bottom w:w="0" w:type="dxa"/>
              <w:right w:w="28" w:type="dxa"/>
            </w:tcMar>
            <w:vAlign w:val="center"/>
          </w:tcPr>
          <w:p w14:paraId="46F5FDA6" w14:textId="77777777" w:rsidR="004850E8" w:rsidRPr="00D569EC" w:rsidRDefault="008020A8" w:rsidP="001D4A56">
            <w:pPr>
              <w:pStyle w:val="-0"/>
              <w:spacing w:after="128"/>
              <w:ind w:left="118" w:right="118"/>
            </w:pPr>
            <w:r w:rsidRPr="00D569EC">
              <w:rPr>
                <w:rFonts w:hint="eastAsia"/>
              </w:rPr>
              <w:t>43,880</w:t>
            </w:r>
            <w:r w:rsidRPr="00D569EC">
              <w:rPr>
                <w:rFonts w:hint="eastAsia"/>
              </w:rPr>
              <w:t>美元，排名全美第</w:t>
            </w:r>
            <w:r w:rsidRPr="00D569EC">
              <w:rPr>
                <w:rFonts w:hint="eastAsia"/>
              </w:rPr>
              <w:t>48</w:t>
            </w:r>
            <w:r w:rsidRPr="00D569EC">
              <w:rPr>
                <w:rFonts w:hint="eastAsia"/>
              </w:rPr>
              <w:t>名</w:t>
            </w:r>
            <w:r w:rsidR="00E744CA" w:rsidRPr="00D569EC">
              <w:rPr>
                <w:rFonts w:hint="eastAsia"/>
              </w:rPr>
              <w:t>（</w:t>
            </w:r>
            <w:r w:rsidR="00E744CA" w:rsidRPr="00D569EC">
              <w:rPr>
                <w:rFonts w:hint="eastAsia"/>
              </w:rPr>
              <w:t>2019</w:t>
            </w:r>
            <w:r w:rsidR="00E744CA" w:rsidRPr="00D569EC">
              <w:rPr>
                <w:rFonts w:hint="eastAsia"/>
              </w:rPr>
              <w:t>）、</w:t>
            </w:r>
            <w:r w:rsidR="00E744CA" w:rsidRPr="00D569EC">
              <w:rPr>
                <w:rFonts w:hint="eastAsia"/>
              </w:rPr>
              <w:t>39,523</w:t>
            </w:r>
            <w:r w:rsidR="00E744CA" w:rsidRPr="00D569EC">
              <w:rPr>
                <w:rFonts w:hint="eastAsia"/>
              </w:rPr>
              <w:t>美元（</w:t>
            </w:r>
            <w:r w:rsidR="00E744CA" w:rsidRPr="00D569EC">
              <w:rPr>
                <w:rFonts w:hint="eastAsia"/>
              </w:rPr>
              <w:t>2018</w:t>
            </w:r>
            <w:r w:rsidR="00E744CA" w:rsidRPr="00D569EC">
              <w:rPr>
                <w:rFonts w:hint="eastAsia"/>
              </w:rPr>
              <w:t>）、</w:t>
            </w:r>
            <w:r w:rsidR="00E744CA" w:rsidRPr="00D569EC">
              <w:rPr>
                <w:rFonts w:hint="eastAsia"/>
              </w:rPr>
              <w:t>39,476</w:t>
            </w:r>
            <w:r w:rsidR="00E744CA" w:rsidRPr="00D569EC">
              <w:rPr>
                <w:rFonts w:hint="eastAsia"/>
              </w:rPr>
              <w:t>美元（</w:t>
            </w:r>
            <w:r w:rsidR="00E744CA" w:rsidRPr="00D569EC">
              <w:rPr>
                <w:rFonts w:hint="eastAsia"/>
              </w:rPr>
              <w:t>2017</w:t>
            </w:r>
            <w:r w:rsidR="00E744CA" w:rsidRPr="00D569EC">
              <w:rPr>
                <w:rFonts w:hint="eastAsia"/>
              </w:rPr>
              <w:t>）</w:t>
            </w:r>
          </w:p>
        </w:tc>
      </w:tr>
      <w:tr w:rsidR="00D569EC" w:rsidRPr="00D569EC" w14:paraId="569BD830" w14:textId="77777777" w:rsidTr="00F57CEC">
        <w:trPr>
          <w:trHeight w:val="680"/>
          <w:jc w:val="center"/>
        </w:trPr>
        <w:tc>
          <w:tcPr>
            <w:tcW w:w="2470" w:type="dxa"/>
            <w:shd w:val="clear" w:color="auto" w:fill="auto"/>
            <w:tcMar>
              <w:top w:w="0" w:type="dxa"/>
              <w:left w:w="28" w:type="dxa"/>
              <w:bottom w:w="0" w:type="dxa"/>
              <w:right w:w="28" w:type="dxa"/>
            </w:tcMar>
            <w:vAlign w:val="center"/>
          </w:tcPr>
          <w:p w14:paraId="27949103" w14:textId="77777777" w:rsidR="004850E8" w:rsidRPr="00D569EC" w:rsidRDefault="00FD0C58">
            <w:pPr>
              <w:pStyle w:val="-"/>
              <w:ind w:left="118" w:right="118"/>
            </w:pPr>
            <w:r w:rsidRPr="00D569EC">
              <w:t>產值最高前五種產業</w:t>
            </w:r>
          </w:p>
        </w:tc>
        <w:tc>
          <w:tcPr>
            <w:tcW w:w="5974" w:type="dxa"/>
            <w:shd w:val="clear" w:color="auto" w:fill="auto"/>
            <w:tcMar>
              <w:top w:w="0" w:type="dxa"/>
              <w:left w:w="28" w:type="dxa"/>
              <w:bottom w:w="0" w:type="dxa"/>
              <w:right w:w="28" w:type="dxa"/>
            </w:tcMar>
            <w:vAlign w:val="center"/>
          </w:tcPr>
          <w:p w14:paraId="098BE34E" w14:textId="77777777" w:rsidR="004850E8" w:rsidRPr="00D569EC" w:rsidRDefault="00FD0C58" w:rsidP="001D4A56">
            <w:pPr>
              <w:pStyle w:val="-0"/>
              <w:spacing w:after="128"/>
              <w:ind w:left="118" w:right="118"/>
              <w:rPr>
                <w:lang w:eastAsia="zh-TW"/>
              </w:rPr>
            </w:pPr>
            <w:r w:rsidRPr="00D569EC">
              <w:rPr>
                <w:lang w:eastAsia="zh-TW"/>
              </w:rPr>
              <w:t>汽車製造業、化學塑膠業、專業與商業服務、航太工業、休旅業</w:t>
            </w:r>
          </w:p>
        </w:tc>
      </w:tr>
      <w:tr w:rsidR="00D569EC" w:rsidRPr="00D569EC" w14:paraId="702C0A90" w14:textId="77777777" w:rsidTr="00F57CEC">
        <w:trPr>
          <w:trHeight w:val="680"/>
          <w:jc w:val="center"/>
        </w:trPr>
        <w:tc>
          <w:tcPr>
            <w:tcW w:w="2470" w:type="dxa"/>
            <w:shd w:val="clear" w:color="auto" w:fill="auto"/>
            <w:tcMar>
              <w:top w:w="0" w:type="dxa"/>
              <w:left w:w="28" w:type="dxa"/>
              <w:bottom w:w="0" w:type="dxa"/>
              <w:right w:w="28" w:type="dxa"/>
            </w:tcMar>
            <w:vAlign w:val="center"/>
          </w:tcPr>
          <w:p w14:paraId="33C193C3" w14:textId="77777777" w:rsidR="004850E8" w:rsidRPr="00D569EC" w:rsidRDefault="00FD0C58">
            <w:pPr>
              <w:pStyle w:val="-"/>
              <w:ind w:left="118" w:right="118"/>
            </w:pPr>
            <w:r w:rsidRPr="00D569EC">
              <w:t>出口總金額</w:t>
            </w:r>
          </w:p>
        </w:tc>
        <w:tc>
          <w:tcPr>
            <w:tcW w:w="5974" w:type="dxa"/>
            <w:shd w:val="clear" w:color="auto" w:fill="auto"/>
            <w:tcMar>
              <w:top w:w="0" w:type="dxa"/>
              <w:left w:w="28" w:type="dxa"/>
              <w:bottom w:w="0" w:type="dxa"/>
              <w:right w:w="28" w:type="dxa"/>
            </w:tcMar>
            <w:vAlign w:val="center"/>
          </w:tcPr>
          <w:p w14:paraId="244E7004" w14:textId="77777777" w:rsidR="004850E8" w:rsidRPr="00D569EC" w:rsidRDefault="00E744CA" w:rsidP="001D4A56">
            <w:pPr>
              <w:pStyle w:val="-0"/>
              <w:spacing w:after="128"/>
              <w:ind w:left="118" w:right="118"/>
              <w:rPr>
                <w:lang w:eastAsia="zh-TW"/>
              </w:rPr>
            </w:pPr>
            <w:r w:rsidRPr="00D569EC">
              <w:rPr>
                <w:rFonts w:hint="eastAsia"/>
                <w:lang w:eastAsia="zh-TW"/>
              </w:rPr>
              <w:t>207</w:t>
            </w:r>
            <w:r w:rsidRPr="00D569EC">
              <w:rPr>
                <w:rFonts w:hint="eastAsia"/>
                <w:lang w:eastAsia="zh-TW"/>
              </w:rPr>
              <w:t>億</w:t>
            </w:r>
            <w:r w:rsidRPr="00D569EC">
              <w:rPr>
                <w:rFonts w:hint="eastAsia"/>
                <w:lang w:eastAsia="zh-TW"/>
              </w:rPr>
              <w:t>4,754</w:t>
            </w:r>
            <w:r w:rsidRPr="00D569EC">
              <w:rPr>
                <w:rFonts w:hint="eastAsia"/>
                <w:lang w:eastAsia="zh-TW"/>
              </w:rPr>
              <w:t>萬美元（</w:t>
            </w:r>
            <w:r w:rsidRPr="00D569EC">
              <w:rPr>
                <w:rFonts w:hint="eastAsia"/>
                <w:lang w:eastAsia="zh-TW"/>
              </w:rPr>
              <w:t>2019</w:t>
            </w:r>
            <w:r w:rsidRPr="00D569EC">
              <w:rPr>
                <w:rFonts w:hint="eastAsia"/>
                <w:lang w:eastAsia="zh-TW"/>
              </w:rPr>
              <w:t>）（下跌</w:t>
            </w:r>
            <w:r w:rsidRPr="00D569EC">
              <w:rPr>
                <w:rFonts w:hint="eastAsia"/>
                <w:lang w:eastAsia="zh-TW"/>
              </w:rPr>
              <w:t>3%</w:t>
            </w:r>
            <w:r w:rsidRPr="00D569EC">
              <w:rPr>
                <w:rFonts w:hint="eastAsia"/>
                <w:lang w:eastAsia="zh-TW"/>
              </w:rPr>
              <w:t>）、</w:t>
            </w:r>
            <w:r w:rsidRPr="00D569EC">
              <w:rPr>
                <w:rFonts w:hint="eastAsia"/>
                <w:lang w:eastAsia="zh-TW"/>
              </w:rPr>
              <w:t>214</w:t>
            </w:r>
            <w:r w:rsidRPr="00D569EC">
              <w:rPr>
                <w:rFonts w:hint="eastAsia"/>
                <w:lang w:eastAsia="zh-TW"/>
              </w:rPr>
              <w:t>億</w:t>
            </w:r>
            <w:r w:rsidRPr="00D569EC">
              <w:rPr>
                <w:rFonts w:hint="eastAsia"/>
                <w:lang w:eastAsia="zh-TW"/>
              </w:rPr>
              <w:t>1,673</w:t>
            </w:r>
            <w:r w:rsidRPr="00D569EC">
              <w:rPr>
                <w:rFonts w:hint="eastAsia"/>
                <w:lang w:eastAsia="zh-TW"/>
              </w:rPr>
              <w:t>萬美元（</w:t>
            </w:r>
            <w:r w:rsidRPr="00D569EC">
              <w:rPr>
                <w:rFonts w:hint="eastAsia"/>
                <w:lang w:eastAsia="zh-TW"/>
              </w:rPr>
              <w:t>2018</w:t>
            </w:r>
            <w:r w:rsidRPr="00D569EC">
              <w:rPr>
                <w:rFonts w:hint="eastAsia"/>
                <w:lang w:eastAsia="zh-TW"/>
              </w:rPr>
              <w:t>）、</w:t>
            </w:r>
            <w:r w:rsidRPr="00D569EC">
              <w:rPr>
                <w:rFonts w:hint="eastAsia"/>
                <w:lang w:eastAsia="zh-TW"/>
              </w:rPr>
              <w:t>217</w:t>
            </w:r>
            <w:r w:rsidRPr="00D569EC">
              <w:rPr>
                <w:rFonts w:hint="eastAsia"/>
                <w:lang w:eastAsia="zh-TW"/>
              </w:rPr>
              <w:t>億</w:t>
            </w:r>
            <w:r w:rsidRPr="00D569EC">
              <w:rPr>
                <w:rFonts w:hint="eastAsia"/>
                <w:lang w:eastAsia="zh-TW"/>
              </w:rPr>
              <w:t>221</w:t>
            </w:r>
            <w:r w:rsidRPr="00D569EC">
              <w:rPr>
                <w:rFonts w:hint="eastAsia"/>
                <w:lang w:eastAsia="zh-TW"/>
              </w:rPr>
              <w:t>萬美元（</w:t>
            </w:r>
            <w:r w:rsidRPr="00D569EC">
              <w:rPr>
                <w:rFonts w:hint="eastAsia"/>
                <w:lang w:eastAsia="zh-TW"/>
              </w:rPr>
              <w:t>2017</w:t>
            </w:r>
            <w:r w:rsidRPr="00D569EC">
              <w:rPr>
                <w:rFonts w:hint="eastAsia"/>
                <w:lang w:eastAsia="zh-TW"/>
              </w:rPr>
              <w:t>）</w:t>
            </w:r>
          </w:p>
        </w:tc>
      </w:tr>
      <w:tr w:rsidR="00D569EC" w:rsidRPr="00D569EC" w14:paraId="5D0E2127" w14:textId="77777777" w:rsidTr="00F57CEC">
        <w:trPr>
          <w:trHeight w:val="680"/>
          <w:jc w:val="center"/>
        </w:trPr>
        <w:tc>
          <w:tcPr>
            <w:tcW w:w="2470" w:type="dxa"/>
            <w:shd w:val="clear" w:color="auto" w:fill="auto"/>
            <w:tcMar>
              <w:top w:w="0" w:type="dxa"/>
              <w:left w:w="28" w:type="dxa"/>
              <w:bottom w:w="0" w:type="dxa"/>
              <w:right w:w="28" w:type="dxa"/>
            </w:tcMar>
            <w:vAlign w:val="center"/>
          </w:tcPr>
          <w:p w14:paraId="649E3098" w14:textId="77777777" w:rsidR="004850E8" w:rsidRPr="00D569EC" w:rsidRDefault="00FD0C58">
            <w:pPr>
              <w:pStyle w:val="-"/>
              <w:ind w:left="118" w:right="118"/>
            </w:pPr>
            <w:r w:rsidRPr="00D569EC">
              <w:t>主要出口產品</w:t>
            </w:r>
          </w:p>
        </w:tc>
        <w:tc>
          <w:tcPr>
            <w:tcW w:w="5974" w:type="dxa"/>
            <w:shd w:val="clear" w:color="auto" w:fill="auto"/>
            <w:tcMar>
              <w:top w:w="0" w:type="dxa"/>
              <w:left w:w="28" w:type="dxa"/>
              <w:bottom w:w="0" w:type="dxa"/>
              <w:right w:w="28" w:type="dxa"/>
            </w:tcMar>
            <w:vAlign w:val="center"/>
          </w:tcPr>
          <w:p w14:paraId="23BB21D8" w14:textId="30B8FBAD" w:rsidR="004850E8" w:rsidRPr="00D569EC" w:rsidRDefault="00E744CA" w:rsidP="001D4A56">
            <w:pPr>
              <w:pStyle w:val="-0"/>
              <w:spacing w:after="128"/>
              <w:ind w:left="118" w:right="118"/>
              <w:rPr>
                <w:lang w:eastAsia="zh-TW"/>
              </w:rPr>
            </w:pPr>
            <w:r w:rsidRPr="00D569EC">
              <w:rPr>
                <w:rFonts w:hint="eastAsia"/>
                <w:lang w:eastAsia="zh-TW"/>
              </w:rPr>
              <w:t>交通工具（</w:t>
            </w:r>
            <w:r w:rsidRPr="00D569EC">
              <w:rPr>
                <w:rFonts w:hint="eastAsia"/>
                <w:lang w:eastAsia="zh-TW"/>
              </w:rPr>
              <w:t>49.4</w:t>
            </w:r>
            <w:r w:rsidR="001D4A56" w:rsidRPr="00D569EC">
              <w:rPr>
                <w:rFonts w:hint="eastAsia"/>
                <w:lang w:eastAsia="zh-TW"/>
              </w:rPr>
              <w:t>%</w:t>
            </w:r>
            <w:r w:rsidRPr="00D569EC">
              <w:rPr>
                <w:rFonts w:hint="eastAsia"/>
                <w:lang w:eastAsia="zh-TW"/>
              </w:rPr>
              <w:t>）、化學品（</w:t>
            </w:r>
            <w:r w:rsidRPr="00D569EC">
              <w:rPr>
                <w:rFonts w:hint="eastAsia"/>
                <w:lang w:eastAsia="zh-TW"/>
              </w:rPr>
              <w:t>10.9</w:t>
            </w:r>
            <w:r w:rsidR="001D4A56" w:rsidRPr="00D569EC">
              <w:rPr>
                <w:rFonts w:hint="eastAsia"/>
                <w:lang w:eastAsia="zh-TW"/>
              </w:rPr>
              <w:t>%</w:t>
            </w:r>
            <w:r w:rsidRPr="00D569EC">
              <w:rPr>
                <w:rFonts w:hint="eastAsia"/>
                <w:lang w:eastAsia="zh-TW"/>
              </w:rPr>
              <w:t>）、礦石（</w:t>
            </w:r>
            <w:r w:rsidRPr="00D569EC">
              <w:rPr>
                <w:rFonts w:hint="eastAsia"/>
                <w:lang w:eastAsia="zh-TW"/>
              </w:rPr>
              <w:t>6.7</w:t>
            </w:r>
            <w:r w:rsidR="001D4A56" w:rsidRPr="00D569EC">
              <w:rPr>
                <w:rFonts w:hint="eastAsia"/>
                <w:lang w:eastAsia="zh-TW"/>
              </w:rPr>
              <w:t>%</w:t>
            </w:r>
            <w:r w:rsidRPr="00D569EC">
              <w:rPr>
                <w:rFonts w:hint="eastAsia"/>
                <w:lang w:eastAsia="zh-TW"/>
              </w:rPr>
              <w:t>）、金屬製品（</w:t>
            </w:r>
            <w:r w:rsidRPr="00D569EC">
              <w:rPr>
                <w:rFonts w:hint="eastAsia"/>
                <w:lang w:eastAsia="zh-TW"/>
              </w:rPr>
              <w:t>5.8</w:t>
            </w:r>
            <w:r w:rsidR="001D4A56" w:rsidRPr="00D569EC">
              <w:rPr>
                <w:rFonts w:hint="eastAsia"/>
                <w:lang w:eastAsia="zh-TW"/>
              </w:rPr>
              <w:t>%</w:t>
            </w:r>
            <w:r w:rsidRPr="00D569EC">
              <w:rPr>
                <w:rFonts w:hint="eastAsia"/>
                <w:lang w:eastAsia="zh-TW"/>
              </w:rPr>
              <w:t>）、紙類產品（</w:t>
            </w:r>
            <w:r w:rsidRPr="00D569EC">
              <w:rPr>
                <w:rFonts w:hint="eastAsia"/>
                <w:lang w:eastAsia="zh-TW"/>
              </w:rPr>
              <w:t>5</w:t>
            </w:r>
            <w:r w:rsidR="001D4A56" w:rsidRPr="00D569EC">
              <w:rPr>
                <w:rFonts w:hint="eastAsia"/>
                <w:lang w:eastAsia="zh-TW"/>
              </w:rPr>
              <w:t>%</w:t>
            </w:r>
            <w:r w:rsidRPr="00D569EC">
              <w:rPr>
                <w:rFonts w:hint="eastAsia"/>
                <w:lang w:eastAsia="zh-TW"/>
              </w:rPr>
              <w:t>）</w:t>
            </w:r>
          </w:p>
        </w:tc>
      </w:tr>
      <w:tr w:rsidR="00D569EC" w:rsidRPr="00D569EC" w14:paraId="6E06B799" w14:textId="77777777" w:rsidTr="00F57CEC">
        <w:trPr>
          <w:trHeight w:val="680"/>
          <w:jc w:val="center"/>
        </w:trPr>
        <w:tc>
          <w:tcPr>
            <w:tcW w:w="2470" w:type="dxa"/>
            <w:shd w:val="clear" w:color="auto" w:fill="auto"/>
            <w:tcMar>
              <w:top w:w="0" w:type="dxa"/>
              <w:left w:w="28" w:type="dxa"/>
              <w:bottom w:w="0" w:type="dxa"/>
              <w:right w:w="28" w:type="dxa"/>
            </w:tcMar>
            <w:vAlign w:val="center"/>
          </w:tcPr>
          <w:p w14:paraId="021AAC2A" w14:textId="77777777" w:rsidR="004850E8" w:rsidRPr="00D569EC" w:rsidRDefault="00FD0C58">
            <w:pPr>
              <w:pStyle w:val="-"/>
              <w:ind w:left="118" w:right="118"/>
            </w:pPr>
            <w:r w:rsidRPr="00D569EC">
              <w:t>主要出口</w:t>
            </w:r>
            <w:proofErr w:type="gramStart"/>
            <w:r w:rsidRPr="00D569EC">
              <w:t>國</w:t>
            </w:r>
            <w:proofErr w:type="gramEnd"/>
            <w:r w:rsidRPr="00D569EC">
              <w:t>家</w:t>
            </w:r>
          </w:p>
        </w:tc>
        <w:tc>
          <w:tcPr>
            <w:tcW w:w="5974" w:type="dxa"/>
            <w:shd w:val="clear" w:color="auto" w:fill="auto"/>
            <w:tcMar>
              <w:top w:w="0" w:type="dxa"/>
              <w:left w:w="28" w:type="dxa"/>
              <w:bottom w:w="0" w:type="dxa"/>
              <w:right w:w="28" w:type="dxa"/>
            </w:tcMar>
            <w:vAlign w:val="center"/>
          </w:tcPr>
          <w:p w14:paraId="544B7650" w14:textId="77777777" w:rsidR="004850E8" w:rsidRPr="00D569EC" w:rsidRDefault="00E744CA" w:rsidP="001D4A56">
            <w:pPr>
              <w:pStyle w:val="-0"/>
              <w:spacing w:after="128"/>
              <w:ind w:left="118" w:right="118"/>
              <w:rPr>
                <w:lang w:eastAsia="zh-TW"/>
              </w:rPr>
            </w:pPr>
            <w:r w:rsidRPr="00D569EC">
              <w:rPr>
                <w:rFonts w:hint="eastAsia"/>
                <w:lang w:eastAsia="zh-TW"/>
              </w:rPr>
              <w:t>加拿大、德國、墨西哥、中國大陸、日本，臺灣為該州第</w:t>
            </w:r>
            <w:r w:rsidRPr="00D569EC">
              <w:rPr>
                <w:rFonts w:hint="eastAsia"/>
                <w:lang w:eastAsia="zh-TW"/>
              </w:rPr>
              <w:t>23</w:t>
            </w:r>
            <w:r w:rsidRPr="00D569EC">
              <w:rPr>
                <w:rFonts w:hint="eastAsia"/>
                <w:lang w:eastAsia="zh-TW"/>
              </w:rPr>
              <w:t>大出口市場（</w:t>
            </w:r>
            <w:r w:rsidRPr="00D569EC">
              <w:rPr>
                <w:rFonts w:hint="eastAsia"/>
                <w:lang w:eastAsia="zh-TW"/>
              </w:rPr>
              <w:t>2019</w:t>
            </w:r>
            <w:r w:rsidRPr="00D569EC">
              <w:rPr>
                <w:rFonts w:hint="eastAsia"/>
                <w:lang w:eastAsia="zh-TW"/>
              </w:rPr>
              <w:t>）</w:t>
            </w:r>
          </w:p>
        </w:tc>
      </w:tr>
      <w:tr w:rsidR="00D569EC" w:rsidRPr="00D569EC" w14:paraId="5D375FB7" w14:textId="77777777" w:rsidTr="00F57CEC">
        <w:trPr>
          <w:trHeight w:val="680"/>
          <w:jc w:val="center"/>
        </w:trPr>
        <w:tc>
          <w:tcPr>
            <w:tcW w:w="2470" w:type="dxa"/>
            <w:shd w:val="clear" w:color="auto" w:fill="auto"/>
            <w:tcMar>
              <w:top w:w="0" w:type="dxa"/>
              <w:left w:w="28" w:type="dxa"/>
              <w:bottom w:w="0" w:type="dxa"/>
              <w:right w:w="28" w:type="dxa"/>
            </w:tcMar>
            <w:vAlign w:val="center"/>
          </w:tcPr>
          <w:p w14:paraId="12BE65F1" w14:textId="77777777" w:rsidR="004850E8" w:rsidRPr="00D569EC" w:rsidRDefault="00FD0C58">
            <w:pPr>
              <w:pStyle w:val="-"/>
              <w:ind w:left="118" w:right="118"/>
            </w:pPr>
            <w:r w:rsidRPr="00D569EC">
              <w:t>進口總金額</w:t>
            </w:r>
          </w:p>
        </w:tc>
        <w:tc>
          <w:tcPr>
            <w:tcW w:w="5974" w:type="dxa"/>
            <w:shd w:val="clear" w:color="auto" w:fill="auto"/>
            <w:tcMar>
              <w:top w:w="0" w:type="dxa"/>
              <w:left w:w="28" w:type="dxa"/>
              <w:bottom w:w="0" w:type="dxa"/>
              <w:right w:w="28" w:type="dxa"/>
            </w:tcMar>
            <w:vAlign w:val="center"/>
          </w:tcPr>
          <w:p w14:paraId="2D597DAF" w14:textId="5656FDC9" w:rsidR="004850E8" w:rsidRPr="00D569EC" w:rsidRDefault="00E744CA" w:rsidP="00F57CEC">
            <w:pPr>
              <w:pStyle w:val="-0"/>
              <w:spacing w:after="128"/>
              <w:ind w:left="118" w:right="118"/>
              <w:rPr>
                <w:lang w:eastAsia="zh-TW"/>
              </w:rPr>
            </w:pPr>
            <w:r w:rsidRPr="00D569EC">
              <w:rPr>
                <w:rFonts w:hint="eastAsia"/>
                <w:lang w:eastAsia="zh-TW"/>
              </w:rPr>
              <w:t>284</w:t>
            </w:r>
            <w:r w:rsidRPr="00D569EC">
              <w:rPr>
                <w:rFonts w:hint="eastAsia"/>
                <w:lang w:eastAsia="zh-TW"/>
              </w:rPr>
              <w:t>億</w:t>
            </w:r>
            <w:r w:rsidRPr="00D569EC">
              <w:rPr>
                <w:rFonts w:hint="eastAsia"/>
                <w:lang w:eastAsia="zh-TW"/>
              </w:rPr>
              <w:t>3,770</w:t>
            </w:r>
            <w:r w:rsidRPr="00D569EC">
              <w:rPr>
                <w:rFonts w:hint="eastAsia"/>
                <w:lang w:eastAsia="zh-TW"/>
              </w:rPr>
              <w:t>萬美元（</w:t>
            </w:r>
            <w:r w:rsidRPr="00D569EC">
              <w:rPr>
                <w:rFonts w:hint="eastAsia"/>
                <w:lang w:eastAsia="zh-TW"/>
              </w:rPr>
              <w:t>2019</w:t>
            </w:r>
            <w:r w:rsidRPr="00D569EC">
              <w:rPr>
                <w:rFonts w:hint="eastAsia"/>
                <w:lang w:eastAsia="zh-TW"/>
              </w:rPr>
              <w:t>）（成長</w:t>
            </w:r>
            <w:r w:rsidRPr="00D569EC">
              <w:rPr>
                <w:rFonts w:hint="eastAsia"/>
                <w:lang w:eastAsia="zh-TW"/>
              </w:rPr>
              <w:t>8.45%</w:t>
            </w:r>
            <w:r w:rsidRPr="00D569EC">
              <w:rPr>
                <w:rFonts w:hint="eastAsia"/>
                <w:lang w:eastAsia="zh-TW"/>
              </w:rPr>
              <w:t>）、</w:t>
            </w:r>
            <w:r w:rsidRPr="00D569EC">
              <w:rPr>
                <w:rFonts w:hint="eastAsia"/>
                <w:lang w:eastAsia="zh-TW"/>
              </w:rPr>
              <w:t>262</w:t>
            </w:r>
            <w:r w:rsidRPr="00D569EC">
              <w:rPr>
                <w:rFonts w:hint="eastAsia"/>
                <w:lang w:eastAsia="zh-TW"/>
              </w:rPr>
              <w:t>億</w:t>
            </w:r>
            <w:r w:rsidRPr="00D569EC">
              <w:rPr>
                <w:rFonts w:hint="eastAsia"/>
                <w:lang w:eastAsia="zh-TW"/>
              </w:rPr>
              <w:t>2,075</w:t>
            </w:r>
            <w:r w:rsidRPr="00D569EC">
              <w:rPr>
                <w:rFonts w:hint="eastAsia"/>
                <w:lang w:eastAsia="zh-TW"/>
              </w:rPr>
              <w:t>萬美元（</w:t>
            </w:r>
            <w:r w:rsidRPr="00D569EC">
              <w:rPr>
                <w:rFonts w:hint="eastAsia"/>
                <w:lang w:eastAsia="zh-TW"/>
              </w:rPr>
              <w:t>2018</w:t>
            </w:r>
            <w:r w:rsidRPr="00D569EC">
              <w:rPr>
                <w:rFonts w:hint="eastAsia"/>
                <w:lang w:eastAsia="zh-TW"/>
              </w:rPr>
              <w:t>）、</w:t>
            </w:r>
            <w:r w:rsidRPr="00D569EC">
              <w:rPr>
                <w:rFonts w:hint="eastAsia"/>
                <w:lang w:eastAsia="zh-TW"/>
              </w:rPr>
              <w:t>236</w:t>
            </w:r>
            <w:r w:rsidRPr="00D569EC">
              <w:rPr>
                <w:rFonts w:hint="eastAsia"/>
                <w:lang w:eastAsia="zh-TW"/>
              </w:rPr>
              <w:t>億</w:t>
            </w:r>
            <w:r w:rsidRPr="00D569EC">
              <w:rPr>
                <w:rFonts w:hint="eastAsia"/>
                <w:lang w:eastAsia="zh-TW"/>
              </w:rPr>
              <w:t>4,166</w:t>
            </w:r>
            <w:r w:rsidRPr="00D569EC">
              <w:rPr>
                <w:rFonts w:hint="eastAsia"/>
                <w:lang w:eastAsia="zh-TW"/>
              </w:rPr>
              <w:t>萬美元（</w:t>
            </w:r>
            <w:r w:rsidRPr="00D569EC">
              <w:rPr>
                <w:rFonts w:hint="eastAsia"/>
                <w:lang w:eastAsia="zh-TW"/>
              </w:rPr>
              <w:t>2017</w:t>
            </w:r>
            <w:r w:rsidRPr="00D569EC">
              <w:rPr>
                <w:rFonts w:hint="eastAsia"/>
                <w:lang w:eastAsia="zh-TW"/>
              </w:rPr>
              <w:t>）</w:t>
            </w:r>
          </w:p>
        </w:tc>
      </w:tr>
      <w:tr w:rsidR="00D569EC" w:rsidRPr="00D569EC" w14:paraId="15A77C04" w14:textId="77777777" w:rsidTr="00F57CEC">
        <w:trPr>
          <w:trHeight w:val="680"/>
          <w:jc w:val="center"/>
        </w:trPr>
        <w:tc>
          <w:tcPr>
            <w:tcW w:w="2470" w:type="dxa"/>
            <w:shd w:val="clear" w:color="auto" w:fill="auto"/>
            <w:tcMar>
              <w:top w:w="0" w:type="dxa"/>
              <w:left w:w="28" w:type="dxa"/>
              <w:bottom w:w="0" w:type="dxa"/>
              <w:right w:w="28" w:type="dxa"/>
            </w:tcMar>
            <w:vAlign w:val="center"/>
          </w:tcPr>
          <w:p w14:paraId="305FD1B6" w14:textId="77777777" w:rsidR="004850E8" w:rsidRPr="00D569EC" w:rsidRDefault="00FD0C58">
            <w:pPr>
              <w:pStyle w:val="-"/>
              <w:ind w:left="118" w:right="118"/>
            </w:pPr>
            <w:r w:rsidRPr="00D569EC">
              <w:lastRenderedPageBreak/>
              <w:t>主要進口產品</w:t>
            </w:r>
          </w:p>
        </w:tc>
        <w:tc>
          <w:tcPr>
            <w:tcW w:w="5974" w:type="dxa"/>
            <w:shd w:val="clear" w:color="auto" w:fill="auto"/>
            <w:tcMar>
              <w:top w:w="0" w:type="dxa"/>
              <w:left w:w="28" w:type="dxa"/>
              <w:bottom w:w="0" w:type="dxa"/>
              <w:right w:w="28" w:type="dxa"/>
            </w:tcMar>
            <w:vAlign w:val="center"/>
          </w:tcPr>
          <w:p w14:paraId="66FD11F9" w14:textId="48B862F1" w:rsidR="004850E8" w:rsidRPr="00D569EC" w:rsidRDefault="00E744CA" w:rsidP="001D4A56">
            <w:pPr>
              <w:pStyle w:val="-0"/>
              <w:spacing w:after="128"/>
              <w:ind w:left="118" w:right="118"/>
              <w:rPr>
                <w:lang w:eastAsia="zh-TW"/>
              </w:rPr>
            </w:pPr>
            <w:r w:rsidRPr="00D569EC">
              <w:rPr>
                <w:rFonts w:hint="eastAsia"/>
                <w:lang w:eastAsia="zh-TW"/>
              </w:rPr>
              <w:t>交通工具（</w:t>
            </w:r>
            <w:r w:rsidRPr="00D569EC">
              <w:rPr>
                <w:rFonts w:hint="eastAsia"/>
                <w:lang w:eastAsia="zh-TW"/>
              </w:rPr>
              <w:t>32</w:t>
            </w:r>
            <w:r w:rsidR="001D4A56" w:rsidRPr="00D569EC">
              <w:rPr>
                <w:rFonts w:hint="eastAsia"/>
                <w:lang w:eastAsia="zh-TW"/>
              </w:rPr>
              <w:t>%</w:t>
            </w:r>
            <w:r w:rsidRPr="00D569EC">
              <w:rPr>
                <w:rFonts w:hint="eastAsia"/>
                <w:lang w:eastAsia="zh-TW"/>
              </w:rPr>
              <w:t>）、非電機設備（</w:t>
            </w:r>
            <w:r w:rsidRPr="00D569EC">
              <w:rPr>
                <w:rFonts w:hint="eastAsia"/>
                <w:lang w:eastAsia="zh-TW"/>
              </w:rPr>
              <w:t>9.7</w:t>
            </w:r>
            <w:r w:rsidR="001D4A56" w:rsidRPr="00D569EC">
              <w:rPr>
                <w:rFonts w:hint="eastAsia"/>
                <w:lang w:eastAsia="zh-TW"/>
              </w:rPr>
              <w:t>%</w:t>
            </w:r>
            <w:r w:rsidRPr="00D569EC">
              <w:rPr>
                <w:rFonts w:hint="eastAsia"/>
                <w:lang w:eastAsia="zh-TW"/>
              </w:rPr>
              <w:t>）、石油</w:t>
            </w:r>
            <w:r w:rsidRPr="00D569EC">
              <w:rPr>
                <w:rFonts w:hint="eastAsia"/>
                <w:lang w:eastAsia="zh-TW"/>
              </w:rPr>
              <w:t>/</w:t>
            </w:r>
            <w:r w:rsidRPr="00D569EC">
              <w:rPr>
                <w:rFonts w:hint="eastAsia"/>
                <w:lang w:eastAsia="zh-TW"/>
              </w:rPr>
              <w:t>汽油（</w:t>
            </w:r>
            <w:r w:rsidRPr="00D569EC">
              <w:rPr>
                <w:rFonts w:hint="eastAsia"/>
                <w:lang w:eastAsia="zh-TW"/>
              </w:rPr>
              <w:t>8.5</w:t>
            </w:r>
            <w:r w:rsidR="001D4A56" w:rsidRPr="00D569EC">
              <w:rPr>
                <w:rFonts w:hint="eastAsia"/>
                <w:lang w:eastAsia="zh-TW"/>
              </w:rPr>
              <w:t>%</w:t>
            </w:r>
            <w:r w:rsidRPr="00D569EC">
              <w:rPr>
                <w:rFonts w:hint="eastAsia"/>
                <w:lang w:eastAsia="zh-TW"/>
              </w:rPr>
              <w:t>）、金屬製品（</w:t>
            </w:r>
            <w:r w:rsidRPr="00D569EC">
              <w:rPr>
                <w:rFonts w:hint="eastAsia"/>
                <w:lang w:eastAsia="zh-TW"/>
              </w:rPr>
              <w:t>7.3</w:t>
            </w:r>
            <w:r w:rsidR="001D4A56" w:rsidRPr="00D569EC">
              <w:rPr>
                <w:rFonts w:hint="eastAsia"/>
                <w:lang w:eastAsia="zh-TW"/>
              </w:rPr>
              <w:t>%</w:t>
            </w:r>
            <w:r w:rsidRPr="00D569EC">
              <w:rPr>
                <w:rFonts w:hint="eastAsia"/>
                <w:lang w:eastAsia="zh-TW"/>
              </w:rPr>
              <w:t>）、電腦及電子產品（</w:t>
            </w:r>
            <w:r w:rsidRPr="00D569EC">
              <w:rPr>
                <w:rFonts w:hint="eastAsia"/>
                <w:lang w:eastAsia="zh-TW"/>
              </w:rPr>
              <w:t>6.5</w:t>
            </w:r>
            <w:r w:rsidR="001D4A56" w:rsidRPr="00D569EC">
              <w:rPr>
                <w:rFonts w:hint="eastAsia"/>
                <w:lang w:eastAsia="zh-TW"/>
              </w:rPr>
              <w:t>%</w:t>
            </w:r>
            <w:r w:rsidRPr="00D569EC">
              <w:rPr>
                <w:rFonts w:hint="eastAsia"/>
                <w:lang w:eastAsia="zh-TW"/>
              </w:rPr>
              <w:t>）</w:t>
            </w:r>
          </w:p>
        </w:tc>
      </w:tr>
      <w:tr w:rsidR="00D569EC" w:rsidRPr="00D569EC" w14:paraId="525AD370" w14:textId="77777777" w:rsidTr="00F57CEC">
        <w:trPr>
          <w:trHeight w:val="680"/>
          <w:jc w:val="center"/>
        </w:trPr>
        <w:tc>
          <w:tcPr>
            <w:tcW w:w="2470" w:type="dxa"/>
            <w:shd w:val="clear" w:color="auto" w:fill="auto"/>
            <w:tcMar>
              <w:top w:w="0" w:type="dxa"/>
              <w:left w:w="28" w:type="dxa"/>
              <w:bottom w:w="0" w:type="dxa"/>
              <w:right w:w="28" w:type="dxa"/>
            </w:tcMar>
            <w:vAlign w:val="center"/>
          </w:tcPr>
          <w:p w14:paraId="554D50E9" w14:textId="77777777" w:rsidR="004850E8" w:rsidRPr="00D569EC" w:rsidRDefault="00FD0C58">
            <w:pPr>
              <w:pStyle w:val="-"/>
              <w:ind w:left="118" w:right="118"/>
            </w:pPr>
            <w:r w:rsidRPr="00D569EC">
              <w:t>主要進口</w:t>
            </w:r>
            <w:proofErr w:type="gramStart"/>
            <w:r w:rsidRPr="00D569EC">
              <w:t>國</w:t>
            </w:r>
            <w:proofErr w:type="gramEnd"/>
            <w:r w:rsidRPr="00D569EC">
              <w:t>家</w:t>
            </w:r>
          </w:p>
        </w:tc>
        <w:tc>
          <w:tcPr>
            <w:tcW w:w="5974" w:type="dxa"/>
            <w:shd w:val="clear" w:color="auto" w:fill="auto"/>
            <w:tcMar>
              <w:top w:w="0" w:type="dxa"/>
              <w:left w:w="28" w:type="dxa"/>
              <w:bottom w:w="0" w:type="dxa"/>
              <w:right w:w="28" w:type="dxa"/>
            </w:tcMar>
            <w:vAlign w:val="center"/>
          </w:tcPr>
          <w:p w14:paraId="1225E1F9" w14:textId="77777777" w:rsidR="004850E8" w:rsidRPr="00D569EC" w:rsidRDefault="00E744CA" w:rsidP="001D4A56">
            <w:pPr>
              <w:pStyle w:val="-0"/>
              <w:spacing w:after="128"/>
              <w:ind w:left="118" w:right="118"/>
              <w:rPr>
                <w:lang w:eastAsia="zh-TW"/>
              </w:rPr>
            </w:pPr>
            <w:r w:rsidRPr="00D569EC">
              <w:rPr>
                <w:rFonts w:hint="eastAsia"/>
                <w:lang w:eastAsia="zh-TW"/>
              </w:rPr>
              <w:t>墨西哥、南韓、中國大陸、德國、加拿大，臺灣為該州第</w:t>
            </w:r>
            <w:r w:rsidRPr="00D569EC">
              <w:rPr>
                <w:rFonts w:hint="eastAsia"/>
                <w:lang w:eastAsia="zh-TW"/>
              </w:rPr>
              <w:t>14</w:t>
            </w:r>
            <w:r w:rsidRPr="00D569EC">
              <w:rPr>
                <w:rFonts w:hint="eastAsia"/>
                <w:lang w:eastAsia="zh-TW"/>
              </w:rPr>
              <w:t>大進口來源國（</w:t>
            </w:r>
            <w:r w:rsidRPr="00D569EC">
              <w:rPr>
                <w:rFonts w:hint="eastAsia"/>
                <w:lang w:eastAsia="zh-TW"/>
              </w:rPr>
              <w:t>2019</w:t>
            </w:r>
            <w:r w:rsidRPr="00D569EC">
              <w:rPr>
                <w:rFonts w:hint="eastAsia"/>
                <w:lang w:eastAsia="zh-TW"/>
              </w:rPr>
              <w:t>）</w:t>
            </w:r>
          </w:p>
        </w:tc>
      </w:tr>
    </w:tbl>
    <w:p w14:paraId="016E628F" w14:textId="77777777" w:rsidR="004850E8" w:rsidRPr="00D569EC" w:rsidRDefault="00FD0C58" w:rsidP="00721180">
      <w:pPr>
        <w:pStyle w:val="a3"/>
        <w:spacing w:before="514" w:after="771"/>
      </w:pPr>
      <w:r w:rsidRPr="00D569EC">
        <w:lastRenderedPageBreak/>
        <w:t>第壹章　自然人文環境</w:t>
      </w:r>
    </w:p>
    <w:p w14:paraId="02C7A686" w14:textId="77777777" w:rsidR="004850E8" w:rsidRPr="00D569EC" w:rsidRDefault="00FD0C58">
      <w:pPr>
        <w:pStyle w:val="a4"/>
        <w:spacing w:before="257" w:after="257"/>
        <w:ind w:left="632" w:hanging="632"/>
        <w:rPr>
          <w:color w:val="auto"/>
        </w:rPr>
      </w:pPr>
      <w:r w:rsidRPr="00D569EC">
        <w:rPr>
          <w:color w:val="auto"/>
        </w:rPr>
        <w:t>一、自然環境</w:t>
      </w:r>
    </w:p>
    <w:p w14:paraId="404C1A5A" w14:textId="6F3D748A" w:rsidR="004850E8" w:rsidRPr="00D569EC" w:rsidRDefault="00FD0C58">
      <w:pPr>
        <w:ind w:firstLine="472"/>
        <w:rPr>
          <w:lang w:eastAsia="zh-TW"/>
        </w:rPr>
      </w:pPr>
      <w:r w:rsidRPr="00D569EC">
        <w:rPr>
          <w:lang w:eastAsia="zh-TW"/>
        </w:rPr>
        <w:t>阿拉巴馬州位於美東南地區，北與田納西州接壤，南與佛州西北為鄰，東邊為喬治亞州，西臨密西西比州，面積</w:t>
      </w:r>
      <w:r w:rsidRPr="00D569EC">
        <w:rPr>
          <w:lang w:eastAsia="zh-TW"/>
        </w:rPr>
        <w:t>52,420</w:t>
      </w:r>
      <w:r w:rsidRPr="00D569EC">
        <w:rPr>
          <w:lang w:eastAsia="zh-TW"/>
        </w:rPr>
        <w:t>平方英哩，</w:t>
      </w:r>
      <w:r w:rsidR="00101ECE" w:rsidRPr="00D569EC">
        <w:rPr>
          <w:rFonts w:hint="eastAsia"/>
          <w:lang w:eastAsia="zh-TW"/>
        </w:rPr>
        <w:t>是美國面積第</w:t>
      </w:r>
      <w:r w:rsidR="00101ECE" w:rsidRPr="00D569EC">
        <w:rPr>
          <w:rFonts w:hint="eastAsia"/>
          <w:lang w:eastAsia="zh-TW"/>
        </w:rPr>
        <w:t>30</w:t>
      </w:r>
      <w:r w:rsidR="00101ECE" w:rsidRPr="00D569EC">
        <w:rPr>
          <w:rFonts w:hint="eastAsia"/>
          <w:lang w:eastAsia="zh-TW"/>
        </w:rPr>
        <w:t>大的州，</w:t>
      </w:r>
      <w:r w:rsidRPr="00D569EC">
        <w:rPr>
          <w:lang w:eastAsia="zh-TW"/>
        </w:rPr>
        <w:t>氣候溫和，夏天平均溫度</w:t>
      </w:r>
      <w:r w:rsidR="00B721AA" w:rsidRPr="00D569EC">
        <w:rPr>
          <w:rFonts w:hint="eastAsia"/>
          <w:lang w:eastAsia="zh-TW"/>
        </w:rPr>
        <w:t>華氏</w:t>
      </w:r>
      <w:r w:rsidRPr="00D569EC">
        <w:rPr>
          <w:lang w:eastAsia="zh-TW"/>
        </w:rPr>
        <w:t>80</w:t>
      </w:r>
      <w:r w:rsidR="00B721AA" w:rsidRPr="00D569EC">
        <w:rPr>
          <w:rFonts w:hint="eastAsia"/>
          <w:lang w:eastAsia="zh-TW"/>
        </w:rPr>
        <w:t>度</w:t>
      </w:r>
      <w:r w:rsidRPr="00D569EC">
        <w:rPr>
          <w:lang w:eastAsia="zh-TW"/>
        </w:rPr>
        <w:t>，冬天平均溫度</w:t>
      </w:r>
      <w:r w:rsidR="00B721AA" w:rsidRPr="00D569EC">
        <w:rPr>
          <w:rFonts w:hint="eastAsia"/>
          <w:lang w:eastAsia="zh-TW"/>
        </w:rPr>
        <w:t>華氏</w:t>
      </w:r>
      <w:r w:rsidRPr="00D569EC">
        <w:rPr>
          <w:lang w:eastAsia="zh-TW"/>
        </w:rPr>
        <w:t>46</w:t>
      </w:r>
      <w:r w:rsidR="00B721AA" w:rsidRPr="00D569EC">
        <w:rPr>
          <w:rFonts w:hint="eastAsia"/>
          <w:lang w:eastAsia="zh-TW"/>
        </w:rPr>
        <w:t>度</w:t>
      </w:r>
      <w:r w:rsidRPr="00D569EC">
        <w:rPr>
          <w:lang w:eastAsia="zh-TW"/>
        </w:rPr>
        <w:t>，平均年降雨量</w:t>
      </w:r>
      <w:r w:rsidRPr="00D569EC">
        <w:rPr>
          <w:lang w:eastAsia="zh-TW"/>
        </w:rPr>
        <w:t>56</w:t>
      </w:r>
      <w:r w:rsidRPr="00D569EC">
        <w:rPr>
          <w:lang w:eastAsia="zh-TW"/>
        </w:rPr>
        <w:t>英吋。</w:t>
      </w:r>
    </w:p>
    <w:p w14:paraId="429BD276" w14:textId="77777777" w:rsidR="004850E8" w:rsidRPr="00D569EC" w:rsidRDefault="00FD0C58">
      <w:pPr>
        <w:pStyle w:val="a4"/>
        <w:spacing w:before="257" w:after="257"/>
        <w:ind w:left="632" w:hanging="632"/>
        <w:rPr>
          <w:color w:val="auto"/>
        </w:rPr>
      </w:pPr>
      <w:r w:rsidRPr="00D569EC">
        <w:rPr>
          <w:color w:val="auto"/>
        </w:rPr>
        <w:t>二、人文及社會環境</w:t>
      </w:r>
    </w:p>
    <w:p w14:paraId="6EE5C956" w14:textId="148E9BBE" w:rsidR="004850E8" w:rsidRPr="00D569EC" w:rsidRDefault="00FD0C58">
      <w:pPr>
        <w:ind w:firstLine="472"/>
        <w:rPr>
          <w:lang w:eastAsia="zh-TW"/>
        </w:rPr>
      </w:pPr>
      <w:r w:rsidRPr="00D569EC">
        <w:rPr>
          <w:lang w:eastAsia="zh-TW"/>
        </w:rPr>
        <w:t>阿拉巴馬州人口</w:t>
      </w:r>
      <w:r w:rsidRPr="00D569EC">
        <w:rPr>
          <w:lang w:eastAsia="zh-TW"/>
        </w:rPr>
        <w:t>490</w:t>
      </w:r>
      <w:r w:rsidRPr="00D569EC">
        <w:rPr>
          <w:lang w:eastAsia="zh-TW"/>
        </w:rPr>
        <w:t>萬人</w:t>
      </w:r>
      <w:r w:rsidR="00625EA9" w:rsidRPr="00D569EC">
        <w:rPr>
          <w:rFonts w:hint="eastAsia"/>
          <w:lang w:eastAsia="zh-TW"/>
        </w:rPr>
        <w:t>，成長率</w:t>
      </w:r>
      <w:r w:rsidR="00625EA9" w:rsidRPr="00D569EC">
        <w:rPr>
          <w:rFonts w:hint="eastAsia"/>
          <w:lang w:eastAsia="zh-TW"/>
        </w:rPr>
        <w:t>0.42%</w:t>
      </w:r>
      <w:r w:rsidRPr="00D569EC">
        <w:rPr>
          <w:lang w:eastAsia="zh-TW"/>
        </w:rPr>
        <w:t>，排名全美第</w:t>
      </w:r>
      <w:r w:rsidRPr="00D569EC">
        <w:rPr>
          <w:lang w:eastAsia="zh-TW"/>
        </w:rPr>
        <w:t>24</w:t>
      </w:r>
      <w:r w:rsidRPr="00D569EC">
        <w:rPr>
          <w:lang w:eastAsia="zh-TW"/>
        </w:rPr>
        <w:t>名，其中白人</w:t>
      </w:r>
      <w:r w:rsidR="001D4A56" w:rsidRPr="00D569EC">
        <w:rPr>
          <w:lang w:eastAsia="zh-TW"/>
        </w:rPr>
        <w:t>占</w:t>
      </w:r>
      <w:r w:rsidRPr="00D569EC">
        <w:rPr>
          <w:lang w:eastAsia="zh-TW"/>
        </w:rPr>
        <w:t>68.</w:t>
      </w:r>
      <w:r w:rsidR="00A04F09" w:rsidRPr="00D569EC">
        <w:rPr>
          <w:rFonts w:hint="eastAsia"/>
          <w:lang w:eastAsia="zh-TW"/>
        </w:rPr>
        <w:t>19</w:t>
      </w:r>
      <w:r w:rsidRPr="00D569EC">
        <w:rPr>
          <w:lang w:eastAsia="zh-TW"/>
        </w:rPr>
        <w:t>%</w:t>
      </w:r>
      <w:r w:rsidRPr="00D569EC">
        <w:rPr>
          <w:lang w:eastAsia="zh-TW"/>
        </w:rPr>
        <w:t>、黑人</w:t>
      </w:r>
      <w:r w:rsidR="001D4A56" w:rsidRPr="00D569EC">
        <w:rPr>
          <w:lang w:eastAsia="zh-TW"/>
        </w:rPr>
        <w:t>占</w:t>
      </w:r>
      <w:r w:rsidRPr="00D569EC">
        <w:rPr>
          <w:lang w:eastAsia="zh-TW"/>
        </w:rPr>
        <w:t>26.5</w:t>
      </w:r>
      <w:r w:rsidR="00A04F09" w:rsidRPr="00D569EC">
        <w:rPr>
          <w:rFonts w:hint="eastAsia"/>
          <w:lang w:eastAsia="zh-TW"/>
        </w:rPr>
        <w:t>8</w:t>
      </w:r>
      <w:r w:rsidRPr="00D569EC">
        <w:rPr>
          <w:lang w:eastAsia="zh-TW"/>
        </w:rPr>
        <w:t>%</w:t>
      </w:r>
      <w:r w:rsidRPr="00D569EC">
        <w:rPr>
          <w:lang w:eastAsia="zh-TW"/>
        </w:rPr>
        <w:t>、</w:t>
      </w:r>
      <w:r w:rsidR="00A04F09" w:rsidRPr="00D569EC">
        <w:rPr>
          <w:rFonts w:hint="eastAsia"/>
          <w:lang w:eastAsia="zh-TW"/>
        </w:rPr>
        <w:t>亞裔</w:t>
      </w:r>
      <w:r w:rsidR="00A04F09" w:rsidRPr="00D569EC">
        <w:rPr>
          <w:rFonts w:hint="eastAsia"/>
          <w:lang w:eastAsia="zh-TW"/>
        </w:rPr>
        <w:t>1.33%</w:t>
      </w:r>
      <w:r w:rsidRPr="00D569EC">
        <w:rPr>
          <w:lang w:eastAsia="zh-TW"/>
        </w:rPr>
        <w:t>，州民宗教信仰以基督教為主，</w:t>
      </w:r>
      <w:r w:rsidRPr="00D569EC">
        <w:rPr>
          <w:lang w:eastAsia="zh-TW"/>
        </w:rPr>
        <w:t>86%</w:t>
      </w:r>
      <w:r w:rsidRPr="00D569EC">
        <w:rPr>
          <w:lang w:eastAsia="zh-TW"/>
        </w:rPr>
        <w:t>為基督徒。州民教育水準為</w:t>
      </w:r>
      <w:r w:rsidRPr="00D569EC">
        <w:rPr>
          <w:lang w:eastAsia="zh-TW"/>
        </w:rPr>
        <w:t>25</w:t>
      </w:r>
      <w:r w:rsidRPr="00D569EC">
        <w:rPr>
          <w:lang w:eastAsia="zh-TW"/>
        </w:rPr>
        <w:t>歲以上州民中</w:t>
      </w:r>
      <w:r w:rsidRPr="00D569EC">
        <w:rPr>
          <w:lang w:eastAsia="zh-TW"/>
        </w:rPr>
        <w:t>8</w:t>
      </w:r>
      <w:r w:rsidR="00A04F09" w:rsidRPr="00D569EC">
        <w:rPr>
          <w:rFonts w:hint="eastAsia"/>
          <w:lang w:eastAsia="zh-TW"/>
        </w:rPr>
        <w:t>6.6</w:t>
      </w:r>
      <w:r w:rsidRPr="00D569EC">
        <w:rPr>
          <w:lang w:eastAsia="zh-TW"/>
        </w:rPr>
        <w:t>%</w:t>
      </w:r>
      <w:r w:rsidRPr="00D569EC">
        <w:rPr>
          <w:lang w:eastAsia="zh-TW"/>
        </w:rPr>
        <w:t>擁有高中文憑、</w:t>
      </w:r>
      <w:r w:rsidRPr="00D569EC">
        <w:rPr>
          <w:lang w:eastAsia="zh-TW"/>
        </w:rPr>
        <w:t>2</w:t>
      </w:r>
      <w:r w:rsidR="00A04F09" w:rsidRPr="00D569EC">
        <w:rPr>
          <w:rFonts w:hint="eastAsia"/>
          <w:lang w:eastAsia="zh-TW"/>
        </w:rPr>
        <w:t>5.5</w:t>
      </w:r>
      <w:r w:rsidRPr="00D569EC">
        <w:rPr>
          <w:lang w:eastAsia="zh-TW"/>
        </w:rPr>
        <w:t>%</w:t>
      </w:r>
      <w:r w:rsidRPr="00D569EC">
        <w:rPr>
          <w:lang w:eastAsia="zh-TW"/>
        </w:rPr>
        <w:t>擁有學士學位、</w:t>
      </w:r>
      <w:r w:rsidRPr="00D569EC">
        <w:rPr>
          <w:lang w:eastAsia="zh-TW"/>
        </w:rPr>
        <w:t>9.</w:t>
      </w:r>
      <w:r w:rsidR="00A04F09" w:rsidRPr="00D569EC">
        <w:rPr>
          <w:rFonts w:hint="eastAsia"/>
          <w:lang w:eastAsia="zh-TW"/>
        </w:rPr>
        <w:t>5</w:t>
      </w:r>
      <w:r w:rsidRPr="00D569EC">
        <w:rPr>
          <w:lang w:eastAsia="zh-TW"/>
        </w:rPr>
        <w:t>%</w:t>
      </w:r>
      <w:r w:rsidRPr="00D569EC">
        <w:rPr>
          <w:lang w:eastAsia="zh-TW"/>
        </w:rPr>
        <w:t>擁有碩士或博士學位。</w:t>
      </w:r>
    </w:p>
    <w:p w14:paraId="0069EB98" w14:textId="77777777" w:rsidR="004850E8" w:rsidRPr="00D569EC" w:rsidRDefault="00FD0C58">
      <w:pPr>
        <w:pStyle w:val="a4"/>
        <w:spacing w:before="257" w:after="257"/>
        <w:ind w:left="632" w:hanging="632"/>
        <w:rPr>
          <w:color w:val="auto"/>
        </w:rPr>
      </w:pPr>
      <w:r w:rsidRPr="00D569EC">
        <w:rPr>
          <w:color w:val="auto"/>
        </w:rPr>
        <w:t>三、政治環境</w:t>
      </w:r>
    </w:p>
    <w:p w14:paraId="7A7FE9BA" w14:textId="77777777" w:rsidR="004850E8" w:rsidRPr="00D569EC" w:rsidRDefault="00FD0C58">
      <w:pPr>
        <w:ind w:firstLine="472"/>
        <w:rPr>
          <w:lang w:eastAsia="zh-TW"/>
        </w:rPr>
      </w:pPr>
      <w:r w:rsidRPr="00D569EC">
        <w:rPr>
          <w:lang w:eastAsia="zh-TW"/>
        </w:rPr>
        <w:t>與其他州相同，採行政、立法、司法三權分立；州長為最高行政機關首長；立法部門則由參議院及眾議院組成；司法部門以最高法院為最高司法機關。</w:t>
      </w:r>
    </w:p>
    <w:p w14:paraId="183677AA" w14:textId="77777777" w:rsidR="004850E8" w:rsidRPr="00D569EC" w:rsidRDefault="00FD0C58" w:rsidP="00721180">
      <w:pPr>
        <w:pStyle w:val="a3"/>
        <w:spacing w:before="514" w:after="771"/>
      </w:pPr>
      <w:r w:rsidRPr="00D569EC">
        <w:lastRenderedPageBreak/>
        <w:t>第貳章　經濟環境</w:t>
      </w:r>
    </w:p>
    <w:p w14:paraId="7C99769E" w14:textId="77777777" w:rsidR="004850E8" w:rsidRPr="00D569EC" w:rsidRDefault="00FD0C58">
      <w:pPr>
        <w:pStyle w:val="a4"/>
        <w:spacing w:before="257" w:after="257"/>
        <w:ind w:left="632" w:hanging="632"/>
        <w:rPr>
          <w:color w:val="auto"/>
        </w:rPr>
      </w:pPr>
      <w:r w:rsidRPr="00D569EC">
        <w:rPr>
          <w:color w:val="auto"/>
        </w:rPr>
        <w:t>一、經濟概況</w:t>
      </w:r>
    </w:p>
    <w:p w14:paraId="28B29F7C" w14:textId="3BC8B20A" w:rsidR="00F57CEC" w:rsidRPr="00D569EC" w:rsidRDefault="00F57CEC" w:rsidP="00F57CEC">
      <w:pPr>
        <w:pStyle w:val="a9"/>
        <w:ind w:left="944" w:hanging="708"/>
      </w:pPr>
      <w:r w:rsidRPr="00D569EC">
        <w:rPr>
          <w:rFonts w:hint="eastAsia"/>
        </w:rPr>
        <w:t>（一）州民生產毛額：</w:t>
      </w:r>
      <w:r w:rsidRPr="00D569EC">
        <w:rPr>
          <w:rFonts w:hint="eastAsia"/>
        </w:rPr>
        <w:t>2,280</w:t>
      </w:r>
      <w:r w:rsidRPr="00D569EC">
        <w:rPr>
          <w:rFonts w:hint="eastAsia"/>
        </w:rPr>
        <w:t>億美元（</w:t>
      </w:r>
      <w:r w:rsidRPr="00D569EC">
        <w:rPr>
          <w:rFonts w:hint="eastAsia"/>
        </w:rPr>
        <w:t>2019</w:t>
      </w:r>
      <w:r w:rsidRPr="00D569EC">
        <w:rPr>
          <w:rFonts w:hint="eastAsia"/>
        </w:rPr>
        <w:t>）。</w:t>
      </w:r>
      <w:r w:rsidRPr="00D569EC">
        <w:rPr>
          <w:rFonts w:hint="eastAsia"/>
        </w:rPr>
        <w:t xml:space="preserve"> </w:t>
      </w:r>
    </w:p>
    <w:p w14:paraId="679D30AF" w14:textId="779ACC61" w:rsidR="00F57CEC" w:rsidRPr="00D569EC" w:rsidRDefault="00F57CEC" w:rsidP="00F57CEC">
      <w:pPr>
        <w:pStyle w:val="a9"/>
        <w:ind w:left="944" w:hanging="708"/>
      </w:pPr>
      <w:r w:rsidRPr="00D569EC">
        <w:rPr>
          <w:rFonts w:hint="eastAsia"/>
        </w:rPr>
        <w:t>（二）平均州民所得：</w:t>
      </w:r>
      <w:r w:rsidRPr="00D569EC">
        <w:rPr>
          <w:rFonts w:hint="eastAsia"/>
        </w:rPr>
        <w:t>43,880</w:t>
      </w:r>
      <w:r w:rsidRPr="00D569EC">
        <w:rPr>
          <w:rFonts w:hint="eastAsia"/>
        </w:rPr>
        <w:t>美元，排名全美第</w:t>
      </w:r>
      <w:r w:rsidRPr="00D569EC">
        <w:rPr>
          <w:rFonts w:hint="eastAsia"/>
        </w:rPr>
        <w:t>48</w:t>
      </w:r>
      <w:r w:rsidRPr="00D569EC">
        <w:rPr>
          <w:rFonts w:hint="eastAsia"/>
        </w:rPr>
        <w:t>名（</w:t>
      </w:r>
      <w:r w:rsidRPr="00D569EC">
        <w:rPr>
          <w:rFonts w:hint="eastAsia"/>
        </w:rPr>
        <w:t>2019</w:t>
      </w:r>
      <w:r w:rsidRPr="00D569EC">
        <w:rPr>
          <w:rFonts w:hint="eastAsia"/>
        </w:rPr>
        <w:t>）。</w:t>
      </w:r>
    </w:p>
    <w:p w14:paraId="1461A535" w14:textId="6FC0100A" w:rsidR="00F57CEC" w:rsidRPr="00D569EC" w:rsidRDefault="00F57CEC" w:rsidP="00F57CEC">
      <w:pPr>
        <w:pStyle w:val="a9"/>
        <w:ind w:left="944" w:hanging="708"/>
      </w:pPr>
      <w:r w:rsidRPr="00D569EC">
        <w:rPr>
          <w:rFonts w:hint="eastAsia"/>
        </w:rPr>
        <w:t>（三）經濟成長率：</w:t>
      </w:r>
      <w:r w:rsidRPr="00D569EC">
        <w:rPr>
          <w:rFonts w:hint="eastAsia"/>
        </w:rPr>
        <w:t>2.3%</w:t>
      </w:r>
      <w:r w:rsidRPr="00D569EC">
        <w:rPr>
          <w:rFonts w:hint="eastAsia"/>
        </w:rPr>
        <w:t>（</w:t>
      </w:r>
      <w:r w:rsidRPr="00D569EC">
        <w:rPr>
          <w:rFonts w:hint="eastAsia"/>
        </w:rPr>
        <w:t>2019</w:t>
      </w:r>
      <w:r w:rsidRPr="00D569EC">
        <w:rPr>
          <w:rFonts w:hint="eastAsia"/>
        </w:rPr>
        <w:t>）。</w:t>
      </w:r>
    </w:p>
    <w:p w14:paraId="010BB0DC" w14:textId="0D8ED172" w:rsidR="00F57CEC" w:rsidRPr="00D569EC" w:rsidRDefault="00F57CEC" w:rsidP="00F57CEC">
      <w:pPr>
        <w:pStyle w:val="a9"/>
        <w:ind w:left="944" w:hanging="708"/>
      </w:pPr>
      <w:r w:rsidRPr="00D569EC">
        <w:rPr>
          <w:rFonts w:hint="eastAsia"/>
        </w:rPr>
        <w:t>（四）失業率：</w:t>
      </w:r>
      <w:r w:rsidRPr="00D569EC">
        <w:rPr>
          <w:rFonts w:hint="eastAsia"/>
        </w:rPr>
        <w:t>3.0%</w:t>
      </w:r>
      <w:r w:rsidRPr="00D569EC">
        <w:rPr>
          <w:rFonts w:hint="eastAsia"/>
        </w:rPr>
        <w:t>（</w:t>
      </w:r>
      <w:r w:rsidRPr="00D569EC">
        <w:rPr>
          <w:rFonts w:hint="eastAsia"/>
        </w:rPr>
        <w:t>2019</w:t>
      </w:r>
      <w:r w:rsidRPr="00D569EC">
        <w:rPr>
          <w:rFonts w:hint="eastAsia"/>
        </w:rPr>
        <w:t>）。</w:t>
      </w:r>
    </w:p>
    <w:p w14:paraId="388C89CA" w14:textId="67A68066" w:rsidR="00F57CEC" w:rsidRPr="00D569EC" w:rsidRDefault="00F57CEC" w:rsidP="00F57CEC">
      <w:pPr>
        <w:pStyle w:val="a9"/>
        <w:ind w:left="944" w:hanging="708"/>
      </w:pPr>
      <w:r w:rsidRPr="00D569EC">
        <w:rPr>
          <w:rFonts w:hint="eastAsia"/>
        </w:rPr>
        <w:t>（五）主要產業：汽車、航太、金屬製品、食品與飲料、物流、製造機械、化學品、塑橡膠。</w:t>
      </w:r>
    </w:p>
    <w:p w14:paraId="028EE820" w14:textId="746266AC" w:rsidR="00F57CEC" w:rsidRPr="00D569EC" w:rsidRDefault="00F57CEC" w:rsidP="00F57CEC">
      <w:pPr>
        <w:pStyle w:val="a9"/>
        <w:ind w:left="944" w:hanging="708"/>
      </w:pPr>
      <w:r w:rsidRPr="00D569EC">
        <w:rPr>
          <w:rFonts w:hint="eastAsia"/>
        </w:rPr>
        <w:t>（六）出口總額：</w:t>
      </w:r>
      <w:r w:rsidRPr="00D569EC">
        <w:rPr>
          <w:rFonts w:hint="eastAsia"/>
        </w:rPr>
        <w:t>207</w:t>
      </w:r>
      <w:r w:rsidRPr="00D569EC">
        <w:rPr>
          <w:rFonts w:hint="eastAsia"/>
        </w:rPr>
        <w:t>億</w:t>
      </w:r>
      <w:r w:rsidRPr="00D569EC">
        <w:rPr>
          <w:rFonts w:hint="eastAsia"/>
        </w:rPr>
        <w:t>4,754</w:t>
      </w:r>
      <w:r w:rsidRPr="00D569EC">
        <w:rPr>
          <w:rFonts w:hint="eastAsia"/>
        </w:rPr>
        <w:t>萬（</w:t>
      </w:r>
      <w:r w:rsidRPr="00D569EC">
        <w:rPr>
          <w:rFonts w:hint="eastAsia"/>
        </w:rPr>
        <w:t>2019</w:t>
      </w:r>
      <w:r w:rsidRPr="00D569EC">
        <w:rPr>
          <w:rFonts w:hint="eastAsia"/>
        </w:rPr>
        <w:t>）（下跌</w:t>
      </w:r>
      <w:r w:rsidRPr="00D569EC">
        <w:rPr>
          <w:rFonts w:hint="eastAsia"/>
        </w:rPr>
        <w:t>3%</w:t>
      </w:r>
      <w:r w:rsidRPr="00D569EC">
        <w:rPr>
          <w:rFonts w:hint="eastAsia"/>
        </w:rPr>
        <w:t>）。</w:t>
      </w:r>
    </w:p>
    <w:p w14:paraId="3F6BB51E" w14:textId="5A1476FA" w:rsidR="00F57CEC" w:rsidRPr="00D569EC" w:rsidRDefault="00F57CEC" w:rsidP="00F57CEC">
      <w:pPr>
        <w:pStyle w:val="a9"/>
        <w:ind w:left="944" w:hanging="708"/>
      </w:pPr>
      <w:r w:rsidRPr="00D569EC">
        <w:rPr>
          <w:rFonts w:hint="eastAsia"/>
        </w:rPr>
        <w:t>（七）主要出口市場：加拿大、德國、墨西哥、中國大陸、日本，臺灣為該州第</w:t>
      </w:r>
      <w:r w:rsidRPr="00D569EC">
        <w:rPr>
          <w:rFonts w:hint="eastAsia"/>
        </w:rPr>
        <w:t>23</w:t>
      </w:r>
      <w:r w:rsidRPr="00D569EC">
        <w:rPr>
          <w:rFonts w:hint="eastAsia"/>
        </w:rPr>
        <w:t>大出口市場（</w:t>
      </w:r>
      <w:r w:rsidRPr="00D569EC">
        <w:rPr>
          <w:rFonts w:hint="eastAsia"/>
        </w:rPr>
        <w:t>2019</w:t>
      </w:r>
      <w:r w:rsidRPr="00D569EC">
        <w:rPr>
          <w:rFonts w:hint="eastAsia"/>
        </w:rPr>
        <w:t>）。</w:t>
      </w:r>
    </w:p>
    <w:p w14:paraId="22102129" w14:textId="54E60AC5" w:rsidR="00F57CEC" w:rsidRPr="00D569EC" w:rsidRDefault="00F57CEC" w:rsidP="00F57CEC">
      <w:pPr>
        <w:pStyle w:val="a9"/>
        <w:ind w:left="944" w:hanging="708"/>
      </w:pPr>
      <w:r w:rsidRPr="00D569EC">
        <w:rPr>
          <w:rFonts w:hint="eastAsia"/>
        </w:rPr>
        <w:t>（八）主要出口產品：交通工具（</w:t>
      </w:r>
      <w:r w:rsidRPr="00D569EC">
        <w:rPr>
          <w:rFonts w:hint="eastAsia"/>
        </w:rPr>
        <w:t>49.4%</w:t>
      </w:r>
      <w:r w:rsidRPr="00D569EC">
        <w:rPr>
          <w:rFonts w:hint="eastAsia"/>
        </w:rPr>
        <w:t>）、化學品（</w:t>
      </w:r>
      <w:r w:rsidRPr="00D569EC">
        <w:rPr>
          <w:rFonts w:hint="eastAsia"/>
        </w:rPr>
        <w:t>10.9%</w:t>
      </w:r>
      <w:r w:rsidRPr="00D569EC">
        <w:rPr>
          <w:rFonts w:hint="eastAsia"/>
        </w:rPr>
        <w:t>）、礦石（</w:t>
      </w:r>
      <w:r w:rsidRPr="00D569EC">
        <w:rPr>
          <w:rFonts w:hint="eastAsia"/>
        </w:rPr>
        <w:t>6.7%</w:t>
      </w:r>
      <w:r w:rsidRPr="00D569EC">
        <w:rPr>
          <w:rFonts w:hint="eastAsia"/>
        </w:rPr>
        <w:t>）、金屬製品（</w:t>
      </w:r>
      <w:r w:rsidRPr="00D569EC">
        <w:rPr>
          <w:rFonts w:hint="eastAsia"/>
        </w:rPr>
        <w:t>5.8%</w:t>
      </w:r>
      <w:r w:rsidRPr="00D569EC">
        <w:rPr>
          <w:rFonts w:hint="eastAsia"/>
        </w:rPr>
        <w:t>）、紙類產品（</w:t>
      </w:r>
      <w:r w:rsidRPr="00D569EC">
        <w:rPr>
          <w:rFonts w:hint="eastAsia"/>
        </w:rPr>
        <w:t>5%</w:t>
      </w:r>
      <w:r w:rsidRPr="00D569EC">
        <w:rPr>
          <w:rFonts w:hint="eastAsia"/>
        </w:rPr>
        <w:t>）。</w:t>
      </w:r>
    </w:p>
    <w:p w14:paraId="5FD4E388" w14:textId="3A35A673" w:rsidR="00F57CEC" w:rsidRPr="00D569EC" w:rsidRDefault="00F57CEC" w:rsidP="00F57CEC">
      <w:pPr>
        <w:pStyle w:val="a9"/>
        <w:ind w:left="944" w:hanging="708"/>
      </w:pPr>
      <w:r w:rsidRPr="00D569EC">
        <w:rPr>
          <w:rFonts w:hint="eastAsia"/>
        </w:rPr>
        <w:t>（九）出口至我國：</w:t>
      </w:r>
      <w:r w:rsidRPr="00D569EC">
        <w:rPr>
          <w:rFonts w:hint="eastAsia"/>
        </w:rPr>
        <w:t>1</w:t>
      </w:r>
      <w:r w:rsidRPr="00D569EC">
        <w:rPr>
          <w:rFonts w:hint="eastAsia"/>
        </w:rPr>
        <w:t>億</w:t>
      </w:r>
      <w:r w:rsidRPr="00D569EC">
        <w:rPr>
          <w:rFonts w:hint="eastAsia"/>
        </w:rPr>
        <w:t>3,755</w:t>
      </w:r>
      <w:r w:rsidRPr="00D569EC">
        <w:rPr>
          <w:rFonts w:hint="eastAsia"/>
        </w:rPr>
        <w:t>萬美元（</w:t>
      </w:r>
      <w:r w:rsidRPr="00D569EC">
        <w:rPr>
          <w:rFonts w:hint="eastAsia"/>
        </w:rPr>
        <w:t>2019</w:t>
      </w:r>
      <w:r w:rsidRPr="00D569EC">
        <w:rPr>
          <w:rFonts w:hint="eastAsia"/>
        </w:rPr>
        <w:t>）（成長</w:t>
      </w:r>
      <w:r w:rsidRPr="00D569EC">
        <w:rPr>
          <w:rFonts w:hint="eastAsia"/>
        </w:rPr>
        <w:t>12%</w:t>
      </w:r>
      <w:r w:rsidRPr="00D569EC">
        <w:rPr>
          <w:rFonts w:hint="eastAsia"/>
        </w:rPr>
        <w:t>）。</w:t>
      </w:r>
    </w:p>
    <w:p w14:paraId="0529B6BF" w14:textId="06994B04" w:rsidR="00F57CEC" w:rsidRPr="00D569EC" w:rsidRDefault="00F57CEC" w:rsidP="00F57CEC">
      <w:pPr>
        <w:pStyle w:val="a9"/>
        <w:ind w:left="944" w:hanging="708"/>
      </w:pPr>
      <w:r w:rsidRPr="00D569EC">
        <w:rPr>
          <w:rFonts w:hint="eastAsia"/>
        </w:rPr>
        <w:t>（十）主要銷我產品：化學品（</w:t>
      </w:r>
      <w:r w:rsidRPr="00D569EC">
        <w:rPr>
          <w:rFonts w:hint="eastAsia"/>
        </w:rPr>
        <w:t>45.9%</w:t>
      </w:r>
      <w:r w:rsidRPr="00D569EC">
        <w:rPr>
          <w:rFonts w:hint="eastAsia"/>
        </w:rPr>
        <w:t>）、紙類產品（</w:t>
      </w:r>
      <w:r w:rsidRPr="00D569EC">
        <w:rPr>
          <w:rFonts w:hint="eastAsia"/>
        </w:rPr>
        <w:t>12.1%</w:t>
      </w:r>
      <w:r w:rsidRPr="00D569EC">
        <w:rPr>
          <w:rFonts w:hint="eastAsia"/>
        </w:rPr>
        <w:t>）、食品（</w:t>
      </w:r>
      <w:r w:rsidRPr="00D569EC">
        <w:rPr>
          <w:rFonts w:hint="eastAsia"/>
        </w:rPr>
        <w:t>10.2%</w:t>
      </w:r>
      <w:r w:rsidRPr="00D569EC">
        <w:rPr>
          <w:rFonts w:hint="eastAsia"/>
        </w:rPr>
        <w:t>）、塑膠及橡膠產品（</w:t>
      </w:r>
      <w:r w:rsidRPr="00D569EC">
        <w:rPr>
          <w:rFonts w:hint="eastAsia"/>
        </w:rPr>
        <w:t>7.5%</w:t>
      </w:r>
      <w:r w:rsidRPr="00D569EC">
        <w:rPr>
          <w:rFonts w:hint="eastAsia"/>
        </w:rPr>
        <w:t>）、電腦及電子產品（</w:t>
      </w:r>
      <w:r w:rsidRPr="00D569EC">
        <w:rPr>
          <w:rFonts w:hint="eastAsia"/>
        </w:rPr>
        <w:t>7%</w:t>
      </w:r>
      <w:r w:rsidRPr="00D569EC">
        <w:rPr>
          <w:rFonts w:hint="eastAsia"/>
        </w:rPr>
        <w:t>）。</w:t>
      </w:r>
    </w:p>
    <w:p w14:paraId="2C5464CD" w14:textId="639A4494" w:rsidR="00F57CEC" w:rsidRPr="00D569EC" w:rsidRDefault="00F57CEC" w:rsidP="00F57CEC">
      <w:pPr>
        <w:pStyle w:val="a9"/>
        <w:ind w:leftChars="0" w:left="944" w:hangingChars="400" w:hanging="944"/>
      </w:pPr>
      <w:r w:rsidRPr="00D569EC">
        <w:rPr>
          <w:rFonts w:hint="eastAsia"/>
        </w:rPr>
        <w:t>（十一）進口總額：</w:t>
      </w:r>
      <w:r w:rsidRPr="00D569EC">
        <w:rPr>
          <w:rFonts w:hint="eastAsia"/>
        </w:rPr>
        <w:t>284</w:t>
      </w:r>
      <w:r w:rsidRPr="00D569EC">
        <w:rPr>
          <w:rFonts w:hint="eastAsia"/>
        </w:rPr>
        <w:t>億</w:t>
      </w:r>
      <w:r w:rsidRPr="00D569EC">
        <w:rPr>
          <w:rFonts w:hint="eastAsia"/>
        </w:rPr>
        <w:t>3,770</w:t>
      </w:r>
      <w:r w:rsidRPr="00D569EC">
        <w:rPr>
          <w:rFonts w:hint="eastAsia"/>
        </w:rPr>
        <w:t>萬美元（</w:t>
      </w:r>
      <w:r w:rsidRPr="00D569EC">
        <w:rPr>
          <w:rFonts w:hint="eastAsia"/>
        </w:rPr>
        <w:t>2019</w:t>
      </w:r>
      <w:r w:rsidRPr="00D569EC">
        <w:rPr>
          <w:rFonts w:hint="eastAsia"/>
        </w:rPr>
        <w:t>）（成長</w:t>
      </w:r>
      <w:r w:rsidRPr="00D569EC">
        <w:rPr>
          <w:rFonts w:hint="eastAsia"/>
        </w:rPr>
        <w:t>8.45%</w:t>
      </w:r>
      <w:r w:rsidRPr="00D569EC">
        <w:rPr>
          <w:rFonts w:hint="eastAsia"/>
        </w:rPr>
        <w:t>）。</w:t>
      </w:r>
    </w:p>
    <w:p w14:paraId="3CABD4C7" w14:textId="012C191A" w:rsidR="00F57CEC" w:rsidRPr="00D569EC" w:rsidRDefault="00F57CEC" w:rsidP="00F57CEC">
      <w:pPr>
        <w:pStyle w:val="a9"/>
        <w:ind w:leftChars="0" w:left="944" w:hangingChars="400" w:hanging="944"/>
      </w:pPr>
      <w:r w:rsidRPr="00D569EC">
        <w:rPr>
          <w:rFonts w:hint="eastAsia"/>
        </w:rPr>
        <w:t>（十二）主要進口市場：墨西哥、南韓、中國大陸、德國、加拿大，臺灣為該州第</w:t>
      </w:r>
      <w:r w:rsidRPr="00D569EC">
        <w:rPr>
          <w:rFonts w:hint="eastAsia"/>
        </w:rPr>
        <w:t>14</w:t>
      </w:r>
      <w:r w:rsidRPr="00D569EC">
        <w:rPr>
          <w:rFonts w:hint="eastAsia"/>
        </w:rPr>
        <w:t>大進口來源國（</w:t>
      </w:r>
      <w:r w:rsidRPr="00D569EC">
        <w:rPr>
          <w:rFonts w:hint="eastAsia"/>
        </w:rPr>
        <w:t>2019</w:t>
      </w:r>
      <w:r w:rsidRPr="00D569EC">
        <w:rPr>
          <w:rFonts w:hint="eastAsia"/>
        </w:rPr>
        <w:t>）。</w:t>
      </w:r>
    </w:p>
    <w:p w14:paraId="270EBB00" w14:textId="06F612C2" w:rsidR="00F57CEC" w:rsidRPr="00D569EC" w:rsidRDefault="00F57CEC" w:rsidP="00F57CEC">
      <w:pPr>
        <w:pStyle w:val="a9"/>
        <w:ind w:leftChars="0" w:left="944" w:hangingChars="400" w:hanging="944"/>
      </w:pPr>
      <w:r w:rsidRPr="00D569EC">
        <w:rPr>
          <w:rFonts w:hint="eastAsia"/>
        </w:rPr>
        <w:t>（十三）主要進口產品：交通工具（</w:t>
      </w:r>
      <w:r w:rsidRPr="00D569EC">
        <w:rPr>
          <w:rFonts w:hint="eastAsia"/>
        </w:rPr>
        <w:t>32%</w:t>
      </w:r>
      <w:r w:rsidRPr="00D569EC">
        <w:rPr>
          <w:rFonts w:hint="eastAsia"/>
        </w:rPr>
        <w:t>）、非電機設備（</w:t>
      </w:r>
      <w:r w:rsidRPr="00D569EC">
        <w:rPr>
          <w:rFonts w:hint="eastAsia"/>
        </w:rPr>
        <w:t>9.7%</w:t>
      </w:r>
      <w:r w:rsidRPr="00D569EC">
        <w:rPr>
          <w:rFonts w:hint="eastAsia"/>
        </w:rPr>
        <w:t>）、石油</w:t>
      </w:r>
      <w:r w:rsidRPr="00D569EC">
        <w:rPr>
          <w:rFonts w:hint="eastAsia"/>
        </w:rPr>
        <w:t>/</w:t>
      </w:r>
      <w:r w:rsidRPr="00D569EC">
        <w:rPr>
          <w:rFonts w:hint="eastAsia"/>
        </w:rPr>
        <w:t>汽油（</w:t>
      </w:r>
      <w:r w:rsidRPr="00D569EC">
        <w:rPr>
          <w:rFonts w:hint="eastAsia"/>
        </w:rPr>
        <w:t>8.5%</w:t>
      </w:r>
      <w:r w:rsidRPr="00D569EC">
        <w:rPr>
          <w:rFonts w:hint="eastAsia"/>
        </w:rPr>
        <w:t>）、金屬製品（</w:t>
      </w:r>
      <w:r w:rsidRPr="00D569EC">
        <w:rPr>
          <w:rFonts w:hint="eastAsia"/>
        </w:rPr>
        <w:t>7.3%</w:t>
      </w:r>
      <w:r w:rsidRPr="00D569EC">
        <w:rPr>
          <w:rFonts w:hint="eastAsia"/>
        </w:rPr>
        <w:t>）、電腦及電子產品（</w:t>
      </w:r>
      <w:r w:rsidRPr="00D569EC">
        <w:rPr>
          <w:rFonts w:hint="eastAsia"/>
        </w:rPr>
        <w:t>6.5%</w:t>
      </w:r>
      <w:r w:rsidRPr="00D569EC">
        <w:rPr>
          <w:rFonts w:hint="eastAsia"/>
        </w:rPr>
        <w:t>）。</w:t>
      </w:r>
    </w:p>
    <w:p w14:paraId="7B28A745" w14:textId="4A7BBF43" w:rsidR="00F57CEC" w:rsidRPr="00D569EC" w:rsidRDefault="00F57CEC" w:rsidP="00F57CEC">
      <w:pPr>
        <w:pStyle w:val="a9"/>
        <w:ind w:leftChars="0" w:left="944" w:hangingChars="400" w:hanging="944"/>
      </w:pPr>
      <w:r w:rsidRPr="00D569EC">
        <w:rPr>
          <w:rFonts w:hint="eastAsia"/>
        </w:rPr>
        <w:lastRenderedPageBreak/>
        <w:t>（十四）自我國進口：</w:t>
      </w:r>
      <w:r w:rsidRPr="00D569EC">
        <w:rPr>
          <w:rFonts w:hint="eastAsia"/>
        </w:rPr>
        <w:t>2</w:t>
      </w:r>
      <w:r w:rsidRPr="00D569EC">
        <w:rPr>
          <w:rFonts w:hint="eastAsia"/>
        </w:rPr>
        <w:t>億</w:t>
      </w:r>
      <w:r w:rsidRPr="00D569EC">
        <w:rPr>
          <w:rFonts w:hint="eastAsia"/>
        </w:rPr>
        <w:t>3,171</w:t>
      </w:r>
      <w:r w:rsidRPr="00D569EC">
        <w:rPr>
          <w:rFonts w:hint="eastAsia"/>
        </w:rPr>
        <w:t>萬美元（</w:t>
      </w:r>
      <w:r w:rsidRPr="00D569EC">
        <w:rPr>
          <w:rFonts w:hint="eastAsia"/>
        </w:rPr>
        <w:t>2019</w:t>
      </w:r>
      <w:r w:rsidRPr="00D569EC">
        <w:rPr>
          <w:rFonts w:hint="eastAsia"/>
        </w:rPr>
        <w:t>）（成長</w:t>
      </w:r>
      <w:r w:rsidRPr="00D569EC">
        <w:rPr>
          <w:rFonts w:hint="eastAsia"/>
        </w:rPr>
        <w:t>4.49%</w:t>
      </w:r>
      <w:r w:rsidRPr="00D569EC">
        <w:rPr>
          <w:rFonts w:hint="eastAsia"/>
        </w:rPr>
        <w:t>）。</w:t>
      </w:r>
    </w:p>
    <w:p w14:paraId="3550A9AB" w14:textId="693251DF" w:rsidR="00F57CEC" w:rsidRPr="00D569EC" w:rsidRDefault="00F57CEC" w:rsidP="00F57CEC">
      <w:pPr>
        <w:pStyle w:val="a9"/>
        <w:ind w:leftChars="0" w:left="944" w:hangingChars="400" w:hanging="944"/>
      </w:pPr>
      <w:r w:rsidRPr="00D569EC">
        <w:rPr>
          <w:rFonts w:hint="eastAsia"/>
        </w:rPr>
        <w:t>（十五）主要對我採購：金屬製品（</w:t>
      </w:r>
      <w:r w:rsidRPr="00D569EC">
        <w:rPr>
          <w:rFonts w:hint="eastAsia"/>
        </w:rPr>
        <w:t>25.6%</w:t>
      </w:r>
      <w:r w:rsidRPr="00D569EC">
        <w:rPr>
          <w:rFonts w:hint="eastAsia"/>
        </w:rPr>
        <w:t>）、電腦及電子產品（</w:t>
      </w:r>
      <w:r w:rsidRPr="00D569EC">
        <w:rPr>
          <w:rFonts w:hint="eastAsia"/>
        </w:rPr>
        <w:t>21.7%</w:t>
      </w:r>
      <w:r w:rsidRPr="00D569EC">
        <w:rPr>
          <w:rFonts w:hint="eastAsia"/>
        </w:rPr>
        <w:t>）、交通工具（</w:t>
      </w:r>
      <w:r w:rsidRPr="00D569EC">
        <w:rPr>
          <w:rFonts w:hint="eastAsia"/>
        </w:rPr>
        <w:t>10.8%</w:t>
      </w:r>
      <w:r w:rsidRPr="00D569EC">
        <w:rPr>
          <w:rFonts w:hint="eastAsia"/>
        </w:rPr>
        <w:t>）、塑膠及橡膠產品（</w:t>
      </w:r>
      <w:r w:rsidRPr="00D569EC">
        <w:rPr>
          <w:rFonts w:hint="eastAsia"/>
        </w:rPr>
        <w:t>8.6%</w:t>
      </w:r>
      <w:r w:rsidRPr="00D569EC">
        <w:rPr>
          <w:rFonts w:hint="eastAsia"/>
        </w:rPr>
        <w:t>）、非電機設備（</w:t>
      </w:r>
      <w:r w:rsidRPr="00D569EC">
        <w:rPr>
          <w:rFonts w:hint="eastAsia"/>
        </w:rPr>
        <w:t>8.3%</w:t>
      </w:r>
      <w:r w:rsidRPr="00D569EC">
        <w:rPr>
          <w:rFonts w:hint="eastAsia"/>
        </w:rPr>
        <w:t>）。</w:t>
      </w:r>
    </w:p>
    <w:p w14:paraId="21DA1316" w14:textId="7289C4F5" w:rsidR="004850E8" w:rsidRPr="00D569EC" w:rsidRDefault="00FD0C58" w:rsidP="00F57CEC">
      <w:pPr>
        <w:pStyle w:val="a4"/>
        <w:spacing w:before="257" w:after="257"/>
        <w:ind w:left="632" w:hanging="632"/>
        <w:rPr>
          <w:color w:val="auto"/>
        </w:rPr>
      </w:pPr>
      <w:r w:rsidRPr="00D569EC">
        <w:rPr>
          <w:rFonts w:hint="eastAsia"/>
          <w:color w:val="auto"/>
        </w:rPr>
        <w:t>二、天然資源</w:t>
      </w:r>
    </w:p>
    <w:p w14:paraId="461B06E9" w14:textId="6B04BFB9" w:rsidR="004850E8" w:rsidRPr="00D569EC" w:rsidRDefault="00FD0C58">
      <w:pPr>
        <w:ind w:firstLine="472"/>
        <w:rPr>
          <w:lang w:eastAsia="zh-TW"/>
        </w:rPr>
      </w:pPr>
      <w:r w:rsidRPr="00D569EC">
        <w:rPr>
          <w:lang w:eastAsia="zh-TW"/>
        </w:rPr>
        <w:t>阿拉巴馬</w:t>
      </w:r>
      <w:r w:rsidR="00640209" w:rsidRPr="00D569EC">
        <w:rPr>
          <w:rFonts w:hint="eastAsia"/>
          <w:lang w:eastAsia="zh-TW"/>
        </w:rPr>
        <w:t>州全州森林密</w:t>
      </w:r>
      <w:r w:rsidR="00D569EC" w:rsidRPr="00D569EC">
        <w:rPr>
          <w:rFonts w:hint="eastAsia"/>
          <w:lang w:eastAsia="zh-TW"/>
        </w:rPr>
        <w:t>布</w:t>
      </w:r>
      <w:r w:rsidR="00640209" w:rsidRPr="00D569EC">
        <w:rPr>
          <w:rFonts w:hint="eastAsia"/>
          <w:lang w:eastAsia="zh-TW"/>
        </w:rPr>
        <w:t>，河流縱橫，森林覆蓋率</w:t>
      </w:r>
      <w:r w:rsidR="00640209" w:rsidRPr="00D569EC">
        <w:rPr>
          <w:lang w:eastAsia="zh-TW"/>
        </w:rPr>
        <w:t>65%</w:t>
      </w:r>
      <w:r w:rsidR="00640209" w:rsidRPr="00D569EC">
        <w:rPr>
          <w:rFonts w:hint="eastAsia"/>
          <w:lang w:eastAsia="zh-TW"/>
        </w:rPr>
        <w:t>以上，主要礦產有</w:t>
      </w:r>
      <w:r w:rsidRPr="00D569EC">
        <w:rPr>
          <w:lang w:eastAsia="zh-TW"/>
        </w:rPr>
        <w:t>鋁礬土、大理石、煤礦（由地下和地面礦山），天然氣，石油（油），碎石和石灰石等有價值的產品。</w:t>
      </w:r>
      <w:r w:rsidR="00717898" w:rsidRPr="00D569EC">
        <w:rPr>
          <w:lang w:eastAsia="zh-TW"/>
        </w:rPr>
        <w:t>北部開採含瀝青</w:t>
      </w:r>
      <w:r w:rsidR="00717898" w:rsidRPr="00D569EC">
        <w:rPr>
          <w:rFonts w:hint="eastAsia"/>
          <w:lang w:eastAsia="zh-TW"/>
        </w:rPr>
        <w:t>和</w:t>
      </w:r>
      <w:r w:rsidR="00717898" w:rsidRPr="00D569EC">
        <w:rPr>
          <w:lang w:eastAsia="zh-TW"/>
        </w:rPr>
        <w:t>軟品種的煤炭，西部和中部有甲烷氣體，西南部</w:t>
      </w:r>
      <w:r w:rsidR="00717898" w:rsidRPr="00D569EC">
        <w:rPr>
          <w:rFonts w:hint="eastAsia"/>
          <w:lang w:eastAsia="zh-TW"/>
        </w:rPr>
        <w:t>有</w:t>
      </w:r>
      <w:r w:rsidR="00717898" w:rsidRPr="00D569EC">
        <w:rPr>
          <w:lang w:eastAsia="zh-TW"/>
        </w:rPr>
        <w:t>天然氣和石油油井</w:t>
      </w:r>
      <w:r w:rsidR="00717898" w:rsidRPr="00D569EC">
        <w:rPr>
          <w:rFonts w:hint="eastAsia"/>
          <w:lang w:eastAsia="zh-TW"/>
        </w:rPr>
        <w:t>；</w:t>
      </w:r>
      <w:r w:rsidR="00136EC9" w:rsidRPr="00D569EC">
        <w:rPr>
          <w:lang w:eastAsia="zh-TW"/>
        </w:rPr>
        <w:t>從伯明</w:t>
      </w:r>
      <w:r w:rsidR="00136EC9" w:rsidRPr="00D569EC">
        <w:rPr>
          <w:rFonts w:hint="eastAsia"/>
          <w:lang w:eastAsia="zh-TW"/>
        </w:rPr>
        <w:t>罕</w:t>
      </w:r>
      <w:r w:rsidR="00717898" w:rsidRPr="00D569EC">
        <w:rPr>
          <w:rFonts w:hint="eastAsia"/>
          <w:lang w:eastAsia="zh-TW"/>
        </w:rPr>
        <w:t>到</w:t>
      </w:r>
      <w:r w:rsidR="00717898" w:rsidRPr="00D569EC">
        <w:rPr>
          <w:lang w:eastAsia="zh-TW"/>
        </w:rPr>
        <w:t>亨茨維爾附近的採石場開採石灰石，</w:t>
      </w:r>
      <w:r w:rsidR="00717898" w:rsidRPr="00D569EC">
        <w:rPr>
          <w:rFonts w:hint="eastAsia"/>
          <w:lang w:eastAsia="zh-TW"/>
        </w:rPr>
        <w:t>主要</w:t>
      </w:r>
      <w:r w:rsidR="00717898" w:rsidRPr="00D569EC">
        <w:rPr>
          <w:lang w:eastAsia="zh-TW"/>
        </w:rPr>
        <w:t>用來生產水泥和路基。</w:t>
      </w:r>
      <w:r w:rsidRPr="00D569EC">
        <w:rPr>
          <w:lang w:eastAsia="zh-TW"/>
        </w:rPr>
        <w:t>農牧業方面，棉花是最主要農產品，其次是嫩雞、牛隻、雞蛋、花生、牧草。</w:t>
      </w:r>
    </w:p>
    <w:p w14:paraId="15E50345" w14:textId="77777777" w:rsidR="004850E8" w:rsidRPr="00D569EC" w:rsidRDefault="00FD0C58">
      <w:pPr>
        <w:pStyle w:val="a4"/>
        <w:spacing w:before="257" w:after="257"/>
        <w:ind w:left="632" w:hanging="632"/>
        <w:rPr>
          <w:color w:val="auto"/>
        </w:rPr>
      </w:pPr>
      <w:r w:rsidRPr="00D569EC">
        <w:rPr>
          <w:color w:val="auto"/>
        </w:rPr>
        <w:t>三、產業概況</w:t>
      </w:r>
    </w:p>
    <w:p w14:paraId="5A9643DE" w14:textId="17E10F0F" w:rsidR="00F57CEC" w:rsidRPr="00D569EC" w:rsidRDefault="00F57CEC" w:rsidP="00F57CEC">
      <w:pPr>
        <w:pStyle w:val="a9"/>
        <w:ind w:left="944" w:hanging="708"/>
      </w:pPr>
      <w:r w:rsidRPr="00D569EC">
        <w:rPr>
          <w:rFonts w:hint="eastAsia"/>
        </w:rPr>
        <w:t>（一）汽車工業：阿州以優渥投資獎勵措施及勞動力充足等優勢條件，攀升至全美第</w:t>
      </w:r>
      <w:r w:rsidRPr="00D569EC">
        <w:rPr>
          <w:rFonts w:hint="eastAsia"/>
        </w:rPr>
        <w:t>5</w:t>
      </w:r>
      <w:r w:rsidRPr="00D569EC">
        <w:rPr>
          <w:rFonts w:hint="eastAsia"/>
        </w:rPr>
        <w:t>大汽車工業重鎮，計有</w:t>
      </w:r>
      <w:r w:rsidRPr="00D569EC">
        <w:rPr>
          <w:rFonts w:hint="eastAsia"/>
        </w:rPr>
        <w:t>4</w:t>
      </w:r>
      <w:r w:rsidRPr="00D569EC">
        <w:rPr>
          <w:rFonts w:hint="eastAsia"/>
        </w:rPr>
        <w:t>家汽車製造廠（現代、本田、豐田、梅賽德斯賓士）、</w:t>
      </w:r>
      <w:r w:rsidRPr="00D569EC">
        <w:rPr>
          <w:rFonts w:hint="eastAsia"/>
        </w:rPr>
        <w:t>1</w:t>
      </w:r>
      <w:r w:rsidRPr="00D569EC">
        <w:rPr>
          <w:rFonts w:hint="eastAsia"/>
        </w:rPr>
        <w:t>家卡車製造廠（</w:t>
      </w:r>
      <w:r w:rsidRPr="00D569EC">
        <w:rPr>
          <w:rFonts w:hint="eastAsia"/>
        </w:rPr>
        <w:t>Autocar</w:t>
      </w:r>
      <w:r w:rsidRPr="00D569EC">
        <w:rPr>
          <w:rFonts w:hint="eastAsia"/>
        </w:rPr>
        <w:t>）、</w:t>
      </w:r>
      <w:r w:rsidRPr="00D569EC">
        <w:rPr>
          <w:rFonts w:hint="eastAsia"/>
        </w:rPr>
        <w:t>1</w:t>
      </w:r>
      <w:r w:rsidRPr="00D569EC">
        <w:rPr>
          <w:rFonts w:hint="eastAsia"/>
        </w:rPr>
        <w:t>家巴士製造廠（</w:t>
      </w:r>
      <w:r w:rsidRPr="00D569EC">
        <w:rPr>
          <w:rFonts w:hint="eastAsia"/>
        </w:rPr>
        <w:t>New Flyer</w:t>
      </w:r>
      <w:r w:rsidRPr="00D569EC">
        <w:rPr>
          <w:rFonts w:hint="eastAsia"/>
        </w:rPr>
        <w:t>）等</w:t>
      </w:r>
      <w:r w:rsidRPr="00D569EC">
        <w:rPr>
          <w:rFonts w:hint="eastAsia"/>
        </w:rPr>
        <w:t>6</w:t>
      </w:r>
      <w:r w:rsidRPr="00D569EC">
        <w:rPr>
          <w:rFonts w:hint="eastAsia"/>
        </w:rPr>
        <w:t>家主要組裝廠，年產量超過</w:t>
      </w:r>
      <w:r w:rsidRPr="00D569EC">
        <w:rPr>
          <w:rFonts w:hint="eastAsia"/>
        </w:rPr>
        <w:t>100</w:t>
      </w:r>
      <w:r w:rsidRPr="00D569EC">
        <w:rPr>
          <w:rFonts w:hint="eastAsia"/>
        </w:rPr>
        <w:t>萬輛車及</w:t>
      </w:r>
      <w:r w:rsidRPr="00D569EC">
        <w:rPr>
          <w:rFonts w:hint="eastAsia"/>
        </w:rPr>
        <w:t>160</w:t>
      </w:r>
      <w:r w:rsidRPr="00D569EC">
        <w:rPr>
          <w:rFonts w:hint="eastAsia"/>
        </w:rPr>
        <w:t>萬台汽車引擎，此外，還有</w:t>
      </w:r>
      <w:r w:rsidRPr="00D569EC">
        <w:rPr>
          <w:rFonts w:hint="eastAsia"/>
        </w:rPr>
        <w:t>150</w:t>
      </w:r>
      <w:r w:rsidRPr="00D569EC">
        <w:rPr>
          <w:rFonts w:hint="eastAsia"/>
        </w:rPr>
        <w:t>家一、二級供應商，總共提供</w:t>
      </w:r>
      <w:r w:rsidRPr="00D569EC">
        <w:rPr>
          <w:rFonts w:hint="eastAsia"/>
        </w:rPr>
        <w:t>4</w:t>
      </w:r>
      <w:r w:rsidRPr="00D569EC">
        <w:rPr>
          <w:rFonts w:hint="eastAsia"/>
        </w:rPr>
        <w:t>萬個就業，出口額達</w:t>
      </w:r>
      <w:r w:rsidRPr="00D569EC">
        <w:rPr>
          <w:rFonts w:hint="eastAsia"/>
        </w:rPr>
        <w:t>102</w:t>
      </w:r>
      <w:r w:rsidRPr="00D569EC">
        <w:rPr>
          <w:rFonts w:hint="eastAsia"/>
        </w:rPr>
        <w:t>億美元，排名全美第</w:t>
      </w:r>
      <w:r w:rsidRPr="00D569EC">
        <w:rPr>
          <w:rFonts w:hint="eastAsia"/>
        </w:rPr>
        <w:t>3</w:t>
      </w:r>
      <w:r w:rsidRPr="00D569EC">
        <w:rPr>
          <w:rFonts w:hint="eastAsia"/>
        </w:rPr>
        <w:t>位。</w:t>
      </w:r>
    </w:p>
    <w:p w14:paraId="51B69329" w14:textId="414EFB64" w:rsidR="00F57CEC" w:rsidRPr="00D569EC" w:rsidRDefault="00F57CEC" w:rsidP="00F57CEC">
      <w:pPr>
        <w:pStyle w:val="a9"/>
        <w:ind w:left="944" w:hanging="708"/>
      </w:pPr>
      <w:r w:rsidRPr="00D569EC">
        <w:rPr>
          <w:rFonts w:hint="eastAsia"/>
        </w:rPr>
        <w:t>（二）生物科學：阿州有阿拉巴馬藥物研發聯盟（</w:t>
      </w:r>
      <w:r w:rsidRPr="00D569EC">
        <w:rPr>
          <w:rFonts w:hint="eastAsia"/>
        </w:rPr>
        <w:t>Alabama Drug Discovery All</w:t>
      </w:r>
      <w:r w:rsidRPr="00D569EC">
        <w:rPr>
          <w:rFonts w:hint="eastAsia"/>
        </w:rPr>
        <w:t>i</w:t>
      </w:r>
      <w:r w:rsidRPr="00D569EC">
        <w:rPr>
          <w:rFonts w:hint="eastAsia"/>
        </w:rPr>
        <w:t>ance, ADDA</w:t>
      </w:r>
      <w:r w:rsidRPr="00D569EC">
        <w:rPr>
          <w:rFonts w:hint="eastAsia"/>
        </w:rPr>
        <w:t>）、</w:t>
      </w:r>
      <w:r w:rsidRPr="00D569EC">
        <w:rPr>
          <w:rFonts w:hint="eastAsia"/>
        </w:rPr>
        <w:t>Baxter</w:t>
      </w:r>
      <w:r w:rsidRPr="00D569EC">
        <w:rPr>
          <w:rFonts w:hint="eastAsia"/>
        </w:rPr>
        <w:t>、</w:t>
      </w:r>
      <w:r w:rsidRPr="00D569EC">
        <w:rPr>
          <w:rFonts w:hint="eastAsia"/>
        </w:rPr>
        <w:t>Oxford Pharmascience</w:t>
      </w:r>
      <w:r w:rsidRPr="00D569EC">
        <w:rPr>
          <w:rFonts w:hint="eastAsia"/>
        </w:rPr>
        <w:t>、</w:t>
      </w:r>
      <w:r w:rsidRPr="00D569EC">
        <w:rPr>
          <w:rFonts w:hint="eastAsia"/>
        </w:rPr>
        <w:t>Evonik Industries</w:t>
      </w:r>
      <w:r w:rsidRPr="00D569EC">
        <w:rPr>
          <w:rFonts w:hint="eastAsia"/>
        </w:rPr>
        <w:t>、</w:t>
      </w:r>
      <w:r w:rsidRPr="00D569EC">
        <w:rPr>
          <w:rFonts w:hint="eastAsia"/>
        </w:rPr>
        <w:t>H2 Pharma</w:t>
      </w:r>
      <w:r w:rsidRPr="00D569EC">
        <w:rPr>
          <w:rFonts w:hint="eastAsia"/>
        </w:rPr>
        <w:t>、</w:t>
      </w:r>
      <w:r w:rsidRPr="00D569EC">
        <w:rPr>
          <w:rFonts w:hint="eastAsia"/>
        </w:rPr>
        <w:t>Par Pharmaceuticals</w:t>
      </w:r>
      <w:r w:rsidRPr="00D569EC">
        <w:rPr>
          <w:rFonts w:hint="eastAsia"/>
        </w:rPr>
        <w:t>等</w:t>
      </w:r>
      <w:r w:rsidRPr="00D569EC">
        <w:rPr>
          <w:rFonts w:hint="eastAsia"/>
        </w:rPr>
        <w:t>780</w:t>
      </w:r>
      <w:r w:rsidRPr="00D569EC">
        <w:rPr>
          <w:rFonts w:hint="eastAsia"/>
        </w:rPr>
        <w:t>家生物科學相關機構及企業和</w:t>
      </w:r>
      <w:r w:rsidRPr="00D569EC">
        <w:rPr>
          <w:rFonts w:hint="eastAsia"/>
        </w:rPr>
        <w:t>54</w:t>
      </w:r>
      <w:r w:rsidRPr="00D569EC">
        <w:rPr>
          <w:rFonts w:hint="eastAsia"/>
        </w:rPr>
        <w:t>家醫療設備公司，經濟效益共計達</w:t>
      </w:r>
      <w:r w:rsidRPr="00D569EC">
        <w:rPr>
          <w:rFonts w:hint="eastAsia"/>
        </w:rPr>
        <w:t>73</w:t>
      </w:r>
      <w:r w:rsidRPr="00D569EC">
        <w:rPr>
          <w:rFonts w:hint="eastAsia"/>
        </w:rPr>
        <w:t>億美元，提供</w:t>
      </w:r>
      <w:r w:rsidRPr="00D569EC">
        <w:rPr>
          <w:rFonts w:hint="eastAsia"/>
        </w:rPr>
        <w:t>17,870</w:t>
      </w:r>
      <w:r w:rsidRPr="00D569EC">
        <w:rPr>
          <w:rFonts w:hint="eastAsia"/>
        </w:rPr>
        <w:t>個就業，其中有</w:t>
      </w:r>
      <w:r w:rsidRPr="00D569EC">
        <w:rPr>
          <w:rFonts w:hint="eastAsia"/>
        </w:rPr>
        <w:t>12,000</w:t>
      </w:r>
      <w:r w:rsidRPr="00D569EC">
        <w:rPr>
          <w:rFonts w:hint="eastAsia"/>
        </w:rPr>
        <w:t>個科學家及研究員。阿州在</w:t>
      </w:r>
      <w:r w:rsidRPr="00D569EC">
        <w:rPr>
          <w:rFonts w:hint="eastAsia"/>
        </w:rPr>
        <w:t>5</w:t>
      </w:r>
      <w:r w:rsidRPr="00D569EC">
        <w:rPr>
          <w:rFonts w:hint="eastAsia"/>
        </w:rPr>
        <w:t>年內獲</w:t>
      </w:r>
      <w:r w:rsidRPr="00D569EC">
        <w:rPr>
          <w:rFonts w:hint="eastAsia"/>
        </w:rPr>
        <w:t>623</w:t>
      </w:r>
      <w:r w:rsidRPr="00D569EC">
        <w:rPr>
          <w:rFonts w:hint="eastAsia"/>
        </w:rPr>
        <w:t>項生技專利及</w:t>
      </w:r>
      <w:r w:rsidRPr="00D569EC">
        <w:rPr>
          <w:rFonts w:hint="eastAsia"/>
        </w:rPr>
        <w:t>8</w:t>
      </w:r>
      <w:r w:rsidRPr="00D569EC">
        <w:rPr>
          <w:rFonts w:hint="eastAsia"/>
        </w:rPr>
        <w:t>種</w:t>
      </w:r>
      <w:r w:rsidRPr="00D569EC">
        <w:rPr>
          <w:rFonts w:hint="eastAsia"/>
        </w:rPr>
        <w:t>FDA</w:t>
      </w:r>
      <w:r w:rsidRPr="00D569EC">
        <w:rPr>
          <w:rFonts w:hint="eastAsia"/>
        </w:rPr>
        <w:t>審核通過的癌症治療藥，目前</w:t>
      </w:r>
      <w:r w:rsidRPr="00D569EC">
        <w:rPr>
          <w:rFonts w:hint="eastAsia"/>
        </w:rPr>
        <w:t>ADDA</w:t>
      </w:r>
      <w:r w:rsidRPr="00D569EC">
        <w:rPr>
          <w:rFonts w:hint="eastAsia"/>
        </w:rPr>
        <w:t>有</w:t>
      </w:r>
      <w:r w:rsidRPr="00D569EC">
        <w:rPr>
          <w:rFonts w:hint="eastAsia"/>
        </w:rPr>
        <w:t>16</w:t>
      </w:r>
      <w:r w:rsidRPr="00D569EC">
        <w:rPr>
          <w:rFonts w:hint="eastAsia"/>
        </w:rPr>
        <w:t>種待審藥品。此外，阿州的</w:t>
      </w:r>
      <w:r w:rsidRPr="00D569EC">
        <w:rPr>
          <w:rFonts w:hint="eastAsia"/>
        </w:rPr>
        <w:t>Cummings R</w:t>
      </w:r>
      <w:r w:rsidRPr="00D569EC">
        <w:rPr>
          <w:rFonts w:hint="eastAsia"/>
        </w:rPr>
        <w:t>e</w:t>
      </w:r>
      <w:r w:rsidRPr="00D569EC">
        <w:rPr>
          <w:rFonts w:hint="eastAsia"/>
        </w:rPr>
        <w:lastRenderedPageBreak/>
        <w:t>search Park</w:t>
      </w:r>
      <w:r w:rsidRPr="00D569EC">
        <w:rPr>
          <w:rFonts w:hint="eastAsia"/>
        </w:rPr>
        <w:t>排名全球第</w:t>
      </w:r>
      <w:r w:rsidRPr="00D569EC">
        <w:rPr>
          <w:rFonts w:hint="eastAsia"/>
        </w:rPr>
        <w:t>4</w:t>
      </w:r>
      <w:r w:rsidRPr="00D569EC">
        <w:rPr>
          <w:rFonts w:hint="eastAsia"/>
        </w:rPr>
        <w:t>大、全美第</w:t>
      </w:r>
      <w:r w:rsidRPr="00D569EC">
        <w:rPr>
          <w:rFonts w:hint="eastAsia"/>
        </w:rPr>
        <w:t>2</w:t>
      </w:r>
      <w:r w:rsidRPr="00D569EC">
        <w:rPr>
          <w:rFonts w:hint="eastAsia"/>
        </w:rPr>
        <w:t>大研發園區，阿州還有許多教學醫院等業界發展優勢。</w:t>
      </w:r>
    </w:p>
    <w:p w14:paraId="64385ADE" w14:textId="6E99F312" w:rsidR="00F57CEC" w:rsidRPr="00D569EC" w:rsidRDefault="00F57CEC" w:rsidP="00F57CEC">
      <w:pPr>
        <w:pStyle w:val="a9"/>
        <w:ind w:left="944" w:hanging="708"/>
      </w:pPr>
      <w:r w:rsidRPr="00D569EC">
        <w:rPr>
          <w:rFonts w:hint="eastAsia"/>
        </w:rPr>
        <w:t>（三）化學工業：阿拉巴馬有</w:t>
      </w:r>
      <w:r w:rsidRPr="00D569EC">
        <w:rPr>
          <w:rFonts w:hint="eastAsia"/>
        </w:rPr>
        <w:t>3M, BP, Dupont, Mitsubishi Polysilicon, Honeywell UOP, Evonik, Arkema, Olin</w:t>
      </w:r>
      <w:r w:rsidRPr="00D569EC">
        <w:rPr>
          <w:rFonts w:hint="eastAsia"/>
        </w:rPr>
        <w:t>等</w:t>
      </w:r>
      <w:r w:rsidRPr="00D569EC">
        <w:rPr>
          <w:rFonts w:hint="eastAsia"/>
        </w:rPr>
        <w:t>200</w:t>
      </w:r>
      <w:r w:rsidRPr="00D569EC">
        <w:rPr>
          <w:rFonts w:hint="eastAsia"/>
        </w:rPr>
        <w:t>多家化學相關企業，提供</w:t>
      </w:r>
      <w:r w:rsidRPr="00D569EC">
        <w:rPr>
          <w:rFonts w:hint="eastAsia"/>
        </w:rPr>
        <w:t>10,400</w:t>
      </w:r>
      <w:r w:rsidRPr="00D569EC">
        <w:rPr>
          <w:rFonts w:hint="eastAsia"/>
        </w:rPr>
        <w:t>個就業機會，主要生產工業用化學品、塑化原料、複合材料、藥品、清潔劑、漆類、及農化製品等，出口值達</w:t>
      </w:r>
      <w:r w:rsidRPr="00D569EC">
        <w:rPr>
          <w:rFonts w:hint="eastAsia"/>
        </w:rPr>
        <w:t>26</w:t>
      </w:r>
      <w:r w:rsidRPr="00D569EC">
        <w:rPr>
          <w:rFonts w:hint="eastAsia"/>
        </w:rPr>
        <w:t>億美元，是阿州第二大出口項目。全美所需的氧化劑、光穩定劑、排放催化劑和氯等原料，幾乎全在阿州生產，另橡、塑膠年產值約</w:t>
      </w:r>
      <w:r w:rsidRPr="00D569EC">
        <w:rPr>
          <w:rFonts w:hint="eastAsia"/>
        </w:rPr>
        <w:t>8</w:t>
      </w:r>
      <w:r w:rsidRPr="00D569EC">
        <w:rPr>
          <w:rFonts w:hint="eastAsia"/>
        </w:rPr>
        <w:t>億美元，主要為乳膠及其他塑膠製品，以供應汽車工業所需的輪胎為其最大宗。</w:t>
      </w:r>
    </w:p>
    <w:p w14:paraId="6102E1B8" w14:textId="3BE8E136" w:rsidR="00F57CEC" w:rsidRPr="00D569EC" w:rsidRDefault="00F57CEC" w:rsidP="00F57CEC">
      <w:pPr>
        <w:pStyle w:val="a9"/>
        <w:ind w:left="944" w:hanging="708"/>
      </w:pPr>
      <w:r w:rsidRPr="00D569EC">
        <w:rPr>
          <w:rFonts w:hint="eastAsia"/>
        </w:rPr>
        <w:t>（四）航太產業：阿州航太發展已有</w:t>
      </w:r>
      <w:r w:rsidRPr="00D569EC">
        <w:rPr>
          <w:rFonts w:hint="eastAsia"/>
        </w:rPr>
        <w:t>100</w:t>
      </w:r>
      <w:r w:rsidRPr="00D569EC">
        <w:rPr>
          <w:rFonts w:hint="eastAsia"/>
        </w:rPr>
        <w:t>多年的歷史，當地</w:t>
      </w:r>
      <w:r w:rsidRPr="00D569EC">
        <w:rPr>
          <w:rFonts w:hint="eastAsia"/>
        </w:rPr>
        <w:t>NASA</w:t>
      </w:r>
      <w:r w:rsidRPr="00D569EC">
        <w:rPr>
          <w:rFonts w:hint="eastAsia"/>
        </w:rPr>
        <w:t>的</w:t>
      </w:r>
      <w:r w:rsidRPr="00D569EC">
        <w:rPr>
          <w:rFonts w:hint="eastAsia"/>
        </w:rPr>
        <w:t>Marshall Space Flight</w:t>
      </w:r>
      <w:r w:rsidRPr="00D569EC">
        <w:rPr>
          <w:rFonts w:hint="eastAsia"/>
        </w:rPr>
        <w:t>中心是</w:t>
      </w:r>
      <w:r w:rsidRPr="00D569EC">
        <w:rPr>
          <w:rFonts w:hint="eastAsia"/>
        </w:rPr>
        <w:t>60</w:t>
      </w:r>
      <w:r w:rsidRPr="00D569EC">
        <w:rPr>
          <w:rFonts w:hint="eastAsia"/>
        </w:rPr>
        <w:t>年代把人類送到月球</w:t>
      </w:r>
      <w:r w:rsidRPr="00D569EC">
        <w:rPr>
          <w:rFonts w:hint="eastAsia"/>
        </w:rPr>
        <w:t>Saturn V</w:t>
      </w:r>
      <w:r w:rsidRPr="00D569EC">
        <w:rPr>
          <w:rFonts w:hint="eastAsia"/>
        </w:rPr>
        <w:t>的產地，也是懷特兄弟在美國設立第</w:t>
      </w:r>
      <w:r w:rsidRPr="00D569EC">
        <w:rPr>
          <w:rFonts w:hint="eastAsia"/>
        </w:rPr>
        <w:t>1</w:t>
      </w:r>
      <w:r w:rsidRPr="00D569EC">
        <w:rPr>
          <w:rFonts w:hint="eastAsia"/>
        </w:rPr>
        <w:t>個飛行學校的地方，如今有</w:t>
      </w:r>
      <w:r w:rsidRPr="00D569EC">
        <w:rPr>
          <w:rFonts w:hint="eastAsia"/>
        </w:rPr>
        <w:t>Airbus</w:t>
      </w:r>
      <w:r w:rsidRPr="00D569EC">
        <w:rPr>
          <w:rFonts w:hint="eastAsia"/>
        </w:rPr>
        <w:t>、</w:t>
      </w:r>
      <w:r w:rsidRPr="00D569EC">
        <w:rPr>
          <w:rFonts w:hint="eastAsia"/>
        </w:rPr>
        <w:t>Boeing</w:t>
      </w:r>
      <w:r w:rsidRPr="00D569EC">
        <w:rPr>
          <w:rFonts w:hint="eastAsia"/>
        </w:rPr>
        <w:t>、</w:t>
      </w:r>
      <w:r w:rsidRPr="00D569EC">
        <w:rPr>
          <w:rFonts w:hint="eastAsia"/>
        </w:rPr>
        <w:t>GE Aviation</w:t>
      </w:r>
      <w:r w:rsidRPr="00D569EC">
        <w:rPr>
          <w:rFonts w:hint="eastAsia"/>
        </w:rPr>
        <w:t>、</w:t>
      </w:r>
      <w:r w:rsidRPr="00D569EC">
        <w:rPr>
          <w:rFonts w:hint="eastAsia"/>
        </w:rPr>
        <w:t>Lockheed Martin</w:t>
      </w:r>
      <w:r w:rsidRPr="00D569EC">
        <w:rPr>
          <w:rFonts w:hint="eastAsia"/>
        </w:rPr>
        <w:t>等航太先進製造及研發中心入駐，在該州南邊港灣的</w:t>
      </w:r>
      <w:r w:rsidRPr="00D569EC">
        <w:rPr>
          <w:rFonts w:hint="eastAsia"/>
        </w:rPr>
        <w:t>Mobile</w:t>
      </w:r>
      <w:r w:rsidRPr="00D569EC">
        <w:rPr>
          <w:rFonts w:hint="eastAsia"/>
        </w:rPr>
        <w:t>市和北邊山區的</w:t>
      </w:r>
      <w:r w:rsidRPr="00D569EC">
        <w:rPr>
          <w:rFonts w:hint="eastAsia"/>
        </w:rPr>
        <w:t>Huntsville</w:t>
      </w:r>
      <w:r w:rsidRPr="00D569EC">
        <w:rPr>
          <w:rFonts w:hint="eastAsia"/>
        </w:rPr>
        <w:t>市形成產業聚集地，該產業正以驚人的速度成長，出口總值達</w:t>
      </w:r>
      <w:r w:rsidRPr="00D569EC">
        <w:rPr>
          <w:rFonts w:hint="eastAsia"/>
        </w:rPr>
        <w:t>24</w:t>
      </w:r>
      <w:r w:rsidRPr="00D569EC">
        <w:rPr>
          <w:rFonts w:hint="eastAsia"/>
        </w:rPr>
        <w:t>億美元，提供來自全球</w:t>
      </w:r>
      <w:r w:rsidRPr="00D569EC">
        <w:rPr>
          <w:rFonts w:hint="eastAsia"/>
        </w:rPr>
        <w:t>30</w:t>
      </w:r>
      <w:r w:rsidRPr="00D569EC">
        <w:rPr>
          <w:rFonts w:hint="eastAsia"/>
        </w:rPr>
        <w:t>多個國家計</w:t>
      </w:r>
      <w:r w:rsidRPr="00D569EC">
        <w:rPr>
          <w:rFonts w:hint="eastAsia"/>
        </w:rPr>
        <w:t>61,000</w:t>
      </w:r>
      <w:r w:rsidRPr="00D569EC">
        <w:rPr>
          <w:rFonts w:hint="eastAsia"/>
        </w:rPr>
        <w:t>個工作機會，其中有</w:t>
      </w:r>
      <w:r w:rsidRPr="00D569EC">
        <w:rPr>
          <w:rFonts w:hint="eastAsia"/>
        </w:rPr>
        <w:t>4,600</w:t>
      </w:r>
      <w:r w:rsidRPr="00D569EC">
        <w:rPr>
          <w:rFonts w:hint="eastAsia"/>
        </w:rPr>
        <w:t>人為高薪的航太工程師，排名全美第</w:t>
      </w:r>
      <w:r w:rsidRPr="00D569EC">
        <w:rPr>
          <w:rFonts w:hint="eastAsia"/>
        </w:rPr>
        <w:t>5</w:t>
      </w:r>
      <w:r w:rsidRPr="00D569EC">
        <w:rPr>
          <w:rFonts w:hint="eastAsia"/>
        </w:rPr>
        <w:t>位。阿州航太發展集中在商業產品上，但也獲得億萬美元的軍火防衛合約。阿州早期以</w:t>
      </w:r>
      <w:r w:rsidRPr="00D569EC">
        <w:rPr>
          <w:rFonts w:hint="eastAsia"/>
        </w:rPr>
        <w:t>1.58</w:t>
      </w:r>
      <w:r w:rsidRPr="00D569EC">
        <w:rPr>
          <w:rFonts w:hint="eastAsia"/>
        </w:rPr>
        <w:t>億美元獎勵措施吸引法國</w:t>
      </w:r>
      <w:r w:rsidRPr="00D569EC">
        <w:rPr>
          <w:rFonts w:hint="eastAsia"/>
        </w:rPr>
        <w:t>Airbus</w:t>
      </w:r>
      <w:r w:rsidRPr="00D569EC">
        <w:rPr>
          <w:rFonts w:hint="eastAsia"/>
        </w:rPr>
        <w:t>在</w:t>
      </w:r>
      <w:r w:rsidRPr="00D569EC">
        <w:rPr>
          <w:rFonts w:hint="eastAsia"/>
        </w:rPr>
        <w:t>Mobile</w:t>
      </w:r>
      <w:r w:rsidRPr="00D569EC">
        <w:rPr>
          <w:rFonts w:hint="eastAsia"/>
        </w:rPr>
        <w:t>設立該公司第一個美國裝配廠，創造</w:t>
      </w:r>
      <w:r w:rsidRPr="00D569EC">
        <w:rPr>
          <w:rFonts w:hint="eastAsia"/>
        </w:rPr>
        <w:t>1,000</w:t>
      </w:r>
      <w:r w:rsidRPr="00D569EC">
        <w:rPr>
          <w:rFonts w:hint="eastAsia"/>
        </w:rPr>
        <w:t>個工作機會，現今</w:t>
      </w:r>
      <w:r w:rsidRPr="00D569EC">
        <w:rPr>
          <w:rFonts w:hint="eastAsia"/>
        </w:rPr>
        <w:t>Airbus</w:t>
      </w:r>
      <w:r w:rsidRPr="00D569EC">
        <w:rPr>
          <w:rFonts w:hint="eastAsia"/>
        </w:rPr>
        <w:t>居全球領先地位，大幅提升阿州在國際航太工業上的重要性；近期航太製造商</w:t>
      </w:r>
      <w:r w:rsidRPr="00D569EC">
        <w:rPr>
          <w:rFonts w:hint="eastAsia"/>
        </w:rPr>
        <w:t>Blue Origin</w:t>
      </w:r>
      <w:r w:rsidRPr="00D569EC">
        <w:rPr>
          <w:rFonts w:hint="eastAsia"/>
        </w:rPr>
        <w:t>也將擴充在</w:t>
      </w:r>
      <w:r w:rsidRPr="00D569EC">
        <w:rPr>
          <w:rFonts w:hint="eastAsia"/>
        </w:rPr>
        <w:t>Huntsville</w:t>
      </w:r>
      <w:r w:rsidRPr="00D569EC">
        <w:rPr>
          <w:rFonts w:hint="eastAsia"/>
        </w:rPr>
        <w:t>的火箭引擎廠，可創造</w:t>
      </w:r>
      <w:r w:rsidRPr="00D569EC">
        <w:rPr>
          <w:rFonts w:hint="eastAsia"/>
        </w:rPr>
        <w:t>300</w:t>
      </w:r>
      <w:r w:rsidRPr="00D569EC">
        <w:rPr>
          <w:rFonts w:hint="eastAsia"/>
        </w:rPr>
        <w:t>個工作崗位。</w:t>
      </w:r>
    </w:p>
    <w:p w14:paraId="267CAADF" w14:textId="611736F9" w:rsidR="00F57CEC" w:rsidRPr="00D569EC" w:rsidRDefault="00F57CEC" w:rsidP="00F57CEC">
      <w:pPr>
        <w:pStyle w:val="a9"/>
        <w:ind w:left="944" w:hanging="708"/>
      </w:pPr>
      <w:r w:rsidRPr="00D569EC">
        <w:rPr>
          <w:rFonts w:hint="eastAsia"/>
        </w:rPr>
        <w:t>（五）金屬及先進材料業：主要聚集在阿州最大城市伯明罕附近，因當地產豐富的鐵礦、煤炭和石灰石等相關原料，計有</w:t>
      </w:r>
      <w:r w:rsidRPr="00D569EC">
        <w:rPr>
          <w:rFonts w:hint="eastAsia"/>
        </w:rPr>
        <w:t>United Sates Steel</w:t>
      </w:r>
      <w:r w:rsidRPr="00D569EC">
        <w:rPr>
          <w:rFonts w:hint="eastAsia"/>
        </w:rPr>
        <w:t>、</w:t>
      </w:r>
      <w:r w:rsidRPr="00D569EC">
        <w:rPr>
          <w:rFonts w:hint="eastAsia"/>
        </w:rPr>
        <w:t>GA Aviation</w:t>
      </w:r>
      <w:r w:rsidRPr="00D569EC">
        <w:rPr>
          <w:rFonts w:hint="eastAsia"/>
        </w:rPr>
        <w:t>、</w:t>
      </w:r>
      <w:r w:rsidRPr="00D569EC">
        <w:rPr>
          <w:rFonts w:hint="eastAsia"/>
        </w:rPr>
        <w:t>US Pipe</w:t>
      </w:r>
      <w:r w:rsidRPr="00D569EC">
        <w:rPr>
          <w:rFonts w:hint="eastAsia"/>
        </w:rPr>
        <w:t>、</w:t>
      </w:r>
      <w:r w:rsidRPr="00D569EC">
        <w:rPr>
          <w:rFonts w:hint="eastAsia"/>
        </w:rPr>
        <w:t>SSAB Americas</w:t>
      </w:r>
      <w:r w:rsidRPr="00D569EC">
        <w:rPr>
          <w:rFonts w:hint="eastAsia"/>
        </w:rPr>
        <w:t>等</w:t>
      </w:r>
      <w:r w:rsidRPr="00D569EC">
        <w:rPr>
          <w:rFonts w:hint="eastAsia"/>
        </w:rPr>
        <w:t>1,100</w:t>
      </w:r>
      <w:r w:rsidRPr="00D569EC">
        <w:rPr>
          <w:rFonts w:hint="eastAsia"/>
        </w:rPr>
        <w:t>家主要金屬製造業者，連同其他相關業者，共計提供</w:t>
      </w:r>
      <w:r w:rsidRPr="00D569EC">
        <w:rPr>
          <w:rFonts w:hint="eastAsia"/>
        </w:rPr>
        <w:t>44,900</w:t>
      </w:r>
      <w:r w:rsidRPr="00D569EC">
        <w:rPr>
          <w:rFonts w:hint="eastAsia"/>
        </w:rPr>
        <w:t>個就業，其中主要金屬製造出口達</w:t>
      </w:r>
      <w:r w:rsidRPr="00D569EC">
        <w:rPr>
          <w:rFonts w:hint="eastAsia"/>
        </w:rPr>
        <w:t>16</w:t>
      </w:r>
      <w:r w:rsidRPr="00D569EC">
        <w:rPr>
          <w:rFonts w:hint="eastAsia"/>
        </w:rPr>
        <w:t>億美</w:t>
      </w:r>
      <w:r w:rsidRPr="00D569EC">
        <w:rPr>
          <w:rFonts w:hint="eastAsia"/>
        </w:rPr>
        <w:lastRenderedPageBreak/>
        <w:t>元，排名全美第</w:t>
      </w:r>
      <w:r w:rsidRPr="00D569EC">
        <w:rPr>
          <w:rFonts w:hint="eastAsia"/>
        </w:rPr>
        <w:t>3</w:t>
      </w:r>
      <w:r w:rsidRPr="00D569EC">
        <w:rPr>
          <w:rFonts w:hint="eastAsia"/>
        </w:rPr>
        <w:t>位，其他金屬製品出口達</w:t>
      </w:r>
      <w:r w:rsidRPr="00D569EC">
        <w:rPr>
          <w:rFonts w:hint="eastAsia"/>
        </w:rPr>
        <w:t>3</w:t>
      </w:r>
      <w:r w:rsidRPr="00D569EC">
        <w:rPr>
          <w:rFonts w:hint="eastAsia"/>
        </w:rPr>
        <w:t>億</w:t>
      </w:r>
      <w:r w:rsidRPr="00D569EC">
        <w:rPr>
          <w:rFonts w:hint="eastAsia"/>
        </w:rPr>
        <w:t>8,200</w:t>
      </w:r>
      <w:r w:rsidRPr="00D569EC">
        <w:rPr>
          <w:rFonts w:hint="eastAsia"/>
        </w:rPr>
        <w:t>萬美元。</w:t>
      </w:r>
    </w:p>
    <w:p w14:paraId="50C798F4" w14:textId="17B404AE" w:rsidR="004850E8" w:rsidRPr="00D569EC" w:rsidRDefault="00FD0C58" w:rsidP="00F57CEC">
      <w:pPr>
        <w:pStyle w:val="a4"/>
        <w:spacing w:before="257" w:after="257"/>
        <w:ind w:left="632" w:hanging="632"/>
        <w:rPr>
          <w:color w:val="auto"/>
        </w:rPr>
      </w:pPr>
      <w:r w:rsidRPr="00D569EC">
        <w:rPr>
          <w:rFonts w:hint="eastAsia"/>
          <w:color w:val="auto"/>
        </w:rPr>
        <w:t>四</w:t>
      </w:r>
      <w:r w:rsidRPr="00D569EC">
        <w:rPr>
          <w:color w:val="auto"/>
        </w:rPr>
        <w:t>、經濟展望</w:t>
      </w:r>
    </w:p>
    <w:p w14:paraId="1443A45B" w14:textId="1A1E2977" w:rsidR="004850E8" w:rsidRPr="00D569EC" w:rsidRDefault="00710B10">
      <w:pPr>
        <w:ind w:firstLine="472"/>
        <w:rPr>
          <w:lang w:eastAsia="zh-TW"/>
        </w:rPr>
      </w:pPr>
      <w:r w:rsidRPr="00D569EC">
        <w:rPr>
          <w:lang w:eastAsia="zh-TW"/>
        </w:rPr>
        <w:t>阿拉巴馬州商務</w:t>
      </w:r>
      <w:r w:rsidRPr="00D569EC">
        <w:rPr>
          <w:rFonts w:hint="eastAsia"/>
          <w:lang w:eastAsia="zh-TW"/>
        </w:rPr>
        <w:t>廳</w:t>
      </w:r>
      <w:r w:rsidR="002F33AC" w:rsidRPr="00D569EC">
        <w:rPr>
          <w:rFonts w:hint="eastAsia"/>
          <w:lang w:eastAsia="zh-TW"/>
        </w:rPr>
        <w:t>致力</w:t>
      </w:r>
      <w:r w:rsidR="00FD0C58" w:rsidRPr="00D569EC">
        <w:rPr>
          <w:lang w:eastAsia="zh-TW"/>
        </w:rPr>
        <w:t>簡化和改善整體勞動力發展</w:t>
      </w:r>
      <w:r w:rsidR="00203EB0" w:rsidRPr="00D569EC">
        <w:rPr>
          <w:lang w:eastAsia="zh-TW"/>
        </w:rPr>
        <w:t>計畫</w:t>
      </w:r>
      <w:r w:rsidR="00FD0C58" w:rsidRPr="00D569EC">
        <w:rPr>
          <w:lang w:eastAsia="zh-TW"/>
        </w:rPr>
        <w:t>，其中包括</w:t>
      </w:r>
      <w:r w:rsidR="00FD0C58" w:rsidRPr="00D569EC">
        <w:rPr>
          <w:lang w:eastAsia="zh-TW"/>
        </w:rPr>
        <w:t>AlabamaWorks</w:t>
      </w:r>
      <w:r w:rsidR="00FD0C58" w:rsidRPr="00D569EC">
        <w:rPr>
          <w:lang w:eastAsia="zh-TW"/>
        </w:rPr>
        <w:t>和</w:t>
      </w:r>
      <w:r w:rsidR="00FD0C58" w:rsidRPr="00D569EC">
        <w:rPr>
          <w:lang w:eastAsia="zh-TW"/>
        </w:rPr>
        <w:t>Appladiceship Alabama</w:t>
      </w:r>
      <w:r w:rsidR="002F33AC" w:rsidRPr="00D569EC">
        <w:rPr>
          <w:rFonts w:hint="eastAsia"/>
          <w:lang w:eastAsia="zh-TW"/>
        </w:rPr>
        <w:t>等職能培訓和</w:t>
      </w:r>
      <w:r w:rsidR="002F33AC" w:rsidRPr="00D569EC">
        <w:rPr>
          <w:lang w:eastAsia="zh-TW"/>
        </w:rPr>
        <w:t>Success Plus</w:t>
      </w:r>
      <w:r w:rsidR="002F33AC" w:rsidRPr="00D569EC">
        <w:rPr>
          <w:rFonts w:hint="eastAsia"/>
          <w:lang w:eastAsia="zh-TW"/>
        </w:rPr>
        <w:t>等</w:t>
      </w:r>
      <w:r w:rsidR="00FD0C58" w:rsidRPr="00D569EC">
        <w:rPr>
          <w:lang w:eastAsia="zh-TW"/>
        </w:rPr>
        <w:t>戰略性勞動力發展</w:t>
      </w:r>
      <w:r w:rsidR="00203EB0" w:rsidRPr="00D569EC">
        <w:rPr>
          <w:lang w:eastAsia="zh-TW"/>
        </w:rPr>
        <w:t>計畫</w:t>
      </w:r>
      <w:r w:rsidR="00FD0C58" w:rsidRPr="00D569EC">
        <w:rPr>
          <w:lang w:eastAsia="zh-TW"/>
        </w:rPr>
        <w:t>，透過民間和公家機構合作，增加員工教育機會、創造職場、協助就業生涯規劃，計畫目標於</w:t>
      </w:r>
      <w:r w:rsidR="00FD0C58" w:rsidRPr="00D569EC">
        <w:rPr>
          <w:lang w:eastAsia="zh-TW"/>
        </w:rPr>
        <w:t>2025</w:t>
      </w:r>
      <w:r w:rsidR="00FD0C58" w:rsidRPr="00D569EC">
        <w:rPr>
          <w:lang w:eastAsia="zh-TW"/>
        </w:rPr>
        <w:t>年前為阿州增加</w:t>
      </w:r>
      <w:r w:rsidR="00FD0C58" w:rsidRPr="00D569EC">
        <w:rPr>
          <w:lang w:eastAsia="zh-TW"/>
        </w:rPr>
        <w:t>50</w:t>
      </w:r>
      <w:r w:rsidR="00FD0C58" w:rsidRPr="00D569EC">
        <w:rPr>
          <w:lang w:eastAsia="zh-TW"/>
        </w:rPr>
        <w:t>萬名高技能員工，以因應現代職場所需的高技術人才。其他重要經濟發展措施包括：</w:t>
      </w:r>
    </w:p>
    <w:p w14:paraId="0204F720" w14:textId="77777777" w:rsidR="004850E8" w:rsidRPr="00D569EC" w:rsidRDefault="00FD0C58" w:rsidP="00187E9C">
      <w:pPr>
        <w:pStyle w:val="a9"/>
        <w:ind w:left="944" w:hanging="708"/>
      </w:pPr>
      <w:r w:rsidRPr="00D569EC">
        <w:t>（一）專業研究小組提供有潛力之企業個別稅務分析、技術服務、市場調查分析報告等。</w:t>
      </w:r>
    </w:p>
    <w:p w14:paraId="138945B8" w14:textId="5C1496E5" w:rsidR="004850E8" w:rsidRPr="00D569EC" w:rsidRDefault="00FD0C58" w:rsidP="00187E9C">
      <w:pPr>
        <w:pStyle w:val="a9"/>
        <w:ind w:left="944" w:hanging="708"/>
      </w:pPr>
      <w:r w:rsidRPr="00D569EC">
        <w:t>（二）提供購置工業用土地、建廠及添購設備之低率貸款</w:t>
      </w:r>
      <w:r w:rsidR="00203EB0" w:rsidRPr="00D569EC">
        <w:t>計畫</w:t>
      </w:r>
      <w:r w:rsidRPr="00D569EC">
        <w:t>。</w:t>
      </w:r>
    </w:p>
    <w:p w14:paraId="14445514" w14:textId="77777777" w:rsidR="004850E8" w:rsidRPr="00D569EC" w:rsidRDefault="00FD0C58" w:rsidP="00187E9C">
      <w:pPr>
        <w:pStyle w:val="a9"/>
        <w:ind w:left="944" w:hanging="708"/>
      </w:pPr>
      <w:r w:rsidRPr="00D569EC">
        <w:t>（三）協助貿易商參加國際商展或目錄展及提供市場資訊加強海外拓銷。</w:t>
      </w:r>
    </w:p>
    <w:p w14:paraId="1C809159" w14:textId="77777777" w:rsidR="004850E8" w:rsidRPr="00D569EC" w:rsidRDefault="00FD0C58" w:rsidP="00187E9C">
      <w:pPr>
        <w:pStyle w:val="a9"/>
        <w:ind w:left="944" w:hanging="708"/>
      </w:pPr>
      <w:r w:rsidRPr="00D569EC">
        <w:t>（四）於</w:t>
      </w:r>
      <w:r w:rsidRPr="00D569EC">
        <w:t>11</w:t>
      </w:r>
      <w:r w:rsidRPr="00D569EC">
        <w:t>所大學設立小型企業發展中心，提供小型企業創立及拓展市場等多項協助。</w:t>
      </w:r>
    </w:p>
    <w:p w14:paraId="0B54B5D6" w14:textId="77777777" w:rsidR="004850E8" w:rsidRPr="00D569EC" w:rsidRDefault="00FD0C58">
      <w:pPr>
        <w:ind w:firstLine="472"/>
        <w:rPr>
          <w:lang w:eastAsia="zh-TW"/>
        </w:rPr>
      </w:pPr>
      <w:r w:rsidRPr="00D569EC">
        <w:rPr>
          <w:lang w:eastAsia="zh-TW"/>
        </w:rPr>
        <w:t>該州政府</w:t>
      </w:r>
      <w:r w:rsidR="00175952" w:rsidRPr="00D569EC">
        <w:rPr>
          <w:rFonts w:hint="eastAsia"/>
          <w:lang w:eastAsia="zh-TW"/>
        </w:rPr>
        <w:t>善</w:t>
      </w:r>
      <w:r w:rsidRPr="00D569EC">
        <w:rPr>
          <w:lang w:eastAsia="zh-TW"/>
        </w:rPr>
        <w:t>用位居美國與墨西哥灣要道，加強北美洲</w:t>
      </w:r>
      <w:r w:rsidR="00175952" w:rsidRPr="00D569EC">
        <w:rPr>
          <w:lang w:eastAsia="zh-TW"/>
        </w:rPr>
        <w:t>與</w:t>
      </w:r>
      <w:r w:rsidRPr="00D569EC">
        <w:rPr>
          <w:lang w:eastAsia="zh-TW"/>
        </w:rPr>
        <w:t>中南美洲</w:t>
      </w:r>
      <w:r w:rsidR="00175952" w:rsidRPr="00D569EC">
        <w:rPr>
          <w:rFonts w:hint="eastAsia"/>
          <w:lang w:eastAsia="zh-TW"/>
        </w:rPr>
        <w:t>間</w:t>
      </w:r>
      <w:r w:rsidRPr="00D569EC">
        <w:rPr>
          <w:lang w:eastAsia="zh-TW"/>
        </w:rPr>
        <w:t>商業往來，並以低於全美平均之所得稅、財產稅及水、電等能源開銷吸引全美及外國企業前來投資。</w:t>
      </w:r>
    </w:p>
    <w:p w14:paraId="4BD0968D" w14:textId="77777777" w:rsidR="004850E8" w:rsidRPr="00D569EC" w:rsidRDefault="00FD0C58">
      <w:pPr>
        <w:pStyle w:val="a4"/>
        <w:spacing w:before="257" w:after="257"/>
        <w:ind w:left="632" w:hanging="632"/>
        <w:rPr>
          <w:rFonts w:eastAsiaTheme="minorEastAsia"/>
          <w:color w:val="auto"/>
        </w:rPr>
      </w:pPr>
      <w:r w:rsidRPr="00D569EC">
        <w:rPr>
          <w:color w:val="auto"/>
        </w:rPr>
        <w:t>五、市場環境</w:t>
      </w:r>
    </w:p>
    <w:p w14:paraId="1C2C87D3" w14:textId="3A32BAC3" w:rsidR="00CD5117" w:rsidRPr="00D569EC" w:rsidRDefault="00F42F2E" w:rsidP="00DB27BC">
      <w:pPr>
        <w:ind w:firstLine="472"/>
        <w:rPr>
          <w:lang w:eastAsia="zh-TW"/>
        </w:rPr>
      </w:pPr>
      <w:r w:rsidRPr="00D569EC">
        <w:rPr>
          <w:rFonts w:hint="eastAsia"/>
          <w:lang w:eastAsia="zh-TW"/>
        </w:rPr>
        <w:t>汽車產業是</w:t>
      </w:r>
      <w:r w:rsidR="00175952" w:rsidRPr="00D569EC">
        <w:rPr>
          <w:rFonts w:hint="eastAsia"/>
          <w:lang w:eastAsia="zh-TW"/>
        </w:rPr>
        <w:t>阿拉巴馬州的經濟動力，</w:t>
      </w:r>
      <w:r w:rsidRPr="00D569EC">
        <w:rPr>
          <w:rFonts w:hint="eastAsia"/>
          <w:lang w:eastAsia="zh-TW"/>
        </w:rPr>
        <w:t>也是</w:t>
      </w:r>
      <w:r w:rsidR="00175952" w:rsidRPr="00D569EC">
        <w:rPr>
          <w:rFonts w:hint="eastAsia"/>
          <w:lang w:eastAsia="zh-TW"/>
        </w:rPr>
        <w:t>阿州的第一</w:t>
      </w:r>
      <w:r w:rsidRPr="00D569EC">
        <w:rPr>
          <w:rFonts w:hint="eastAsia"/>
          <w:lang w:eastAsia="zh-TW"/>
        </w:rPr>
        <w:t>大</w:t>
      </w:r>
      <w:r w:rsidR="00175952" w:rsidRPr="00D569EC">
        <w:rPr>
          <w:rFonts w:hint="eastAsia"/>
          <w:lang w:eastAsia="zh-TW"/>
        </w:rPr>
        <w:t>出口</w:t>
      </w:r>
      <w:r w:rsidRPr="00D569EC">
        <w:rPr>
          <w:rFonts w:hint="eastAsia"/>
          <w:lang w:eastAsia="zh-TW"/>
        </w:rPr>
        <w:t>項目，</w:t>
      </w:r>
      <w:r w:rsidR="00174EA9" w:rsidRPr="00D569EC">
        <w:rPr>
          <w:rFonts w:hint="eastAsia"/>
          <w:lang w:eastAsia="zh-TW"/>
        </w:rPr>
        <w:t>每年行銷全球</w:t>
      </w:r>
      <w:r w:rsidR="00174EA9" w:rsidRPr="00D569EC">
        <w:rPr>
          <w:rFonts w:hint="eastAsia"/>
          <w:lang w:eastAsia="zh-TW"/>
        </w:rPr>
        <w:t>90</w:t>
      </w:r>
      <w:r w:rsidR="00174EA9" w:rsidRPr="00D569EC">
        <w:rPr>
          <w:rFonts w:hint="eastAsia"/>
          <w:lang w:eastAsia="zh-TW"/>
        </w:rPr>
        <w:t>多個國家，出口總額達</w:t>
      </w:r>
      <w:r w:rsidR="00FB2695" w:rsidRPr="00D569EC">
        <w:rPr>
          <w:rFonts w:hint="eastAsia"/>
          <w:lang w:eastAsia="zh-TW"/>
        </w:rPr>
        <w:t>102</w:t>
      </w:r>
      <w:r w:rsidR="00174EA9" w:rsidRPr="00D569EC">
        <w:rPr>
          <w:rFonts w:hint="eastAsia"/>
          <w:lang w:eastAsia="zh-TW"/>
        </w:rPr>
        <w:t>億美元</w:t>
      </w:r>
      <w:r w:rsidR="00FB2695" w:rsidRPr="00D569EC">
        <w:rPr>
          <w:rFonts w:hint="eastAsia"/>
          <w:lang w:eastAsia="zh-TW"/>
        </w:rPr>
        <w:t>，成長</w:t>
      </w:r>
      <w:r w:rsidR="00FB2695" w:rsidRPr="00D569EC">
        <w:rPr>
          <w:rFonts w:hint="eastAsia"/>
          <w:lang w:eastAsia="zh-TW"/>
        </w:rPr>
        <w:t>3%</w:t>
      </w:r>
      <w:r w:rsidR="00174EA9" w:rsidRPr="00D569EC">
        <w:rPr>
          <w:rFonts w:hint="eastAsia"/>
          <w:lang w:eastAsia="zh-TW"/>
        </w:rPr>
        <w:t>，其中最大出口市場為</w:t>
      </w:r>
      <w:r w:rsidR="00175952" w:rsidRPr="00D569EC">
        <w:rPr>
          <w:rFonts w:hint="eastAsia"/>
          <w:lang w:eastAsia="zh-TW"/>
        </w:rPr>
        <w:t>加拿大、</w:t>
      </w:r>
      <w:r w:rsidR="00186CC1" w:rsidRPr="00D569EC">
        <w:rPr>
          <w:rFonts w:hint="eastAsia"/>
          <w:lang w:eastAsia="zh-TW"/>
        </w:rPr>
        <w:t>中國大陸</w:t>
      </w:r>
      <w:r w:rsidR="00175952" w:rsidRPr="00D569EC">
        <w:rPr>
          <w:rFonts w:hint="eastAsia"/>
          <w:lang w:eastAsia="zh-TW"/>
        </w:rPr>
        <w:t>和德國。阿州是</w:t>
      </w:r>
      <w:r w:rsidR="00174EA9" w:rsidRPr="00D569EC">
        <w:rPr>
          <w:rFonts w:hint="eastAsia"/>
          <w:lang w:eastAsia="zh-TW"/>
        </w:rPr>
        <w:t>全美</w:t>
      </w:r>
      <w:r w:rsidR="00175952" w:rsidRPr="00D569EC">
        <w:rPr>
          <w:rFonts w:hint="eastAsia"/>
          <w:lang w:eastAsia="zh-TW"/>
        </w:rPr>
        <w:t>第三大汽車出口</w:t>
      </w:r>
      <w:r w:rsidR="00174EA9" w:rsidRPr="00D569EC">
        <w:rPr>
          <w:rFonts w:hint="eastAsia"/>
          <w:lang w:eastAsia="zh-TW"/>
        </w:rPr>
        <w:t>州</w:t>
      </w:r>
      <w:r w:rsidR="00175952" w:rsidRPr="00D569EC">
        <w:rPr>
          <w:rFonts w:hint="eastAsia"/>
          <w:lang w:eastAsia="zh-TW"/>
        </w:rPr>
        <w:t>。</w:t>
      </w:r>
      <w:r w:rsidR="00174EA9" w:rsidRPr="00D569EC">
        <w:rPr>
          <w:rFonts w:hint="eastAsia"/>
          <w:lang w:eastAsia="zh-TW"/>
        </w:rPr>
        <w:t>預計於</w:t>
      </w:r>
      <w:r w:rsidR="00174EA9" w:rsidRPr="00D569EC">
        <w:rPr>
          <w:rFonts w:hint="eastAsia"/>
          <w:lang w:eastAsia="zh-TW"/>
        </w:rPr>
        <w:t>2021</w:t>
      </w:r>
      <w:r w:rsidR="00174EA9" w:rsidRPr="00D569EC">
        <w:rPr>
          <w:rFonts w:hint="eastAsia"/>
          <w:lang w:eastAsia="zh-TW"/>
        </w:rPr>
        <w:t>年開工的</w:t>
      </w:r>
      <w:r w:rsidR="00CD5117" w:rsidRPr="00D569EC">
        <w:rPr>
          <w:rFonts w:hint="eastAsia"/>
          <w:lang w:eastAsia="zh-TW"/>
        </w:rPr>
        <w:t>豐田</w:t>
      </w:r>
      <w:r w:rsidR="00CD5117" w:rsidRPr="00D569EC">
        <w:rPr>
          <w:rFonts w:hint="eastAsia"/>
          <w:lang w:eastAsia="zh-TW"/>
        </w:rPr>
        <w:t>/</w:t>
      </w:r>
      <w:r w:rsidR="00CD5117" w:rsidRPr="00D569EC">
        <w:rPr>
          <w:rFonts w:hint="eastAsia"/>
          <w:lang w:eastAsia="zh-TW"/>
        </w:rPr>
        <w:t>馬自達合作</w:t>
      </w:r>
      <w:r w:rsidR="00174EA9" w:rsidRPr="00D569EC">
        <w:rPr>
          <w:rFonts w:hint="eastAsia"/>
          <w:lang w:eastAsia="zh-TW"/>
        </w:rPr>
        <w:t>裝配車</w:t>
      </w:r>
      <w:r w:rsidR="00CD5117" w:rsidRPr="00D569EC">
        <w:rPr>
          <w:rFonts w:hint="eastAsia"/>
          <w:lang w:eastAsia="zh-TW"/>
        </w:rPr>
        <w:t>廠</w:t>
      </w:r>
      <w:r w:rsidR="00174EA9" w:rsidRPr="00D569EC">
        <w:rPr>
          <w:rFonts w:hint="eastAsia"/>
          <w:lang w:eastAsia="zh-TW"/>
        </w:rPr>
        <w:t>，</w:t>
      </w:r>
      <w:r w:rsidR="00DD21A9" w:rsidRPr="00D569EC">
        <w:rPr>
          <w:rFonts w:hint="eastAsia"/>
          <w:lang w:eastAsia="zh-TW"/>
        </w:rPr>
        <w:t>全面營運</w:t>
      </w:r>
      <w:r w:rsidR="00174EA9" w:rsidRPr="00D569EC">
        <w:rPr>
          <w:rFonts w:hint="eastAsia"/>
          <w:lang w:eastAsia="zh-TW"/>
        </w:rPr>
        <w:t>時</w:t>
      </w:r>
      <w:r w:rsidR="00DD21A9" w:rsidRPr="00D569EC">
        <w:rPr>
          <w:rFonts w:hint="eastAsia"/>
          <w:lang w:eastAsia="zh-TW"/>
        </w:rPr>
        <w:t>將僱用</w:t>
      </w:r>
      <w:r w:rsidR="00CD5117" w:rsidRPr="00D569EC">
        <w:rPr>
          <w:rFonts w:hint="eastAsia"/>
          <w:lang w:eastAsia="zh-TW"/>
        </w:rPr>
        <w:t>4</w:t>
      </w:r>
      <w:r w:rsidR="00174EA9" w:rsidRPr="00D569EC">
        <w:rPr>
          <w:rFonts w:hint="eastAsia"/>
          <w:lang w:eastAsia="zh-TW"/>
        </w:rPr>
        <w:t>,</w:t>
      </w:r>
      <w:r w:rsidR="00CD5117" w:rsidRPr="00D569EC">
        <w:rPr>
          <w:rFonts w:hint="eastAsia"/>
          <w:lang w:eastAsia="zh-TW"/>
        </w:rPr>
        <w:t>000</w:t>
      </w:r>
      <w:r w:rsidR="00DD21A9" w:rsidRPr="00D569EC">
        <w:rPr>
          <w:rFonts w:hint="eastAsia"/>
          <w:lang w:eastAsia="zh-TW"/>
        </w:rPr>
        <w:t>名員工</w:t>
      </w:r>
      <w:r w:rsidR="00174EA9" w:rsidRPr="00D569EC">
        <w:rPr>
          <w:rFonts w:hint="eastAsia"/>
          <w:lang w:eastAsia="zh-TW"/>
        </w:rPr>
        <w:t>，可為當地帶來</w:t>
      </w:r>
      <w:r w:rsidR="00DD21A9" w:rsidRPr="00D569EC">
        <w:rPr>
          <w:rFonts w:hint="eastAsia"/>
          <w:lang w:eastAsia="zh-TW"/>
        </w:rPr>
        <w:t>許</w:t>
      </w:r>
      <w:r w:rsidR="00174EA9" w:rsidRPr="00D569EC">
        <w:rPr>
          <w:rFonts w:hint="eastAsia"/>
          <w:lang w:eastAsia="zh-TW"/>
        </w:rPr>
        <w:t>多經濟效益，惟</w:t>
      </w:r>
      <w:r w:rsidR="00CD5117" w:rsidRPr="00D569EC">
        <w:rPr>
          <w:rFonts w:hint="eastAsia"/>
          <w:lang w:eastAsia="zh-TW"/>
        </w:rPr>
        <w:t>如今</w:t>
      </w:r>
      <w:r w:rsidR="00DD21A9" w:rsidRPr="00D569EC">
        <w:rPr>
          <w:rFonts w:hint="eastAsia"/>
          <w:lang w:eastAsia="zh-TW"/>
        </w:rPr>
        <w:t>受</w:t>
      </w:r>
      <w:r w:rsidR="003F1A17" w:rsidRPr="003F1A17">
        <w:rPr>
          <w:rFonts w:hint="eastAsia"/>
          <w:lang w:eastAsia="zh-TW"/>
        </w:rPr>
        <w:t>COVID-19</w:t>
      </w:r>
      <w:r w:rsidR="003F1A17" w:rsidRPr="003F1A17">
        <w:rPr>
          <w:rFonts w:hint="eastAsia"/>
          <w:lang w:eastAsia="zh-TW"/>
        </w:rPr>
        <w:t>（武漢肺炎）</w:t>
      </w:r>
      <w:r w:rsidR="00CD5117" w:rsidRPr="00D569EC">
        <w:rPr>
          <w:rFonts w:hint="eastAsia"/>
          <w:lang w:eastAsia="zh-TW"/>
        </w:rPr>
        <w:t>疫情衝擊，消費者購車勢必縮減，必然對阿州</w:t>
      </w:r>
      <w:r w:rsidR="00DD21A9" w:rsidRPr="00D569EC">
        <w:rPr>
          <w:rFonts w:hint="eastAsia"/>
          <w:lang w:eastAsia="zh-TW"/>
        </w:rPr>
        <w:t>整體</w:t>
      </w:r>
      <w:r w:rsidR="00CD5117" w:rsidRPr="00D569EC">
        <w:rPr>
          <w:rFonts w:hint="eastAsia"/>
          <w:lang w:eastAsia="zh-TW"/>
        </w:rPr>
        <w:t>汽車產業造成重大的打擊。</w:t>
      </w:r>
    </w:p>
    <w:p w14:paraId="73637301" w14:textId="77777777" w:rsidR="00DB27BC" w:rsidRPr="00D569EC" w:rsidRDefault="00DB27BC" w:rsidP="00DB27BC">
      <w:pPr>
        <w:ind w:firstLine="472"/>
        <w:rPr>
          <w:lang w:eastAsia="zh-TW"/>
        </w:rPr>
      </w:pPr>
      <w:r w:rsidRPr="00D569EC">
        <w:rPr>
          <w:lang w:eastAsia="zh-TW"/>
        </w:rPr>
        <w:lastRenderedPageBreak/>
        <w:t>由於美國與中國大陸及世界其它地區的貿易摩擦，</w:t>
      </w:r>
      <w:r w:rsidR="009A0825" w:rsidRPr="00D569EC">
        <w:rPr>
          <w:rFonts w:hint="eastAsia"/>
          <w:lang w:eastAsia="zh-TW"/>
        </w:rPr>
        <w:t>2019</w:t>
      </w:r>
      <w:r w:rsidR="009A0825" w:rsidRPr="00D569EC">
        <w:rPr>
          <w:rFonts w:hint="eastAsia"/>
          <w:lang w:eastAsia="zh-TW"/>
        </w:rPr>
        <w:t>年全美出口下跌</w:t>
      </w:r>
      <w:r w:rsidR="009A0825" w:rsidRPr="00D569EC">
        <w:rPr>
          <w:rFonts w:hint="eastAsia"/>
          <w:lang w:eastAsia="zh-TW"/>
        </w:rPr>
        <w:t>1</w:t>
      </w:r>
      <w:r w:rsidR="009A0825" w:rsidRPr="00D569EC">
        <w:rPr>
          <w:lang w:eastAsia="zh-TW"/>
        </w:rPr>
        <w:t>%</w:t>
      </w:r>
      <w:r w:rsidR="009A0825" w:rsidRPr="00D569EC">
        <w:rPr>
          <w:rFonts w:hint="eastAsia"/>
          <w:lang w:eastAsia="zh-TW"/>
        </w:rPr>
        <w:t>，</w:t>
      </w:r>
      <w:r w:rsidR="009A0825" w:rsidRPr="00D569EC">
        <w:rPr>
          <w:lang w:eastAsia="zh-TW"/>
        </w:rPr>
        <w:t>對</w:t>
      </w:r>
      <w:r w:rsidR="009A0825" w:rsidRPr="00D569EC">
        <w:rPr>
          <w:rFonts w:hint="eastAsia"/>
          <w:lang w:eastAsia="zh-TW"/>
        </w:rPr>
        <w:t>阿</w:t>
      </w:r>
      <w:r w:rsidR="009A0825" w:rsidRPr="00D569EC">
        <w:rPr>
          <w:lang w:eastAsia="zh-TW"/>
        </w:rPr>
        <w:t>州經濟起關鍵作用的出口貿易也</w:t>
      </w:r>
      <w:r w:rsidR="009A0825" w:rsidRPr="00D569EC">
        <w:rPr>
          <w:rFonts w:hint="eastAsia"/>
          <w:lang w:eastAsia="zh-TW"/>
        </w:rPr>
        <w:t>受</w:t>
      </w:r>
      <w:r w:rsidRPr="00D569EC">
        <w:rPr>
          <w:lang w:eastAsia="zh-TW"/>
        </w:rPr>
        <w:t>到一定的影響</w:t>
      </w:r>
      <w:r w:rsidR="009A0825" w:rsidRPr="00D569EC">
        <w:rPr>
          <w:rFonts w:hint="eastAsia"/>
          <w:lang w:eastAsia="zh-TW"/>
        </w:rPr>
        <w:t>下滑</w:t>
      </w:r>
      <w:r w:rsidR="009A0825" w:rsidRPr="00D569EC">
        <w:rPr>
          <w:rFonts w:hint="eastAsia"/>
          <w:lang w:eastAsia="zh-TW"/>
        </w:rPr>
        <w:t>3%</w:t>
      </w:r>
      <w:r w:rsidR="0007088A" w:rsidRPr="00D569EC">
        <w:rPr>
          <w:rFonts w:hint="eastAsia"/>
          <w:lang w:eastAsia="zh-TW"/>
        </w:rPr>
        <w:t>，總出口</w:t>
      </w:r>
      <w:r w:rsidR="009A0825" w:rsidRPr="00D569EC">
        <w:rPr>
          <w:rFonts w:hint="eastAsia"/>
          <w:lang w:eastAsia="zh-TW"/>
        </w:rPr>
        <w:t>額為</w:t>
      </w:r>
      <w:r w:rsidR="009A0825" w:rsidRPr="00D569EC">
        <w:rPr>
          <w:rFonts w:hint="eastAsia"/>
          <w:lang w:eastAsia="zh-TW"/>
        </w:rPr>
        <w:t>207.4</w:t>
      </w:r>
      <w:r w:rsidR="009A0825" w:rsidRPr="00D569EC">
        <w:rPr>
          <w:rFonts w:hint="eastAsia"/>
          <w:lang w:eastAsia="zh-TW"/>
        </w:rPr>
        <w:t>億美元</w:t>
      </w:r>
      <w:r w:rsidR="0007088A" w:rsidRPr="00D569EC">
        <w:rPr>
          <w:rFonts w:hint="eastAsia"/>
          <w:lang w:eastAsia="zh-TW"/>
        </w:rPr>
        <w:t>，</w:t>
      </w:r>
      <w:r w:rsidR="009A0825" w:rsidRPr="00D569EC">
        <w:rPr>
          <w:lang w:eastAsia="zh-TW"/>
        </w:rPr>
        <w:t>在全美出口排名第</w:t>
      </w:r>
      <w:r w:rsidR="009A0825" w:rsidRPr="00D569EC">
        <w:rPr>
          <w:lang w:eastAsia="zh-TW"/>
        </w:rPr>
        <w:t>24</w:t>
      </w:r>
      <w:r w:rsidR="009A0825" w:rsidRPr="00D569EC">
        <w:rPr>
          <w:lang w:eastAsia="zh-TW"/>
        </w:rPr>
        <w:t>位，</w:t>
      </w:r>
      <w:r w:rsidR="009A0825" w:rsidRPr="00D569EC">
        <w:rPr>
          <w:rFonts w:hint="eastAsia"/>
          <w:lang w:eastAsia="zh-TW"/>
        </w:rPr>
        <w:t>與</w:t>
      </w:r>
      <w:r w:rsidR="009A0825" w:rsidRPr="00D569EC">
        <w:rPr>
          <w:rFonts w:hint="eastAsia"/>
          <w:lang w:eastAsia="zh-TW"/>
        </w:rPr>
        <w:t>2018</w:t>
      </w:r>
      <w:r w:rsidR="009A0825" w:rsidRPr="00D569EC">
        <w:rPr>
          <w:lang w:eastAsia="zh-TW"/>
        </w:rPr>
        <w:t>年</w:t>
      </w:r>
      <w:r w:rsidR="009A0825" w:rsidRPr="00D569EC">
        <w:rPr>
          <w:rFonts w:hint="eastAsia"/>
          <w:lang w:eastAsia="zh-TW"/>
        </w:rPr>
        <w:t>持平。阿州</w:t>
      </w:r>
      <w:r w:rsidR="009A0825" w:rsidRPr="00D569EC">
        <w:rPr>
          <w:lang w:eastAsia="zh-TW"/>
        </w:rPr>
        <w:t>商品和服務出口市場</w:t>
      </w:r>
      <w:r w:rsidR="009A0825" w:rsidRPr="00D569EC">
        <w:rPr>
          <w:rFonts w:hint="eastAsia"/>
          <w:lang w:eastAsia="zh-TW"/>
        </w:rPr>
        <w:t>涵蓋</w:t>
      </w:r>
      <w:r w:rsidR="009A0825" w:rsidRPr="00D569EC">
        <w:rPr>
          <w:lang w:eastAsia="zh-TW"/>
        </w:rPr>
        <w:t>191</w:t>
      </w:r>
      <w:r w:rsidR="009A0825" w:rsidRPr="00D569EC">
        <w:rPr>
          <w:lang w:eastAsia="zh-TW"/>
        </w:rPr>
        <w:t>個國家</w:t>
      </w:r>
      <w:r w:rsidR="009A0825" w:rsidRPr="00D569EC">
        <w:rPr>
          <w:rFonts w:hint="eastAsia"/>
          <w:lang w:eastAsia="zh-TW"/>
        </w:rPr>
        <w:t>，</w:t>
      </w:r>
      <w:r w:rsidR="0007088A" w:rsidRPr="00D569EC">
        <w:rPr>
          <w:rFonts w:hint="eastAsia"/>
          <w:lang w:eastAsia="zh-TW"/>
        </w:rPr>
        <w:t>其中</w:t>
      </w:r>
      <w:r w:rsidRPr="00D569EC">
        <w:rPr>
          <w:lang w:eastAsia="zh-TW"/>
        </w:rPr>
        <w:t>對中國大陸的出口下降</w:t>
      </w:r>
      <w:r w:rsidR="0007088A" w:rsidRPr="00D569EC">
        <w:rPr>
          <w:rFonts w:hint="eastAsia"/>
          <w:lang w:eastAsia="zh-TW"/>
        </w:rPr>
        <w:t>26</w:t>
      </w:r>
      <w:r w:rsidRPr="00D569EC">
        <w:rPr>
          <w:lang w:eastAsia="zh-TW"/>
        </w:rPr>
        <w:t>%</w:t>
      </w:r>
      <w:r w:rsidRPr="00D569EC">
        <w:rPr>
          <w:lang w:eastAsia="zh-TW"/>
        </w:rPr>
        <w:t>，</w:t>
      </w:r>
      <w:r w:rsidR="0007088A" w:rsidRPr="00D569EC">
        <w:rPr>
          <w:rFonts w:hint="eastAsia"/>
          <w:lang w:eastAsia="zh-TW"/>
        </w:rPr>
        <w:t>對墨西哥出口下跌</w:t>
      </w:r>
      <w:r w:rsidR="0007088A" w:rsidRPr="00D569EC">
        <w:rPr>
          <w:rFonts w:hint="eastAsia"/>
          <w:lang w:eastAsia="zh-TW"/>
        </w:rPr>
        <w:t>14%</w:t>
      </w:r>
      <w:r w:rsidR="0007088A" w:rsidRPr="00D569EC">
        <w:rPr>
          <w:rFonts w:hint="eastAsia"/>
          <w:lang w:eastAsia="zh-TW"/>
        </w:rPr>
        <w:t>，其中前</w:t>
      </w:r>
      <w:r w:rsidR="0007088A" w:rsidRPr="00D569EC">
        <w:rPr>
          <w:rFonts w:hint="eastAsia"/>
          <w:lang w:eastAsia="zh-TW"/>
        </w:rPr>
        <w:t>5</w:t>
      </w:r>
      <w:r w:rsidR="0007088A" w:rsidRPr="00D569EC">
        <w:rPr>
          <w:rFonts w:hint="eastAsia"/>
          <w:lang w:eastAsia="zh-TW"/>
        </w:rPr>
        <w:t>大出口項目除交通設備成長</w:t>
      </w:r>
      <w:r w:rsidR="0007088A" w:rsidRPr="00D569EC">
        <w:rPr>
          <w:rFonts w:hint="eastAsia"/>
          <w:lang w:eastAsia="zh-TW"/>
        </w:rPr>
        <w:t>3%</w:t>
      </w:r>
      <w:r w:rsidR="0007088A" w:rsidRPr="00D569EC">
        <w:rPr>
          <w:rFonts w:hint="eastAsia"/>
          <w:lang w:eastAsia="zh-TW"/>
        </w:rPr>
        <w:t>外，其餘皆大幅下跌，如化學品下跌</w:t>
      </w:r>
      <w:r w:rsidR="0007088A" w:rsidRPr="00D569EC">
        <w:rPr>
          <w:rFonts w:hint="eastAsia"/>
          <w:lang w:eastAsia="zh-TW"/>
        </w:rPr>
        <w:t>11</w:t>
      </w:r>
      <w:r w:rsidR="0007088A" w:rsidRPr="00D569EC">
        <w:rPr>
          <w:lang w:eastAsia="zh-TW"/>
        </w:rPr>
        <w:t>%</w:t>
      </w:r>
      <w:r w:rsidR="0007088A" w:rsidRPr="00D569EC">
        <w:rPr>
          <w:rFonts w:hint="eastAsia"/>
          <w:lang w:eastAsia="zh-TW"/>
        </w:rPr>
        <w:t>、礦產下跌</w:t>
      </w:r>
      <w:r w:rsidR="0007088A" w:rsidRPr="00D569EC">
        <w:rPr>
          <w:rFonts w:hint="eastAsia"/>
          <w:lang w:eastAsia="zh-TW"/>
        </w:rPr>
        <w:t>16%</w:t>
      </w:r>
      <w:r w:rsidR="0007088A" w:rsidRPr="00D569EC">
        <w:rPr>
          <w:rFonts w:hint="eastAsia"/>
          <w:lang w:eastAsia="zh-TW"/>
        </w:rPr>
        <w:t>、金屬製品下跌</w:t>
      </w:r>
      <w:r w:rsidR="0007088A" w:rsidRPr="00D569EC">
        <w:rPr>
          <w:rFonts w:hint="eastAsia"/>
          <w:lang w:eastAsia="zh-TW"/>
        </w:rPr>
        <w:t>25%</w:t>
      </w:r>
      <w:r w:rsidR="0007088A" w:rsidRPr="00D569EC">
        <w:rPr>
          <w:rFonts w:hint="eastAsia"/>
          <w:lang w:eastAsia="zh-TW"/>
        </w:rPr>
        <w:t>、紙類產品下跌</w:t>
      </w:r>
      <w:r w:rsidR="0007088A" w:rsidRPr="00D569EC">
        <w:rPr>
          <w:rFonts w:hint="eastAsia"/>
          <w:lang w:eastAsia="zh-TW"/>
        </w:rPr>
        <w:t>10%</w:t>
      </w:r>
      <w:r w:rsidR="0007088A" w:rsidRPr="00D569EC">
        <w:rPr>
          <w:rFonts w:hint="eastAsia"/>
          <w:lang w:eastAsia="zh-TW"/>
        </w:rPr>
        <w:t>。</w:t>
      </w:r>
    </w:p>
    <w:p w14:paraId="493FE6E6" w14:textId="783349CD" w:rsidR="00DB27BC" w:rsidRPr="00D569EC" w:rsidRDefault="00DB27BC" w:rsidP="00DB27BC">
      <w:pPr>
        <w:ind w:firstLine="472"/>
        <w:rPr>
          <w:lang w:eastAsia="zh-TW"/>
        </w:rPr>
      </w:pPr>
      <w:r w:rsidRPr="00D569EC">
        <w:rPr>
          <w:lang w:eastAsia="zh-TW"/>
        </w:rPr>
        <w:t>由於川普貿易政策，導致</w:t>
      </w:r>
      <w:r w:rsidR="00BE6975" w:rsidRPr="00D569EC">
        <w:rPr>
          <w:rFonts w:hint="eastAsia"/>
          <w:lang w:eastAsia="zh-TW"/>
        </w:rPr>
        <w:t>阿州自</w:t>
      </w:r>
      <w:r w:rsidR="00BE6975" w:rsidRPr="00D569EC">
        <w:rPr>
          <w:rFonts w:hint="eastAsia"/>
          <w:lang w:eastAsia="zh-TW"/>
        </w:rPr>
        <w:t>2018</w:t>
      </w:r>
      <w:r w:rsidR="00BE6975" w:rsidRPr="00D569EC">
        <w:rPr>
          <w:rFonts w:hint="eastAsia"/>
          <w:lang w:eastAsia="zh-TW"/>
        </w:rPr>
        <w:t>年來對</w:t>
      </w:r>
      <w:r w:rsidRPr="00D569EC">
        <w:rPr>
          <w:lang w:eastAsia="zh-TW"/>
        </w:rPr>
        <w:t>加拿大、中國大陸和</w:t>
      </w:r>
      <w:r w:rsidR="009A0825" w:rsidRPr="00D569EC">
        <w:rPr>
          <w:rFonts w:hint="eastAsia"/>
          <w:lang w:eastAsia="zh-TW"/>
        </w:rPr>
        <w:t>墨西哥</w:t>
      </w:r>
      <w:r w:rsidRPr="00D569EC">
        <w:rPr>
          <w:lang w:eastAsia="zh-TW"/>
        </w:rPr>
        <w:t>等主要出口市場出貨量減少</w:t>
      </w:r>
      <w:r w:rsidR="009A0825" w:rsidRPr="00D569EC">
        <w:rPr>
          <w:rFonts w:hint="eastAsia"/>
          <w:lang w:eastAsia="zh-TW"/>
        </w:rPr>
        <w:t>超過</w:t>
      </w:r>
      <w:r w:rsidR="009A0825" w:rsidRPr="00D569EC">
        <w:rPr>
          <w:rFonts w:hint="eastAsia"/>
          <w:lang w:eastAsia="zh-TW"/>
        </w:rPr>
        <w:t>20%</w:t>
      </w:r>
      <w:r w:rsidR="00BE6975" w:rsidRPr="00D569EC">
        <w:rPr>
          <w:rFonts w:hint="eastAsia"/>
          <w:lang w:eastAsia="zh-TW"/>
        </w:rPr>
        <w:t>，</w:t>
      </w:r>
      <w:r w:rsidRPr="00D569EC">
        <w:rPr>
          <w:lang w:eastAsia="zh-TW"/>
        </w:rPr>
        <w:t>201</w:t>
      </w:r>
      <w:r w:rsidR="00505DF3" w:rsidRPr="00D569EC">
        <w:rPr>
          <w:rFonts w:hint="eastAsia"/>
          <w:lang w:eastAsia="zh-TW"/>
        </w:rPr>
        <w:t>9</w:t>
      </w:r>
      <w:r w:rsidRPr="00D569EC">
        <w:rPr>
          <w:lang w:eastAsia="zh-TW"/>
        </w:rPr>
        <w:t>年阿</w:t>
      </w:r>
      <w:r w:rsidR="00BE6975" w:rsidRPr="00D569EC">
        <w:rPr>
          <w:rFonts w:hint="eastAsia"/>
          <w:lang w:eastAsia="zh-TW"/>
        </w:rPr>
        <w:t>州</w:t>
      </w:r>
      <w:r w:rsidRPr="00D569EC">
        <w:rPr>
          <w:lang w:eastAsia="zh-TW"/>
        </w:rPr>
        <w:t>對</w:t>
      </w:r>
      <w:r w:rsidR="00BE6975" w:rsidRPr="00D569EC">
        <w:rPr>
          <w:rFonts w:hint="eastAsia"/>
          <w:lang w:eastAsia="zh-TW"/>
        </w:rPr>
        <w:t>前</w:t>
      </w:r>
      <w:r w:rsidRPr="00D569EC">
        <w:rPr>
          <w:lang w:eastAsia="zh-TW"/>
        </w:rPr>
        <w:t>五大貿易夥伴的出口</w:t>
      </w:r>
      <w:r w:rsidR="00BE6975" w:rsidRPr="00D569EC">
        <w:rPr>
          <w:rFonts w:hint="eastAsia"/>
          <w:lang w:eastAsia="zh-TW"/>
        </w:rPr>
        <w:t>除</w:t>
      </w:r>
      <w:r w:rsidR="00BE6975" w:rsidRPr="00D569EC">
        <w:rPr>
          <w:lang w:eastAsia="zh-TW"/>
        </w:rPr>
        <w:t>對</w:t>
      </w:r>
      <w:r w:rsidR="00BE6975" w:rsidRPr="00D569EC">
        <w:rPr>
          <w:rFonts w:hint="eastAsia"/>
          <w:lang w:eastAsia="zh-TW"/>
        </w:rPr>
        <w:t>德國</w:t>
      </w:r>
      <w:r w:rsidR="00BE6975" w:rsidRPr="00D569EC">
        <w:rPr>
          <w:lang w:eastAsia="zh-TW"/>
        </w:rPr>
        <w:t>有增加</w:t>
      </w:r>
      <w:r w:rsidR="00BE6975" w:rsidRPr="00D569EC">
        <w:rPr>
          <w:rFonts w:hint="eastAsia"/>
          <w:lang w:eastAsia="zh-TW"/>
        </w:rPr>
        <w:t>外，其餘皆大幅下跌，</w:t>
      </w:r>
      <w:r w:rsidR="005E759A" w:rsidRPr="00D569EC">
        <w:rPr>
          <w:rFonts w:hint="eastAsia"/>
          <w:lang w:eastAsia="zh-TW"/>
        </w:rPr>
        <w:t>出口國家依序</w:t>
      </w:r>
      <w:r w:rsidRPr="00D569EC">
        <w:rPr>
          <w:lang w:eastAsia="zh-TW"/>
        </w:rPr>
        <w:t>為：加拿大</w:t>
      </w:r>
      <w:r w:rsidR="00505DF3" w:rsidRPr="00D569EC">
        <w:rPr>
          <w:rFonts w:hint="eastAsia"/>
          <w:lang w:eastAsia="zh-TW"/>
        </w:rPr>
        <w:t>38.6</w:t>
      </w:r>
      <w:r w:rsidRPr="00D569EC">
        <w:rPr>
          <w:lang w:eastAsia="zh-TW"/>
        </w:rPr>
        <w:t>億美元（下降</w:t>
      </w:r>
      <w:r w:rsidR="00505DF3" w:rsidRPr="00D569EC">
        <w:rPr>
          <w:rFonts w:hint="eastAsia"/>
          <w:lang w:eastAsia="zh-TW"/>
        </w:rPr>
        <w:t>6</w:t>
      </w:r>
      <w:r w:rsidRPr="00D569EC">
        <w:rPr>
          <w:lang w:eastAsia="zh-TW"/>
        </w:rPr>
        <w:t>%</w:t>
      </w:r>
      <w:r w:rsidRPr="00D569EC">
        <w:rPr>
          <w:lang w:eastAsia="zh-TW"/>
        </w:rPr>
        <w:t>）；</w:t>
      </w:r>
      <w:r w:rsidR="00505DF3" w:rsidRPr="00D569EC">
        <w:rPr>
          <w:lang w:eastAsia="zh-TW"/>
        </w:rPr>
        <w:t>德國</w:t>
      </w:r>
      <w:r w:rsidR="00505DF3" w:rsidRPr="00D569EC">
        <w:rPr>
          <w:rFonts w:hint="eastAsia"/>
          <w:lang w:eastAsia="zh-TW"/>
        </w:rPr>
        <w:t>31.4</w:t>
      </w:r>
      <w:r w:rsidR="00505DF3" w:rsidRPr="00D569EC">
        <w:rPr>
          <w:lang w:eastAsia="zh-TW"/>
        </w:rPr>
        <w:t>億美元（</w:t>
      </w:r>
      <w:r w:rsidR="00505DF3" w:rsidRPr="00D569EC">
        <w:rPr>
          <w:rFonts w:hint="eastAsia"/>
          <w:lang w:eastAsia="zh-TW"/>
        </w:rPr>
        <w:t>成長</w:t>
      </w:r>
      <w:r w:rsidR="00505DF3" w:rsidRPr="00D569EC">
        <w:rPr>
          <w:rFonts w:hint="eastAsia"/>
          <w:lang w:eastAsia="zh-TW"/>
        </w:rPr>
        <w:t>23</w:t>
      </w:r>
      <w:r w:rsidR="00505DF3" w:rsidRPr="00D569EC">
        <w:rPr>
          <w:lang w:eastAsia="zh-TW"/>
        </w:rPr>
        <w:t>%</w:t>
      </w:r>
      <w:r w:rsidR="00505DF3" w:rsidRPr="00D569EC">
        <w:rPr>
          <w:lang w:eastAsia="zh-TW"/>
        </w:rPr>
        <w:t>）；墨西哥</w:t>
      </w:r>
      <w:r w:rsidR="00505DF3" w:rsidRPr="00D569EC">
        <w:rPr>
          <w:rFonts w:hint="eastAsia"/>
          <w:lang w:eastAsia="zh-TW"/>
        </w:rPr>
        <w:t>22.4</w:t>
      </w:r>
      <w:r w:rsidR="00505DF3" w:rsidRPr="00D569EC">
        <w:rPr>
          <w:lang w:eastAsia="zh-TW"/>
        </w:rPr>
        <w:t>億美元（下降</w:t>
      </w:r>
      <w:r w:rsidR="00505DF3" w:rsidRPr="00D569EC">
        <w:rPr>
          <w:rFonts w:hint="eastAsia"/>
          <w:lang w:eastAsia="zh-TW"/>
        </w:rPr>
        <w:t>14</w:t>
      </w:r>
      <w:r w:rsidR="00505DF3" w:rsidRPr="00D569EC">
        <w:rPr>
          <w:lang w:eastAsia="zh-TW"/>
        </w:rPr>
        <w:t>%</w:t>
      </w:r>
      <w:r w:rsidR="00505DF3" w:rsidRPr="00D569EC">
        <w:rPr>
          <w:lang w:eastAsia="zh-TW"/>
        </w:rPr>
        <w:t>）；</w:t>
      </w:r>
      <w:r w:rsidR="00186CC1" w:rsidRPr="00D569EC">
        <w:rPr>
          <w:lang w:eastAsia="zh-TW"/>
        </w:rPr>
        <w:t>中國大陸</w:t>
      </w:r>
      <w:r w:rsidR="00505DF3" w:rsidRPr="00D569EC">
        <w:rPr>
          <w:rFonts w:hint="eastAsia"/>
          <w:lang w:eastAsia="zh-TW"/>
        </w:rPr>
        <w:t>22.4</w:t>
      </w:r>
      <w:r w:rsidRPr="00D569EC">
        <w:rPr>
          <w:lang w:eastAsia="zh-TW"/>
        </w:rPr>
        <w:t>億美元（減少</w:t>
      </w:r>
      <w:r w:rsidR="00505DF3" w:rsidRPr="00D569EC">
        <w:rPr>
          <w:rFonts w:hint="eastAsia"/>
          <w:lang w:eastAsia="zh-TW"/>
        </w:rPr>
        <w:t>26</w:t>
      </w:r>
      <w:r w:rsidRPr="00D569EC">
        <w:rPr>
          <w:lang w:eastAsia="zh-TW"/>
        </w:rPr>
        <w:t>%</w:t>
      </w:r>
      <w:r w:rsidRPr="00D569EC">
        <w:rPr>
          <w:lang w:eastAsia="zh-TW"/>
        </w:rPr>
        <w:t>）；日本</w:t>
      </w:r>
      <w:r w:rsidR="00505DF3" w:rsidRPr="00D569EC">
        <w:rPr>
          <w:rFonts w:hint="eastAsia"/>
          <w:lang w:eastAsia="zh-TW"/>
        </w:rPr>
        <w:t>7.9</w:t>
      </w:r>
      <w:r w:rsidRPr="00D569EC">
        <w:rPr>
          <w:lang w:eastAsia="zh-TW"/>
        </w:rPr>
        <w:t>億美元（</w:t>
      </w:r>
      <w:r w:rsidR="00505DF3" w:rsidRPr="00D569EC">
        <w:rPr>
          <w:rFonts w:hint="eastAsia"/>
          <w:lang w:eastAsia="zh-TW"/>
        </w:rPr>
        <w:t>下跌</w:t>
      </w:r>
      <w:r w:rsidR="00505DF3" w:rsidRPr="00D569EC">
        <w:rPr>
          <w:rFonts w:hint="eastAsia"/>
          <w:lang w:eastAsia="zh-TW"/>
        </w:rPr>
        <w:t>4</w:t>
      </w:r>
      <w:r w:rsidRPr="00D569EC">
        <w:rPr>
          <w:lang w:eastAsia="zh-TW"/>
        </w:rPr>
        <w:t>%</w:t>
      </w:r>
      <w:r w:rsidRPr="00D569EC">
        <w:rPr>
          <w:lang w:eastAsia="zh-TW"/>
        </w:rPr>
        <w:t>）。</w:t>
      </w:r>
      <w:r w:rsidR="005E759A" w:rsidRPr="00D569EC">
        <w:rPr>
          <w:rFonts w:hint="eastAsia"/>
          <w:lang w:eastAsia="zh-TW"/>
        </w:rPr>
        <w:t>然</w:t>
      </w:r>
      <w:r w:rsidRPr="00D569EC">
        <w:rPr>
          <w:lang w:eastAsia="zh-TW"/>
        </w:rPr>
        <w:t>阿</w:t>
      </w:r>
      <w:r w:rsidR="005E759A" w:rsidRPr="00D569EC">
        <w:rPr>
          <w:rFonts w:hint="eastAsia"/>
          <w:lang w:eastAsia="zh-TW"/>
        </w:rPr>
        <w:t>州持續</w:t>
      </w:r>
      <w:r w:rsidRPr="00D569EC">
        <w:rPr>
          <w:lang w:eastAsia="zh-TW"/>
        </w:rPr>
        <w:t>開拓新市場，</w:t>
      </w:r>
      <w:r w:rsidR="005E759A" w:rsidRPr="00D569EC">
        <w:rPr>
          <w:rFonts w:hint="eastAsia"/>
          <w:lang w:eastAsia="zh-TW"/>
        </w:rPr>
        <w:t>呈現</w:t>
      </w:r>
      <w:r w:rsidR="00505DF3" w:rsidRPr="00D569EC">
        <w:rPr>
          <w:rFonts w:hint="eastAsia"/>
          <w:lang w:eastAsia="zh-TW"/>
        </w:rPr>
        <w:t>成長的</w:t>
      </w:r>
      <w:r w:rsidR="005E759A" w:rsidRPr="00D569EC">
        <w:rPr>
          <w:rFonts w:hint="eastAsia"/>
          <w:lang w:eastAsia="zh-TW"/>
        </w:rPr>
        <w:t>市場有：</w:t>
      </w:r>
      <w:r w:rsidR="00505DF3" w:rsidRPr="00D569EC">
        <w:rPr>
          <w:rFonts w:hint="eastAsia"/>
          <w:lang w:eastAsia="zh-TW"/>
        </w:rPr>
        <w:t>比利時</w:t>
      </w:r>
      <w:r w:rsidR="001D4A56" w:rsidRPr="00D569EC">
        <w:rPr>
          <w:rFonts w:hint="eastAsia"/>
          <w:lang w:eastAsia="zh-TW"/>
        </w:rPr>
        <w:t>（</w:t>
      </w:r>
      <w:r w:rsidR="00505DF3" w:rsidRPr="00D569EC">
        <w:rPr>
          <w:rFonts w:hint="eastAsia"/>
          <w:lang w:eastAsia="zh-TW"/>
        </w:rPr>
        <w:t>5.7</w:t>
      </w:r>
      <w:r w:rsidR="00505DF3" w:rsidRPr="00D569EC">
        <w:rPr>
          <w:rFonts w:hint="eastAsia"/>
          <w:lang w:eastAsia="zh-TW"/>
        </w:rPr>
        <w:t>億美元</w:t>
      </w:r>
      <w:r w:rsidR="00505DF3" w:rsidRPr="00D569EC">
        <w:rPr>
          <w:rFonts w:hint="eastAsia"/>
          <w:lang w:eastAsia="zh-TW"/>
        </w:rPr>
        <w:t>/</w:t>
      </w:r>
      <w:r w:rsidR="00505DF3" w:rsidRPr="00D569EC">
        <w:rPr>
          <w:rFonts w:hint="eastAsia"/>
          <w:lang w:eastAsia="zh-TW"/>
        </w:rPr>
        <w:t>成長</w:t>
      </w:r>
      <w:r w:rsidR="00505DF3" w:rsidRPr="00D569EC">
        <w:rPr>
          <w:rFonts w:hint="eastAsia"/>
          <w:lang w:eastAsia="zh-TW"/>
        </w:rPr>
        <w:t>13%</w:t>
      </w:r>
      <w:r w:rsidR="001D4A56" w:rsidRPr="00D569EC">
        <w:rPr>
          <w:rFonts w:hint="eastAsia"/>
          <w:lang w:eastAsia="zh-TW"/>
        </w:rPr>
        <w:t>）</w:t>
      </w:r>
      <w:r w:rsidR="00505DF3" w:rsidRPr="00D569EC">
        <w:rPr>
          <w:rFonts w:hint="eastAsia"/>
          <w:lang w:eastAsia="zh-TW"/>
        </w:rPr>
        <w:t>、法國</w:t>
      </w:r>
      <w:r w:rsidR="001D4A56" w:rsidRPr="00D569EC">
        <w:rPr>
          <w:rFonts w:hint="eastAsia"/>
          <w:lang w:eastAsia="zh-TW"/>
        </w:rPr>
        <w:t>（</w:t>
      </w:r>
      <w:r w:rsidR="00505DF3" w:rsidRPr="00D569EC">
        <w:rPr>
          <w:rFonts w:hint="eastAsia"/>
          <w:lang w:eastAsia="zh-TW"/>
        </w:rPr>
        <w:t>4.9</w:t>
      </w:r>
      <w:r w:rsidR="00505DF3" w:rsidRPr="00D569EC">
        <w:rPr>
          <w:rFonts w:hint="eastAsia"/>
          <w:lang w:eastAsia="zh-TW"/>
        </w:rPr>
        <w:t>億美元</w:t>
      </w:r>
      <w:r w:rsidR="00505DF3" w:rsidRPr="00D569EC">
        <w:rPr>
          <w:rFonts w:hint="eastAsia"/>
          <w:lang w:eastAsia="zh-TW"/>
        </w:rPr>
        <w:t>/</w:t>
      </w:r>
      <w:r w:rsidR="00505DF3" w:rsidRPr="00D569EC">
        <w:rPr>
          <w:rFonts w:hint="eastAsia"/>
          <w:lang w:eastAsia="zh-TW"/>
        </w:rPr>
        <w:t>成長</w:t>
      </w:r>
      <w:r w:rsidR="00505DF3" w:rsidRPr="00D569EC">
        <w:rPr>
          <w:rFonts w:hint="eastAsia"/>
          <w:lang w:eastAsia="zh-TW"/>
        </w:rPr>
        <w:t>15%</w:t>
      </w:r>
      <w:r w:rsidR="001D4A56" w:rsidRPr="00D569EC">
        <w:rPr>
          <w:rFonts w:hint="eastAsia"/>
          <w:lang w:eastAsia="zh-TW"/>
        </w:rPr>
        <w:t>）</w:t>
      </w:r>
      <w:r w:rsidR="00505DF3" w:rsidRPr="00D569EC">
        <w:rPr>
          <w:rFonts w:hint="eastAsia"/>
          <w:lang w:eastAsia="zh-TW"/>
        </w:rPr>
        <w:t>、荷蘭</w:t>
      </w:r>
      <w:r w:rsidR="001D4A56" w:rsidRPr="00D569EC">
        <w:rPr>
          <w:rFonts w:hint="eastAsia"/>
          <w:lang w:eastAsia="zh-TW"/>
        </w:rPr>
        <w:t>（</w:t>
      </w:r>
      <w:r w:rsidR="00505DF3" w:rsidRPr="00D569EC">
        <w:rPr>
          <w:rFonts w:hint="eastAsia"/>
          <w:lang w:eastAsia="zh-TW"/>
        </w:rPr>
        <w:t>4.6</w:t>
      </w:r>
      <w:r w:rsidR="00505DF3" w:rsidRPr="00D569EC">
        <w:rPr>
          <w:rFonts w:hint="eastAsia"/>
          <w:lang w:eastAsia="zh-TW"/>
        </w:rPr>
        <w:t>億美元</w:t>
      </w:r>
      <w:r w:rsidR="00505DF3" w:rsidRPr="00D569EC">
        <w:rPr>
          <w:rFonts w:hint="eastAsia"/>
          <w:lang w:eastAsia="zh-TW"/>
        </w:rPr>
        <w:t>/</w:t>
      </w:r>
      <w:r w:rsidR="00505DF3" w:rsidRPr="00D569EC">
        <w:rPr>
          <w:rFonts w:hint="eastAsia"/>
          <w:lang w:eastAsia="zh-TW"/>
        </w:rPr>
        <w:t>成長</w:t>
      </w:r>
      <w:r w:rsidR="00505DF3" w:rsidRPr="00D569EC">
        <w:rPr>
          <w:rFonts w:hint="eastAsia"/>
          <w:lang w:eastAsia="zh-TW"/>
        </w:rPr>
        <w:t>30%</w:t>
      </w:r>
      <w:r w:rsidR="001D4A56" w:rsidRPr="00D569EC">
        <w:rPr>
          <w:rFonts w:hint="eastAsia"/>
          <w:lang w:eastAsia="zh-TW"/>
        </w:rPr>
        <w:t>）</w:t>
      </w:r>
      <w:r w:rsidR="00505DF3" w:rsidRPr="00D569EC">
        <w:rPr>
          <w:rFonts w:hint="eastAsia"/>
          <w:lang w:eastAsia="zh-TW"/>
        </w:rPr>
        <w:t>、奧地利</w:t>
      </w:r>
      <w:r w:rsidR="001D4A56" w:rsidRPr="00D569EC">
        <w:rPr>
          <w:rFonts w:hint="eastAsia"/>
          <w:lang w:eastAsia="zh-TW"/>
        </w:rPr>
        <w:t>（</w:t>
      </w:r>
      <w:r w:rsidR="00505DF3" w:rsidRPr="00D569EC">
        <w:rPr>
          <w:rFonts w:hint="eastAsia"/>
          <w:lang w:eastAsia="zh-TW"/>
        </w:rPr>
        <w:t>3.8</w:t>
      </w:r>
      <w:r w:rsidR="00505DF3" w:rsidRPr="00D569EC">
        <w:rPr>
          <w:rFonts w:hint="eastAsia"/>
          <w:lang w:eastAsia="zh-TW"/>
        </w:rPr>
        <w:t>億美元</w:t>
      </w:r>
      <w:r w:rsidR="00505DF3" w:rsidRPr="00D569EC">
        <w:rPr>
          <w:rFonts w:hint="eastAsia"/>
          <w:lang w:eastAsia="zh-TW"/>
        </w:rPr>
        <w:t>/</w:t>
      </w:r>
      <w:r w:rsidR="00505DF3" w:rsidRPr="00D569EC">
        <w:rPr>
          <w:rFonts w:hint="eastAsia"/>
          <w:lang w:eastAsia="zh-TW"/>
        </w:rPr>
        <w:t>成長</w:t>
      </w:r>
      <w:r w:rsidR="00505DF3" w:rsidRPr="00D569EC">
        <w:rPr>
          <w:rFonts w:hint="eastAsia"/>
          <w:lang w:eastAsia="zh-TW"/>
        </w:rPr>
        <w:t>85%</w:t>
      </w:r>
      <w:r w:rsidR="001D4A56" w:rsidRPr="00D569EC">
        <w:rPr>
          <w:rFonts w:hint="eastAsia"/>
          <w:lang w:eastAsia="zh-TW"/>
        </w:rPr>
        <w:t>）</w:t>
      </w:r>
      <w:r w:rsidR="00505DF3" w:rsidRPr="00D569EC">
        <w:rPr>
          <w:rFonts w:hint="eastAsia"/>
          <w:lang w:eastAsia="zh-TW"/>
        </w:rPr>
        <w:t>、英國</w:t>
      </w:r>
      <w:r w:rsidR="001D4A56" w:rsidRPr="00D569EC">
        <w:rPr>
          <w:rFonts w:hint="eastAsia"/>
          <w:lang w:eastAsia="zh-TW"/>
        </w:rPr>
        <w:t>（</w:t>
      </w:r>
      <w:r w:rsidR="00505DF3" w:rsidRPr="00D569EC">
        <w:rPr>
          <w:rFonts w:hint="eastAsia"/>
          <w:lang w:eastAsia="zh-TW"/>
        </w:rPr>
        <w:t>3.7</w:t>
      </w:r>
      <w:r w:rsidR="00505DF3" w:rsidRPr="00D569EC">
        <w:rPr>
          <w:rFonts w:hint="eastAsia"/>
          <w:lang w:eastAsia="zh-TW"/>
        </w:rPr>
        <w:t>億美元</w:t>
      </w:r>
      <w:r w:rsidR="00505DF3" w:rsidRPr="00D569EC">
        <w:rPr>
          <w:rFonts w:hint="eastAsia"/>
          <w:lang w:eastAsia="zh-TW"/>
        </w:rPr>
        <w:t>/</w:t>
      </w:r>
      <w:r w:rsidR="00505DF3" w:rsidRPr="00D569EC">
        <w:rPr>
          <w:rFonts w:hint="eastAsia"/>
          <w:lang w:eastAsia="zh-TW"/>
        </w:rPr>
        <w:t>成長</w:t>
      </w:r>
      <w:r w:rsidR="00505DF3" w:rsidRPr="00D569EC">
        <w:rPr>
          <w:rFonts w:hint="eastAsia"/>
          <w:lang w:eastAsia="zh-TW"/>
        </w:rPr>
        <w:t>31%</w:t>
      </w:r>
      <w:r w:rsidR="001D4A56" w:rsidRPr="00D569EC">
        <w:rPr>
          <w:rFonts w:hint="eastAsia"/>
          <w:lang w:eastAsia="zh-TW"/>
        </w:rPr>
        <w:t>）</w:t>
      </w:r>
      <w:r w:rsidR="00505DF3" w:rsidRPr="00D569EC">
        <w:rPr>
          <w:rFonts w:hint="eastAsia"/>
          <w:lang w:eastAsia="zh-TW"/>
        </w:rPr>
        <w:t>、澳洲</w:t>
      </w:r>
      <w:r w:rsidR="001D4A56" w:rsidRPr="00D569EC">
        <w:rPr>
          <w:rFonts w:hint="eastAsia"/>
          <w:lang w:eastAsia="zh-TW"/>
        </w:rPr>
        <w:t>（</w:t>
      </w:r>
      <w:r w:rsidR="00505DF3" w:rsidRPr="00D569EC">
        <w:rPr>
          <w:rFonts w:hint="eastAsia"/>
          <w:lang w:eastAsia="zh-TW"/>
        </w:rPr>
        <w:t>3</w:t>
      </w:r>
      <w:r w:rsidR="00505DF3" w:rsidRPr="00D569EC">
        <w:rPr>
          <w:rFonts w:hint="eastAsia"/>
          <w:lang w:eastAsia="zh-TW"/>
        </w:rPr>
        <w:t>億美元</w:t>
      </w:r>
      <w:r w:rsidR="00505DF3" w:rsidRPr="00D569EC">
        <w:rPr>
          <w:rFonts w:hint="eastAsia"/>
          <w:lang w:eastAsia="zh-TW"/>
        </w:rPr>
        <w:t>/</w:t>
      </w:r>
      <w:r w:rsidR="00505DF3" w:rsidRPr="00D569EC">
        <w:rPr>
          <w:rFonts w:hint="eastAsia"/>
          <w:lang w:eastAsia="zh-TW"/>
        </w:rPr>
        <w:t>成長</w:t>
      </w:r>
      <w:r w:rsidR="00505DF3" w:rsidRPr="00D569EC">
        <w:rPr>
          <w:rFonts w:hint="eastAsia"/>
          <w:lang w:eastAsia="zh-TW"/>
        </w:rPr>
        <w:t>33%</w:t>
      </w:r>
      <w:r w:rsidR="001D4A56" w:rsidRPr="00D569EC">
        <w:rPr>
          <w:rFonts w:hint="eastAsia"/>
          <w:lang w:eastAsia="zh-TW"/>
        </w:rPr>
        <w:t>）</w:t>
      </w:r>
      <w:r w:rsidR="00FB2695" w:rsidRPr="00D569EC">
        <w:rPr>
          <w:rFonts w:hint="eastAsia"/>
          <w:lang w:eastAsia="zh-TW"/>
        </w:rPr>
        <w:t>。</w:t>
      </w:r>
    </w:p>
    <w:p w14:paraId="3389D102" w14:textId="39F52506" w:rsidR="00DB27BC" w:rsidRPr="00D569EC" w:rsidRDefault="00D569EC" w:rsidP="00DB27BC">
      <w:pPr>
        <w:ind w:firstLine="472"/>
        <w:rPr>
          <w:lang w:eastAsia="zh-TW"/>
        </w:rPr>
      </w:pPr>
      <w:r w:rsidRPr="00D569EC">
        <w:rPr>
          <w:rFonts w:hint="eastAsia"/>
          <w:lang w:eastAsia="zh-TW"/>
        </w:rPr>
        <w:t>儘</w:t>
      </w:r>
      <w:r w:rsidR="00DB27BC" w:rsidRPr="00D569EC">
        <w:rPr>
          <w:lang w:eastAsia="zh-TW"/>
        </w:rPr>
        <w:t>管出口貿易受川普貿易政策影響，但阿州的部分製造廠卻受益於川普的經貿保護政策，如總部位於匹茲堡的美國鋼鐵公司（</w:t>
      </w:r>
      <w:r w:rsidR="00DB27BC" w:rsidRPr="00D569EC">
        <w:rPr>
          <w:lang w:eastAsia="zh-TW"/>
        </w:rPr>
        <w:t>United States Steel</w:t>
      </w:r>
      <w:r w:rsidR="00DB27BC" w:rsidRPr="00D569EC">
        <w:rPr>
          <w:lang w:eastAsia="zh-TW"/>
        </w:rPr>
        <w:t>）重啟在阿州</w:t>
      </w:r>
      <w:r w:rsidR="00DB27BC" w:rsidRPr="00D569EC">
        <w:rPr>
          <w:lang w:eastAsia="zh-TW"/>
        </w:rPr>
        <w:t>2015</w:t>
      </w:r>
      <w:r w:rsidR="00DB27BC" w:rsidRPr="00D569EC">
        <w:rPr>
          <w:lang w:eastAsia="zh-TW"/>
        </w:rPr>
        <w:t>年關閉的工廠，因川普政府對進口鋼鐵徵收</w:t>
      </w:r>
      <w:r w:rsidR="00DB27BC" w:rsidRPr="00D569EC">
        <w:rPr>
          <w:lang w:eastAsia="zh-TW"/>
        </w:rPr>
        <w:t>25%</w:t>
      </w:r>
      <w:r w:rsidR="00DB27BC" w:rsidRPr="00D569EC">
        <w:rPr>
          <w:lang w:eastAsia="zh-TW"/>
        </w:rPr>
        <w:t>的關稅，提高了進口鋼鐵和鋁的價格。</w:t>
      </w:r>
      <w:r w:rsidR="00B6389F" w:rsidRPr="00D569EC">
        <w:rPr>
          <w:rFonts w:hint="eastAsia"/>
          <w:lang w:eastAsia="zh-TW"/>
        </w:rPr>
        <w:t>該</w:t>
      </w:r>
      <w:r w:rsidR="00DB27BC" w:rsidRPr="00D569EC">
        <w:rPr>
          <w:lang w:eastAsia="zh-TW"/>
        </w:rPr>
        <w:t>公司還將斥資</w:t>
      </w:r>
      <w:r w:rsidR="00DB27BC" w:rsidRPr="00D569EC">
        <w:rPr>
          <w:lang w:eastAsia="zh-TW"/>
        </w:rPr>
        <w:t>2.15</w:t>
      </w:r>
      <w:r w:rsidR="00DB27BC" w:rsidRPr="00D569EC">
        <w:rPr>
          <w:lang w:eastAsia="zh-TW"/>
        </w:rPr>
        <w:t>億美元更新其它設備，並增加</w:t>
      </w:r>
      <w:r w:rsidR="00DB27BC" w:rsidRPr="00D569EC">
        <w:rPr>
          <w:lang w:eastAsia="zh-TW"/>
        </w:rPr>
        <w:t>150</w:t>
      </w:r>
      <w:r w:rsidR="00DB27BC" w:rsidRPr="00D569EC">
        <w:rPr>
          <w:lang w:eastAsia="zh-TW"/>
        </w:rPr>
        <w:t>名全職工人，煉鋼爐預計於</w:t>
      </w:r>
      <w:r w:rsidR="00DB27BC" w:rsidRPr="00D569EC">
        <w:rPr>
          <w:lang w:eastAsia="zh-TW"/>
        </w:rPr>
        <w:t>2020</w:t>
      </w:r>
      <w:r w:rsidR="00DB27BC" w:rsidRPr="00D569EC">
        <w:rPr>
          <w:lang w:eastAsia="zh-TW"/>
        </w:rPr>
        <w:t>年底開始生產，產能可達</w:t>
      </w:r>
      <w:r w:rsidR="00DB27BC" w:rsidRPr="00D569EC">
        <w:rPr>
          <w:lang w:eastAsia="zh-TW"/>
        </w:rPr>
        <w:t>160</w:t>
      </w:r>
      <w:r w:rsidR="00DB27BC" w:rsidRPr="00D569EC">
        <w:rPr>
          <w:lang w:eastAsia="zh-TW"/>
        </w:rPr>
        <w:t>萬噸。擁有</w:t>
      </w:r>
      <w:r w:rsidR="00DB27BC" w:rsidRPr="00D569EC">
        <w:rPr>
          <w:lang w:eastAsia="zh-TW"/>
        </w:rPr>
        <w:t>1</w:t>
      </w:r>
      <w:r w:rsidR="00DB27BC" w:rsidRPr="00D569EC">
        <w:rPr>
          <w:lang w:eastAsia="zh-TW"/>
        </w:rPr>
        <w:t>萬</w:t>
      </w:r>
      <w:r w:rsidR="00DB27BC" w:rsidRPr="00D569EC">
        <w:rPr>
          <w:lang w:eastAsia="zh-TW"/>
        </w:rPr>
        <w:t>6,000</w:t>
      </w:r>
      <w:r w:rsidR="00DB27BC" w:rsidRPr="00D569EC">
        <w:rPr>
          <w:lang w:eastAsia="zh-TW"/>
        </w:rPr>
        <w:t>名成員的美國鋼鐵工人聯合會讚揚這一決定為阿拉巴馬州和伯明翰地區的鋼鐵製造業鋪平了未來的道路。去年美國產製的鋼鐵</w:t>
      </w:r>
      <w:r w:rsidR="00B6389F" w:rsidRPr="00D569EC">
        <w:rPr>
          <w:rFonts w:hint="eastAsia"/>
          <w:lang w:eastAsia="zh-TW"/>
        </w:rPr>
        <w:t>產</w:t>
      </w:r>
      <w:r w:rsidR="00DB27BC" w:rsidRPr="00D569EC">
        <w:rPr>
          <w:lang w:eastAsia="zh-TW"/>
        </w:rPr>
        <w:t>量增加了</w:t>
      </w:r>
      <w:r w:rsidR="00DB27BC" w:rsidRPr="00D569EC">
        <w:rPr>
          <w:lang w:eastAsia="zh-TW"/>
        </w:rPr>
        <w:t>5%</w:t>
      </w:r>
      <w:r w:rsidR="00DB27BC" w:rsidRPr="00D569EC">
        <w:rPr>
          <w:lang w:eastAsia="zh-TW"/>
        </w:rPr>
        <w:t>，鋼鐵進口量自關稅生效以來下降了</w:t>
      </w:r>
      <w:r w:rsidR="00DB27BC" w:rsidRPr="00D569EC">
        <w:rPr>
          <w:lang w:eastAsia="zh-TW"/>
        </w:rPr>
        <w:t>37%</w:t>
      </w:r>
      <w:r w:rsidR="00DB27BC" w:rsidRPr="00D569EC">
        <w:rPr>
          <w:lang w:eastAsia="zh-TW"/>
        </w:rPr>
        <w:t>。</w:t>
      </w:r>
    </w:p>
    <w:p w14:paraId="49241032" w14:textId="77777777" w:rsidR="004850E8" w:rsidRPr="00D569EC" w:rsidRDefault="00FD0C58" w:rsidP="00F57CEC">
      <w:pPr>
        <w:pStyle w:val="a4"/>
        <w:pageBreakBefore/>
        <w:spacing w:before="257" w:after="257"/>
        <w:ind w:left="632" w:hanging="632"/>
        <w:rPr>
          <w:color w:val="auto"/>
        </w:rPr>
      </w:pPr>
      <w:r w:rsidRPr="00D569EC">
        <w:rPr>
          <w:rFonts w:hint="eastAsia"/>
          <w:color w:val="auto"/>
        </w:rPr>
        <w:lastRenderedPageBreak/>
        <w:t>六</w:t>
      </w:r>
      <w:r w:rsidRPr="00D569EC">
        <w:rPr>
          <w:color w:val="auto"/>
        </w:rPr>
        <w:t>、投資環境風險</w:t>
      </w:r>
    </w:p>
    <w:p w14:paraId="078E192C" w14:textId="230EE8A9" w:rsidR="004850E8" w:rsidRPr="00D569EC" w:rsidRDefault="00FD0C58">
      <w:pPr>
        <w:ind w:firstLine="472"/>
        <w:rPr>
          <w:lang w:eastAsia="zh-TW"/>
        </w:rPr>
      </w:pPr>
      <w:r w:rsidRPr="00D569EC">
        <w:rPr>
          <w:lang w:eastAsia="zh-TW"/>
        </w:rPr>
        <w:t>阿拉巴州對移民限制嚴苛，引起勞工人口外移</w:t>
      </w:r>
      <w:r w:rsidR="00F57CEC" w:rsidRPr="00D569EC">
        <w:rPr>
          <w:rFonts w:hint="eastAsia"/>
          <w:lang w:eastAsia="zh-TW"/>
        </w:rPr>
        <w:t>，</w:t>
      </w:r>
      <w:r w:rsidRPr="00D569EC">
        <w:rPr>
          <w:lang w:eastAsia="zh-TW"/>
        </w:rPr>
        <w:t>增加許多投資風險，尤其是在找尋技術勞工或科技人才方面，企業界反應已嚴重影響雇工情況，加以川普競選時對阿州等製造廠聚集的州訴求幫藍領工人找回因非法移工而失去的工作，及找回大企業海外設廠所失去之就業機會，在就任後進行大規模遣返拉美移工，並緊縮移工規定，此外廢除歐記健保，使得當地許多零售、營建、餐飲等行業之勞工失去健保保護傘，對阿州經濟已造成衝擊。阿州政府現正致力改善勞工移民問題，盼通過立法程序避免企業遭遇勞工爭議。</w:t>
      </w:r>
    </w:p>
    <w:p w14:paraId="716859A4" w14:textId="77777777" w:rsidR="004850E8" w:rsidRPr="00D569EC" w:rsidRDefault="00FD0C58" w:rsidP="00721180">
      <w:pPr>
        <w:pStyle w:val="a3"/>
        <w:spacing w:before="514" w:after="771"/>
      </w:pPr>
      <w:r w:rsidRPr="00D569EC">
        <w:lastRenderedPageBreak/>
        <w:t>第參章　外商在當地經營現況及投資機會</w:t>
      </w:r>
    </w:p>
    <w:p w14:paraId="4B43CC4F" w14:textId="77777777" w:rsidR="004850E8" w:rsidRPr="00D569EC" w:rsidRDefault="00FD0C58">
      <w:pPr>
        <w:pStyle w:val="a4"/>
        <w:spacing w:before="257" w:after="257"/>
        <w:ind w:left="632" w:hanging="632"/>
        <w:rPr>
          <w:color w:val="auto"/>
        </w:rPr>
      </w:pPr>
      <w:r w:rsidRPr="00D569EC">
        <w:rPr>
          <w:color w:val="auto"/>
        </w:rPr>
        <w:t>一、外商在當地經營現況</w:t>
      </w:r>
    </w:p>
    <w:p w14:paraId="0301C38D" w14:textId="29007848" w:rsidR="004850E8" w:rsidRPr="00D569EC" w:rsidRDefault="00FD0C58">
      <w:pPr>
        <w:ind w:firstLine="472"/>
        <w:rPr>
          <w:lang w:eastAsia="zh-TW"/>
        </w:rPr>
      </w:pPr>
      <w:r w:rsidRPr="00D569EC">
        <w:rPr>
          <w:lang w:eastAsia="zh-TW"/>
        </w:rPr>
        <w:t>阿州對外招商甚為積極，建立了一套完善的競爭機制，在稅收、資源、能源和勞動力價格方面具有競爭優勢，阿州議會通過了禁止地方制定自己的最低工資標準的法案，目前以聯邦每小時</w:t>
      </w:r>
      <w:r w:rsidRPr="00D569EC">
        <w:rPr>
          <w:lang w:eastAsia="zh-TW"/>
        </w:rPr>
        <w:t>7.25</w:t>
      </w:r>
      <w:r w:rsidRPr="00D569EC">
        <w:rPr>
          <w:lang w:eastAsia="zh-TW"/>
        </w:rPr>
        <w:t>美元為最低工資標準，州長表示未來發展的重點依然是為全州居民創造就業機會和尋找新的商機。目前阿州有</w:t>
      </w:r>
      <w:r w:rsidRPr="00D569EC">
        <w:rPr>
          <w:lang w:eastAsia="zh-TW"/>
        </w:rPr>
        <w:t>6</w:t>
      </w:r>
      <w:r w:rsidR="004D309C" w:rsidRPr="00D569EC">
        <w:rPr>
          <w:rFonts w:hint="eastAsia"/>
          <w:lang w:eastAsia="zh-TW"/>
        </w:rPr>
        <w:t>49</w:t>
      </w:r>
      <w:r w:rsidRPr="00D569EC">
        <w:rPr>
          <w:lang w:eastAsia="zh-TW"/>
        </w:rPr>
        <w:t>家外資公司，</w:t>
      </w:r>
      <w:r w:rsidR="004D309C" w:rsidRPr="00D569EC">
        <w:rPr>
          <w:rFonts w:hint="eastAsia"/>
          <w:lang w:eastAsia="zh-TW"/>
        </w:rPr>
        <w:t>2019</w:t>
      </w:r>
      <w:r w:rsidR="004D309C" w:rsidRPr="00D569EC">
        <w:rPr>
          <w:rFonts w:hint="eastAsia"/>
          <w:lang w:eastAsia="zh-TW"/>
        </w:rPr>
        <w:t>年外國</w:t>
      </w:r>
      <w:r w:rsidRPr="00D569EC">
        <w:rPr>
          <w:lang w:eastAsia="zh-TW"/>
        </w:rPr>
        <w:t>投資金額達</w:t>
      </w:r>
      <w:r w:rsidR="004D309C" w:rsidRPr="00D569EC">
        <w:rPr>
          <w:rFonts w:hint="eastAsia"/>
          <w:lang w:eastAsia="zh-TW"/>
        </w:rPr>
        <w:t>42</w:t>
      </w:r>
      <w:r w:rsidRPr="00D569EC">
        <w:rPr>
          <w:lang w:eastAsia="zh-TW"/>
        </w:rPr>
        <w:t>億美元</w:t>
      </w:r>
      <w:r w:rsidR="004D309C" w:rsidRPr="00D569EC">
        <w:rPr>
          <w:rFonts w:hint="eastAsia"/>
          <w:lang w:eastAsia="zh-TW"/>
        </w:rPr>
        <w:t>，</w:t>
      </w:r>
      <w:r w:rsidR="007E30B8" w:rsidRPr="00D569EC">
        <w:rPr>
          <w:rFonts w:hint="eastAsia"/>
          <w:lang w:eastAsia="zh-TW"/>
        </w:rPr>
        <w:t>為該州帶來</w:t>
      </w:r>
      <w:r w:rsidR="007E30B8" w:rsidRPr="00D569EC">
        <w:rPr>
          <w:rFonts w:hint="eastAsia"/>
          <w:lang w:eastAsia="zh-TW"/>
        </w:rPr>
        <w:t>3,300</w:t>
      </w:r>
      <w:r w:rsidR="007E30B8" w:rsidRPr="00D569EC">
        <w:rPr>
          <w:rFonts w:hint="eastAsia"/>
          <w:lang w:eastAsia="zh-TW"/>
        </w:rPr>
        <w:t>個工作，累計</w:t>
      </w:r>
      <w:r w:rsidR="007E30B8" w:rsidRPr="00D569EC">
        <w:rPr>
          <w:rFonts w:hint="eastAsia"/>
          <w:lang w:eastAsia="zh-TW"/>
        </w:rPr>
        <w:t>5</w:t>
      </w:r>
      <w:r w:rsidR="007E30B8" w:rsidRPr="00D569EC">
        <w:rPr>
          <w:rFonts w:hint="eastAsia"/>
          <w:lang w:eastAsia="zh-TW"/>
        </w:rPr>
        <w:t>年來</w:t>
      </w:r>
      <w:r w:rsidR="007E30B8" w:rsidRPr="00D569EC">
        <w:rPr>
          <w:rFonts w:hint="eastAsia"/>
          <w:lang w:eastAsia="zh-TW"/>
        </w:rPr>
        <w:t>FDI</w:t>
      </w:r>
      <w:r w:rsidR="007E30B8" w:rsidRPr="00D569EC">
        <w:rPr>
          <w:rFonts w:hint="eastAsia"/>
          <w:lang w:eastAsia="zh-TW"/>
        </w:rPr>
        <w:t>達</w:t>
      </w:r>
      <w:r w:rsidR="007E30B8" w:rsidRPr="00D569EC">
        <w:rPr>
          <w:rFonts w:hint="eastAsia"/>
          <w:lang w:eastAsia="zh-TW"/>
        </w:rPr>
        <w:t>130</w:t>
      </w:r>
      <w:r w:rsidR="007E30B8" w:rsidRPr="00D569EC">
        <w:rPr>
          <w:rFonts w:hint="eastAsia"/>
          <w:lang w:eastAsia="zh-TW"/>
        </w:rPr>
        <w:t>億美元，</w:t>
      </w:r>
      <w:r w:rsidR="004D309C" w:rsidRPr="00D569EC">
        <w:rPr>
          <w:rFonts w:hint="eastAsia"/>
          <w:lang w:eastAsia="zh-TW"/>
        </w:rPr>
        <w:t>共計為該州帶來</w:t>
      </w:r>
      <w:r w:rsidR="004D309C" w:rsidRPr="00D569EC">
        <w:rPr>
          <w:rFonts w:hint="eastAsia"/>
          <w:lang w:eastAsia="zh-TW"/>
        </w:rPr>
        <w:t>113,900</w:t>
      </w:r>
      <w:r w:rsidR="004D309C" w:rsidRPr="00D569EC">
        <w:rPr>
          <w:rFonts w:hint="eastAsia"/>
          <w:lang w:eastAsia="zh-TW"/>
        </w:rPr>
        <w:t>個就業，其中</w:t>
      </w:r>
      <w:r w:rsidR="004D309C" w:rsidRPr="00D569EC">
        <w:rPr>
          <w:rFonts w:hint="eastAsia"/>
          <w:lang w:eastAsia="zh-TW"/>
        </w:rPr>
        <w:t>63,400</w:t>
      </w:r>
      <w:r w:rsidR="004D309C" w:rsidRPr="00D569EC">
        <w:rPr>
          <w:rFonts w:hint="eastAsia"/>
          <w:lang w:eastAsia="zh-TW"/>
        </w:rPr>
        <w:t>為製造廠工作，</w:t>
      </w:r>
      <w:r w:rsidR="001D4A56" w:rsidRPr="00D569EC">
        <w:rPr>
          <w:rFonts w:hint="eastAsia"/>
          <w:lang w:eastAsia="zh-TW"/>
        </w:rPr>
        <w:t>占</w:t>
      </w:r>
      <w:r w:rsidR="004D309C" w:rsidRPr="00D569EC">
        <w:rPr>
          <w:rFonts w:hint="eastAsia"/>
          <w:lang w:eastAsia="zh-TW"/>
        </w:rPr>
        <w:t>55.7%</w:t>
      </w:r>
      <w:r w:rsidR="004D309C" w:rsidRPr="00D569EC">
        <w:rPr>
          <w:rFonts w:hint="eastAsia"/>
          <w:lang w:eastAsia="zh-TW"/>
        </w:rPr>
        <w:t>的</w:t>
      </w:r>
      <w:r w:rsidR="004D309C" w:rsidRPr="00D569EC">
        <w:rPr>
          <w:rFonts w:hint="eastAsia"/>
          <w:lang w:eastAsia="zh-TW"/>
        </w:rPr>
        <w:t>FDI</w:t>
      </w:r>
      <w:r w:rsidR="004D309C" w:rsidRPr="00D569EC">
        <w:rPr>
          <w:rFonts w:hint="eastAsia"/>
          <w:lang w:eastAsia="zh-TW"/>
        </w:rPr>
        <w:t>創造就業</w:t>
      </w:r>
      <w:r w:rsidRPr="00D569EC">
        <w:rPr>
          <w:lang w:eastAsia="zh-TW"/>
        </w:rPr>
        <w:t>。</w:t>
      </w:r>
      <w:r w:rsidRPr="00D569EC">
        <w:rPr>
          <w:lang w:eastAsia="zh-TW"/>
        </w:rPr>
        <w:t>FDI</w:t>
      </w:r>
      <w:r w:rsidRPr="00D569EC">
        <w:rPr>
          <w:lang w:eastAsia="zh-TW"/>
        </w:rPr>
        <w:t>總資金排名依序為日本、英國、德國、南韓、加拿大、法國，計提供當地約</w:t>
      </w:r>
      <w:r w:rsidRPr="00D569EC">
        <w:rPr>
          <w:lang w:eastAsia="zh-TW"/>
        </w:rPr>
        <w:t>10</w:t>
      </w:r>
      <w:r w:rsidRPr="00D569EC">
        <w:rPr>
          <w:lang w:eastAsia="zh-TW"/>
        </w:rPr>
        <w:t>萬</w:t>
      </w:r>
      <w:r w:rsidRPr="00D569EC">
        <w:rPr>
          <w:lang w:eastAsia="zh-TW"/>
        </w:rPr>
        <w:t>9,100</w:t>
      </w:r>
      <w:r w:rsidRPr="00D569EC">
        <w:rPr>
          <w:lang w:eastAsia="zh-TW"/>
        </w:rPr>
        <w:t>個就業機會，</w:t>
      </w:r>
      <w:r w:rsidRPr="00D569EC">
        <w:rPr>
          <w:lang w:eastAsia="zh-TW"/>
        </w:rPr>
        <w:t>5</w:t>
      </w:r>
      <w:r w:rsidRPr="00D569EC">
        <w:rPr>
          <w:lang w:eastAsia="zh-TW"/>
        </w:rPr>
        <w:t>年成長率達</w:t>
      </w:r>
      <w:r w:rsidRPr="00D569EC">
        <w:rPr>
          <w:lang w:eastAsia="zh-TW"/>
        </w:rPr>
        <w:t>28%</w:t>
      </w:r>
      <w:r w:rsidRPr="00D569EC">
        <w:rPr>
          <w:lang w:eastAsia="zh-TW"/>
        </w:rPr>
        <w:t>，為全美平均的</w:t>
      </w:r>
      <w:r w:rsidRPr="00D569EC">
        <w:rPr>
          <w:lang w:eastAsia="zh-TW"/>
        </w:rPr>
        <w:t>2</w:t>
      </w:r>
      <w:r w:rsidRPr="00D569EC">
        <w:rPr>
          <w:lang w:eastAsia="zh-TW"/>
        </w:rPr>
        <w:t>倍。主要投資業別（件數）為汽車零配件（</w:t>
      </w:r>
      <w:r w:rsidR="004D309C" w:rsidRPr="00D569EC">
        <w:rPr>
          <w:rFonts w:hint="eastAsia"/>
          <w:lang w:eastAsia="zh-TW"/>
        </w:rPr>
        <w:t>101</w:t>
      </w:r>
      <w:r w:rsidRPr="00D569EC">
        <w:rPr>
          <w:lang w:eastAsia="zh-TW"/>
        </w:rPr>
        <w:t>）、</w:t>
      </w:r>
      <w:r w:rsidR="004D309C" w:rsidRPr="00D569EC">
        <w:rPr>
          <w:lang w:eastAsia="zh-TW"/>
        </w:rPr>
        <w:t>塑膠（</w:t>
      </w:r>
      <w:r w:rsidR="004D309C" w:rsidRPr="00D569EC">
        <w:rPr>
          <w:rFonts w:hint="eastAsia"/>
          <w:lang w:eastAsia="zh-TW"/>
        </w:rPr>
        <w:t>23</w:t>
      </w:r>
      <w:r w:rsidR="004D309C" w:rsidRPr="00D569EC">
        <w:rPr>
          <w:lang w:eastAsia="zh-TW"/>
        </w:rPr>
        <w:t>）、</w:t>
      </w:r>
      <w:r w:rsidRPr="00D569EC">
        <w:rPr>
          <w:lang w:eastAsia="zh-TW"/>
        </w:rPr>
        <w:t>金屬（</w:t>
      </w:r>
      <w:r w:rsidRPr="00D569EC">
        <w:rPr>
          <w:lang w:eastAsia="zh-TW"/>
        </w:rPr>
        <w:t>2</w:t>
      </w:r>
      <w:r w:rsidR="004D309C" w:rsidRPr="00D569EC">
        <w:rPr>
          <w:rFonts w:hint="eastAsia"/>
          <w:lang w:eastAsia="zh-TW"/>
        </w:rPr>
        <w:t>2</w:t>
      </w:r>
      <w:r w:rsidRPr="00D569EC">
        <w:rPr>
          <w:lang w:eastAsia="zh-TW"/>
        </w:rPr>
        <w:t>）、</w:t>
      </w:r>
      <w:r w:rsidR="004D309C" w:rsidRPr="00D569EC">
        <w:rPr>
          <w:rFonts w:hint="eastAsia"/>
          <w:lang w:eastAsia="zh-TW"/>
        </w:rPr>
        <w:t>工業</w:t>
      </w:r>
      <w:r w:rsidRPr="00D569EC">
        <w:rPr>
          <w:lang w:eastAsia="zh-TW"/>
        </w:rPr>
        <w:t>設備（</w:t>
      </w:r>
      <w:r w:rsidR="004D309C" w:rsidRPr="00D569EC">
        <w:rPr>
          <w:rFonts w:hint="eastAsia"/>
          <w:lang w:eastAsia="zh-TW"/>
        </w:rPr>
        <w:t>18</w:t>
      </w:r>
      <w:r w:rsidRPr="00D569EC">
        <w:rPr>
          <w:lang w:eastAsia="zh-TW"/>
        </w:rPr>
        <w:t>）、汽車</w:t>
      </w:r>
      <w:r w:rsidR="004D309C" w:rsidRPr="00D569EC">
        <w:rPr>
          <w:rFonts w:hint="eastAsia"/>
          <w:lang w:eastAsia="zh-TW"/>
        </w:rPr>
        <w:t>產業</w:t>
      </w:r>
      <w:r w:rsidRPr="00D569EC">
        <w:rPr>
          <w:lang w:eastAsia="zh-TW"/>
        </w:rPr>
        <w:t>OEM</w:t>
      </w:r>
      <w:r w:rsidRPr="00D569EC">
        <w:rPr>
          <w:lang w:eastAsia="zh-TW"/>
        </w:rPr>
        <w:t>（</w:t>
      </w:r>
      <w:r w:rsidRPr="00D569EC">
        <w:rPr>
          <w:lang w:eastAsia="zh-TW"/>
        </w:rPr>
        <w:t>1</w:t>
      </w:r>
      <w:r w:rsidR="004D309C" w:rsidRPr="00D569EC">
        <w:rPr>
          <w:rFonts w:hint="eastAsia"/>
          <w:lang w:eastAsia="zh-TW"/>
        </w:rPr>
        <w:t>7</w:t>
      </w:r>
      <w:r w:rsidRPr="00D569EC">
        <w:rPr>
          <w:lang w:eastAsia="zh-TW"/>
        </w:rPr>
        <w:t>）、其他（</w:t>
      </w:r>
      <w:r w:rsidR="004D309C" w:rsidRPr="00D569EC">
        <w:rPr>
          <w:rFonts w:hint="eastAsia"/>
          <w:lang w:eastAsia="zh-TW"/>
        </w:rPr>
        <w:t>109</w:t>
      </w:r>
      <w:r w:rsidRPr="00D569EC">
        <w:rPr>
          <w:lang w:eastAsia="zh-TW"/>
        </w:rPr>
        <w:t>）。</w:t>
      </w:r>
    </w:p>
    <w:p w14:paraId="75B7AB52" w14:textId="06CC18FE" w:rsidR="009E21BD" w:rsidRPr="00D569EC" w:rsidRDefault="007E30B8" w:rsidP="007E30B8">
      <w:pPr>
        <w:ind w:firstLine="472"/>
        <w:rPr>
          <w:lang w:eastAsia="zh-TW"/>
        </w:rPr>
      </w:pPr>
      <w:r w:rsidRPr="00D569EC">
        <w:rPr>
          <w:rFonts w:hint="eastAsia"/>
          <w:lang w:eastAsia="zh-TW"/>
        </w:rPr>
        <w:t>外資</w:t>
      </w:r>
      <w:r w:rsidR="001D4A56" w:rsidRPr="00D569EC">
        <w:rPr>
          <w:rFonts w:hint="eastAsia"/>
          <w:lang w:eastAsia="zh-TW"/>
        </w:rPr>
        <w:t>占</w:t>
      </w:r>
      <w:r w:rsidRPr="00D569EC">
        <w:rPr>
          <w:rFonts w:hint="eastAsia"/>
          <w:lang w:eastAsia="zh-TW"/>
        </w:rPr>
        <w:t>該州產業擴張活動的</w:t>
      </w:r>
      <w:r w:rsidRPr="00D569EC">
        <w:rPr>
          <w:rFonts w:hint="eastAsia"/>
          <w:lang w:eastAsia="zh-TW"/>
        </w:rPr>
        <w:t>30</w:t>
      </w:r>
      <w:r w:rsidR="001D4A56" w:rsidRPr="00D569EC">
        <w:rPr>
          <w:rFonts w:hint="eastAsia"/>
          <w:lang w:eastAsia="zh-TW"/>
        </w:rPr>
        <w:t>%</w:t>
      </w:r>
      <w:r w:rsidRPr="00D569EC">
        <w:rPr>
          <w:rFonts w:hint="eastAsia"/>
          <w:lang w:eastAsia="zh-TW"/>
        </w:rPr>
        <w:t>至</w:t>
      </w:r>
      <w:r w:rsidRPr="00D569EC">
        <w:rPr>
          <w:rFonts w:hint="eastAsia"/>
          <w:lang w:eastAsia="zh-TW"/>
        </w:rPr>
        <w:t>50</w:t>
      </w:r>
      <w:r w:rsidR="001D4A56" w:rsidRPr="00D569EC">
        <w:rPr>
          <w:rFonts w:hint="eastAsia"/>
          <w:lang w:eastAsia="zh-TW"/>
        </w:rPr>
        <w:t>%</w:t>
      </w:r>
      <w:r w:rsidRPr="00D569EC">
        <w:rPr>
          <w:rFonts w:hint="eastAsia"/>
          <w:lang w:eastAsia="zh-TW"/>
        </w:rPr>
        <w:t>，</w:t>
      </w:r>
      <w:r w:rsidR="00FD0C58" w:rsidRPr="00D569EC">
        <w:rPr>
          <w:lang w:eastAsia="zh-TW"/>
        </w:rPr>
        <w:t>主要</w:t>
      </w:r>
      <w:r w:rsidRPr="00D569EC">
        <w:rPr>
          <w:rFonts w:hint="eastAsia"/>
          <w:lang w:eastAsia="zh-TW"/>
        </w:rPr>
        <w:t>以</w:t>
      </w:r>
      <w:r w:rsidR="00FD0C58" w:rsidRPr="00D569EC">
        <w:rPr>
          <w:lang w:eastAsia="zh-TW"/>
        </w:rPr>
        <w:t>汽車及航太產業成長最為快速，汽車產業發展帶動許多國家汽車零組件業者來阿州投資，</w:t>
      </w:r>
      <w:r w:rsidR="00FD0C58" w:rsidRPr="00D569EC">
        <w:rPr>
          <w:lang w:eastAsia="zh-TW"/>
        </w:rPr>
        <w:t>201</w:t>
      </w:r>
      <w:r w:rsidRPr="00D569EC">
        <w:rPr>
          <w:rFonts w:hint="eastAsia"/>
          <w:lang w:eastAsia="zh-TW"/>
        </w:rPr>
        <w:t>9</w:t>
      </w:r>
      <w:r w:rsidR="00FD0C58" w:rsidRPr="00D569EC">
        <w:rPr>
          <w:lang w:eastAsia="zh-TW"/>
        </w:rPr>
        <w:t>年</w:t>
      </w:r>
      <w:r w:rsidR="009E21BD" w:rsidRPr="00D569EC">
        <w:rPr>
          <w:rFonts w:hint="eastAsia"/>
          <w:lang w:eastAsia="zh-TW"/>
        </w:rPr>
        <w:t>阿州主要投資和增資案如下：</w:t>
      </w:r>
    </w:p>
    <w:p w14:paraId="2B2A6BA0" w14:textId="0B8B14DE" w:rsidR="00F57CEC" w:rsidRPr="00D569EC" w:rsidRDefault="00F57CEC" w:rsidP="00F57CEC">
      <w:pPr>
        <w:pStyle w:val="a9"/>
        <w:ind w:left="944" w:hanging="708"/>
      </w:pPr>
      <w:r w:rsidRPr="00D569EC">
        <w:rPr>
          <w:rFonts w:hint="eastAsia"/>
        </w:rPr>
        <w:t>（一）有豐田汽車引擎廠擴建，創造</w:t>
      </w:r>
      <w:r w:rsidRPr="00D569EC">
        <w:rPr>
          <w:rFonts w:hint="eastAsia"/>
        </w:rPr>
        <w:t>450</w:t>
      </w:r>
      <w:r w:rsidRPr="00D569EC">
        <w:rPr>
          <w:rFonts w:hint="eastAsia"/>
        </w:rPr>
        <w:t>個就業，使該廠人數增加至</w:t>
      </w:r>
      <w:r w:rsidRPr="00D569EC">
        <w:rPr>
          <w:rFonts w:hint="eastAsia"/>
        </w:rPr>
        <w:t>1,800</w:t>
      </w:r>
      <w:r w:rsidRPr="00D569EC">
        <w:rPr>
          <w:rFonts w:hint="eastAsia"/>
        </w:rPr>
        <w:t>人；</w:t>
      </w:r>
    </w:p>
    <w:p w14:paraId="156FA5DB" w14:textId="7909B818" w:rsidR="00F57CEC" w:rsidRPr="00D569EC" w:rsidRDefault="00F57CEC" w:rsidP="00F57CEC">
      <w:pPr>
        <w:pStyle w:val="a9"/>
        <w:ind w:left="944" w:hanging="708"/>
      </w:pPr>
      <w:r w:rsidRPr="00D569EC">
        <w:rPr>
          <w:rFonts w:hint="eastAsia"/>
        </w:rPr>
        <w:t>（二）豐田和馬自達在北阿州合作投資</w:t>
      </w:r>
      <w:r w:rsidRPr="00D569EC">
        <w:rPr>
          <w:rFonts w:hint="eastAsia"/>
        </w:rPr>
        <w:t>16</w:t>
      </w:r>
      <w:r w:rsidRPr="00D569EC">
        <w:rPr>
          <w:rFonts w:hint="eastAsia"/>
        </w:rPr>
        <w:t>億美元的汽車組裝廠將於</w:t>
      </w:r>
      <w:r w:rsidRPr="00D569EC">
        <w:rPr>
          <w:rFonts w:hint="eastAsia"/>
        </w:rPr>
        <w:t>2021</w:t>
      </w:r>
      <w:r w:rsidRPr="00D569EC">
        <w:rPr>
          <w:rFonts w:hint="eastAsia"/>
        </w:rPr>
        <w:t>年開業，屆時將有多達</w:t>
      </w:r>
      <w:r w:rsidRPr="00D569EC">
        <w:rPr>
          <w:rFonts w:hint="eastAsia"/>
        </w:rPr>
        <w:t>4,000</w:t>
      </w:r>
      <w:r w:rsidRPr="00D569EC">
        <w:rPr>
          <w:rFonts w:hint="eastAsia"/>
        </w:rPr>
        <w:t>名工人；連帶供應商宣布投資</w:t>
      </w:r>
      <w:r w:rsidRPr="00D569EC">
        <w:rPr>
          <w:rFonts w:hint="eastAsia"/>
        </w:rPr>
        <w:t>3.88</w:t>
      </w:r>
      <w:r w:rsidRPr="00D569EC">
        <w:rPr>
          <w:rFonts w:hint="eastAsia"/>
        </w:rPr>
        <w:t>億美元，可再添增</w:t>
      </w:r>
      <w:r w:rsidRPr="00D569EC">
        <w:rPr>
          <w:rFonts w:hint="eastAsia"/>
        </w:rPr>
        <w:t>1,500</w:t>
      </w:r>
      <w:r w:rsidRPr="00D569EC">
        <w:rPr>
          <w:rFonts w:hint="eastAsia"/>
        </w:rPr>
        <w:t>個工作；</w:t>
      </w:r>
    </w:p>
    <w:p w14:paraId="773A7608" w14:textId="24D80FDD" w:rsidR="00F57CEC" w:rsidRPr="00D569EC" w:rsidRDefault="00F57CEC" w:rsidP="00F57CEC">
      <w:pPr>
        <w:pStyle w:val="a9"/>
        <w:ind w:left="944" w:hanging="708"/>
      </w:pPr>
      <w:r w:rsidRPr="00D569EC">
        <w:rPr>
          <w:rFonts w:hint="eastAsia"/>
        </w:rPr>
        <w:t>（三）一級汽車供應</w:t>
      </w:r>
      <w:r w:rsidRPr="00D569EC">
        <w:rPr>
          <w:rFonts w:hint="eastAsia"/>
        </w:rPr>
        <w:t>Hwaseung Automotive Alabama</w:t>
      </w:r>
      <w:r w:rsidR="00B34856">
        <w:rPr>
          <w:rFonts w:hint="eastAsia"/>
        </w:rPr>
        <w:t>（</w:t>
      </w:r>
      <w:r w:rsidRPr="00D569EC">
        <w:rPr>
          <w:rFonts w:hint="eastAsia"/>
        </w:rPr>
        <w:t>HSAA</w:t>
      </w:r>
      <w:r w:rsidRPr="00D569EC">
        <w:rPr>
          <w:rFonts w:hint="eastAsia"/>
        </w:rPr>
        <w:t>）宣布增資</w:t>
      </w:r>
      <w:r w:rsidRPr="00D569EC">
        <w:rPr>
          <w:rFonts w:hint="eastAsia"/>
        </w:rPr>
        <w:t>600</w:t>
      </w:r>
      <w:r w:rsidRPr="00D569EC">
        <w:rPr>
          <w:rFonts w:hint="eastAsia"/>
        </w:rPr>
        <w:t>萬美元擴建，並增加</w:t>
      </w:r>
      <w:r w:rsidRPr="00D569EC">
        <w:rPr>
          <w:rFonts w:hint="eastAsia"/>
        </w:rPr>
        <w:t>168</w:t>
      </w:r>
      <w:r w:rsidRPr="00D569EC">
        <w:rPr>
          <w:rFonts w:hint="eastAsia"/>
        </w:rPr>
        <w:t>個工作，這是該郡四年來最大的</w:t>
      </w:r>
      <w:r w:rsidRPr="00D569EC">
        <w:rPr>
          <w:rFonts w:hint="eastAsia"/>
        </w:rPr>
        <w:t>FDI</w:t>
      </w:r>
      <w:r w:rsidRPr="00D569EC">
        <w:rPr>
          <w:rFonts w:hint="eastAsia"/>
        </w:rPr>
        <w:t>項目，</w:t>
      </w:r>
      <w:r w:rsidRPr="00D569EC">
        <w:rPr>
          <w:rFonts w:hint="eastAsia"/>
        </w:rPr>
        <w:t>HSAA</w:t>
      </w:r>
      <w:r w:rsidRPr="00D569EC">
        <w:rPr>
          <w:rFonts w:hint="eastAsia"/>
        </w:rPr>
        <w:t>於</w:t>
      </w:r>
      <w:r w:rsidRPr="00D569EC">
        <w:rPr>
          <w:rFonts w:hint="eastAsia"/>
        </w:rPr>
        <w:t>2003</w:t>
      </w:r>
      <w:r w:rsidRPr="00D569EC">
        <w:rPr>
          <w:rFonts w:hint="eastAsia"/>
        </w:rPr>
        <w:lastRenderedPageBreak/>
        <w:t>年開始在阿州生產時，只有</w:t>
      </w:r>
      <w:r w:rsidRPr="00D569EC">
        <w:rPr>
          <w:rFonts w:hint="eastAsia"/>
        </w:rPr>
        <w:t>20</w:t>
      </w:r>
      <w:r w:rsidRPr="00D569EC">
        <w:rPr>
          <w:rFonts w:hint="eastAsia"/>
        </w:rPr>
        <w:t>名員工，為現代汽車裝配廠生產</w:t>
      </w:r>
      <w:proofErr w:type="gramStart"/>
      <w:r w:rsidRPr="00D569EC">
        <w:rPr>
          <w:rFonts w:hint="eastAsia"/>
        </w:rPr>
        <w:t>擋風雨條和</w:t>
      </w:r>
      <w:proofErr w:type="gramEnd"/>
      <w:r w:rsidRPr="00D569EC">
        <w:rPr>
          <w:rFonts w:hint="eastAsia"/>
        </w:rPr>
        <w:t>空調軟管，還供應起亞、克萊斯勒和通用汽車，生產的產品供應給十多種汽車。</w:t>
      </w:r>
    </w:p>
    <w:p w14:paraId="18CF08F2" w14:textId="226A9B48" w:rsidR="00F57CEC" w:rsidRPr="00D569EC" w:rsidRDefault="00F57CEC" w:rsidP="00F57CEC">
      <w:pPr>
        <w:pStyle w:val="a9"/>
        <w:ind w:left="944" w:hanging="708"/>
      </w:pPr>
      <w:r w:rsidRPr="00D569EC">
        <w:rPr>
          <w:rFonts w:hint="eastAsia"/>
        </w:rPr>
        <w:t>（四）德國</w:t>
      </w:r>
      <w:r w:rsidRPr="00D569EC">
        <w:rPr>
          <w:rFonts w:hint="eastAsia"/>
        </w:rPr>
        <w:t>Advanced Carrier Products</w:t>
      </w:r>
      <w:r w:rsidRPr="00D569EC">
        <w:rPr>
          <w:rFonts w:hint="eastAsia"/>
        </w:rPr>
        <w:t>設立金屬插件生產工廠，成為</w:t>
      </w:r>
      <w:r w:rsidRPr="00D569EC">
        <w:rPr>
          <w:rFonts w:hint="eastAsia"/>
        </w:rPr>
        <w:t>HSAA</w:t>
      </w:r>
      <w:r w:rsidRPr="00D569EC">
        <w:rPr>
          <w:rFonts w:hint="eastAsia"/>
        </w:rPr>
        <w:t>供應商。</w:t>
      </w:r>
    </w:p>
    <w:p w14:paraId="5996DEF0" w14:textId="51CAED14" w:rsidR="00F57CEC" w:rsidRPr="00D569EC" w:rsidRDefault="00F57CEC" w:rsidP="00F57CEC">
      <w:pPr>
        <w:pStyle w:val="a9"/>
        <w:ind w:left="944" w:hanging="708"/>
      </w:pPr>
      <w:r w:rsidRPr="00D569EC">
        <w:rPr>
          <w:rFonts w:hint="eastAsia"/>
        </w:rPr>
        <w:t>（五）奧地利人造板先進製造商</w:t>
      </w:r>
      <w:r w:rsidRPr="00D569EC">
        <w:rPr>
          <w:rFonts w:hint="eastAsia"/>
        </w:rPr>
        <w:t>Kronospan</w:t>
      </w:r>
      <w:r w:rsidRPr="00D569EC">
        <w:rPr>
          <w:rFonts w:hint="eastAsia"/>
        </w:rPr>
        <w:t>宣布斥資</w:t>
      </w:r>
      <w:r w:rsidRPr="00D569EC">
        <w:rPr>
          <w:rFonts w:hint="eastAsia"/>
        </w:rPr>
        <w:t>1.01</w:t>
      </w:r>
      <w:r w:rsidRPr="00D569EC">
        <w:rPr>
          <w:rFonts w:hint="eastAsia"/>
        </w:rPr>
        <w:t>億美元擴建其</w:t>
      </w:r>
      <w:r w:rsidRPr="00D569EC">
        <w:rPr>
          <w:rFonts w:hint="eastAsia"/>
        </w:rPr>
        <w:t>Calhoun County</w:t>
      </w:r>
      <w:r w:rsidRPr="00D569EC">
        <w:rPr>
          <w:rFonts w:hint="eastAsia"/>
        </w:rPr>
        <w:t>工廠，提供</w:t>
      </w:r>
      <w:r w:rsidRPr="00D569EC">
        <w:rPr>
          <w:rFonts w:hint="eastAsia"/>
        </w:rPr>
        <w:t>150</w:t>
      </w:r>
      <w:r w:rsidRPr="00D569EC">
        <w:rPr>
          <w:rFonts w:hint="eastAsia"/>
        </w:rPr>
        <w:t>個工作崗位。</w:t>
      </w:r>
    </w:p>
    <w:p w14:paraId="0BF391C8" w14:textId="2A45B5D2" w:rsidR="00F57CEC" w:rsidRPr="00D569EC" w:rsidRDefault="00F57CEC" w:rsidP="00F57CEC">
      <w:pPr>
        <w:pStyle w:val="a9"/>
        <w:ind w:left="944" w:hanging="708"/>
      </w:pPr>
      <w:r w:rsidRPr="00D569EC">
        <w:rPr>
          <w:rFonts w:hint="eastAsia"/>
        </w:rPr>
        <w:t>（六）</w:t>
      </w:r>
      <w:r w:rsidRPr="00D569EC">
        <w:rPr>
          <w:rFonts w:hint="eastAsia"/>
        </w:rPr>
        <w:t>GE Appliance</w:t>
      </w:r>
      <w:r w:rsidRPr="00D569EC">
        <w:rPr>
          <w:rFonts w:hint="eastAsia"/>
        </w:rPr>
        <w:t>在</w:t>
      </w:r>
      <w:r w:rsidR="00186CC1" w:rsidRPr="00D569EC">
        <w:rPr>
          <w:rFonts w:hint="eastAsia"/>
        </w:rPr>
        <w:t>中國大陸</w:t>
      </w:r>
      <w:r w:rsidRPr="00D569EC">
        <w:rPr>
          <w:rFonts w:hint="eastAsia"/>
        </w:rPr>
        <w:t>的合作企業</w:t>
      </w:r>
      <w:r w:rsidRPr="00D569EC">
        <w:rPr>
          <w:rFonts w:hint="eastAsia"/>
        </w:rPr>
        <w:t>Haier US Appliance Solutions Inc.</w:t>
      </w:r>
      <w:r w:rsidRPr="00D569EC">
        <w:rPr>
          <w:rFonts w:hint="eastAsia"/>
        </w:rPr>
        <w:t>宣布將斥資</w:t>
      </w:r>
      <w:r w:rsidRPr="00D569EC">
        <w:rPr>
          <w:rFonts w:hint="eastAsia"/>
        </w:rPr>
        <w:t>1.15</w:t>
      </w:r>
      <w:r w:rsidRPr="00D569EC">
        <w:rPr>
          <w:rFonts w:hint="eastAsia"/>
        </w:rPr>
        <w:t>億美元，擴充冰箱工廠，增加</w:t>
      </w:r>
      <w:r w:rsidRPr="00D569EC">
        <w:rPr>
          <w:rFonts w:hint="eastAsia"/>
        </w:rPr>
        <w:t>255</w:t>
      </w:r>
      <w:r w:rsidRPr="00D569EC">
        <w:rPr>
          <w:rFonts w:hint="eastAsia"/>
        </w:rPr>
        <w:t>個就業。</w:t>
      </w:r>
    </w:p>
    <w:p w14:paraId="1A2C4B0C" w14:textId="7EF565A5" w:rsidR="00F57CEC" w:rsidRPr="00D569EC" w:rsidRDefault="00F57CEC" w:rsidP="00F57CEC">
      <w:pPr>
        <w:pStyle w:val="a9"/>
        <w:ind w:left="944" w:hanging="708"/>
      </w:pPr>
      <w:r w:rsidRPr="00D569EC">
        <w:rPr>
          <w:rFonts w:hint="eastAsia"/>
        </w:rPr>
        <w:t>（七）瑞典鋼鐵製造商</w:t>
      </w:r>
      <w:r w:rsidRPr="00D569EC">
        <w:rPr>
          <w:rFonts w:hint="eastAsia"/>
        </w:rPr>
        <w:t>SSAB</w:t>
      </w:r>
      <w:r w:rsidRPr="00D569EC">
        <w:rPr>
          <w:rFonts w:hint="eastAsia"/>
        </w:rPr>
        <w:t>投資</w:t>
      </w:r>
      <w:r w:rsidRPr="00D569EC">
        <w:rPr>
          <w:rFonts w:hint="eastAsia"/>
        </w:rPr>
        <w:t>1</w:t>
      </w:r>
      <w:r w:rsidRPr="00D569EC">
        <w:rPr>
          <w:rFonts w:hint="eastAsia"/>
        </w:rPr>
        <w:t>億美元，增加</w:t>
      </w:r>
      <w:r w:rsidRPr="00D569EC">
        <w:rPr>
          <w:rFonts w:hint="eastAsia"/>
        </w:rPr>
        <w:t>60</w:t>
      </w:r>
      <w:r w:rsidRPr="00D569EC">
        <w:rPr>
          <w:rFonts w:hint="eastAsia"/>
        </w:rPr>
        <w:t>個工作崗位，並將其北美總部從芝加哥遷入阿州。</w:t>
      </w:r>
    </w:p>
    <w:p w14:paraId="3047D757" w14:textId="46893D39" w:rsidR="00F57CEC" w:rsidRPr="00D569EC" w:rsidRDefault="00F57CEC" w:rsidP="00F57CEC">
      <w:pPr>
        <w:pStyle w:val="a9"/>
        <w:ind w:left="944" w:hanging="708"/>
      </w:pPr>
      <w:r w:rsidRPr="00D569EC">
        <w:rPr>
          <w:rFonts w:hint="eastAsia"/>
        </w:rPr>
        <w:t>（八）德國汽車製造商梅賽德斯</w:t>
      </w:r>
      <w:r w:rsidRPr="00D569EC">
        <w:rPr>
          <w:rFonts w:hint="eastAsia"/>
        </w:rPr>
        <w:t>-</w:t>
      </w:r>
      <w:r w:rsidRPr="00D569EC">
        <w:rPr>
          <w:rFonts w:hint="eastAsia"/>
        </w:rPr>
        <w:t>奔馳在投資</w:t>
      </w:r>
      <w:r w:rsidRPr="00D569EC">
        <w:rPr>
          <w:rFonts w:hint="eastAsia"/>
        </w:rPr>
        <w:t>2.68</w:t>
      </w:r>
      <w:r w:rsidRPr="00D569EC">
        <w:rPr>
          <w:rFonts w:hint="eastAsia"/>
        </w:rPr>
        <w:t>億美元設立</w:t>
      </w:r>
      <w:r w:rsidRPr="00D569EC">
        <w:rPr>
          <w:rFonts w:hint="eastAsia"/>
        </w:rPr>
        <w:t>EV</w:t>
      </w:r>
      <w:r w:rsidRPr="00D569EC">
        <w:rPr>
          <w:rFonts w:hint="eastAsia"/>
        </w:rPr>
        <w:t>電池工廠，提供</w:t>
      </w:r>
      <w:r w:rsidRPr="00D569EC">
        <w:rPr>
          <w:rFonts w:hint="eastAsia"/>
        </w:rPr>
        <w:t>325</w:t>
      </w:r>
      <w:r w:rsidRPr="00D569EC">
        <w:rPr>
          <w:rFonts w:hint="eastAsia"/>
        </w:rPr>
        <w:t>個工作，並投資</w:t>
      </w:r>
      <w:r w:rsidRPr="00D569EC">
        <w:rPr>
          <w:rFonts w:hint="eastAsia"/>
        </w:rPr>
        <w:t>4</w:t>
      </w:r>
      <w:r w:rsidRPr="00D569EC">
        <w:rPr>
          <w:rFonts w:hint="eastAsia"/>
        </w:rPr>
        <w:t>億</w:t>
      </w:r>
      <w:r w:rsidRPr="00D569EC">
        <w:rPr>
          <w:rFonts w:hint="eastAsia"/>
        </w:rPr>
        <w:t>9,550</w:t>
      </w:r>
      <w:r w:rsidRPr="00D569EC">
        <w:rPr>
          <w:rFonts w:hint="eastAsia"/>
        </w:rPr>
        <w:t>萬美元擴建其在</w:t>
      </w:r>
      <w:r w:rsidRPr="00D569EC">
        <w:rPr>
          <w:rFonts w:hint="eastAsia"/>
        </w:rPr>
        <w:t>Tuscaloosa</w:t>
      </w:r>
      <w:r w:rsidRPr="00D569EC">
        <w:rPr>
          <w:rFonts w:hint="eastAsia"/>
        </w:rPr>
        <w:t>裝配廠。</w:t>
      </w:r>
    </w:p>
    <w:p w14:paraId="4F1CDF20" w14:textId="55B42397" w:rsidR="00F57CEC" w:rsidRPr="00D569EC" w:rsidRDefault="00F57CEC" w:rsidP="00F57CEC">
      <w:pPr>
        <w:pStyle w:val="a9"/>
        <w:ind w:left="944" w:hanging="708"/>
      </w:pPr>
      <w:r w:rsidRPr="00D569EC">
        <w:rPr>
          <w:rFonts w:hint="eastAsia"/>
        </w:rPr>
        <w:t>（九）現代汽車</w:t>
      </w:r>
      <w:r w:rsidRPr="00D569EC">
        <w:rPr>
          <w:rFonts w:hint="eastAsia"/>
        </w:rPr>
        <w:t>2018</w:t>
      </w:r>
      <w:r w:rsidRPr="00D569EC">
        <w:rPr>
          <w:rFonts w:hint="eastAsia"/>
        </w:rPr>
        <w:t>年在蒙哥馬利建造了價值</w:t>
      </w:r>
      <w:r w:rsidRPr="00D569EC">
        <w:rPr>
          <w:rFonts w:hint="eastAsia"/>
        </w:rPr>
        <w:t>3</w:t>
      </w:r>
      <w:r w:rsidRPr="00D569EC">
        <w:rPr>
          <w:rFonts w:hint="eastAsia"/>
        </w:rPr>
        <w:t>億</w:t>
      </w:r>
      <w:r w:rsidRPr="00D569EC">
        <w:rPr>
          <w:rFonts w:hint="eastAsia"/>
        </w:rPr>
        <w:t>8,800</w:t>
      </w:r>
      <w:r w:rsidRPr="00D569EC">
        <w:rPr>
          <w:rFonts w:hint="eastAsia"/>
        </w:rPr>
        <w:t>萬美元的引擎製造廠。</w:t>
      </w:r>
    </w:p>
    <w:p w14:paraId="21A8A325" w14:textId="22981261" w:rsidR="00F57CEC" w:rsidRPr="00D569EC" w:rsidRDefault="00F57CEC" w:rsidP="00F57CEC">
      <w:pPr>
        <w:pStyle w:val="a9"/>
        <w:ind w:left="944" w:hanging="708"/>
      </w:pPr>
      <w:r w:rsidRPr="00D569EC">
        <w:rPr>
          <w:rFonts w:hint="eastAsia"/>
        </w:rPr>
        <w:t>（十）本田宣布計劃斥資</w:t>
      </w:r>
      <w:r w:rsidRPr="00D569EC">
        <w:rPr>
          <w:rFonts w:hint="eastAsia"/>
        </w:rPr>
        <w:t>5,500</w:t>
      </w:r>
      <w:r w:rsidRPr="00D569EC">
        <w:rPr>
          <w:rFonts w:hint="eastAsia"/>
        </w:rPr>
        <w:t>萬美元改善焊接操作，並擴充林肯廠房</w:t>
      </w:r>
      <w:r w:rsidRPr="00D569EC">
        <w:rPr>
          <w:rFonts w:hint="eastAsia"/>
        </w:rPr>
        <w:t>5</w:t>
      </w:r>
      <w:r w:rsidRPr="00D569EC">
        <w:rPr>
          <w:rFonts w:hint="eastAsia"/>
        </w:rPr>
        <w:t>萬平方英尺。</w:t>
      </w:r>
    </w:p>
    <w:p w14:paraId="35E24F12" w14:textId="5D209B14" w:rsidR="00F57CEC" w:rsidRPr="00D569EC" w:rsidRDefault="00F57CEC" w:rsidP="00F57CEC">
      <w:pPr>
        <w:pStyle w:val="a9"/>
        <w:ind w:leftChars="0" w:left="944" w:hangingChars="400" w:hanging="944"/>
      </w:pPr>
      <w:r w:rsidRPr="00D569EC">
        <w:rPr>
          <w:rFonts w:hint="eastAsia"/>
        </w:rPr>
        <w:t>（十一）法國航空巨頭</w:t>
      </w:r>
      <w:r w:rsidRPr="00D569EC">
        <w:rPr>
          <w:rFonts w:hint="eastAsia"/>
        </w:rPr>
        <w:t>Airbus</w:t>
      </w:r>
      <w:r w:rsidRPr="00D569EC">
        <w:rPr>
          <w:rFonts w:hint="eastAsia"/>
        </w:rPr>
        <w:t>頃耗資</w:t>
      </w:r>
      <w:r w:rsidRPr="00D569EC">
        <w:rPr>
          <w:rFonts w:hint="eastAsia"/>
        </w:rPr>
        <w:t>2.64</w:t>
      </w:r>
      <w:r w:rsidRPr="00D569EC">
        <w:rPr>
          <w:rFonts w:hint="eastAsia"/>
        </w:rPr>
        <w:t>億美元擴大當地製造廠，該項目將增加第二條</w:t>
      </w:r>
      <w:r w:rsidRPr="00D569EC">
        <w:rPr>
          <w:rFonts w:hint="eastAsia"/>
        </w:rPr>
        <w:t>A220</w:t>
      </w:r>
      <w:r w:rsidRPr="00D569EC">
        <w:rPr>
          <w:rFonts w:hint="eastAsia"/>
        </w:rPr>
        <w:t>飛機裝配線，新增</w:t>
      </w:r>
      <w:r w:rsidRPr="00D569EC">
        <w:rPr>
          <w:rFonts w:hint="eastAsia"/>
        </w:rPr>
        <w:t>432</w:t>
      </w:r>
      <w:r w:rsidRPr="00D569EC">
        <w:rPr>
          <w:rFonts w:hint="eastAsia"/>
        </w:rPr>
        <w:t>個工作崗位。</w:t>
      </w:r>
      <w:r w:rsidRPr="00D569EC">
        <w:rPr>
          <w:rFonts w:hint="eastAsia"/>
        </w:rPr>
        <w:t>Airbus</w:t>
      </w:r>
      <w:r w:rsidRPr="00D569EC">
        <w:rPr>
          <w:rFonts w:hint="eastAsia"/>
        </w:rPr>
        <w:t>數年前在阿州</w:t>
      </w:r>
      <w:r w:rsidRPr="00D569EC">
        <w:rPr>
          <w:rFonts w:hint="eastAsia"/>
        </w:rPr>
        <w:t>Mobile</w:t>
      </w:r>
      <w:r w:rsidRPr="00D569EC">
        <w:rPr>
          <w:rFonts w:hint="eastAsia"/>
        </w:rPr>
        <w:t>飛機工業園區（</w:t>
      </w:r>
      <w:r w:rsidRPr="00D569EC">
        <w:rPr>
          <w:rFonts w:hint="eastAsia"/>
        </w:rPr>
        <w:t>Aeroplex</w:t>
      </w:r>
      <w:r w:rsidRPr="00D569EC">
        <w:rPr>
          <w:rFonts w:hint="eastAsia"/>
        </w:rPr>
        <w:t>）投資</w:t>
      </w:r>
      <w:r w:rsidRPr="00D569EC">
        <w:rPr>
          <w:rFonts w:hint="eastAsia"/>
        </w:rPr>
        <w:t>6</w:t>
      </w:r>
      <w:r w:rsidRPr="00D569EC">
        <w:rPr>
          <w:rFonts w:hint="eastAsia"/>
        </w:rPr>
        <w:t>億美元建造廠房，這是該公司在美國的首家大型製造廠，員工約</w:t>
      </w:r>
      <w:r w:rsidRPr="00D569EC">
        <w:rPr>
          <w:rFonts w:hint="eastAsia"/>
        </w:rPr>
        <w:t>1,000</w:t>
      </w:r>
      <w:r w:rsidRPr="00D569EC">
        <w:rPr>
          <w:rFonts w:hint="eastAsia"/>
        </w:rPr>
        <w:t>名，並為當地帶來上、中、下游供應商，間接創造出更多的就業機會。該公司</w:t>
      </w:r>
      <w:r w:rsidRPr="00D569EC">
        <w:rPr>
          <w:rFonts w:hint="eastAsia"/>
        </w:rPr>
        <w:t>2018</w:t>
      </w:r>
      <w:r w:rsidRPr="00D569EC">
        <w:rPr>
          <w:rFonts w:hint="eastAsia"/>
        </w:rPr>
        <w:t>年年產量約</w:t>
      </w:r>
      <w:r w:rsidRPr="00D569EC">
        <w:rPr>
          <w:rFonts w:hint="eastAsia"/>
        </w:rPr>
        <w:t>40</w:t>
      </w:r>
      <w:r w:rsidRPr="00D569EC">
        <w:rPr>
          <w:rFonts w:hint="eastAsia"/>
        </w:rPr>
        <w:t>至</w:t>
      </w:r>
      <w:r w:rsidRPr="00D569EC">
        <w:rPr>
          <w:rFonts w:hint="eastAsia"/>
        </w:rPr>
        <w:t>50</w:t>
      </w:r>
      <w:r w:rsidRPr="00D569EC">
        <w:rPr>
          <w:rFonts w:hint="eastAsia"/>
        </w:rPr>
        <w:t>架噴氣式飛機。美國是全球最大的飛機市場，現有許多老舊需淘汰的飛機，航太產業發展前景看好。</w:t>
      </w:r>
    </w:p>
    <w:p w14:paraId="07BE3C80" w14:textId="46003F87" w:rsidR="004850E8" w:rsidRPr="00D569EC" w:rsidRDefault="00FD0C58" w:rsidP="00F57CEC">
      <w:pPr>
        <w:pStyle w:val="a4"/>
        <w:pageBreakBefore/>
        <w:spacing w:before="257" w:after="257"/>
        <w:ind w:left="632" w:hanging="632"/>
        <w:rPr>
          <w:color w:val="auto"/>
        </w:rPr>
      </w:pPr>
      <w:r w:rsidRPr="00D569EC">
        <w:rPr>
          <w:rFonts w:hint="eastAsia"/>
          <w:color w:val="auto"/>
        </w:rPr>
        <w:lastRenderedPageBreak/>
        <w:t>二</w:t>
      </w:r>
      <w:r w:rsidRPr="00D569EC">
        <w:rPr>
          <w:color w:val="auto"/>
        </w:rPr>
        <w:t>、臺（華）商在當地經營現況</w:t>
      </w:r>
    </w:p>
    <w:p w14:paraId="64BF77B4" w14:textId="24B76FF1" w:rsidR="00F57CEC" w:rsidRPr="00D569EC" w:rsidRDefault="00F57CEC" w:rsidP="00F57CEC">
      <w:pPr>
        <w:pStyle w:val="a9"/>
        <w:ind w:left="944" w:hanging="708"/>
      </w:pPr>
      <w:r w:rsidRPr="00D569EC">
        <w:rPr>
          <w:rFonts w:hint="eastAsia"/>
          <w:kern w:val="0"/>
        </w:rPr>
        <w:t>（一）車王電子公司（</w:t>
      </w:r>
      <w:r w:rsidRPr="00D569EC">
        <w:rPr>
          <w:rFonts w:hint="eastAsia"/>
          <w:kern w:val="0"/>
        </w:rPr>
        <w:t>Regitar USA Inc.</w:t>
      </w:r>
      <w:r w:rsidRPr="00D569EC">
        <w:rPr>
          <w:rFonts w:hint="eastAsia"/>
          <w:kern w:val="0"/>
        </w:rPr>
        <w:t>）：投資</w:t>
      </w:r>
      <w:r w:rsidRPr="00D569EC">
        <w:rPr>
          <w:rFonts w:hint="eastAsia"/>
          <w:kern w:val="0"/>
        </w:rPr>
        <w:t>1,600</w:t>
      </w:r>
      <w:r w:rsidRPr="00D569EC">
        <w:rPr>
          <w:rFonts w:hint="eastAsia"/>
          <w:kern w:val="0"/>
        </w:rPr>
        <w:t>萬美元從事汽車零組件行銷中心。</w:t>
      </w:r>
    </w:p>
    <w:p w14:paraId="23B4F514" w14:textId="4FBFD012" w:rsidR="00F57CEC" w:rsidRPr="00D569EC" w:rsidRDefault="00F57CEC" w:rsidP="00F57CEC">
      <w:pPr>
        <w:pStyle w:val="a9"/>
        <w:ind w:left="944" w:hanging="708"/>
      </w:pPr>
      <w:r w:rsidRPr="00D569EC">
        <w:rPr>
          <w:rFonts w:hint="eastAsia"/>
          <w:kern w:val="0"/>
        </w:rPr>
        <w:t>（二）迅展企業股份有限公司：從事自動化塗裝設備及產業機械顧問及售後服務中心。</w:t>
      </w:r>
    </w:p>
    <w:p w14:paraId="5AFBEEDD" w14:textId="702AB6A9" w:rsidR="004850E8" w:rsidRPr="00D569EC" w:rsidRDefault="00FD0C58" w:rsidP="00F57CEC">
      <w:pPr>
        <w:pStyle w:val="a4"/>
        <w:spacing w:before="257" w:after="257"/>
        <w:ind w:left="632" w:hanging="632"/>
        <w:rPr>
          <w:color w:val="auto"/>
        </w:rPr>
      </w:pPr>
      <w:r w:rsidRPr="00D569EC">
        <w:rPr>
          <w:color w:val="auto"/>
        </w:rPr>
        <w:t>三、投資機會</w:t>
      </w:r>
    </w:p>
    <w:p w14:paraId="0E0778EB" w14:textId="7FCFD9A7" w:rsidR="004850E8" w:rsidRPr="00D569EC" w:rsidRDefault="00FD0C58">
      <w:pPr>
        <w:ind w:firstLine="472"/>
        <w:rPr>
          <w:lang w:eastAsia="zh-TW"/>
        </w:rPr>
      </w:pPr>
      <w:r w:rsidRPr="00D569EC">
        <w:rPr>
          <w:lang w:eastAsia="zh-TW"/>
        </w:rPr>
        <w:t>201</w:t>
      </w:r>
      <w:r w:rsidR="00B3338B" w:rsidRPr="00D569EC">
        <w:rPr>
          <w:rFonts w:hint="eastAsia"/>
          <w:lang w:eastAsia="zh-TW"/>
        </w:rPr>
        <w:t>9</w:t>
      </w:r>
      <w:r w:rsidRPr="00D569EC">
        <w:rPr>
          <w:lang w:eastAsia="zh-TW"/>
        </w:rPr>
        <w:t>年阿州被選址雜誌評為全美第</w:t>
      </w:r>
      <w:r w:rsidR="00B3338B" w:rsidRPr="00D569EC">
        <w:rPr>
          <w:rFonts w:hint="eastAsia"/>
          <w:lang w:eastAsia="zh-TW"/>
        </w:rPr>
        <w:t>9</w:t>
      </w:r>
      <w:r w:rsidRPr="00D569EC">
        <w:rPr>
          <w:lang w:eastAsia="zh-TW"/>
        </w:rPr>
        <w:t>優勢之投資地區，創投資金達</w:t>
      </w:r>
      <w:r w:rsidR="00B3338B" w:rsidRPr="00D569EC">
        <w:rPr>
          <w:rFonts w:hint="eastAsia"/>
          <w:lang w:eastAsia="zh-TW"/>
        </w:rPr>
        <w:t>71</w:t>
      </w:r>
      <w:r w:rsidR="00B3338B" w:rsidRPr="00D569EC">
        <w:rPr>
          <w:rFonts w:hint="eastAsia"/>
          <w:lang w:eastAsia="zh-TW"/>
        </w:rPr>
        <w:t>億</w:t>
      </w:r>
      <w:r w:rsidRPr="00D569EC">
        <w:rPr>
          <w:lang w:eastAsia="zh-TW"/>
        </w:rPr>
        <w:t>美元，據美國企業雜誌</w:t>
      </w:r>
      <w:r w:rsidRPr="00D569EC">
        <w:rPr>
          <w:lang w:eastAsia="zh-TW"/>
        </w:rPr>
        <w:t>Inc.</w:t>
      </w:r>
      <w:r w:rsidRPr="00D569EC">
        <w:rPr>
          <w:lang w:eastAsia="zh-TW"/>
        </w:rPr>
        <w:t>調查全美前</w:t>
      </w:r>
      <w:r w:rsidRPr="00D569EC">
        <w:rPr>
          <w:lang w:eastAsia="zh-TW"/>
        </w:rPr>
        <w:t>500</w:t>
      </w:r>
      <w:r w:rsidRPr="00D569EC">
        <w:rPr>
          <w:lang w:eastAsia="zh-TW"/>
        </w:rPr>
        <w:t>名成長最快的私人企業排行榜名單，有</w:t>
      </w:r>
      <w:r w:rsidRPr="00D569EC">
        <w:rPr>
          <w:lang w:eastAsia="zh-TW"/>
        </w:rPr>
        <w:t>7</w:t>
      </w:r>
      <w:r w:rsidRPr="00D569EC">
        <w:rPr>
          <w:lang w:eastAsia="zh-TW"/>
        </w:rPr>
        <w:t>家位於阿州，另根據美國企業家雜誌（</w:t>
      </w:r>
      <w:r w:rsidRPr="00D569EC">
        <w:rPr>
          <w:lang w:eastAsia="zh-TW"/>
        </w:rPr>
        <w:t>Entrepreneur Magazine</w:t>
      </w:r>
      <w:r w:rsidRPr="00D569EC">
        <w:rPr>
          <w:lang w:eastAsia="zh-TW"/>
        </w:rPr>
        <w:t>）評選調查，阿拉巴馬州名列全美第</w:t>
      </w:r>
      <w:r w:rsidRPr="00D569EC">
        <w:rPr>
          <w:lang w:eastAsia="zh-TW"/>
        </w:rPr>
        <w:t>5</w:t>
      </w:r>
      <w:r w:rsidRPr="00D569EC">
        <w:rPr>
          <w:lang w:eastAsia="zh-TW"/>
        </w:rPr>
        <w:t>名適合創業地區，而</w:t>
      </w:r>
      <w:r w:rsidRPr="00D569EC">
        <w:rPr>
          <w:lang w:eastAsia="zh-TW"/>
        </w:rPr>
        <w:t>201</w:t>
      </w:r>
      <w:r w:rsidR="00B3338B" w:rsidRPr="00D569EC">
        <w:rPr>
          <w:rFonts w:hint="eastAsia"/>
          <w:lang w:eastAsia="zh-TW"/>
        </w:rPr>
        <w:t>9</w:t>
      </w:r>
      <w:r w:rsidRPr="00D569EC">
        <w:rPr>
          <w:lang w:eastAsia="zh-TW"/>
        </w:rPr>
        <w:t>年美國財星</w:t>
      </w:r>
      <w:r w:rsidRPr="00D569EC">
        <w:rPr>
          <w:lang w:eastAsia="zh-TW"/>
        </w:rPr>
        <w:t>500</w:t>
      </w:r>
      <w:r w:rsidRPr="00D569EC">
        <w:rPr>
          <w:lang w:eastAsia="zh-TW"/>
        </w:rPr>
        <w:t>大企業中，則有</w:t>
      </w:r>
      <w:r w:rsidRPr="00D569EC">
        <w:rPr>
          <w:lang w:eastAsia="zh-TW"/>
        </w:rPr>
        <w:t>1</w:t>
      </w:r>
      <w:r w:rsidRPr="00D569EC">
        <w:rPr>
          <w:lang w:eastAsia="zh-TW"/>
        </w:rPr>
        <w:t>家將營運總部設於阿州。</w:t>
      </w:r>
      <w:r w:rsidR="00D86373" w:rsidRPr="00D569EC">
        <w:rPr>
          <w:rFonts w:hint="eastAsia"/>
          <w:lang w:eastAsia="zh-TW"/>
        </w:rPr>
        <w:t>這些可歸因於阿州有全美最為低廉的商業成本和稅率，</w:t>
      </w:r>
      <w:r w:rsidR="00D86373" w:rsidRPr="00D569EC">
        <w:rPr>
          <w:lang w:eastAsia="zh-TW"/>
        </w:rPr>
        <w:t>排名第</w:t>
      </w:r>
      <w:r w:rsidR="00D86373" w:rsidRPr="00D569EC">
        <w:rPr>
          <w:lang w:eastAsia="zh-TW"/>
        </w:rPr>
        <w:t>1</w:t>
      </w:r>
      <w:r w:rsidR="00F57CEC" w:rsidRPr="00D569EC">
        <w:rPr>
          <w:rFonts w:hint="eastAsia"/>
          <w:lang w:eastAsia="zh-TW"/>
        </w:rPr>
        <w:t>的</w:t>
      </w:r>
      <w:r w:rsidR="00D86373" w:rsidRPr="00D569EC">
        <w:rPr>
          <w:rFonts w:hint="eastAsia"/>
          <w:lang w:eastAsia="zh-TW"/>
        </w:rPr>
        <w:t>技術勞工培訓，具吸引力的稅收優惠政策和一步到位的環境許可發放，加上運輸便利，方便行銷海內外市場</w:t>
      </w:r>
      <w:r w:rsidRPr="00D569EC">
        <w:rPr>
          <w:lang w:eastAsia="zh-TW"/>
        </w:rPr>
        <w:t>，</w:t>
      </w:r>
      <w:r w:rsidR="00D86373" w:rsidRPr="00D569EC">
        <w:rPr>
          <w:rFonts w:hint="eastAsia"/>
          <w:lang w:eastAsia="zh-TW"/>
        </w:rPr>
        <w:t>因此</w:t>
      </w:r>
      <w:r w:rsidRPr="00D569EC">
        <w:rPr>
          <w:lang w:eastAsia="zh-TW"/>
        </w:rPr>
        <w:t>成功爭取許多跨國製造廠前往當地投資設廠，目前阿州共有</w:t>
      </w:r>
      <w:r w:rsidRPr="00D569EC">
        <w:rPr>
          <w:lang w:eastAsia="zh-TW"/>
        </w:rPr>
        <w:t>580</w:t>
      </w:r>
      <w:r w:rsidRPr="00D569EC">
        <w:rPr>
          <w:lang w:eastAsia="zh-TW"/>
        </w:rPr>
        <w:t>多個製造廠，僱用</w:t>
      </w:r>
      <w:r w:rsidRPr="00D569EC">
        <w:rPr>
          <w:lang w:eastAsia="zh-TW"/>
        </w:rPr>
        <w:t>7</w:t>
      </w:r>
      <w:r w:rsidRPr="00D569EC">
        <w:rPr>
          <w:lang w:eastAsia="zh-TW"/>
        </w:rPr>
        <w:t>萬名員工，在過去</w:t>
      </w:r>
      <w:r w:rsidRPr="00D569EC">
        <w:rPr>
          <w:lang w:eastAsia="zh-TW"/>
        </w:rPr>
        <w:t>10</w:t>
      </w:r>
      <w:r w:rsidRPr="00D569EC">
        <w:rPr>
          <w:lang w:eastAsia="zh-TW"/>
        </w:rPr>
        <w:t>年內，阿州公司每年平均投資</w:t>
      </w:r>
      <w:r w:rsidRPr="00D569EC">
        <w:rPr>
          <w:lang w:eastAsia="zh-TW"/>
        </w:rPr>
        <w:t>2</w:t>
      </w:r>
      <w:r w:rsidR="00D86373" w:rsidRPr="00D569EC">
        <w:rPr>
          <w:rFonts w:hint="eastAsia"/>
          <w:lang w:eastAsia="zh-TW"/>
        </w:rPr>
        <w:t>5</w:t>
      </w:r>
      <w:r w:rsidRPr="00D569EC">
        <w:rPr>
          <w:lang w:eastAsia="zh-TW"/>
        </w:rPr>
        <w:t>億美元擴廠。當地具發展潛力產業如下：</w:t>
      </w:r>
    </w:p>
    <w:p w14:paraId="4FB680AC" w14:textId="2C293182" w:rsidR="004850E8" w:rsidRPr="00D569EC" w:rsidRDefault="00FD0C58" w:rsidP="00187E9C">
      <w:pPr>
        <w:pStyle w:val="a9"/>
        <w:ind w:left="944" w:hanging="708"/>
      </w:pPr>
      <w:r w:rsidRPr="00D569EC">
        <w:t>（一）汽車工業：</w:t>
      </w:r>
      <w:r w:rsidRPr="00D569EC">
        <w:t>Hyundai</w:t>
      </w:r>
      <w:r w:rsidRPr="00D569EC">
        <w:t>、</w:t>
      </w:r>
      <w:r w:rsidRPr="00D569EC">
        <w:t>Daimler</w:t>
      </w:r>
      <w:r w:rsidR="00F57CEC" w:rsidRPr="00D569EC">
        <w:t>、</w:t>
      </w:r>
      <w:r w:rsidRPr="00D569EC">
        <w:t>Chrysler</w:t>
      </w:r>
      <w:r w:rsidRPr="00D569EC">
        <w:t>、</w:t>
      </w:r>
      <w:r w:rsidRPr="00D569EC">
        <w:t>Honda</w:t>
      </w:r>
      <w:r w:rsidRPr="00D569EC">
        <w:t>、</w:t>
      </w:r>
      <w:r w:rsidRPr="00D569EC">
        <w:t>Toyota</w:t>
      </w:r>
      <w:r w:rsidRPr="00D569EC">
        <w:t>、</w:t>
      </w:r>
      <w:r w:rsidRPr="00D569EC">
        <w:t>Mercedes-Benz</w:t>
      </w:r>
      <w:r w:rsidRPr="00D569EC">
        <w:t>等知名汽車製造商在該州設廠及擴建，帶來許多上中下游供應商機。</w:t>
      </w:r>
      <w:r w:rsidR="00ED12DC" w:rsidRPr="00D569EC">
        <w:rPr>
          <w:rFonts w:hint="eastAsia"/>
        </w:rPr>
        <w:t>2019</w:t>
      </w:r>
      <w:r w:rsidR="00ED12DC" w:rsidRPr="00D569EC">
        <w:rPr>
          <w:rFonts w:hint="eastAsia"/>
        </w:rPr>
        <w:t>年有</w:t>
      </w:r>
      <w:r w:rsidR="00ED12DC" w:rsidRPr="00D569EC">
        <w:rPr>
          <w:rFonts w:hint="eastAsia"/>
        </w:rPr>
        <w:t>28</w:t>
      </w:r>
      <w:r w:rsidR="00ED12DC" w:rsidRPr="00D569EC">
        <w:rPr>
          <w:rFonts w:hint="eastAsia"/>
        </w:rPr>
        <w:t>個國家超過</w:t>
      </w:r>
      <w:r w:rsidR="00ED12DC" w:rsidRPr="00D569EC">
        <w:rPr>
          <w:rFonts w:hint="eastAsia"/>
        </w:rPr>
        <w:t>340</w:t>
      </w:r>
      <w:r w:rsidR="00ED12DC" w:rsidRPr="00D569EC">
        <w:rPr>
          <w:rFonts w:hint="eastAsia"/>
        </w:rPr>
        <w:t>家的國際企業，其中包括賓士和贏創工業</w:t>
      </w:r>
      <w:r w:rsidR="001D4A56" w:rsidRPr="00D569EC">
        <w:rPr>
          <w:rFonts w:hint="eastAsia"/>
        </w:rPr>
        <w:t>（</w:t>
      </w:r>
      <w:r w:rsidR="00ED12DC" w:rsidRPr="00D569EC">
        <w:rPr>
          <w:rFonts w:hint="eastAsia"/>
        </w:rPr>
        <w:t>Evonik Industries</w:t>
      </w:r>
      <w:r w:rsidR="001D4A56" w:rsidRPr="00D569EC">
        <w:rPr>
          <w:rFonts w:hint="eastAsia"/>
        </w:rPr>
        <w:t>）</w:t>
      </w:r>
      <w:r w:rsidR="00ED12DC" w:rsidRPr="00D569EC">
        <w:rPr>
          <w:rFonts w:hint="eastAsia"/>
        </w:rPr>
        <w:t>在阿州宣布新建和擴建項目投資總額達</w:t>
      </w:r>
      <w:r w:rsidR="00ED12DC" w:rsidRPr="00D569EC">
        <w:rPr>
          <w:rFonts w:hint="eastAsia"/>
        </w:rPr>
        <w:t>87</w:t>
      </w:r>
      <w:r w:rsidR="00ED12DC" w:rsidRPr="00D569EC">
        <w:rPr>
          <w:rFonts w:hint="eastAsia"/>
        </w:rPr>
        <w:t>億美元。</w:t>
      </w:r>
    </w:p>
    <w:p w14:paraId="27733442" w14:textId="77777777" w:rsidR="004850E8" w:rsidRPr="00D569EC" w:rsidRDefault="00FD0C58" w:rsidP="00187E9C">
      <w:pPr>
        <w:pStyle w:val="a9"/>
        <w:ind w:left="944" w:hanging="708"/>
      </w:pPr>
      <w:r w:rsidRPr="00D569EC">
        <w:t>（二）木材、紙業及化工業</w:t>
      </w:r>
      <w:r w:rsidR="00ED12DC" w:rsidRPr="00D569EC">
        <w:rPr>
          <w:rFonts w:hint="eastAsia"/>
        </w:rPr>
        <w:t>：阿州為全美第</w:t>
      </w:r>
      <w:r w:rsidR="00ED12DC" w:rsidRPr="00D569EC">
        <w:rPr>
          <w:rFonts w:hint="eastAsia"/>
        </w:rPr>
        <w:t>2</w:t>
      </w:r>
      <w:r w:rsidR="00ED12DC" w:rsidRPr="00D569EC">
        <w:rPr>
          <w:rFonts w:hint="eastAsia"/>
        </w:rPr>
        <w:t>大林木聚集地，相關產品年出口額高達</w:t>
      </w:r>
      <w:r w:rsidR="00ED12DC" w:rsidRPr="00D569EC">
        <w:rPr>
          <w:rFonts w:hint="eastAsia"/>
        </w:rPr>
        <w:t>13</w:t>
      </w:r>
      <w:r w:rsidR="00ED12DC" w:rsidRPr="00D569EC">
        <w:rPr>
          <w:rFonts w:hint="eastAsia"/>
        </w:rPr>
        <w:t>億美元，是美國第</w:t>
      </w:r>
      <w:r w:rsidR="00ED12DC" w:rsidRPr="00D569EC">
        <w:rPr>
          <w:rFonts w:hint="eastAsia"/>
        </w:rPr>
        <w:t>2</w:t>
      </w:r>
      <w:r w:rsidR="00ED12DC" w:rsidRPr="00D569EC">
        <w:rPr>
          <w:rFonts w:hint="eastAsia"/>
        </w:rPr>
        <w:t>大紙漿和紙產地，第</w:t>
      </w:r>
      <w:r w:rsidR="00ED12DC" w:rsidRPr="00D569EC">
        <w:rPr>
          <w:rFonts w:hint="eastAsia"/>
        </w:rPr>
        <w:t>7</w:t>
      </w:r>
      <w:r w:rsidR="00ED12DC" w:rsidRPr="00D569EC">
        <w:rPr>
          <w:rFonts w:hint="eastAsia"/>
        </w:rPr>
        <w:t>大木材產地和第</w:t>
      </w:r>
      <w:r w:rsidR="00ED12DC" w:rsidRPr="00D569EC">
        <w:rPr>
          <w:rFonts w:hint="eastAsia"/>
        </w:rPr>
        <w:t>8</w:t>
      </w:r>
      <w:r w:rsidR="00ED12DC" w:rsidRPr="00D569EC">
        <w:rPr>
          <w:rFonts w:hint="eastAsia"/>
        </w:rPr>
        <w:t>大</w:t>
      </w:r>
      <w:r w:rsidR="00A925F1" w:rsidRPr="00D569EC">
        <w:rPr>
          <w:rFonts w:hint="eastAsia"/>
        </w:rPr>
        <w:t>木板產地</w:t>
      </w:r>
      <w:r w:rsidRPr="00D569EC">
        <w:t>。</w:t>
      </w:r>
    </w:p>
    <w:p w14:paraId="35C365B5" w14:textId="77777777" w:rsidR="00F57CEC" w:rsidRPr="00D569EC" w:rsidRDefault="00F57CEC">
      <w:pPr>
        <w:ind w:left="945" w:hanging="709"/>
        <w:rPr>
          <w:lang w:eastAsia="zh-TW"/>
        </w:rPr>
      </w:pPr>
    </w:p>
    <w:p w14:paraId="09A87F6D" w14:textId="0555789B" w:rsidR="004850E8" w:rsidRPr="00D569EC" w:rsidRDefault="00FD0C58">
      <w:pPr>
        <w:ind w:left="945" w:hanging="709"/>
        <w:rPr>
          <w:lang w:eastAsia="zh-TW"/>
        </w:rPr>
      </w:pPr>
      <w:r w:rsidRPr="00D569EC">
        <w:rPr>
          <w:lang w:eastAsia="zh-TW"/>
        </w:rPr>
        <w:lastRenderedPageBreak/>
        <w:t>（三）科技產業：</w:t>
      </w:r>
      <w:r w:rsidRPr="00D569EC">
        <w:rPr>
          <w:szCs w:val="26"/>
          <w:lang w:eastAsia="zh-TW"/>
        </w:rPr>
        <w:t>阿州獲著名網路地產交易平台</w:t>
      </w:r>
      <w:r w:rsidRPr="00D569EC">
        <w:rPr>
          <w:szCs w:val="26"/>
          <w:lang w:eastAsia="zh-TW"/>
        </w:rPr>
        <w:t>Trulia</w:t>
      </w:r>
      <w:r w:rsidRPr="00D569EC">
        <w:rPr>
          <w:szCs w:val="26"/>
          <w:lang w:eastAsia="zh-TW"/>
        </w:rPr>
        <w:t>選為全美最宜居住之科技研發中心，</w:t>
      </w:r>
      <w:r w:rsidRPr="00D569EC">
        <w:rPr>
          <w:szCs w:val="26"/>
          <w:lang w:eastAsia="zh-TW"/>
        </w:rPr>
        <w:t>Facebook</w:t>
      </w:r>
      <w:r w:rsidRPr="00D569EC">
        <w:rPr>
          <w:szCs w:val="26"/>
          <w:lang w:eastAsia="zh-TW"/>
        </w:rPr>
        <w:t>公司在去年投資</w:t>
      </w:r>
      <w:r w:rsidRPr="00D569EC">
        <w:rPr>
          <w:szCs w:val="26"/>
          <w:lang w:eastAsia="zh-TW"/>
        </w:rPr>
        <w:t>7</w:t>
      </w:r>
      <w:r w:rsidRPr="00D569EC">
        <w:rPr>
          <w:szCs w:val="26"/>
          <w:lang w:eastAsia="zh-TW"/>
        </w:rPr>
        <w:t>億</w:t>
      </w:r>
      <w:r w:rsidRPr="00D569EC">
        <w:rPr>
          <w:szCs w:val="26"/>
          <w:lang w:eastAsia="zh-TW"/>
        </w:rPr>
        <w:t>5,000</w:t>
      </w:r>
      <w:r w:rsidRPr="00D569EC">
        <w:rPr>
          <w:szCs w:val="26"/>
          <w:lang w:eastAsia="zh-TW"/>
        </w:rPr>
        <w:t>萬美元在阿州亨茨維爾（</w:t>
      </w:r>
      <w:r w:rsidRPr="00D569EC">
        <w:rPr>
          <w:szCs w:val="26"/>
          <w:lang w:eastAsia="zh-TW"/>
        </w:rPr>
        <w:t>Huntsville</w:t>
      </w:r>
      <w:r w:rsidR="00DF1603" w:rsidRPr="00D569EC">
        <w:rPr>
          <w:szCs w:val="26"/>
          <w:lang w:eastAsia="zh-TW"/>
        </w:rPr>
        <w:t>）市設立</w:t>
      </w:r>
      <w:r w:rsidR="00DF1603" w:rsidRPr="00D569EC">
        <w:rPr>
          <w:rFonts w:hint="eastAsia"/>
          <w:szCs w:val="26"/>
          <w:lang w:eastAsia="zh-TW"/>
        </w:rPr>
        <w:t>數據</w:t>
      </w:r>
      <w:r w:rsidRPr="00D569EC">
        <w:rPr>
          <w:szCs w:val="26"/>
          <w:lang w:eastAsia="zh-TW"/>
        </w:rPr>
        <w:t>中心，為當地創造</w:t>
      </w:r>
      <w:r w:rsidRPr="00D569EC">
        <w:rPr>
          <w:szCs w:val="26"/>
          <w:lang w:eastAsia="zh-TW"/>
        </w:rPr>
        <w:t>100</w:t>
      </w:r>
      <w:r w:rsidRPr="00D569EC">
        <w:rPr>
          <w:szCs w:val="26"/>
          <w:lang w:eastAsia="zh-TW"/>
        </w:rPr>
        <w:t>個工作，</w:t>
      </w:r>
      <w:r w:rsidRPr="00D569EC">
        <w:rPr>
          <w:szCs w:val="26"/>
          <w:lang w:eastAsia="zh-TW"/>
        </w:rPr>
        <w:t>Facebook</w:t>
      </w:r>
      <w:r w:rsidRPr="00D569EC">
        <w:rPr>
          <w:szCs w:val="26"/>
          <w:lang w:eastAsia="zh-TW"/>
        </w:rPr>
        <w:t>表示選擇該地主要是因為當地高品質的生活和商業環境以及配套的人力資源，顯見阿拉巴馬對科技公司的吸引力。</w:t>
      </w:r>
    </w:p>
    <w:p w14:paraId="202D3BF6" w14:textId="77777777" w:rsidR="004850E8" w:rsidRPr="00D569EC" w:rsidRDefault="00FD0C58" w:rsidP="00187E9C">
      <w:pPr>
        <w:pStyle w:val="a9"/>
        <w:ind w:left="944" w:hanging="708"/>
      </w:pPr>
      <w:r w:rsidRPr="00D569EC">
        <w:t>（四）航太工業：阿州亨茨維爾（</w:t>
      </w:r>
      <w:r w:rsidRPr="00D569EC">
        <w:t>Huntsville</w:t>
      </w:r>
      <w:r w:rsidRPr="00D569EC">
        <w:t>）市素有「火箭城」之稱，為全美著名之太空及飛彈製造研究中心，空中巴士集團（</w:t>
      </w:r>
      <w:r w:rsidRPr="00D569EC">
        <w:t>Airbus Group</w:t>
      </w:r>
      <w:r w:rsidRPr="00D569EC">
        <w:t>）於阿州</w:t>
      </w:r>
      <w:r w:rsidRPr="00D569EC">
        <w:t>Mobile</w:t>
      </w:r>
      <w:r w:rsidRPr="00D569EC">
        <w:t>設立飛機維修廠，使得阿州成為美國汽車及零組件、航太產業最佳投資設廠地點，未來數年阿州經濟可望保持穩定成長。阿州政府於亨城設立網路及工程學校（</w:t>
      </w:r>
      <w:r w:rsidRPr="00D569EC">
        <w:t>Alabama School of Cyber and Engineering</w:t>
      </w:r>
      <w:r w:rsidRPr="00D569EC">
        <w:t>），盼與當地成熟之火箭及航太產業結合，為該州培養更多優秀電腦及工程人才，能為蓬勃發展之科技業所用。</w:t>
      </w:r>
    </w:p>
    <w:p w14:paraId="02620B29" w14:textId="77777777" w:rsidR="004850E8" w:rsidRPr="00D569EC" w:rsidRDefault="00FD0C58" w:rsidP="00187E9C">
      <w:pPr>
        <w:pStyle w:val="a9"/>
        <w:ind w:left="944" w:hanging="708"/>
      </w:pPr>
      <w:r w:rsidRPr="00D569EC">
        <w:t>（五）環保科技工業：阿州因為是工業製造重鎮，環境污染問題日益嚴重，對環境保育科技的需求日益增加，極適合我相關廠商前來設立據點，就近開發客源、爭取訂單及服務客戶，以進一步擴大在美國東南區市場商機。</w:t>
      </w:r>
    </w:p>
    <w:p w14:paraId="0652DF9E" w14:textId="77777777" w:rsidR="004850E8" w:rsidRPr="00D569EC" w:rsidRDefault="00FD0C58" w:rsidP="00721180">
      <w:pPr>
        <w:pStyle w:val="a3"/>
        <w:spacing w:before="514" w:after="771"/>
      </w:pPr>
      <w:r w:rsidRPr="00D569EC">
        <w:lastRenderedPageBreak/>
        <w:t>第肆章　投資法規及程序</w:t>
      </w:r>
    </w:p>
    <w:p w14:paraId="34595AF6" w14:textId="77777777" w:rsidR="004850E8" w:rsidRPr="00D569EC" w:rsidRDefault="00FD0C58">
      <w:pPr>
        <w:pStyle w:val="a4"/>
        <w:spacing w:before="257" w:after="257"/>
        <w:ind w:left="632" w:hanging="632"/>
        <w:rPr>
          <w:color w:val="auto"/>
        </w:rPr>
      </w:pPr>
      <w:r w:rsidRPr="00D569EC">
        <w:rPr>
          <w:color w:val="auto"/>
        </w:rPr>
        <w:t>一、主要投資法令</w:t>
      </w:r>
    </w:p>
    <w:p w14:paraId="6303606E" w14:textId="77777777" w:rsidR="004850E8" w:rsidRPr="00D569EC" w:rsidRDefault="00FD0C58" w:rsidP="00187E9C">
      <w:pPr>
        <w:pStyle w:val="a9"/>
        <w:ind w:left="944" w:hanging="708"/>
      </w:pPr>
      <w:r w:rsidRPr="00D569EC">
        <w:t>（一）</w:t>
      </w:r>
      <w:r w:rsidRPr="00D569EC">
        <w:t>The Tax Incentive Reform Act of 1992</w:t>
      </w:r>
      <w:r w:rsidRPr="00D569EC">
        <w:t>（</w:t>
      </w:r>
      <w:r w:rsidRPr="00D569EC">
        <w:t>TIRA</w:t>
      </w:r>
      <w:r w:rsidRPr="00D569EC">
        <w:t>）。</w:t>
      </w:r>
    </w:p>
    <w:p w14:paraId="13973B16" w14:textId="77777777" w:rsidR="004850E8" w:rsidRPr="00D569EC" w:rsidRDefault="00FD0C58" w:rsidP="00187E9C">
      <w:pPr>
        <w:pStyle w:val="a9"/>
        <w:ind w:left="944" w:hanging="708"/>
      </w:pPr>
      <w:r w:rsidRPr="00D569EC">
        <w:t>（二）</w:t>
      </w:r>
      <w:r w:rsidRPr="00D569EC">
        <w:t>Alabama Enterprise Zone Act.</w:t>
      </w:r>
      <w:r w:rsidRPr="00D569EC">
        <w:t>。</w:t>
      </w:r>
    </w:p>
    <w:p w14:paraId="2BC271FE" w14:textId="77777777" w:rsidR="004850E8" w:rsidRPr="00D569EC" w:rsidRDefault="00FD0C58">
      <w:pPr>
        <w:pStyle w:val="a4"/>
        <w:spacing w:before="257" w:after="257"/>
        <w:ind w:left="632" w:hanging="632"/>
        <w:rPr>
          <w:color w:val="auto"/>
        </w:rPr>
      </w:pPr>
      <w:r w:rsidRPr="00D569EC">
        <w:rPr>
          <w:color w:val="auto"/>
        </w:rPr>
        <w:t>二、投資申請之規定、程序、應準備文件及審查流程</w:t>
      </w:r>
    </w:p>
    <w:p w14:paraId="5D9BDD30" w14:textId="3FFC6EDD" w:rsidR="004850E8" w:rsidRPr="00D569EC" w:rsidRDefault="00FD0C58">
      <w:pPr>
        <w:ind w:firstLine="472"/>
        <w:rPr>
          <w:lang w:eastAsia="zh-TW"/>
        </w:rPr>
      </w:pPr>
      <w:r w:rsidRPr="00D569EC">
        <w:rPr>
          <w:lang w:eastAsia="zh-TW"/>
        </w:rPr>
        <w:t>投資申請程序及審核流程與美國企業相同，</w:t>
      </w:r>
      <w:r w:rsidR="00862F52" w:rsidRPr="00D569EC">
        <w:rPr>
          <w:rFonts w:hint="eastAsia"/>
          <w:lang w:eastAsia="zh-TW"/>
        </w:rPr>
        <w:t>宜</w:t>
      </w:r>
      <w:r w:rsidR="00862F52" w:rsidRPr="00D569EC">
        <w:rPr>
          <w:lang w:eastAsia="zh-TW"/>
        </w:rPr>
        <w:t>委託律師或會計師事務所代辦公司登記設立程序。</w:t>
      </w:r>
      <w:r w:rsidR="00862F52" w:rsidRPr="00D569EC">
        <w:rPr>
          <w:rFonts w:hint="eastAsia"/>
          <w:lang w:eastAsia="zh-TW"/>
        </w:rPr>
        <w:t>首先辦理名稱預留</w:t>
      </w:r>
      <w:r w:rsidR="001D4A56" w:rsidRPr="00D569EC">
        <w:rPr>
          <w:rFonts w:hint="eastAsia"/>
          <w:lang w:eastAsia="zh-TW"/>
        </w:rPr>
        <w:t>（</w:t>
      </w:r>
      <w:r w:rsidR="00862F52" w:rsidRPr="00D569EC">
        <w:rPr>
          <w:rFonts w:hint="eastAsia"/>
          <w:lang w:eastAsia="zh-TW"/>
        </w:rPr>
        <w:t>Name Reservation</w:t>
      </w:r>
      <w:r w:rsidR="001D4A56" w:rsidRPr="00D569EC">
        <w:rPr>
          <w:rFonts w:hint="eastAsia"/>
          <w:lang w:eastAsia="zh-TW"/>
        </w:rPr>
        <w:t>）</w:t>
      </w:r>
      <w:r w:rsidR="00862F52" w:rsidRPr="00D569EC">
        <w:rPr>
          <w:rFonts w:hint="eastAsia"/>
          <w:lang w:eastAsia="zh-TW"/>
        </w:rPr>
        <w:t>，註冊時需一併提交名稱預留證明</w:t>
      </w:r>
      <w:r w:rsidRPr="00D569EC">
        <w:rPr>
          <w:lang w:eastAsia="zh-TW"/>
        </w:rPr>
        <w:t>，</w:t>
      </w:r>
      <w:r w:rsidR="00862F52" w:rsidRPr="00D569EC">
        <w:rPr>
          <w:rFonts w:hint="eastAsia"/>
          <w:lang w:eastAsia="zh-TW"/>
        </w:rPr>
        <w:t>公司名稱結尾必須是</w:t>
      </w:r>
      <w:r w:rsidR="00862F52" w:rsidRPr="00D569EC">
        <w:rPr>
          <w:rFonts w:hint="eastAsia"/>
          <w:lang w:eastAsia="zh-TW"/>
        </w:rPr>
        <w:t>"corporation" "incorporated</w:t>
      </w:r>
      <w:r w:rsidR="00862F52" w:rsidRPr="00D569EC">
        <w:rPr>
          <w:rFonts w:hint="eastAsia"/>
          <w:lang w:eastAsia="zh-TW"/>
        </w:rPr>
        <w:t>或縮寫</w:t>
      </w:r>
      <w:r w:rsidR="00862F52" w:rsidRPr="00D569EC">
        <w:rPr>
          <w:rFonts w:hint="eastAsia"/>
          <w:lang w:eastAsia="zh-TW"/>
        </w:rPr>
        <w:t xml:space="preserve"> "corp." </w:t>
      </w:r>
      <w:r w:rsidR="00862F52" w:rsidRPr="00D569EC">
        <w:rPr>
          <w:rFonts w:hint="eastAsia"/>
        </w:rPr>
        <w:t>"inc."</w:t>
      </w:r>
      <w:r w:rsidR="00862F52" w:rsidRPr="00D569EC">
        <w:rPr>
          <w:rFonts w:hint="eastAsia"/>
        </w:rPr>
        <w:t>，除非有特殊許可不能含有</w:t>
      </w:r>
      <w:r w:rsidR="00862F52" w:rsidRPr="00D569EC">
        <w:rPr>
          <w:rFonts w:hint="eastAsia"/>
        </w:rPr>
        <w:t xml:space="preserve"> "Bank" "banking" "banker" "trust"</w:t>
      </w:r>
      <w:r w:rsidR="00862F52" w:rsidRPr="00D569EC">
        <w:rPr>
          <w:rFonts w:hint="eastAsia"/>
        </w:rPr>
        <w:t>。程序包括：</w:t>
      </w:r>
    </w:p>
    <w:p w14:paraId="4D9CA9D6" w14:textId="200BD98B" w:rsidR="00F57CEC" w:rsidRPr="00D569EC" w:rsidRDefault="00F57CEC" w:rsidP="00F57CEC">
      <w:pPr>
        <w:pStyle w:val="a9"/>
        <w:ind w:left="944" w:hanging="708"/>
      </w:pPr>
      <w:r w:rsidRPr="00D569EC">
        <w:rPr>
          <w:rFonts w:hint="eastAsia"/>
        </w:rPr>
        <w:t>（一）申請營業執照。</w:t>
      </w:r>
    </w:p>
    <w:p w14:paraId="0E2C5E39" w14:textId="3FAD50F9" w:rsidR="00F57CEC" w:rsidRPr="00D569EC" w:rsidRDefault="00F57CEC" w:rsidP="00F57CEC">
      <w:pPr>
        <w:pStyle w:val="a9"/>
        <w:ind w:left="944" w:hanging="708"/>
      </w:pPr>
      <w:r w:rsidRPr="00D569EC">
        <w:rPr>
          <w:rFonts w:hint="eastAsia"/>
        </w:rPr>
        <w:t>（二）申請聯邦國稅局（</w:t>
      </w:r>
      <w:r w:rsidRPr="00D569EC">
        <w:rPr>
          <w:rFonts w:hint="eastAsia"/>
        </w:rPr>
        <w:t>IRS</w:t>
      </w:r>
      <w:r w:rsidRPr="00D569EC">
        <w:rPr>
          <w:rFonts w:hint="eastAsia"/>
        </w:rPr>
        <w:t>）繳稅號碼。</w:t>
      </w:r>
      <w:r w:rsidRPr="00D569EC">
        <w:rPr>
          <w:rFonts w:hint="eastAsia"/>
        </w:rPr>
        <w:t xml:space="preserve"> </w:t>
      </w:r>
    </w:p>
    <w:p w14:paraId="57275E43" w14:textId="13B6BB78" w:rsidR="00F57CEC" w:rsidRPr="00D569EC" w:rsidRDefault="00F57CEC" w:rsidP="00F57CEC">
      <w:pPr>
        <w:pStyle w:val="a9"/>
        <w:ind w:left="944" w:hanging="708"/>
      </w:pPr>
      <w:r w:rsidRPr="00D569EC">
        <w:rPr>
          <w:rFonts w:hint="eastAsia"/>
        </w:rPr>
        <w:t>（三）註冊股本（未設定增加費用的條件）。</w:t>
      </w:r>
    </w:p>
    <w:p w14:paraId="1C581AF7" w14:textId="6D464CB9" w:rsidR="00F57CEC" w:rsidRPr="00D569EC" w:rsidRDefault="00F57CEC" w:rsidP="00F57CEC">
      <w:pPr>
        <w:pStyle w:val="a9"/>
        <w:ind w:left="944" w:hanging="708"/>
      </w:pPr>
      <w:r w:rsidRPr="00D569EC">
        <w:rPr>
          <w:rFonts w:hint="eastAsia"/>
        </w:rPr>
        <w:t>（四）列明股東董事：至少</w:t>
      </w:r>
      <w:r w:rsidRPr="00D569EC">
        <w:rPr>
          <w:rFonts w:hint="eastAsia"/>
        </w:rPr>
        <w:t>1</w:t>
      </w:r>
      <w:r w:rsidRPr="00D569EC">
        <w:rPr>
          <w:rFonts w:hint="eastAsia"/>
        </w:rPr>
        <w:t>位股東（可以是自然人或法人）和</w:t>
      </w:r>
      <w:r w:rsidRPr="00D569EC">
        <w:rPr>
          <w:rFonts w:hint="eastAsia"/>
        </w:rPr>
        <w:t>1</w:t>
      </w:r>
      <w:r w:rsidRPr="00D569EC">
        <w:rPr>
          <w:rFonts w:hint="eastAsia"/>
        </w:rPr>
        <w:t>位董事（只能是自然人），但董事股東可由同一人擔任）。股東資訊不對外公開查詢，董事名字及位址資訊需要列在註冊證書上。</w:t>
      </w:r>
    </w:p>
    <w:p w14:paraId="7B0F3B69" w14:textId="67C5D041" w:rsidR="00F57CEC" w:rsidRPr="00D569EC" w:rsidRDefault="00F57CEC" w:rsidP="00F57CEC">
      <w:pPr>
        <w:pStyle w:val="a9"/>
        <w:ind w:left="944" w:hanging="708"/>
      </w:pPr>
      <w:r w:rsidRPr="00D569EC">
        <w:rPr>
          <w:rFonts w:hint="eastAsia"/>
        </w:rPr>
        <w:t>（五）註冊代理人和地址：必須有阿州的註冊代理人，註冊代理人需由阿州自然人或法人擔任，公司必須有阿州地址。</w:t>
      </w:r>
    </w:p>
    <w:p w14:paraId="1A898BFF" w14:textId="06B3843B" w:rsidR="00F57CEC" w:rsidRPr="00D569EC" w:rsidRDefault="00F57CEC" w:rsidP="00F57CEC">
      <w:pPr>
        <w:pStyle w:val="a9"/>
        <w:ind w:left="944" w:hanging="708"/>
      </w:pPr>
      <w:r w:rsidRPr="00D569EC">
        <w:rPr>
          <w:rFonts w:hint="eastAsia"/>
        </w:rPr>
        <w:t>（六）列明營業範圍。</w:t>
      </w:r>
    </w:p>
    <w:p w14:paraId="694DC562" w14:textId="26653851" w:rsidR="004850E8" w:rsidRPr="00D569EC" w:rsidRDefault="00FD0C58" w:rsidP="00F57CEC">
      <w:pPr>
        <w:pStyle w:val="a4"/>
        <w:pageBreakBefore/>
        <w:spacing w:before="257" w:after="257"/>
        <w:ind w:left="632" w:hanging="632"/>
        <w:rPr>
          <w:color w:val="auto"/>
        </w:rPr>
      </w:pPr>
      <w:r w:rsidRPr="00D569EC">
        <w:rPr>
          <w:color w:val="auto"/>
        </w:rPr>
        <w:lastRenderedPageBreak/>
        <w:t>三、投資相關機關</w:t>
      </w:r>
    </w:p>
    <w:p w14:paraId="679A2BEF" w14:textId="77777777" w:rsidR="004850E8" w:rsidRPr="00D569EC" w:rsidRDefault="00FD0C58" w:rsidP="00F57CEC">
      <w:pPr>
        <w:pStyle w:val="a9"/>
        <w:ind w:left="944" w:hanging="708"/>
      </w:pPr>
      <w:r w:rsidRPr="00D569EC">
        <w:t>（一）</w:t>
      </w:r>
      <w:r w:rsidR="00884989" w:rsidRPr="00D569EC">
        <w:t>Alabama Department Of Commerce</w:t>
      </w:r>
    </w:p>
    <w:p w14:paraId="20946491" w14:textId="142E410A" w:rsidR="00884989" w:rsidRPr="00D569EC" w:rsidRDefault="00F57CEC" w:rsidP="00F57CEC">
      <w:pPr>
        <w:pStyle w:val="a9"/>
        <w:ind w:left="944" w:hanging="708"/>
      </w:pPr>
      <w:r w:rsidRPr="00D569EC">
        <w:rPr>
          <w:rFonts w:hint="eastAsia"/>
        </w:rPr>
        <w:tab/>
      </w:r>
      <w:r w:rsidR="00884989" w:rsidRPr="00D569EC">
        <w:t>www.madeinalabama.com/</w:t>
      </w:r>
    </w:p>
    <w:p w14:paraId="77E2C200" w14:textId="77777777" w:rsidR="004850E8" w:rsidRPr="00D569EC" w:rsidRDefault="00FD0C58" w:rsidP="00F57CEC">
      <w:pPr>
        <w:pStyle w:val="a9"/>
        <w:ind w:left="944" w:hanging="708"/>
      </w:pPr>
      <w:r w:rsidRPr="00D569EC">
        <w:t>（二）</w:t>
      </w:r>
      <w:r w:rsidR="00884989" w:rsidRPr="00D569EC">
        <w:t>Alabama Secretary of State</w:t>
      </w:r>
    </w:p>
    <w:p w14:paraId="51396419" w14:textId="6EB2D616" w:rsidR="00884989" w:rsidRPr="00D569EC" w:rsidRDefault="00F57CEC" w:rsidP="00F57CEC">
      <w:pPr>
        <w:pStyle w:val="a9"/>
        <w:ind w:left="944" w:hanging="708"/>
      </w:pPr>
      <w:r w:rsidRPr="00D569EC">
        <w:rPr>
          <w:rFonts w:hint="eastAsia"/>
        </w:rPr>
        <w:tab/>
      </w:r>
      <w:r w:rsidR="00884989" w:rsidRPr="00D569EC">
        <w:t>https://www.sos.alabama.gov/</w:t>
      </w:r>
    </w:p>
    <w:p w14:paraId="21C1F4B7" w14:textId="77777777" w:rsidR="004850E8" w:rsidRPr="00D569EC" w:rsidRDefault="00FD0C58" w:rsidP="00F57CEC">
      <w:pPr>
        <w:pStyle w:val="a4"/>
        <w:spacing w:before="257" w:after="257"/>
        <w:ind w:left="632" w:hanging="632"/>
        <w:rPr>
          <w:color w:val="auto"/>
        </w:rPr>
      </w:pPr>
      <w:r w:rsidRPr="00D569EC">
        <w:rPr>
          <w:color w:val="auto"/>
        </w:rPr>
        <w:t>四、投資獎勵措施</w:t>
      </w:r>
    </w:p>
    <w:p w14:paraId="28D5DDF5" w14:textId="77777777" w:rsidR="004850E8" w:rsidRPr="00D569EC" w:rsidRDefault="00FD0C58">
      <w:pPr>
        <w:ind w:firstLine="472"/>
        <w:rPr>
          <w:lang w:eastAsia="zh-TW"/>
        </w:rPr>
      </w:pPr>
      <w:r w:rsidRPr="00D569EC">
        <w:rPr>
          <w:lang w:eastAsia="zh-TW"/>
        </w:rPr>
        <w:t>阿州政府積極招商，設有</w:t>
      </w:r>
      <w:r w:rsidRPr="00D569EC">
        <w:rPr>
          <w:lang w:eastAsia="zh-TW"/>
        </w:rPr>
        <w:t>27</w:t>
      </w:r>
      <w:r w:rsidRPr="00D569EC">
        <w:rPr>
          <w:lang w:eastAsia="zh-TW"/>
        </w:rPr>
        <w:t>個企業區提供優惠稅率，鼓勵企業長期穩定成長、加強吸引外國製造廠前來投資、拓展外銷市場、放寬政府低率貸款限制。阿州為增加招商籌碼，增加國際標準組織（</w:t>
      </w:r>
      <w:r w:rsidRPr="00D569EC">
        <w:rPr>
          <w:lang w:eastAsia="zh-TW"/>
        </w:rPr>
        <w:t>ISO</w:t>
      </w:r>
      <w:r w:rsidRPr="00D569EC">
        <w:rPr>
          <w:lang w:eastAsia="zh-TW"/>
        </w:rPr>
        <w:t>）認證，致力發展產業訓練系統</w:t>
      </w:r>
      <w:r w:rsidRPr="00D569EC">
        <w:rPr>
          <w:lang w:eastAsia="zh-TW"/>
        </w:rPr>
        <w:t>AIDT</w:t>
      </w:r>
      <w:r w:rsidRPr="00D569EC">
        <w:rPr>
          <w:lang w:eastAsia="zh-TW"/>
        </w:rPr>
        <w:t>（</w:t>
      </w:r>
      <w:r w:rsidRPr="00D569EC">
        <w:rPr>
          <w:lang w:eastAsia="zh-TW"/>
        </w:rPr>
        <w:t>Alabama Industrial Development Training</w:t>
      </w:r>
      <w:r w:rsidRPr="00D569EC">
        <w:rPr>
          <w:lang w:eastAsia="zh-TW"/>
        </w:rPr>
        <w:t>）（註：</w:t>
      </w:r>
      <w:r w:rsidRPr="00D569EC">
        <w:rPr>
          <w:lang w:eastAsia="zh-TW"/>
        </w:rPr>
        <w:t>AIDT</w:t>
      </w:r>
      <w:r w:rsidRPr="00D569EC">
        <w:rPr>
          <w:lang w:eastAsia="zh-TW"/>
        </w:rPr>
        <w:t>免費提供公司員工到</w:t>
      </w:r>
      <w:r w:rsidRPr="00D569EC">
        <w:rPr>
          <w:lang w:eastAsia="zh-TW"/>
        </w:rPr>
        <w:t>2</w:t>
      </w:r>
      <w:r w:rsidRPr="00D569EC">
        <w:rPr>
          <w:lang w:eastAsia="zh-TW"/>
        </w:rPr>
        <w:t>年大學接受專業訓練計畫，前提為公司須創造時薪</w:t>
      </w:r>
      <w:r w:rsidRPr="00D569EC">
        <w:rPr>
          <w:lang w:eastAsia="zh-TW"/>
        </w:rPr>
        <w:t>7</w:t>
      </w:r>
      <w:r w:rsidRPr="00D569EC">
        <w:rPr>
          <w:lang w:eastAsia="zh-TW"/>
        </w:rPr>
        <w:t>美元以上</w:t>
      </w:r>
      <w:r w:rsidRPr="00D569EC">
        <w:rPr>
          <w:lang w:eastAsia="zh-TW"/>
        </w:rPr>
        <w:t>10</w:t>
      </w:r>
      <w:r w:rsidRPr="00D569EC">
        <w:rPr>
          <w:lang w:eastAsia="zh-TW"/>
        </w:rPr>
        <w:t>個以上工作機會，迄今已訓練</w:t>
      </w:r>
      <w:r w:rsidRPr="00D569EC">
        <w:rPr>
          <w:lang w:eastAsia="zh-TW"/>
        </w:rPr>
        <w:t>3</w:t>
      </w:r>
      <w:r w:rsidRPr="00D569EC">
        <w:rPr>
          <w:lang w:eastAsia="zh-TW"/>
        </w:rPr>
        <w:t>萬名員工）。阿州因創造就業成效甚佳，連續獲得「</w:t>
      </w:r>
      <w:r w:rsidRPr="00D569EC">
        <w:rPr>
          <w:lang w:eastAsia="zh-TW"/>
        </w:rPr>
        <w:t>State of the Year</w:t>
      </w:r>
      <w:r w:rsidRPr="00D569EC">
        <w:rPr>
          <w:lang w:eastAsia="zh-TW"/>
        </w:rPr>
        <w:t>」榮銜。</w:t>
      </w:r>
      <w:r w:rsidR="00553A95" w:rsidRPr="00D569EC">
        <w:rPr>
          <w:rFonts w:hint="eastAsia"/>
          <w:lang w:eastAsia="zh-TW"/>
        </w:rPr>
        <w:t>其投資獎勵措施包括：</w:t>
      </w:r>
    </w:p>
    <w:p w14:paraId="2FB0D2CD" w14:textId="77777777" w:rsidR="004850E8" w:rsidRPr="00D569EC" w:rsidRDefault="00FD0C58" w:rsidP="00187E9C">
      <w:pPr>
        <w:pStyle w:val="a9"/>
        <w:ind w:left="944" w:hanging="708"/>
      </w:pPr>
      <w:r w:rsidRPr="00D569EC">
        <w:t>（一）融資及開發獎勵部分</w:t>
      </w:r>
    </w:p>
    <w:p w14:paraId="2D93D14C" w14:textId="424FC984" w:rsidR="004850E8" w:rsidRPr="00D569EC" w:rsidRDefault="00FD0C58" w:rsidP="00F57CEC">
      <w:pPr>
        <w:pStyle w:val="ac"/>
        <w:ind w:left="1416" w:hanging="472"/>
      </w:pPr>
      <w:r w:rsidRPr="00D569EC">
        <w:t>１、</w:t>
      </w:r>
      <w:r w:rsidRPr="00D569EC">
        <w:t>The Alabama Capital</w:t>
      </w:r>
      <w:r w:rsidRPr="00D569EC">
        <w:t>（</w:t>
      </w:r>
      <w:r w:rsidRPr="00D569EC">
        <w:t>Investment</w:t>
      </w:r>
      <w:r w:rsidRPr="00D569EC">
        <w:t>）</w:t>
      </w:r>
      <w:r w:rsidRPr="00D569EC">
        <w:t>Tax Credit Program</w:t>
      </w:r>
      <w:r w:rsidRPr="00D569EC">
        <w:t>：凡大企業投資</w:t>
      </w:r>
      <w:r w:rsidRPr="00D569EC">
        <w:t>200</w:t>
      </w:r>
      <w:r w:rsidRPr="00D569EC">
        <w:t>萬及提供</w:t>
      </w:r>
      <w:r w:rsidRPr="00D569EC">
        <w:t>20</w:t>
      </w:r>
      <w:r w:rsidR="00DF1603" w:rsidRPr="00D569EC">
        <w:rPr>
          <w:rFonts w:hint="eastAsia"/>
        </w:rPr>
        <w:t>個</w:t>
      </w:r>
      <w:r w:rsidRPr="00D569EC">
        <w:t>以上就業機會，以及中小企業者投資</w:t>
      </w:r>
      <w:r w:rsidRPr="00D569EC">
        <w:t>100</w:t>
      </w:r>
      <w:r w:rsidRPr="00D569EC">
        <w:t>萬及提供</w:t>
      </w:r>
      <w:r w:rsidRPr="00D569EC">
        <w:t>15</w:t>
      </w:r>
      <w:r w:rsidR="00863B7D" w:rsidRPr="00D569EC">
        <w:rPr>
          <w:rFonts w:hint="eastAsia"/>
        </w:rPr>
        <w:t>個</w:t>
      </w:r>
      <w:r w:rsidRPr="00D569EC">
        <w:t>以上就業機會者，可享所得稅記帳優惠。</w:t>
      </w:r>
    </w:p>
    <w:p w14:paraId="1AD12DBF" w14:textId="77777777" w:rsidR="004850E8" w:rsidRPr="00D569EC" w:rsidRDefault="00FD0C58" w:rsidP="00F57CEC">
      <w:pPr>
        <w:pStyle w:val="ac"/>
        <w:ind w:left="1416" w:hanging="472"/>
      </w:pPr>
      <w:r w:rsidRPr="00D569EC">
        <w:t>２、</w:t>
      </w:r>
      <w:r w:rsidRPr="00D569EC">
        <w:t>Enterprise Zone Incentives</w:t>
      </w:r>
      <w:r w:rsidRPr="00D569EC">
        <w:t>：在特定</w:t>
      </w:r>
      <w:r w:rsidRPr="00D569EC">
        <w:t>27</w:t>
      </w:r>
      <w:r w:rsidRPr="00D569EC">
        <w:t>個地區投資或擴廠並僱用當地員工之製造業可享用特別租稅獎勵。</w:t>
      </w:r>
    </w:p>
    <w:p w14:paraId="65D4C9C2" w14:textId="77777777" w:rsidR="004850E8" w:rsidRPr="00D569EC" w:rsidRDefault="00FD0C58" w:rsidP="00F57CEC">
      <w:pPr>
        <w:pStyle w:val="ac"/>
        <w:ind w:left="1416" w:hanging="472"/>
      </w:pPr>
      <w:r w:rsidRPr="00D569EC">
        <w:t>３、</w:t>
      </w:r>
      <w:r w:rsidRPr="00D569EC">
        <w:t>Rural Economic Development Loan &amp; Grant Program</w:t>
      </w:r>
      <w:r w:rsidRPr="00D569EC">
        <w:t>。</w:t>
      </w:r>
    </w:p>
    <w:p w14:paraId="2F4CFB5B" w14:textId="77777777" w:rsidR="004850E8" w:rsidRPr="00D569EC" w:rsidRDefault="00FD0C58" w:rsidP="00F57CEC">
      <w:pPr>
        <w:pStyle w:val="ac"/>
        <w:ind w:left="1416" w:hanging="472"/>
      </w:pPr>
      <w:r w:rsidRPr="00D569EC">
        <w:t>４、</w:t>
      </w:r>
      <w:r w:rsidRPr="00D569EC">
        <w:t>Alabama Industrial Development Training</w:t>
      </w:r>
      <w:r w:rsidRPr="00D569EC">
        <w:t>（</w:t>
      </w:r>
      <w:r w:rsidRPr="00D569EC">
        <w:t>AIDT</w:t>
      </w:r>
      <w:r w:rsidRPr="00D569EC">
        <w:t>）。</w:t>
      </w:r>
    </w:p>
    <w:p w14:paraId="3753B0C5" w14:textId="77777777" w:rsidR="004850E8" w:rsidRPr="00D569EC" w:rsidRDefault="00FD0C58" w:rsidP="00F57CEC">
      <w:pPr>
        <w:pStyle w:val="ac"/>
        <w:ind w:left="1416" w:hanging="472"/>
      </w:pPr>
      <w:r w:rsidRPr="00D569EC">
        <w:t>５、</w:t>
      </w:r>
      <w:r w:rsidRPr="00D569EC">
        <w:t>Business Incentive Legislation</w:t>
      </w:r>
      <w:r w:rsidRPr="00D569EC">
        <w:t>。</w:t>
      </w:r>
    </w:p>
    <w:p w14:paraId="20B13FD3" w14:textId="77777777" w:rsidR="004850E8" w:rsidRPr="00D569EC" w:rsidRDefault="00FD0C58" w:rsidP="00F57CEC">
      <w:pPr>
        <w:pStyle w:val="ac"/>
        <w:ind w:left="1416" w:hanging="472"/>
      </w:pPr>
      <w:r w:rsidRPr="00D569EC">
        <w:t>６、</w:t>
      </w:r>
      <w:r w:rsidRPr="00D569EC">
        <w:t>Venture Capital Funds</w:t>
      </w:r>
      <w:r w:rsidRPr="00D569EC">
        <w:t>。</w:t>
      </w:r>
    </w:p>
    <w:p w14:paraId="4AEA355A" w14:textId="77777777" w:rsidR="004850E8" w:rsidRPr="00D569EC" w:rsidRDefault="00FD0C58" w:rsidP="00F57CEC">
      <w:pPr>
        <w:pStyle w:val="ac"/>
        <w:ind w:left="1416" w:hanging="472"/>
      </w:pPr>
      <w:r w:rsidRPr="00D569EC">
        <w:lastRenderedPageBreak/>
        <w:t>７、</w:t>
      </w:r>
      <w:r w:rsidRPr="00D569EC">
        <w:t>Business Incubator Program</w:t>
      </w:r>
      <w:r w:rsidRPr="00D569EC">
        <w:t>：提供高科技企業在阿州投資之起步場地與市場研究等服務。</w:t>
      </w:r>
    </w:p>
    <w:p w14:paraId="160DA446" w14:textId="77777777" w:rsidR="004850E8" w:rsidRPr="00D569EC" w:rsidRDefault="00FD0C58" w:rsidP="00187E9C">
      <w:pPr>
        <w:pStyle w:val="a9"/>
        <w:ind w:left="944" w:hanging="708"/>
      </w:pPr>
      <w:r w:rsidRPr="00D569EC">
        <w:t>（二）稅捐減免部分</w:t>
      </w:r>
    </w:p>
    <w:p w14:paraId="2463DE75" w14:textId="77777777" w:rsidR="00E50C6B" w:rsidRPr="00D569EC" w:rsidRDefault="00FD0C58" w:rsidP="00F57CEC">
      <w:pPr>
        <w:pStyle w:val="ac"/>
        <w:ind w:left="1416" w:hanging="472"/>
      </w:pPr>
      <w:r w:rsidRPr="00D569EC">
        <w:t>１、財產稅：</w:t>
      </w:r>
    </w:p>
    <w:p w14:paraId="619D4ECE" w14:textId="116E3E9B" w:rsidR="00F57CEC" w:rsidRPr="00D569EC" w:rsidRDefault="00F57CEC" w:rsidP="00D569EC">
      <w:pPr>
        <w:pStyle w:val="12"/>
        <w:ind w:left="1770" w:hanging="590"/>
      </w:pPr>
      <w:r w:rsidRPr="00D569EC">
        <w:rPr>
          <w:rFonts w:hint="eastAsia"/>
        </w:rPr>
        <w:t>（</w:t>
      </w:r>
      <w:r w:rsidRPr="00D569EC">
        <w:rPr>
          <w:rFonts w:hint="eastAsia"/>
        </w:rPr>
        <w:t>1</w:t>
      </w:r>
      <w:r w:rsidR="003074E6" w:rsidRPr="00D569EC">
        <w:rPr>
          <w:rFonts w:hint="eastAsia"/>
        </w:rPr>
        <w:t>）</w:t>
      </w:r>
      <w:r w:rsidRPr="00D569EC">
        <w:rPr>
          <w:rFonts w:hint="eastAsia"/>
        </w:rPr>
        <w:t>工業開發計畫可享有高達</w:t>
      </w:r>
      <w:r w:rsidRPr="00D569EC">
        <w:rPr>
          <w:rFonts w:hint="eastAsia"/>
        </w:rPr>
        <w:t>10</w:t>
      </w:r>
      <w:r w:rsidRPr="00D569EC">
        <w:rPr>
          <w:rFonts w:hint="eastAsia"/>
        </w:rPr>
        <w:t>年資產</w:t>
      </w:r>
      <w:r w:rsidRPr="00D569EC">
        <w:rPr>
          <w:rFonts w:hint="eastAsia"/>
        </w:rPr>
        <w:t>20%</w:t>
      </w:r>
      <w:r w:rsidRPr="00D569EC">
        <w:rPr>
          <w:rFonts w:hint="eastAsia"/>
        </w:rPr>
        <w:t>之稅捐減免。</w:t>
      </w:r>
    </w:p>
    <w:p w14:paraId="6AE51B7C" w14:textId="2158FC17" w:rsidR="00F57CEC" w:rsidRPr="00D569EC" w:rsidRDefault="00F57CEC" w:rsidP="00D569EC">
      <w:pPr>
        <w:pStyle w:val="12"/>
        <w:ind w:left="1770" w:hanging="590"/>
      </w:pPr>
      <w:r w:rsidRPr="00D569EC">
        <w:rPr>
          <w:rFonts w:hint="eastAsia"/>
        </w:rPr>
        <w:t>（</w:t>
      </w:r>
      <w:r w:rsidRPr="00D569EC">
        <w:rPr>
          <w:rFonts w:hint="eastAsia"/>
        </w:rPr>
        <w:t>2</w:t>
      </w:r>
      <w:r w:rsidR="003074E6" w:rsidRPr="00D569EC">
        <w:rPr>
          <w:rFonts w:hint="eastAsia"/>
        </w:rPr>
        <w:t>）</w:t>
      </w:r>
      <w:r w:rsidRPr="00D569EC">
        <w:rPr>
          <w:rFonts w:hint="eastAsia"/>
        </w:rPr>
        <w:t>污染防治設備購置、存貨可免課財產稅。</w:t>
      </w:r>
    </w:p>
    <w:p w14:paraId="725C5E67" w14:textId="3E20DFA2" w:rsidR="00F57CEC" w:rsidRPr="00D569EC" w:rsidRDefault="00F57CEC" w:rsidP="00D569EC">
      <w:pPr>
        <w:pStyle w:val="12"/>
        <w:ind w:left="1770" w:hanging="590"/>
      </w:pPr>
      <w:r w:rsidRPr="00D569EC">
        <w:rPr>
          <w:rFonts w:hint="eastAsia"/>
        </w:rPr>
        <w:t>（</w:t>
      </w:r>
      <w:r w:rsidRPr="00D569EC">
        <w:rPr>
          <w:rFonts w:hint="eastAsia"/>
        </w:rPr>
        <w:t>3</w:t>
      </w:r>
      <w:r w:rsidR="003074E6" w:rsidRPr="00D569EC">
        <w:rPr>
          <w:rFonts w:hint="eastAsia"/>
        </w:rPr>
        <w:t>）</w:t>
      </w:r>
      <w:r w:rsidRPr="00D569EC">
        <w:rPr>
          <w:rFonts w:hint="eastAsia"/>
        </w:rPr>
        <w:t>公司在阿州不動產與個人財產免徵股份特許稅（</w:t>
      </w:r>
      <w:r w:rsidRPr="00D569EC">
        <w:rPr>
          <w:rFonts w:hint="eastAsia"/>
        </w:rPr>
        <w:t>Corporate Share Tax</w:t>
      </w:r>
      <w:r w:rsidRPr="00D569EC">
        <w:rPr>
          <w:rFonts w:hint="eastAsia"/>
        </w:rPr>
        <w:t>）。</w:t>
      </w:r>
    </w:p>
    <w:p w14:paraId="5C9E8715" w14:textId="666BDF44" w:rsidR="00F57CEC" w:rsidRPr="00D569EC" w:rsidRDefault="00F57CEC" w:rsidP="00D569EC">
      <w:pPr>
        <w:pStyle w:val="12"/>
        <w:ind w:left="1770" w:hanging="590"/>
      </w:pPr>
      <w:r w:rsidRPr="00D569EC">
        <w:rPr>
          <w:rFonts w:hint="eastAsia"/>
        </w:rPr>
        <w:t>（</w:t>
      </w:r>
      <w:r w:rsidRPr="00D569EC">
        <w:rPr>
          <w:rFonts w:hint="eastAsia"/>
        </w:rPr>
        <w:t>4</w:t>
      </w:r>
      <w:r w:rsidR="003074E6" w:rsidRPr="00D569EC">
        <w:rPr>
          <w:rFonts w:hint="eastAsia"/>
        </w:rPr>
        <w:t>）</w:t>
      </w:r>
      <w:r w:rsidRPr="00D569EC">
        <w:rPr>
          <w:rFonts w:hint="eastAsia"/>
        </w:rPr>
        <w:t>對於非教育用途的州、郡、市不動產稅可享受最多為期</w:t>
      </w:r>
      <w:r w:rsidRPr="00D569EC">
        <w:rPr>
          <w:rFonts w:hint="eastAsia"/>
        </w:rPr>
        <w:t>10</w:t>
      </w:r>
      <w:r w:rsidRPr="00D569EC">
        <w:rPr>
          <w:rFonts w:hint="eastAsia"/>
        </w:rPr>
        <w:t>年的稅收減免。</w:t>
      </w:r>
    </w:p>
    <w:p w14:paraId="48B11F99" w14:textId="5053BC82" w:rsidR="00F57CEC" w:rsidRPr="00D569EC" w:rsidRDefault="00F57CEC" w:rsidP="00D569EC">
      <w:pPr>
        <w:pStyle w:val="12"/>
        <w:ind w:left="1770" w:hanging="590"/>
      </w:pPr>
      <w:r w:rsidRPr="00D569EC">
        <w:rPr>
          <w:rFonts w:hint="eastAsia"/>
        </w:rPr>
        <w:t>（</w:t>
      </w:r>
      <w:r w:rsidRPr="00D569EC">
        <w:rPr>
          <w:rFonts w:hint="eastAsia"/>
        </w:rPr>
        <w:t>5</w:t>
      </w:r>
      <w:r w:rsidR="003074E6" w:rsidRPr="00D569EC">
        <w:rPr>
          <w:rFonts w:hint="eastAsia"/>
        </w:rPr>
        <w:t>）</w:t>
      </w:r>
      <w:r w:rsidRPr="00D569EC">
        <w:rPr>
          <w:rFonts w:hint="eastAsia"/>
        </w:rPr>
        <w:t>無庫存稅，不對存貨、存料、再製品徵收財產稅。</w:t>
      </w:r>
    </w:p>
    <w:p w14:paraId="4E160ACC" w14:textId="77777777" w:rsidR="00F57CEC" w:rsidRPr="00D569EC" w:rsidRDefault="00F57CEC" w:rsidP="00F57CEC">
      <w:pPr>
        <w:pStyle w:val="ac"/>
        <w:ind w:left="1416" w:hanging="472"/>
      </w:pPr>
      <w:r w:rsidRPr="00D569EC">
        <w:rPr>
          <w:rFonts w:hint="eastAsia"/>
        </w:rPr>
        <w:t>２、公司所得稅：</w:t>
      </w:r>
    </w:p>
    <w:p w14:paraId="3EA90243" w14:textId="6B1C0DA7" w:rsidR="00F57CEC" w:rsidRPr="00D569EC" w:rsidRDefault="00F57CEC" w:rsidP="00D569EC">
      <w:pPr>
        <w:pStyle w:val="12"/>
        <w:ind w:left="1770" w:hanging="590"/>
      </w:pPr>
      <w:r w:rsidRPr="00D569EC">
        <w:rPr>
          <w:rFonts w:hint="eastAsia"/>
        </w:rPr>
        <w:t>（</w:t>
      </w:r>
      <w:r w:rsidRPr="00D569EC">
        <w:rPr>
          <w:rFonts w:hint="eastAsia"/>
        </w:rPr>
        <w:t>1</w:t>
      </w:r>
      <w:r w:rsidR="003074E6" w:rsidRPr="00D569EC">
        <w:rPr>
          <w:rFonts w:hint="eastAsia"/>
        </w:rPr>
        <w:t>）</w:t>
      </w:r>
      <w:r w:rsidRPr="00D569EC">
        <w:rPr>
          <w:rFonts w:hint="eastAsia"/>
        </w:rPr>
        <w:t>企業所得稅稅率</w:t>
      </w:r>
      <w:r w:rsidRPr="00D569EC">
        <w:rPr>
          <w:rFonts w:hint="eastAsia"/>
        </w:rPr>
        <w:t>6.5%</w:t>
      </w:r>
      <w:r w:rsidRPr="00D569EC">
        <w:rPr>
          <w:rFonts w:hint="eastAsia"/>
        </w:rPr>
        <w:t>，預計實際淨有效稅率為</w:t>
      </w:r>
      <w:r w:rsidRPr="00D569EC">
        <w:rPr>
          <w:rFonts w:hint="eastAsia"/>
        </w:rPr>
        <w:t>4.52%</w:t>
      </w:r>
      <w:r w:rsidRPr="00D569EC">
        <w:rPr>
          <w:rFonts w:hint="eastAsia"/>
        </w:rPr>
        <w:t>，是全美企業所得稅稅率最低的州之一。也是全美允許將聯邦稅從阿州收入中抵扣的兩個州之一。</w:t>
      </w:r>
    </w:p>
    <w:p w14:paraId="74C8891F" w14:textId="1EAF9DB1" w:rsidR="00F57CEC" w:rsidRPr="00D569EC" w:rsidRDefault="00F57CEC" w:rsidP="00D569EC">
      <w:pPr>
        <w:pStyle w:val="12"/>
        <w:ind w:left="1770" w:hanging="590"/>
      </w:pPr>
      <w:r w:rsidRPr="00D569EC">
        <w:rPr>
          <w:rFonts w:hint="eastAsia"/>
        </w:rPr>
        <w:t>（</w:t>
      </w:r>
      <w:r w:rsidRPr="00D569EC">
        <w:rPr>
          <w:rFonts w:hint="eastAsia"/>
        </w:rPr>
        <w:t>2</w:t>
      </w:r>
      <w:r w:rsidR="003074E6" w:rsidRPr="00D569EC">
        <w:rPr>
          <w:rFonts w:hint="eastAsia"/>
        </w:rPr>
        <w:t>）</w:t>
      </w:r>
      <w:r w:rsidRPr="00D569EC">
        <w:rPr>
          <w:rFonts w:hint="eastAsia"/>
        </w:rPr>
        <w:t>企業所得稅稅收返還基金，鼓勵企業創造就業，推動地方經濟增長。符合條件的項目都可申請抵免當年應繳的所得稅。</w:t>
      </w:r>
    </w:p>
    <w:p w14:paraId="4C4160B9" w14:textId="2F43A018" w:rsidR="00F57CEC" w:rsidRPr="00D569EC" w:rsidRDefault="00F57CEC" w:rsidP="00D569EC">
      <w:pPr>
        <w:pStyle w:val="12"/>
        <w:ind w:left="1770" w:hanging="590"/>
      </w:pPr>
      <w:r w:rsidRPr="00D569EC">
        <w:rPr>
          <w:rFonts w:hint="eastAsia"/>
        </w:rPr>
        <w:t>（</w:t>
      </w:r>
      <w:r w:rsidRPr="00D569EC">
        <w:rPr>
          <w:rFonts w:hint="eastAsia"/>
        </w:rPr>
        <w:t>3</w:t>
      </w:r>
      <w:r w:rsidR="003074E6" w:rsidRPr="00D569EC">
        <w:rPr>
          <w:rFonts w:hint="eastAsia"/>
        </w:rPr>
        <w:t>）</w:t>
      </w:r>
      <w:r w:rsidRPr="00D569EC">
        <w:rPr>
          <w:rFonts w:hint="eastAsia"/>
        </w:rPr>
        <w:t>公司營業淨損可分</w:t>
      </w:r>
      <w:r w:rsidRPr="00D569EC">
        <w:rPr>
          <w:rFonts w:hint="eastAsia"/>
        </w:rPr>
        <w:t>15</w:t>
      </w:r>
      <w:r w:rsidRPr="00D569EC">
        <w:rPr>
          <w:rFonts w:hint="eastAsia"/>
        </w:rPr>
        <w:t>年減免。</w:t>
      </w:r>
    </w:p>
    <w:p w14:paraId="032879CB" w14:textId="45806053" w:rsidR="00F57CEC" w:rsidRPr="00D569EC" w:rsidRDefault="00F57CEC" w:rsidP="00D569EC">
      <w:pPr>
        <w:pStyle w:val="12"/>
        <w:ind w:left="1770" w:hanging="590"/>
      </w:pPr>
      <w:r w:rsidRPr="00D569EC">
        <w:rPr>
          <w:rFonts w:hint="eastAsia"/>
        </w:rPr>
        <w:t>（</w:t>
      </w:r>
      <w:r w:rsidRPr="00D569EC">
        <w:rPr>
          <w:rFonts w:hint="eastAsia"/>
        </w:rPr>
        <w:t>4</w:t>
      </w:r>
      <w:r w:rsidR="003074E6" w:rsidRPr="00D569EC">
        <w:rPr>
          <w:rFonts w:hint="eastAsia"/>
        </w:rPr>
        <w:t>）</w:t>
      </w:r>
      <w:r w:rsidRPr="00D569EC">
        <w:rPr>
          <w:rFonts w:hint="eastAsia"/>
        </w:rPr>
        <w:t>購置污染防治設備支出可由營業所得扣減，以降低公司所得稅。</w:t>
      </w:r>
    </w:p>
    <w:p w14:paraId="42D51964" w14:textId="2F594AA0" w:rsidR="00F57CEC" w:rsidRPr="00D569EC" w:rsidRDefault="00F57CEC" w:rsidP="00D569EC">
      <w:pPr>
        <w:pStyle w:val="12"/>
        <w:ind w:left="1770" w:hanging="590"/>
      </w:pPr>
      <w:r w:rsidRPr="00D569EC">
        <w:rPr>
          <w:rFonts w:hint="eastAsia"/>
        </w:rPr>
        <w:t>（</w:t>
      </w:r>
      <w:r w:rsidRPr="00D569EC">
        <w:rPr>
          <w:rFonts w:hint="eastAsia"/>
        </w:rPr>
        <w:t>5</w:t>
      </w:r>
      <w:r w:rsidR="003074E6" w:rsidRPr="00D569EC">
        <w:rPr>
          <w:rFonts w:hint="eastAsia"/>
        </w:rPr>
        <w:t>）</w:t>
      </w:r>
      <w:r w:rsidRPr="00D569EC">
        <w:rPr>
          <w:rFonts w:hint="eastAsia"/>
        </w:rPr>
        <w:t>特定投資業在完成前，其</w:t>
      </w:r>
      <w:r w:rsidRPr="00D569EC">
        <w:rPr>
          <w:rFonts w:hint="eastAsia"/>
        </w:rPr>
        <w:t>5%</w:t>
      </w:r>
      <w:r w:rsidRPr="00D569EC">
        <w:rPr>
          <w:rFonts w:hint="eastAsia"/>
        </w:rPr>
        <w:t>之投資金可用以抵減公司所得稅，最長可分</w:t>
      </w:r>
      <w:r w:rsidRPr="00D569EC">
        <w:rPr>
          <w:rFonts w:hint="eastAsia"/>
        </w:rPr>
        <w:t>20</w:t>
      </w:r>
      <w:r w:rsidRPr="00D569EC">
        <w:rPr>
          <w:rFonts w:hint="eastAsia"/>
        </w:rPr>
        <w:t>年減免。</w:t>
      </w:r>
    </w:p>
    <w:p w14:paraId="043BF776" w14:textId="3A8B19F8" w:rsidR="00F57CEC" w:rsidRPr="00D569EC" w:rsidRDefault="00F57CEC" w:rsidP="00D569EC">
      <w:pPr>
        <w:pStyle w:val="12"/>
        <w:ind w:left="1770" w:hanging="590"/>
      </w:pPr>
      <w:r w:rsidRPr="00D569EC">
        <w:rPr>
          <w:rFonts w:hint="eastAsia"/>
        </w:rPr>
        <w:t>（</w:t>
      </w:r>
      <w:r w:rsidRPr="00D569EC">
        <w:rPr>
          <w:rFonts w:hint="eastAsia"/>
        </w:rPr>
        <w:t>6</w:t>
      </w:r>
      <w:r w:rsidR="003074E6" w:rsidRPr="00D569EC">
        <w:rPr>
          <w:rFonts w:hint="eastAsia"/>
        </w:rPr>
        <w:t>）</w:t>
      </w:r>
      <w:r w:rsidRPr="00D569EC">
        <w:rPr>
          <w:rFonts w:hint="eastAsia"/>
        </w:rPr>
        <w:t>在低度開發地區投資，且投資可促進經濟發展者，其投資支出可抵減公司所得稅。</w:t>
      </w:r>
    </w:p>
    <w:p w14:paraId="0B912417" w14:textId="35C499AA" w:rsidR="00F57CEC" w:rsidRPr="00D569EC" w:rsidRDefault="00F57CEC" w:rsidP="00D569EC">
      <w:pPr>
        <w:pStyle w:val="12"/>
        <w:ind w:left="1770" w:hanging="590"/>
      </w:pPr>
      <w:r w:rsidRPr="00D569EC">
        <w:rPr>
          <w:rFonts w:hint="eastAsia"/>
        </w:rPr>
        <w:t>（</w:t>
      </w:r>
      <w:r w:rsidRPr="00D569EC">
        <w:rPr>
          <w:rFonts w:hint="eastAsia"/>
        </w:rPr>
        <w:t>7</w:t>
      </w:r>
      <w:r w:rsidR="003074E6" w:rsidRPr="00D569EC">
        <w:rPr>
          <w:rFonts w:hint="eastAsia"/>
        </w:rPr>
        <w:t>）</w:t>
      </w:r>
      <w:r w:rsidRPr="00D569EC">
        <w:rPr>
          <w:rFonts w:hint="eastAsia"/>
        </w:rPr>
        <w:t>雇主投資於提升員工技術之教育性支出，其支出之</w:t>
      </w:r>
      <w:r w:rsidRPr="00D569EC">
        <w:rPr>
          <w:rFonts w:hint="eastAsia"/>
        </w:rPr>
        <w:t>20%</w:t>
      </w:r>
      <w:r w:rsidRPr="00D569EC">
        <w:rPr>
          <w:rFonts w:hint="eastAsia"/>
        </w:rPr>
        <w:t>可用以抵減公司所得稅。</w:t>
      </w:r>
    </w:p>
    <w:p w14:paraId="5A223F00" w14:textId="2AFDEF67" w:rsidR="00F57CEC" w:rsidRPr="00D569EC" w:rsidRDefault="00F57CEC" w:rsidP="00D569EC">
      <w:pPr>
        <w:pStyle w:val="12"/>
        <w:ind w:left="1770" w:hanging="590"/>
      </w:pPr>
      <w:r w:rsidRPr="00D569EC">
        <w:rPr>
          <w:rFonts w:hint="eastAsia"/>
        </w:rPr>
        <w:lastRenderedPageBreak/>
        <w:t>（</w:t>
      </w:r>
      <w:r w:rsidRPr="00D569EC">
        <w:rPr>
          <w:rFonts w:hint="eastAsia"/>
        </w:rPr>
        <w:t>8</w:t>
      </w:r>
      <w:r w:rsidR="003074E6" w:rsidRPr="00D569EC">
        <w:rPr>
          <w:rFonts w:hint="eastAsia"/>
        </w:rPr>
        <w:t>）</w:t>
      </w:r>
      <w:r w:rsidRPr="00D569EC">
        <w:rPr>
          <w:rFonts w:hint="eastAsia"/>
        </w:rPr>
        <w:t>投資煤礦業者，每噸產量可抵</w:t>
      </w:r>
      <w:r w:rsidRPr="00D569EC">
        <w:rPr>
          <w:rFonts w:hint="eastAsia"/>
        </w:rPr>
        <w:t>1</w:t>
      </w:r>
      <w:r w:rsidRPr="00D569EC">
        <w:rPr>
          <w:rFonts w:hint="eastAsia"/>
        </w:rPr>
        <w:t>美元所得稅。</w:t>
      </w:r>
    </w:p>
    <w:p w14:paraId="6ED7C920" w14:textId="77777777" w:rsidR="00F57CEC" w:rsidRPr="00D569EC" w:rsidRDefault="00F57CEC" w:rsidP="00F57CEC">
      <w:pPr>
        <w:pStyle w:val="ac"/>
        <w:ind w:left="1416" w:hanging="472"/>
      </w:pPr>
      <w:r w:rsidRPr="00D569EC">
        <w:rPr>
          <w:rFonts w:hint="eastAsia"/>
        </w:rPr>
        <w:t>３、特許稅：</w:t>
      </w:r>
    </w:p>
    <w:p w14:paraId="674BC091" w14:textId="319F91D1" w:rsidR="00F57CEC" w:rsidRPr="00D569EC" w:rsidRDefault="00F57CEC" w:rsidP="00D569EC">
      <w:pPr>
        <w:pStyle w:val="12"/>
        <w:ind w:left="1770" w:hanging="590"/>
      </w:pPr>
      <w:r w:rsidRPr="00D569EC">
        <w:rPr>
          <w:rFonts w:hint="eastAsia"/>
        </w:rPr>
        <w:t>（</w:t>
      </w:r>
      <w:r w:rsidRPr="00D569EC">
        <w:rPr>
          <w:rFonts w:hint="eastAsia"/>
        </w:rPr>
        <w:t>1</w:t>
      </w:r>
      <w:r w:rsidR="003074E6" w:rsidRPr="00D569EC">
        <w:rPr>
          <w:rFonts w:hint="eastAsia"/>
        </w:rPr>
        <w:t>）</w:t>
      </w:r>
      <w:r w:rsidRPr="00D569EC">
        <w:rPr>
          <w:rFonts w:hint="eastAsia"/>
        </w:rPr>
        <w:t>除金融保險業所繳納的企業特許權稅上限為</w:t>
      </w:r>
      <w:r w:rsidRPr="00D569EC">
        <w:rPr>
          <w:rFonts w:hint="eastAsia"/>
        </w:rPr>
        <w:t>300</w:t>
      </w:r>
      <w:r w:rsidRPr="00D569EC">
        <w:rPr>
          <w:rFonts w:hint="eastAsia"/>
        </w:rPr>
        <w:t>萬美元外，其餘產業之企業經營特許權稅不超過</w:t>
      </w:r>
      <w:r w:rsidRPr="00D569EC">
        <w:rPr>
          <w:rFonts w:hint="eastAsia"/>
        </w:rPr>
        <w:t>15,000</w:t>
      </w:r>
      <w:r w:rsidRPr="00D569EC">
        <w:rPr>
          <w:rFonts w:hint="eastAsia"/>
        </w:rPr>
        <w:t>美元。</w:t>
      </w:r>
    </w:p>
    <w:p w14:paraId="602762C0" w14:textId="78950F69" w:rsidR="00F57CEC" w:rsidRPr="00D569EC" w:rsidRDefault="00F57CEC" w:rsidP="00D569EC">
      <w:pPr>
        <w:pStyle w:val="12"/>
        <w:ind w:left="1770" w:hanging="590"/>
      </w:pPr>
      <w:r w:rsidRPr="00D569EC">
        <w:rPr>
          <w:rFonts w:hint="eastAsia"/>
        </w:rPr>
        <w:t>（</w:t>
      </w:r>
      <w:r w:rsidRPr="00D569EC">
        <w:rPr>
          <w:rFonts w:hint="eastAsia"/>
        </w:rPr>
        <w:t>2</w:t>
      </w:r>
      <w:r w:rsidR="003074E6" w:rsidRPr="00D569EC">
        <w:rPr>
          <w:rFonts w:hint="eastAsia"/>
        </w:rPr>
        <w:t>）</w:t>
      </w:r>
      <w:r w:rsidRPr="00D569EC">
        <w:rPr>
          <w:rFonts w:hint="eastAsia"/>
        </w:rPr>
        <w:t>符合條件的企業每年優惠投資金額的</w:t>
      </w:r>
      <w:r w:rsidRPr="00D569EC">
        <w:rPr>
          <w:rFonts w:hint="eastAsia"/>
        </w:rPr>
        <w:t>5%</w:t>
      </w:r>
      <w:r w:rsidRPr="00D569EC">
        <w:rPr>
          <w:rFonts w:hint="eastAsia"/>
        </w:rPr>
        <w:t>抵免特許稅，有效期</w:t>
      </w:r>
      <w:r w:rsidRPr="00D569EC">
        <w:rPr>
          <w:rFonts w:hint="eastAsia"/>
        </w:rPr>
        <w:t>20</w:t>
      </w:r>
      <w:r w:rsidRPr="00D569EC">
        <w:rPr>
          <w:rFonts w:hint="eastAsia"/>
        </w:rPr>
        <w:t>年。</w:t>
      </w:r>
    </w:p>
    <w:p w14:paraId="6204450D" w14:textId="228E3B15" w:rsidR="00F57CEC" w:rsidRPr="00D569EC" w:rsidRDefault="00F57CEC" w:rsidP="00D569EC">
      <w:pPr>
        <w:pStyle w:val="12"/>
        <w:ind w:left="1770" w:hanging="590"/>
      </w:pPr>
      <w:r w:rsidRPr="00D569EC">
        <w:rPr>
          <w:rFonts w:hint="eastAsia"/>
        </w:rPr>
        <w:t>（</w:t>
      </w:r>
      <w:r w:rsidRPr="00D569EC">
        <w:rPr>
          <w:rFonts w:hint="eastAsia"/>
        </w:rPr>
        <w:t>3</w:t>
      </w:r>
      <w:r w:rsidR="003074E6" w:rsidRPr="00D569EC">
        <w:rPr>
          <w:rFonts w:hint="eastAsia"/>
        </w:rPr>
        <w:t>）</w:t>
      </w:r>
      <w:r w:rsidRPr="00D569EC">
        <w:rPr>
          <w:rFonts w:hint="eastAsia"/>
        </w:rPr>
        <w:t>外國公司在阿州其他地區之投資已繳特許稅者，可由其應課特許稅之投資中減免。</w:t>
      </w:r>
    </w:p>
    <w:p w14:paraId="58D9F3BD" w14:textId="733E1A3A" w:rsidR="00F57CEC" w:rsidRPr="00D569EC" w:rsidRDefault="00F57CEC" w:rsidP="00D569EC">
      <w:pPr>
        <w:pStyle w:val="12"/>
        <w:ind w:left="1770" w:hanging="590"/>
      </w:pPr>
      <w:r w:rsidRPr="00D569EC">
        <w:rPr>
          <w:rFonts w:hint="eastAsia"/>
        </w:rPr>
        <w:t>（</w:t>
      </w:r>
      <w:r w:rsidRPr="00D569EC">
        <w:rPr>
          <w:rFonts w:hint="eastAsia"/>
        </w:rPr>
        <w:t>4</w:t>
      </w:r>
      <w:r w:rsidR="003074E6" w:rsidRPr="00D569EC">
        <w:rPr>
          <w:rFonts w:hint="eastAsia"/>
        </w:rPr>
        <w:t>）</w:t>
      </w:r>
      <w:r w:rsidRPr="00D569EC">
        <w:rPr>
          <w:rFonts w:hint="eastAsia"/>
        </w:rPr>
        <w:t>外國公司投資於污染防治設備之支出免課特許稅。</w:t>
      </w:r>
    </w:p>
    <w:p w14:paraId="3C6888B4" w14:textId="6324FDC4" w:rsidR="00F57CEC" w:rsidRPr="00D569EC" w:rsidRDefault="00F57CEC" w:rsidP="00D569EC">
      <w:pPr>
        <w:pStyle w:val="12"/>
        <w:ind w:left="1770" w:hanging="590"/>
      </w:pPr>
      <w:r w:rsidRPr="00D569EC">
        <w:rPr>
          <w:rFonts w:hint="eastAsia"/>
        </w:rPr>
        <w:t>（</w:t>
      </w:r>
      <w:r w:rsidRPr="00D569EC">
        <w:rPr>
          <w:rFonts w:hint="eastAsia"/>
        </w:rPr>
        <w:t>5</w:t>
      </w:r>
      <w:r w:rsidR="003074E6" w:rsidRPr="00D569EC">
        <w:rPr>
          <w:rFonts w:hint="eastAsia"/>
        </w:rPr>
        <w:t>）</w:t>
      </w:r>
      <w:r w:rsidRPr="00D569EC">
        <w:rPr>
          <w:rFonts w:hint="eastAsia"/>
        </w:rPr>
        <w:t>外國公司投資由阿州發行之股票、債券之支出，可由其應課特許稅之阿州投資總額扣減。</w:t>
      </w:r>
    </w:p>
    <w:p w14:paraId="11514293" w14:textId="2B6646DD" w:rsidR="00F57CEC" w:rsidRPr="00D569EC" w:rsidRDefault="00F57CEC" w:rsidP="00D569EC">
      <w:pPr>
        <w:pStyle w:val="12"/>
        <w:ind w:left="1770" w:hanging="590"/>
      </w:pPr>
      <w:r w:rsidRPr="00D569EC">
        <w:rPr>
          <w:rFonts w:hint="eastAsia"/>
        </w:rPr>
        <w:t>（</w:t>
      </w:r>
      <w:r w:rsidRPr="00D569EC">
        <w:rPr>
          <w:rFonts w:hint="eastAsia"/>
        </w:rPr>
        <w:t>6</w:t>
      </w:r>
      <w:r w:rsidR="003074E6" w:rsidRPr="00D569EC">
        <w:rPr>
          <w:rFonts w:hint="eastAsia"/>
        </w:rPr>
        <w:t>）</w:t>
      </w:r>
      <w:r w:rsidRPr="00D569EC">
        <w:rPr>
          <w:rFonts w:hint="eastAsia"/>
        </w:rPr>
        <w:t>在低度開發地區投資可抵減特許稅。</w:t>
      </w:r>
    </w:p>
    <w:p w14:paraId="7573CB6E" w14:textId="77777777" w:rsidR="00F57CEC" w:rsidRPr="00D569EC" w:rsidRDefault="00F57CEC" w:rsidP="00F57CEC">
      <w:pPr>
        <w:pStyle w:val="ac"/>
        <w:ind w:left="1416" w:hanging="472"/>
      </w:pPr>
      <w:r w:rsidRPr="00D569EC">
        <w:rPr>
          <w:rFonts w:hint="eastAsia"/>
        </w:rPr>
        <w:t>４、銷售稅：</w:t>
      </w:r>
    </w:p>
    <w:p w14:paraId="7650267B" w14:textId="194B30EF" w:rsidR="00F57CEC" w:rsidRPr="00D569EC" w:rsidRDefault="00F57CEC" w:rsidP="00D569EC">
      <w:pPr>
        <w:pStyle w:val="12"/>
        <w:ind w:left="1770" w:hanging="590"/>
      </w:pPr>
      <w:r w:rsidRPr="00D569EC">
        <w:rPr>
          <w:rFonts w:hint="eastAsia"/>
        </w:rPr>
        <w:t>（</w:t>
      </w:r>
      <w:r w:rsidRPr="00D569EC">
        <w:rPr>
          <w:rFonts w:hint="eastAsia"/>
        </w:rPr>
        <w:t>1</w:t>
      </w:r>
      <w:r w:rsidR="003074E6" w:rsidRPr="00D569EC">
        <w:rPr>
          <w:rFonts w:hint="eastAsia"/>
        </w:rPr>
        <w:t>）</w:t>
      </w:r>
      <w:r w:rsidRPr="00D569EC">
        <w:rPr>
          <w:rFonts w:hint="eastAsia"/>
        </w:rPr>
        <w:t>享受減免用於購買建築材料以及製造業使用的設備和原料產生的州銷售稅。</w:t>
      </w:r>
    </w:p>
    <w:p w14:paraId="7BE12FB2" w14:textId="5F360F38" w:rsidR="00F57CEC" w:rsidRPr="00D569EC" w:rsidRDefault="00F57CEC" w:rsidP="00D569EC">
      <w:pPr>
        <w:pStyle w:val="12"/>
        <w:ind w:left="1770" w:hanging="590"/>
      </w:pPr>
      <w:r w:rsidRPr="00D569EC">
        <w:rPr>
          <w:rFonts w:hint="eastAsia"/>
        </w:rPr>
        <w:t>（</w:t>
      </w:r>
      <w:r w:rsidRPr="00D569EC">
        <w:rPr>
          <w:rFonts w:hint="eastAsia"/>
        </w:rPr>
        <w:t>2</w:t>
      </w:r>
      <w:r w:rsidR="003074E6" w:rsidRPr="00D569EC">
        <w:rPr>
          <w:rFonts w:hint="eastAsia"/>
        </w:rPr>
        <w:t>）</w:t>
      </w:r>
      <w:r w:rsidRPr="00D569EC">
        <w:rPr>
          <w:rFonts w:hint="eastAsia"/>
        </w:rPr>
        <w:t>零售業者若按時報繳銷售稅，其應繳銷售稅在</w:t>
      </w:r>
      <w:r w:rsidRPr="00D569EC">
        <w:rPr>
          <w:rFonts w:hint="eastAsia"/>
        </w:rPr>
        <w:t>100</w:t>
      </w:r>
      <w:r w:rsidRPr="00D569EC">
        <w:rPr>
          <w:rFonts w:hint="eastAsia"/>
        </w:rPr>
        <w:t>美元可減</w:t>
      </w:r>
      <w:r w:rsidRPr="00D569EC">
        <w:rPr>
          <w:rFonts w:hint="eastAsia"/>
        </w:rPr>
        <w:t>5%</w:t>
      </w:r>
      <w:r w:rsidRPr="00D569EC">
        <w:rPr>
          <w:rFonts w:hint="eastAsia"/>
        </w:rPr>
        <w:t>，超過</w:t>
      </w:r>
      <w:r w:rsidRPr="00D569EC">
        <w:rPr>
          <w:rFonts w:hint="eastAsia"/>
        </w:rPr>
        <w:t>100</w:t>
      </w:r>
      <w:r w:rsidRPr="00D569EC">
        <w:rPr>
          <w:rFonts w:hint="eastAsia"/>
        </w:rPr>
        <w:t>美元者減</w:t>
      </w:r>
      <w:r w:rsidRPr="00D569EC">
        <w:rPr>
          <w:rFonts w:hint="eastAsia"/>
        </w:rPr>
        <w:t>2%</w:t>
      </w:r>
      <w:r w:rsidRPr="00D569EC">
        <w:rPr>
          <w:rFonts w:hint="eastAsia"/>
        </w:rPr>
        <w:t>。</w:t>
      </w:r>
    </w:p>
    <w:p w14:paraId="08EFB8FA" w14:textId="7683D2B9" w:rsidR="00F57CEC" w:rsidRPr="00D569EC" w:rsidRDefault="00F57CEC" w:rsidP="00D569EC">
      <w:pPr>
        <w:pStyle w:val="12"/>
        <w:ind w:left="1770" w:hanging="590"/>
      </w:pPr>
      <w:r w:rsidRPr="00D569EC">
        <w:rPr>
          <w:rFonts w:hint="eastAsia"/>
        </w:rPr>
        <w:t>（</w:t>
      </w:r>
      <w:r w:rsidRPr="00D569EC">
        <w:rPr>
          <w:rFonts w:hint="eastAsia"/>
        </w:rPr>
        <w:t>3</w:t>
      </w:r>
      <w:r w:rsidR="003074E6" w:rsidRPr="00D569EC">
        <w:rPr>
          <w:rFonts w:hint="eastAsia"/>
        </w:rPr>
        <w:t>）</w:t>
      </w:r>
      <w:r w:rsidRPr="00D569EC">
        <w:rPr>
          <w:rFonts w:hint="eastAsia"/>
        </w:rPr>
        <w:t>州銷售稅和州使用稅包含四種不同稅率：製造業和農業機械</w:t>
      </w:r>
      <w:r w:rsidRPr="00D569EC">
        <w:rPr>
          <w:rFonts w:hint="eastAsia"/>
        </w:rPr>
        <w:t>1.5%</w:t>
      </w:r>
      <w:r w:rsidRPr="00D569EC">
        <w:rPr>
          <w:rFonts w:hint="eastAsia"/>
        </w:rPr>
        <w:t>，汽車</w:t>
      </w:r>
      <w:r w:rsidRPr="00D569EC">
        <w:rPr>
          <w:rFonts w:hint="eastAsia"/>
        </w:rPr>
        <w:t>2%</w:t>
      </w:r>
      <w:r w:rsidRPr="00D569EC">
        <w:rPr>
          <w:rFonts w:hint="eastAsia"/>
        </w:rPr>
        <w:t>，通過自動售貨機售賣的食品</w:t>
      </w:r>
      <w:r w:rsidRPr="00D569EC">
        <w:rPr>
          <w:rFonts w:hint="eastAsia"/>
        </w:rPr>
        <w:t>3%</w:t>
      </w:r>
      <w:r w:rsidRPr="00D569EC">
        <w:rPr>
          <w:rFonts w:hint="eastAsia"/>
        </w:rPr>
        <w:t>，其他</w:t>
      </w:r>
      <w:r w:rsidRPr="00D569EC">
        <w:rPr>
          <w:rFonts w:hint="eastAsia"/>
        </w:rPr>
        <w:t>4%</w:t>
      </w:r>
      <w:r w:rsidRPr="00D569EC">
        <w:rPr>
          <w:rFonts w:hint="eastAsia"/>
        </w:rPr>
        <w:t>。</w:t>
      </w:r>
    </w:p>
    <w:p w14:paraId="6F98054A" w14:textId="11242DB0" w:rsidR="00F57CEC" w:rsidRPr="00D569EC" w:rsidRDefault="00F57CEC" w:rsidP="00D569EC">
      <w:pPr>
        <w:pStyle w:val="12"/>
        <w:ind w:left="1770" w:hanging="590"/>
      </w:pPr>
      <w:r w:rsidRPr="00D569EC">
        <w:rPr>
          <w:rFonts w:hint="eastAsia"/>
        </w:rPr>
        <w:t>（</w:t>
      </w:r>
      <w:r w:rsidRPr="00D569EC">
        <w:rPr>
          <w:rFonts w:hint="eastAsia"/>
        </w:rPr>
        <w:t>4</w:t>
      </w:r>
      <w:r w:rsidR="003074E6" w:rsidRPr="00D569EC">
        <w:rPr>
          <w:rFonts w:hint="eastAsia"/>
        </w:rPr>
        <w:t>）</w:t>
      </w:r>
      <w:r w:rsidRPr="00D569EC">
        <w:rPr>
          <w:rFonts w:hint="eastAsia"/>
        </w:rPr>
        <w:t>符合條件的專案，市、縣、和其他同級政府被授權百分之百地減免對其與建築相關的材料及設備所徵收的（州）銷售和使用稅以及非教育領域的（縣、市）銷售使用稅。</w:t>
      </w:r>
    </w:p>
    <w:p w14:paraId="360FEA1C" w14:textId="057B70C2" w:rsidR="00F57CEC" w:rsidRPr="00D569EC" w:rsidRDefault="00F57CEC" w:rsidP="00D569EC">
      <w:pPr>
        <w:pStyle w:val="12"/>
        <w:ind w:left="1770" w:hanging="590"/>
      </w:pPr>
      <w:r w:rsidRPr="00D569EC">
        <w:rPr>
          <w:rFonts w:hint="eastAsia"/>
        </w:rPr>
        <w:t>（</w:t>
      </w:r>
      <w:r w:rsidRPr="00D569EC">
        <w:rPr>
          <w:rFonts w:hint="eastAsia"/>
        </w:rPr>
        <w:t>5</w:t>
      </w:r>
      <w:r w:rsidR="003074E6" w:rsidRPr="00D569EC">
        <w:rPr>
          <w:rFonts w:hint="eastAsia"/>
        </w:rPr>
        <w:t>）</w:t>
      </w:r>
      <w:r w:rsidRPr="00D569EC">
        <w:rPr>
          <w:rFonts w:hint="eastAsia"/>
        </w:rPr>
        <w:t>污染控制設備和製造業原材料免銷售和使用稅。</w:t>
      </w:r>
    </w:p>
    <w:p w14:paraId="1B95022D" w14:textId="2B8D4AF2" w:rsidR="00F57CEC" w:rsidRPr="00D569EC" w:rsidRDefault="00F57CEC" w:rsidP="00D569EC">
      <w:pPr>
        <w:pStyle w:val="12"/>
        <w:ind w:left="1770" w:hanging="590"/>
      </w:pPr>
      <w:r w:rsidRPr="00D569EC">
        <w:rPr>
          <w:rFonts w:hint="eastAsia"/>
        </w:rPr>
        <w:t>（</w:t>
      </w:r>
      <w:r w:rsidRPr="00D569EC">
        <w:rPr>
          <w:rFonts w:hint="eastAsia"/>
        </w:rPr>
        <w:t>6</w:t>
      </w:r>
      <w:r w:rsidR="003074E6" w:rsidRPr="00D569EC">
        <w:rPr>
          <w:rFonts w:hint="eastAsia"/>
        </w:rPr>
        <w:t>）</w:t>
      </w:r>
      <w:r w:rsidRPr="00D569EC">
        <w:rPr>
          <w:rFonts w:hint="eastAsia"/>
        </w:rPr>
        <w:t>公司向外州購買支出，倘已繳外州銷售稅，且稅金等於或大於該項物品在阿州應繳銷售稅者免繳銷售稅。</w:t>
      </w:r>
    </w:p>
    <w:p w14:paraId="3E812F32" w14:textId="7A038D45" w:rsidR="00F57CEC" w:rsidRPr="00D569EC" w:rsidRDefault="00F57CEC" w:rsidP="00D569EC">
      <w:pPr>
        <w:pStyle w:val="12"/>
        <w:ind w:left="1770" w:hanging="590"/>
      </w:pPr>
      <w:r w:rsidRPr="00D569EC">
        <w:rPr>
          <w:rFonts w:hint="eastAsia"/>
        </w:rPr>
        <w:lastRenderedPageBreak/>
        <w:t>（</w:t>
      </w:r>
      <w:r w:rsidRPr="00D569EC">
        <w:rPr>
          <w:rFonts w:hint="eastAsia"/>
        </w:rPr>
        <w:t>7</w:t>
      </w:r>
      <w:r w:rsidR="003074E6" w:rsidRPr="00D569EC">
        <w:rPr>
          <w:rFonts w:hint="eastAsia"/>
        </w:rPr>
        <w:t>）</w:t>
      </w:r>
      <w:r w:rsidRPr="00D569EC">
        <w:rPr>
          <w:rFonts w:hint="eastAsia"/>
        </w:rPr>
        <w:t>品管支出及捐贈支出免銷售稅。</w:t>
      </w:r>
    </w:p>
    <w:p w14:paraId="7CFC6980" w14:textId="08083CB2" w:rsidR="00F57CEC" w:rsidRPr="00D569EC" w:rsidRDefault="00F57CEC" w:rsidP="00D569EC">
      <w:pPr>
        <w:pStyle w:val="12"/>
        <w:ind w:left="1770" w:hanging="590"/>
      </w:pPr>
      <w:r w:rsidRPr="00D569EC">
        <w:rPr>
          <w:rFonts w:hint="eastAsia"/>
        </w:rPr>
        <w:t>（</w:t>
      </w:r>
      <w:r w:rsidRPr="00D569EC">
        <w:rPr>
          <w:rFonts w:hint="eastAsia"/>
        </w:rPr>
        <w:t>8</w:t>
      </w:r>
      <w:r w:rsidR="003074E6" w:rsidRPr="00D569EC">
        <w:rPr>
          <w:rFonts w:hint="eastAsia"/>
        </w:rPr>
        <w:t>）</w:t>
      </w:r>
      <w:r w:rsidRPr="00D569EC">
        <w:rPr>
          <w:rFonts w:hint="eastAsia"/>
        </w:rPr>
        <w:t>製造業使用公用事業服務之支出免銷售稅。</w:t>
      </w:r>
    </w:p>
    <w:p w14:paraId="104307D9" w14:textId="79A7D89F" w:rsidR="00F57CEC" w:rsidRPr="00D569EC" w:rsidRDefault="00F57CEC" w:rsidP="00D569EC">
      <w:pPr>
        <w:pStyle w:val="12"/>
        <w:ind w:left="1770" w:hanging="590"/>
      </w:pPr>
      <w:r w:rsidRPr="00D569EC">
        <w:rPr>
          <w:rFonts w:hint="eastAsia"/>
        </w:rPr>
        <w:t>（</w:t>
      </w:r>
      <w:r w:rsidRPr="00D569EC">
        <w:rPr>
          <w:rFonts w:hint="eastAsia"/>
        </w:rPr>
        <w:t>9</w:t>
      </w:r>
      <w:r w:rsidR="003074E6" w:rsidRPr="00D569EC">
        <w:rPr>
          <w:rFonts w:hint="eastAsia"/>
        </w:rPr>
        <w:t>）</w:t>
      </w:r>
      <w:r w:rsidRPr="00D569EC">
        <w:rPr>
          <w:rFonts w:hint="eastAsia"/>
        </w:rPr>
        <w:t>製造業添購新機器設備銷售稅降至</w:t>
      </w:r>
      <w:r w:rsidRPr="00D569EC">
        <w:rPr>
          <w:rFonts w:hint="eastAsia"/>
        </w:rPr>
        <w:t>1.5%</w:t>
      </w:r>
      <w:r w:rsidRPr="00D569EC">
        <w:rPr>
          <w:rFonts w:hint="eastAsia"/>
        </w:rPr>
        <w:t>，亦可申請抵免。</w:t>
      </w:r>
    </w:p>
    <w:p w14:paraId="380871AC" w14:textId="7690D6A3" w:rsidR="004850E8" w:rsidRPr="00D569EC" w:rsidRDefault="00FD0C58" w:rsidP="00F57CEC">
      <w:pPr>
        <w:pStyle w:val="a4"/>
        <w:spacing w:before="257" w:after="257"/>
        <w:ind w:left="632" w:hanging="632"/>
        <w:rPr>
          <w:color w:val="auto"/>
        </w:rPr>
      </w:pPr>
      <w:r w:rsidRPr="00D569EC">
        <w:rPr>
          <w:color w:val="auto"/>
        </w:rPr>
        <w:t>五、其他投資相關法令</w:t>
      </w:r>
    </w:p>
    <w:p w14:paraId="36FD9ECA" w14:textId="77777777" w:rsidR="004850E8" w:rsidRPr="00D569EC" w:rsidRDefault="00FD0C58">
      <w:pPr>
        <w:ind w:firstLine="472"/>
        <w:rPr>
          <w:lang w:eastAsia="zh-TW"/>
        </w:rPr>
      </w:pPr>
      <w:r w:rsidRPr="00D569EC">
        <w:rPr>
          <w:lang w:eastAsia="zh-TW"/>
        </w:rPr>
        <w:t>現今美國社會時有員工控告公司發生，為保護投資人及公司利益，不論公司大小皆需備有下列五項人事守則：</w:t>
      </w:r>
    </w:p>
    <w:p w14:paraId="3AC173EA" w14:textId="77777777" w:rsidR="004850E8" w:rsidRPr="00D569EC" w:rsidRDefault="00FD0C58" w:rsidP="00187E9C">
      <w:pPr>
        <w:pStyle w:val="a9"/>
        <w:ind w:left="944" w:hanging="708"/>
      </w:pPr>
      <w:r w:rsidRPr="00D569EC">
        <w:t>（一）員工手冊（</w:t>
      </w:r>
      <w:r w:rsidRPr="00D569EC">
        <w:t>Employee Handbooks</w:t>
      </w:r>
      <w:r w:rsidRPr="00D569EC">
        <w:t>）</w:t>
      </w:r>
    </w:p>
    <w:p w14:paraId="2A88AB41" w14:textId="77777777" w:rsidR="004850E8" w:rsidRPr="00D569EC" w:rsidRDefault="00FD0C58">
      <w:pPr>
        <w:pStyle w:val="aa"/>
        <w:ind w:left="945" w:firstLine="472"/>
        <w:rPr>
          <w:lang w:eastAsia="zh-TW"/>
        </w:rPr>
      </w:pPr>
      <w:r w:rsidRPr="00D569EC">
        <w:rPr>
          <w:lang w:eastAsia="zh-TW"/>
        </w:rPr>
        <w:t>於手冊中明白訂定員工應遵守之行為規範，針對不當解僱之訴訟時，此為有力之證明文件，且多半美國陪審團認為沒有員工手冊之公司在員工管理上有專橫及反覆之嫌。</w:t>
      </w:r>
    </w:p>
    <w:p w14:paraId="581EAEE2" w14:textId="77777777" w:rsidR="004850E8" w:rsidRPr="00D569EC" w:rsidRDefault="00FD0C58" w:rsidP="00187E9C">
      <w:pPr>
        <w:pStyle w:val="a9"/>
        <w:ind w:left="944" w:hanging="708"/>
      </w:pPr>
      <w:r w:rsidRPr="00D569EC">
        <w:t>（二）騷擾政策（</w:t>
      </w:r>
      <w:r w:rsidRPr="00D569EC">
        <w:t>Harassment Policies</w:t>
      </w:r>
      <w:r w:rsidRPr="00D569EC">
        <w:t>）</w:t>
      </w:r>
    </w:p>
    <w:p w14:paraId="2C27FEE0" w14:textId="51BA3382" w:rsidR="004850E8" w:rsidRPr="00D569EC" w:rsidRDefault="00FD0C58">
      <w:pPr>
        <w:pStyle w:val="aa"/>
        <w:ind w:left="945" w:firstLine="472"/>
        <w:rPr>
          <w:lang w:eastAsia="zh-TW"/>
        </w:rPr>
      </w:pPr>
      <w:r w:rsidRPr="00D569EC">
        <w:t>雇主須明文規定禁止任何騷擾，且提供適當申訴管道。雖然聯邦法（</w:t>
      </w:r>
      <w:r w:rsidRPr="00D569EC">
        <w:t>Title VII of the Civil Rights Act of 1964</w:t>
      </w:r>
      <w:r w:rsidRPr="00D569EC">
        <w:t>）禁止因性別及種族而歧視或騷擾員工，然而該法令僅適用於</w:t>
      </w:r>
      <w:r w:rsidRPr="00D569EC">
        <w:t>15</w:t>
      </w:r>
      <w:r w:rsidRPr="00D569EC">
        <w:t>人或以上之公司。</w:t>
      </w:r>
      <w:r w:rsidRPr="00D569EC">
        <w:rPr>
          <w:lang w:eastAsia="zh-TW"/>
        </w:rPr>
        <w:t>另有些州法針對</w:t>
      </w:r>
      <w:r w:rsidRPr="00D569EC">
        <w:rPr>
          <w:lang w:eastAsia="zh-TW"/>
        </w:rPr>
        <w:t>15</w:t>
      </w:r>
      <w:r w:rsidRPr="00D569EC">
        <w:rPr>
          <w:lang w:eastAsia="zh-TW"/>
        </w:rPr>
        <w:t>人以下之公司規定禁止侵略員工隱私、暴力、攻擊或持</w:t>
      </w:r>
      <w:r w:rsidR="00D569EC" w:rsidRPr="00D569EC">
        <w:rPr>
          <w:rFonts w:hint="eastAsia"/>
          <w:lang w:eastAsia="zh-TW"/>
        </w:rPr>
        <w:t>械</w:t>
      </w:r>
      <w:r w:rsidRPr="00D569EC">
        <w:rPr>
          <w:lang w:eastAsia="zh-TW"/>
        </w:rPr>
        <w:t>攻擊。</w:t>
      </w:r>
    </w:p>
    <w:p w14:paraId="1569AAFF" w14:textId="77777777" w:rsidR="004850E8" w:rsidRPr="00D569EC" w:rsidRDefault="00FD0C58" w:rsidP="00187E9C">
      <w:pPr>
        <w:pStyle w:val="a9"/>
        <w:ind w:left="944" w:hanging="708"/>
      </w:pPr>
      <w:r w:rsidRPr="00D569EC">
        <w:rPr>
          <w:lang w:val="it-IT"/>
        </w:rPr>
        <w:t>（</w:t>
      </w:r>
      <w:r w:rsidRPr="00D569EC">
        <w:t>三</w:t>
      </w:r>
      <w:r w:rsidRPr="00D569EC">
        <w:rPr>
          <w:lang w:val="it-IT"/>
        </w:rPr>
        <w:t>）</w:t>
      </w:r>
      <w:r w:rsidRPr="00D569EC">
        <w:rPr>
          <w:lang w:val="it-IT"/>
        </w:rPr>
        <w:t>I-9</w:t>
      </w:r>
      <w:r w:rsidRPr="00D569EC">
        <w:t>表格</w:t>
      </w:r>
      <w:r w:rsidRPr="00D569EC">
        <w:rPr>
          <w:lang w:val="it-IT"/>
        </w:rPr>
        <w:t>（</w:t>
      </w:r>
      <w:r w:rsidRPr="00D569EC">
        <w:rPr>
          <w:lang w:val="it-IT"/>
        </w:rPr>
        <w:t>I-9 Compliance</w:t>
      </w:r>
      <w:r w:rsidRPr="00D569EC">
        <w:rPr>
          <w:lang w:val="it-IT"/>
        </w:rPr>
        <w:t>）</w:t>
      </w:r>
    </w:p>
    <w:p w14:paraId="11D1C764" w14:textId="77777777" w:rsidR="004850E8" w:rsidRPr="00D569EC" w:rsidRDefault="00FD0C58">
      <w:pPr>
        <w:pStyle w:val="aa"/>
        <w:ind w:left="945" w:firstLine="472"/>
      </w:pPr>
      <w:r w:rsidRPr="00D569EC">
        <w:t>備有移民法則。美國移民法</w:t>
      </w:r>
      <w:r w:rsidRPr="00D569EC">
        <w:rPr>
          <w:lang w:val="it-IT"/>
        </w:rPr>
        <w:t>（</w:t>
      </w:r>
      <w:r w:rsidRPr="00D569EC">
        <w:rPr>
          <w:lang w:val="it-IT"/>
        </w:rPr>
        <w:t>The Immigration Control and Reform Act, IRCA</w:t>
      </w:r>
      <w:r w:rsidRPr="00D569EC">
        <w:rPr>
          <w:lang w:val="it-IT"/>
        </w:rPr>
        <w:t>）</w:t>
      </w:r>
      <w:r w:rsidRPr="00D569EC">
        <w:t>規定所有雇主須於僱用新進員工</w:t>
      </w:r>
      <w:r w:rsidRPr="00D569EC">
        <w:rPr>
          <w:lang w:val="it-IT"/>
        </w:rPr>
        <w:t>3</w:t>
      </w:r>
      <w:r w:rsidRPr="00D569EC">
        <w:t>日內填寫</w:t>
      </w:r>
      <w:r w:rsidRPr="00D569EC">
        <w:rPr>
          <w:lang w:val="it-IT"/>
        </w:rPr>
        <w:t>I-9</w:t>
      </w:r>
      <w:r w:rsidRPr="00D569EC">
        <w:t>表格以查證員工之合法性</w:t>
      </w:r>
      <w:r w:rsidRPr="00D569EC">
        <w:rPr>
          <w:lang w:val="it-IT"/>
        </w:rPr>
        <w:t>，</w:t>
      </w:r>
      <w:r w:rsidRPr="00D569EC">
        <w:t>該表格需存放至少</w:t>
      </w:r>
      <w:r w:rsidRPr="00D569EC">
        <w:rPr>
          <w:lang w:val="it-IT"/>
        </w:rPr>
        <w:t>3</w:t>
      </w:r>
      <w:r w:rsidRPr="00D569EC">
        <w:t>年或至員工離職後</w:t>
      </w:r>
      <w:r w:rsidRPr="00D569EC">
        <w:rPr>
          <w:lang w:val="it-IT"/>
        </w:rPr>
        <w:t>1</w:t>
      </w:r>
      <w:r w:rsidRPr="00D569EC">
        <w:t>年</w:t>
      </w:r>
      <w:r w:rsidRPr="00D569EC">
        <w:rPr>
          <w:lang w:val="it-IT"/>
        </w:rPr>
        <w:t>，</w:t>
      </w:r>
      <w:r w:rsidRPr="00D569EC">
        <w:t>應以較長之存放期為據。</w:t>
      </w:r>
    </w:p>
    <w:p w14:paraId="37DAF722" w14:textId="77777777" w:rsidR="004850E8" w:rsidRPr="00D569EC" w:rsidRDefault="00FD0C58" w:rsidP="00187E9C">
      <w:pPr>
        <w:pStyle w:val="a9"/>
        <w:ind w:left="944" w:hanging="708"/>
      </w:pPr>
      <w:r w:rsidRPr="00D569EC">
        <w:rPr>
          <w:lang w:val="it-IT"/>
        </w:rPr>
        <w:t>（</w:t>
      </w:r>
      <w:r w:rsidRPr="00D569EC">
        <w:t>四</w:t>
      </w:r>
      <w:r w:rsidRPr="00D569EC">
        <w:rPr>
          <w:lang w:val="it-IT"/>
        </w:rPr>
        <w:t>）</w:t>
      </w:r>
      <w:r w:rsidRPr="00D569EC">
        <w:t>軍事徵召復職權利法</w:t>
      </w:r>
      <w:r w:rsidRPr="00D569EC">
        <w:rPr>
          <w:lang w:val="it-IT"/>
        </w:rPr>
        <w:t>（</w:t>
      </w:r>
      <w:r w:rsidRPr="00D569EC">
        <w:rPr>
          <w:lang w:val="it-IT"/>
        </w:rPr>
        <w:t>Military Leave</w:t>
      </w:r>
      <w:r w:rsidRPr="00D569EC">
        <w:rPr>
          <w:lang w:val="it-IT"/>
        </w:rPr>
        <w:t>）</w:t>
      </w:r>
    </w:p>
    <w:p w14:paraId="6647A8D8" w14:textId="77777777" w:rsidR="004850E8" w:rsidRPr="00D569EC" w:rsidRDefault="00FD0C58">
      <w:pPr>
        <w:pStyle w:val="aa"/>
        <w:ind w:left="945" w:firstLine="472"/>
      </w:pPr>
      <w:r w:rsidRPr="00D569EC">
        <w:t>雇主應遵守</w:t>
      </w:r>
      <w:r w:rsidRPr="00D569EC">
        <w:rPr>
          <w:lang w:val="it-IT"/>
        </w:rPr>
        <w:t>1994</w:t>
      </w:r>
      <w:r w:rsidRPr="00D569EC">
        <w:t>年通過之軍事徵召員工復職權利法</w:t>
      </w:r>
      <w:r w:rsidRPr="00D569EC">
        <w:rPr>
          <w:lang w:val="it-IT"/>
        </w:rPr>
        <w:t>（</w:t>
      </w:r>
      <w:r w:rsidRPr="00D569EC">
        <w:rPr>
          <w:lang w:val="it-IT"/>
        </w:rPr>
        <w:t>Uniformed Services Employment and Reemployment Rights Act, USERRA</w:t>
      </w:r>
      <w:r w:rsidRPr="00D569EC">
        <w:rPr>
          <w:lang w:val="it-IT"/>
        </w:rPr>
        <w:t>），</w:t>
      </w:r>
      <w:r w:rsidRPr="00D569EC">
        <w:t>美國勞工部於</w:t>
      </w:r>
      <w:r w:rsidRPr="00D569EC">
        <w:rPr>
          <w:lang w:val="it-IT"/>
        </w:rPr>
        <w:t>2004</w:t>
      </w:r>
      <w:r w:rsidRPr="00D569EC">
        <w:t>年發布</w:t>
      </w:r>
      <w:r w:rsidRPr="00D569EC">
        <w:rPr>
          <w:lang w:val="it-IT"/>
        </w:rPr>
        <w:t>USERRA</w:t>
      </w:r>
      <w:r w:rsidRPr="00D569EC">
        <w:t>新規定</w:t>
      </w:r>
      <w:r w:rsidRPr="00D569EC">
        <w:rPr>
          <w:lang w:val="it-IT"/>
        </w:rPr>
        <w:t>，</w:t>
      </w:r>
      <w:r w:rsidRPr="00D569EC">
        <w:t>員工可控告不遵守法規之雇主。</w:t>
      </w:r>
      <w:r w:rsidRPr="00D569EC">
        <w:rPr>
          <w:lang w:val="it-IT"/>
        </w:rPr>
        <w:t xml:space="preserve"> </w:t>
      </w:r>
    </w:p>
    <w:p w14:paraId="662549F9" w14:textId="77777777" w:rsidR="004850E8" w:rsidRPr="00D569EC" w:rsidRDefault="00FD0C58" w:rsidP="00187E9C">
      <w:pPr>
        <w:pStyle w:val="a9"/>
        <w:ind w:left="944" w:hanging="708"/>
      </w:pPr>
      <w:r w:rsidRPr="00D569EC">
        <w:rPr>
          <w:lang w:val="it-IT"/>
        </w:rPr>
        <w:lastRenderedPageBreak/>
        <w:t>（</w:t>
      </w:r>
      <w:r w:rsidRPr="00D569EC">
        <w:t>五</w:t>
      </w:r>
      <w:r w:rsidRPr="00D569EC">
        <w:rPr>
          <w:lang w:val="it-IT"/>
        </w:rPr>
        <w:t>）</w:t>
      </w:r>
      <w:r w:rsidRPr="00D569EC">
        <w:t>合理薪資分類表</w:t>
      </w:r>
      <w:r w:rsidRPr="00D569EC">
        <w:rPr>
          <w:lang w:val="it-IT"/>
        </w:rPr>
        <w:t>（</w:t>
      </w:r>
      <w:r w:rsidRPr="00D569EC">
        <w:rPr>
          <w:lang w:val="it-IT"/>
        </w:rPr>
        <w:t>Proper Pay Classification</w:t>
      </w:r>
      <w:r w:rsidRPr="00D569EC">
        <w:rPr>
          <w:lang w:val="it-IT"/>
        </w:rPr>
        <w:t>）</w:t>
      </w:r>
    </w:p>
    <w:p w14:paraId="3F93B7B0" w14:textId="1B3D088B" w:rsidR="004850E8" w:rsidRPr="00D569EC" w:rsidRDefault="00FD0C58">
      <w:pPr>
        <w:pStyle w:val="aa"/>
        <w:ind w:left="945" w:firstLine="472"/>
        <w:rPr>
          <w:lang w:eastAsia="zh-TW"/>
        </w:rPr>
      </w:pPr>
      <w:r w:rsidRPr="00D569EC">
        <w:t>遵守公平勞工標準法</w:t>
      </w:r>
      <w:r w:rsidRPr="00D569EC">
        <w:rPr>
          <w:lang w:val="it-IT"/>
        </w:rPr>
        <w:t>（</w:t>
      </w:r>
      <w:r w:rsidRPr="00D569EC">
        <w:rPr>
          <w:lang w:val="it-IT"/>
        </w:rPr>
        <w:t>The Fair Labor Standar</w:t>
      </w:r>
      <w:r w:rsidR="002562F8" w:rsidRPr="00D569EC">
        <w:rPr>
          <w:rFonts w:hint="eastAsia"/>
          <w:lang w:val="it-IT" w:eastAsia="zh-TW"/>
        </w:rPr>
        <w:t>d</w:t>
      </w:r>
      <w:r w:rsidRPr="00D569EC">
        <w:rPr>
          <w:lang w:val="it-IT"/>
        </w:rPr>
        <w:t>s Act</w:t>
      </w:r>
      <w:r w:rsidRPr="00D569EC">
        <w:rPr>
          <w:lang w:val="it-IT"/>
        </w:rPr>
        <w:t>），</w:t>
      </w:r>
      <w:r w:rsidRPr="00D569EC">
        <w:t>明文定義每</w:t>
      </w:r>
      <w:r w:rsidRPr="00D569EC">
        <w:rPr>
          <w:lang w:eastAsia="zh-TW"/>
        </w:rPr>
        <w:t>位</w:t>
      </w:r>
      <w:r w:rsidRPr="00D569EC">
        <w:t>員工之薪資分類。</w:t>
      </w:r>
      <w:r w:rsidRPr="00D569EC">
        <w:rPr>
          <w:lang w:eastAsia="zh-TW"/>
        </w:rPr>
        <w:t>近年來許多雇主因未清楚定義員工支薪類別</w:t>
      </w:r>
      <w:r w:rsidRPr="00D569EC">
        <w:rPr>
          <w:lang w:val="it-IT" w:eastAsia="zh-TW"/>
        </w:rPr>
        <w:t>，</w:t>
      </w:r>
      <w:r w:rsidRPr="00D569EC">
        <w:rPr>
          <w:lang w:eastAsia="zh-TW"/>
        </w:rPr>
        <w:t>而被控訴未發加班費。</w:t>
      </w:r>
    </w:p>
    <w:p w14:paraId="20FAB9CD" w14:textId="77777777" w:rsidR="004850E8" w:rsidRPr="00D569EC" w:rsidRDefault="00FD0C58" w:rsidP="00721180">
      <w:pPr>
        <w:pStyle w:val="a3"/>
        <w:spacing w:before="514" w:after="771"/>
      </w:pPr>
      <w:r w:rsidRPr="00D569EC">
        <w:lastRenderedPageBreak/>
        <w:t>第伍章　租稅及金融制度</w:t>
      </w:r>
    </w:p>
    <w:p w14:paraId="4DB69F4D" w14:textId="77777777" w:rsidR="004850E8" w:rsidRPr="00D569EC" w:rsidRDefault="00FD0C58">
      <w:pPr>
        <w:pStyle w:val="a4"/>
        <w:spacing w:before="257" w:after="257"/>
        <w:ind w:left="632" w:hanging="632"/>
        <w:rPr>
          <w:color w:val="auto"/>
        </w:rPr>
      </w:pPr>
      <w:r w:rsidRPr="00D569EC">
        <w:rPr>
          <w:color w:val="auto"/>
        </w:rPr>
        <w:t>一、租稅</w:t>
      </w:r>
    </w:p>
    <w:p w14:paraId="720A1ECB" w14:textId="77777777" w:rsidR="004850E8" w:rsidRPr="00D569EC" w:rsidRDefault="00FD0C58" w:rsidP="00187E9C">
      <w:pPr>
        <w:pStyle w:val="a9"/>
        <w:ind w:left="944" w:hanging="708"/>
      </w:pPr>
      <w:r w:rsidRPr="00D569EC">
        <w:t>（一）公司所得稅：</w:t>
      </w:r>
      <w:r w:rsidRPr="00D569EC">
        <w:t>6.5%</w:t>
      </w:r>
      <w:r w:rsidRPr="00D569EC">
        <w:t>州課公司所得稅，公司投資案屬州政府計畫項目或獎勵投資地區，可適用所得稅抵減記帳優惠。</w:t>
      </w:r>
    </w:p>
    <w:p w14:paraId="094C3913" w14:textId="77777777" w:rsidR="004850E8" w:rsidRPr="00D569EC" w:rsidRDefault="00FD0C58" w:rsidP="00187E9C">
      <w:pPr>
        <w:pStyle w:val="a9"/>
        <w:ind w:left="944" w:hanging="708"/>
      </w:pPr>
      <w:r w:rsidRPr="00D569EC">
        <w:t>（二）特許稅（</w:t>
      </w:r>
      <w:r w:rsidRPr="00D569EC">
        <w:t>Franchise</w:t>
      </w:r>
      <w:r w:rsidRPr="00D569EC">
        <w:t>）：外國公司每</w:t>
      </w:r>
      <w:r w:rsidRPr="00D569EC">
        <w:t>1,000</w:t>
      </w:r>
      <w:r w:rsidRPr="00D569EC">
        <w:t>美元資本課徵</w:t>
      </w:r>
      <w:r w:rsidRPr="00D569EC">
        <w:t>3</w:t>
      </w:r>
      <w:r w:rsidRPr="00D569EC">
        <w:t>美元之特許稅（本地公司為</w:t>
      </w:r>
      <w:r w:rsidRPr="00D569EC">
        <w:t>10</w:t>
      </w:r>
      <w:r w:rsidRPr="00D569EC">
        <w:t>美元），最低繳稅額為</w:t>
      </w:r>
      <w:r w:rsidRPr="00D569EC">
        <w:t>25</w:t>
      </w:r>
      <w:r w:rsidRPr="00D569EC">
        <w:t>美元。</w:t>
      </w:r>
    </w:p>
    <w:p w14:paraId="4C3653F6" w14:textId="77777777" w:rsidR="004850E8" w:rsidRPr="00D569EC" w:rsidRDefault="00FD0C58" w:rsidP="00187E9C">
      <w:pPr>
        <w:pStyle w:val="a9"/>
        <w:ind w:left="944" w:hanging="708"/>
      </w:pPr>
      <w:r w:rsidRPr="00D569EC">
        <w:t>（三）財產稅：財產先依其公平市價</w:t>
      </w:r>
      <w:r w:rsidRPr="00D569EC">
        <w:t>20%</w:t>
      </w:r>
      <w:r w:rsidRPr="00D569EC">
        <w:t>之從價稅計算出其估算值，譬如說</w:t>
      </w:r>
      <w:r w:rsidRPr="00D569EC">
        <w:t>100</w:t>
      </w:r>
      <w:r w:rsidRPr="00D569EC">
        <w:t>萬財產估算值為</w:t>
      </w:r>
      <w:r w:rsidRPr="00D569EC">
        <w:t>20</w:t>
      </w:r>
      <w:r w:rsidRPr="00D569EC">
        <w:t>萬元。州政府財產稅率按財產估算值千分之</w:t>
      </w:r>
      <w:r w:rsidRPr="00D569EC">
        <w:t>6.5</w:t>
      </w:r>
      <w:r w:rsidRPr="00D569EC">
        <w:t>課徵，另外還包括市、郡等地方政府課徵之財產稅，惟所有加總平均約為財產估算值之千分之</w:t>
      </w:r>
      <w:r w:rsidRPr="00D569EC">
        <w:t>43</w:t>
      </w:r>
      <w:r w:rsidRPr="00D569EC">
        <w:t>，倘若財產市值為</w:t>
      </w:r>
      <w:r w:rsidRPr="00D569EC">
        <w:t>100</w:t>
      </w:r>
      <w:r w:rsidRPr="00D569EC">
        <w:t>萬元，應課財產稅約為</w:t>
      </w:r>
      <w:r w:rsidRPr="00D569EC">
        <w:t>100×20%×0.043</w:t>
      </w:r>
      <w:r w:rsidRPr="00D569EC">
        <w:t>＝</w:t>
      </w:r>
      <w:r w:rsidRPr="00D569EC">
        <w:t>8,600</w:t>
      </w:r>
      <w:r w:rsidRPr="00D569EC">
        <w:t>美元。</w:t>
      </w:r>
    </w:p>
    <w:p w14:paraId="5B3FD7D6" w14:textId="77777777" w:rsidR="004850E8" w:rsidRPr="00D569EC" w:rsidRDefault="00FD0C58" w:rsidP="00187E9C">
      <w:pPr>
        <w:pStyle w:val="a9"/>
        <w:ind w:left="944" w:hanging="708"/>
      </w:pPr>
      <w:r w:rsidRPr="00D569EC">
        <w:t>（四）銷售稅：一般為</w:t>
      </w:r>
      <w:r w:rsidRPr="00D569EC">
        <w:t>4%</w:t>
      </w:r>
      <w:r w:rsidRPr="00D569EC">
        <w:t>，汽車為</w:t>
      </w:r>
      <w:r w:rsidRPr="00D569EC">
        <w:t>2%</w:t>
      </w:r>
      <w:r w:rsidRPr="00D569EC">
        <w:t>，製造業用機械設備</w:t>
      </w:r>
      <w:r w:rsidRPr="00D569EC">
        <w:t>1.5%</w:t>
      </w:r>
      <w:r w:rsidRPr="00D569EC">
        <w:t>（可依規定申請免稅）。另原物料、工業用燃料、工業用燃料，得經主管機關核准免稅。</w:t>
      </w:r>
    </w:p>
    <w:p w14:paraId="3B4813EB" w14:textId="77777777" w:rsidR="004850E8" w:rsidRPr="00D569EC" w:rsidRDefault="00FD0C58" w:rsidP="00187E9C">
      <w:pPr>
        <w:pStyle w:val="a9"/>
        <w:ind w:left="944" w:hanging="708"/>
      </w:pPr>
      <w:r w:rsidRPr="00D569EC">
        <w:t>（五）個人所得稅：應稅所得稅超過</w:t>
      </w:r>
      <w:r w:rsidRPr="00D569EC">
        <w:t>6,000</w:t>
      </w:r>
      <w:r w:rsidRPr="00D569EC">
        <w:t>美元以上者為</w:t>
      </w:r>
      <w:r w:rsidRPr="00D569EC">
        <w:t>5%</w:t>
      </w:r>
      <w:r w:rsidRPr="00D569EC">
        <w:t>。</w:t>
      </w:r>
    </w:p>
    <w:p w14:paraId="5730FCC8" w14:textId="77777777" w:rsidR="004850E8" w:rsidRPr="00D569EC" w:rsidRDefault="00FD0C58">
      <w:pPr>
        <w:pStyle w:val="a4"/>
        <w:spacing w:before="257" w:after="257"/>
        <w:ind w:left="632" w:hanging="632"/>
        <w:rPr>
          <w:color w:val="auto"/>
        </w:rPr>
      </w:pPr>
      <w:r w:rsidRPr="00D569EC">
        <w:rPr>
          <w:color w:val="auto"/>
        </w:rPr>
        <w:t>二、金融</w:t>
      </w:r>
    </w:p>
    <w:p w14:paraId="0D5E5967" w14:textId="77777777" w:rsidR="004850E8" w:rsidRPr="00D569EC" w:rsidRDefault="00FD0C58" w:rsidP="00187E9C">
      <w:pPr>
        <w:pStyle w:val="a9"/>
        <w:ind w:left="944" w:hanging="708"/>
      </w:pPr>
      <w:r w:rsidRPr="00D569EC">
        <w:t>（一）</w:t>
      </w:r>
      <w:r w:rsidRPr="00D569EC">
        <w:t>Industrial Revenue Bonds</w:t>
      </w:r>
      <w:r w:rsidRPr="00D569EC">
        <w:t>：發行工業發展債券籌集資金，提供新設事業融資。</w:t>
      </w:r>
    </w:p>
    <w:p w14:paraId="7798889A" w14:textId="77777777" w:rsidR="004850E8" w:rsidRPr="00D569EC" w:rsidRDefault="00FD0C58" w:rsidP="00187E9C">
      <w:pPr>
        <w:pStyle w:val="a9"/>
        <w:ind w:left="944" w:hanging="708"/>
      </w:pPr>
      <w:r w:rsidRPr="00D569EC">
        <w:t>（二）</w:t>
      </w:r>
      <w:r w:rsidRPr="00D569EC">
        <w:t>Economic Development Loan Program</w:t>
      </w:r>
      <w:r w:rsidRPr="00D569EC">
        <w:t>：阿州經濟發展貸款基金可提供廠商購置土地、廠房及機器設備資金。</w:t>
      </w:r>
    </w:p>
    <w:p w14:paraId="0F7D77EB" w14:textId="77777777" w:rsidR="002562F8" w:rsidRPr="00D569EC" w:rsidRDefault="002562F8" w:rsidP="00187E9C">
      <w:pPr>
        <w:pStyle w:val="a9"/>
        <w:ind w:left="944" w:hanging="708"/>
      </w:pPr>
    </w:p>
    <w:p w14:paraId="31BD6106" w14:textId="77777777" w:rsidR="004850E8" w:rsidRPr="00D569EC" w:rsidRDefault="00FD0C58" w:rsidP="00187E9C">
      <w:pPr>
        <w:pStyle w:val="a9"/>
        <w:ind w:left="944" w:hanging="708"/>
      </w:pPr>
      <w:r w:rsidRPr="00D569EC">
        <w:lastRenderedPageBreak/>
        <w:t>（三）</w:t>
      </w:r>
      <w:r w:rsidRPr="00D569EC">
        <w:t>Revolving Loan Funds</w:t>
      </w:r>
      <w:r w:rsidRPr="00D569EC">
        <w:t>：凡公司新設或擴大規模可創造就業機會者，即可申請此項貸款，購置土地、建物、設備等，亦可作為營運資金。</w:t>
      </w:r>
    </w:p>
    <w:p w14:paraId="493FFE5E" w14:textId="77777777" w:rsidR="004850E8" w:rsidRPr="00D569EC" w:rsidRDefault="00FD0C58" w:rsidP="00187E9C">
      <w:pPr>
        <w:pStyle w:val="a9"/>
        <w:ind w:left="944" w:hanging="708"/>
      </w:pPr>
      <w:r w:rsidRPr="00D569EC">
        <w:t>（四）</w:t>
      </w:r>
      <w:r w:rsidRPr="00D569EC">
        <w:t>Business Loan Guarantee Program</w:t>
      </w:r>
      <w:r w:rsidRPr="00D569EC">
        <w:t>：對在經濟開發程度較低地區設立之公司，提供商業貸款，俾供購置固定資產或作為營運資金。</w:t>
      </w:r>
    </w:p>
    <w:p w14:paraId="370E3829" w14:textId="2BEB24CA" w:rsidR="004850E8" w:rsidRPr="00D569EC" w:rsidRDefault="00FD0C58" w:rsidP="00187E9C">
      <w:pPr>
        <w:pStyle w:val="a9"/>
        <w:ind w:left="944" w:hanging="708"/>
      </w:pPr>
      <w:r w:rsidRPr="00D569EC">
        <w:t>（五）</w:t>
      </w:r>
      <w:r w:rsidRPr="00D569EC">
        <w:t>Guarant</w:t>
      </w:r>
      <w:r w:rsidR="002562F8" w:rsidRPr="00D569EC">
        <w:rPr>
          <w:rFonts w:hint="eastAsia"/>
        </w:rPr>
        <w:t>e</w:t>
      </w:r>
      <w:r w:rsidRPr="00D569EC">
        <w:t>ed Business &amp; Industrial Loan Program</w:t>
      </w:r>
      <w:r w:rsidRPr="00D569EC">
        <w:t>：對在</w:t>
      </w:r>
      <w:r w:rsidRPr="00D569EC">
        <w:t>50,000</w:t>
      </w:r>
      <w:r w:rsidRPr="00D569EC">
        <w:t>人口以下之城市設立之公司，提供不動產改良之長期貸款，包括土地、建物、設備等購置，或作為營運資金。</w:t>
      </w:r>
    </w:p>
    <w:p w14:paraId="378D58D5" w14:textId="77777777" w:rsidR="004850E8" w:rsidRPr="00D569EC" w:rsidRDefault="00FD0C58" w:rsidP="00721180">
      <w:pPr>
        <w:pStyle w:val="a3"/>
        <w:spacing w:before="514" w:after="771"/>
      </w:pPr>
      <w:r w:rsidRPr="00D569EC">
        <w:lastRenderedPageBreak/>
        <w:t>第陸章　基礎建設及成本</w:t>
      </w:r>
    </w:p>
    <w:p w14:paraId="4495B859" w14:textId="77777777" w:rsidR="004850E8" w:rsidRPr="00D569EC" w:rsidRDefault="00FD0C58">
      <w:pPr>
        <w:pStyle w:val="a4"/>
        <w:spacing w:before="257" w:after="257"/>
        <w:ind w:left="632" w:hanging="632"/>
        <w:rPr>
          <w:color w:val="auto"/>
        </w:rPr>
      </w:pPr>
      <w:r w:rsidRPr="00D569EC">
        <w:rPr>
          <w:color w:val="auto"/>
        </w:rPr>
        <w:t>一、土地</w:t>
      </w:r>
    </w:p>
    <w:p w14:paraId="3ECE076C" w14:textId="39AE5388" w:rsidR="004850E8" w:rsidRPr="00D569EC" w:rsidRDefault="00FD0C58">
      <w:pPr>
        <w:ind w:firstLine="472"/>
        <w:rPr>
          <w:lang w:eastAsia="zh-TW"/>
        </w:rPr>
      </w:pPr>
      <w:r w:rsidRPr="00D569EC">
        <w:rPr>
          <w:lang w:eastAsia="zh-TW"/>
        </w:rPr>
        <w:t>全州有約</w:t>
      </w:r>
      <w:r w:rsidRPr="00D569EC">
        <w:rPr>
          <w:lang w:eastAsia="zh-TW"/>
        </w:rPr>
        <w:t>500</w:t>
      </w:r>
      <w:r w:rsidRPr="00D569EC">
        <w:rPr>
          <w:lang w:eastAsia="zh-TW"/>
        </w:rPr>
        <w:t>多個工業及商業建築物，其面積大小有別，從</w:t>
      </w:r>
      <w:r w:rsidRPr="00D569EC">
        <w:rPr>
          <w:lang w:eastAsia="zh-TW"/>
        </w:rPr>
        <w:t>2,000</w:t>
      </w:r>
      <w:r w:rsidRPr="00D569EC">
        <w:rPr>
          <w:lang w:eastAsia="zh-TW"/>
        </w:rPr>
        <w:t>平方英呎到</w:t>
      </w:r>
      <w:r w:rsidRPr="00D569EC">
        <w:rPr>
          <w:lang w:eastAsia="zh-TW"/>
        </w:rPr>
        <w:t>929,000</w:t>
      </w:r>
      <w:r w:rsidRPr="00D569EC">
        <w:rPr>
          <w:lang w:eastAsia="zh-TW"/>
        </w:rPr>
        <w:t>平方英呎。其租金、購價、建築成本應地而異，且高低相差甚大，</w:t>
      </w:r>
      <w:r w:rsidR="0014132D" w:rsidRPr="00D569EC">
        <w:rPr>
          <w:rFonts w:hint="eastAsia"/>
          <w:lang w:eastAsia="zh-TW"/>
        </w:rPr>
        <w:t>發貨倉庫出租</w:t>
      </w:r>
      <w:r w:rsidRPr="00D569EC">
        <w:rPr>
          <w:lang w:eastAsia="zh-TW"/>
        </w:rPr>
        <w:t>每平方英呎</w:t>
      </w:r>
      <w:r w:rsidR="0014132D" w:rsidRPr="00D569EC">
        <w:rPr>
          <w:rFonts w:hint="eastAsia"/>
          <w:lang w:eastAsia="zh-TW"/>
        </w:rPr>
        <w:t>0.4~1.5</w:t>
      </w:r>
      <w:r w:rsidRPr="00D569EC">
        <w:rPr>
          <w:lang w:eastAsia="zh-TW"/>
        </w:rPr>
        <w:t>美元</w:t>
      </w:r>
      <w:r w:rsidR="0014132D" w:rsidRPr="00D569EC">
        <w:rPr>
          <w:rFonts w:hint="eastAsia"/>
          <w:lang w:eastAsia="zh-TW"/>
        </w:rPr>
        <w:t>間，辦公室出租</w:t>
      </w:r>
      <w:r w:rsidRPr="00D569EC">
        <w:rPr>
          <w:lang w:eastAsia="zh-TW"/>
        </w:rPr>
        <w:t>每平方英呎</w:t>
      </w:r>
      <w:r w:rsidR="0014132D" w:rsidRPr="00D569EC">
        <w:rPr>
          <w:rFonts w:hint="eastAsia"/>
          <w:lang w:eastAsia="zh-TW"/>
        </w:rPr>
        <w:t>0.7~4</w:t>
      </w:r>
      <w:r w:rsidRPr="00D569EC">
        <w:rPr>
          <w:lang w:eastAsia="zh-TW"/>
        </w:rPr>
        <w:t>美元</w:t>
      </w:r>
      <w:r w:rsidR="0014132D" w:rsidRPr="00D569EC">
        <w:rPr>
          <w:rFonts w:hint="eastAsia"/>
          <w:lang w:eastAsia="zh-TW"/>
        </w:rPr>
        <w:t>，如在郊區購買</w:t>
      </w:r>
      <w:r w:rsidR="0014132D" w:rsidRPr="00D569EC">
        <w:rPr>
          <w:rFonts w:hint="eastAsia"/>
          <w:lang w:eastAsia="zh-TW"/>
        </w:rPr>
        <w:t>10</w:t>
      </w:r>
      <w:r w:rsidR="0014132D" w:rsidRPr="00D569EC">
        <w:rPr>
          <w:rFonts w:hint="eastAsia"/>
          <w:lang w:eastAsia="zh-TW"/>
        </w:rPr>
        <w:t>萬平方英呎的倉庫約</w:t>
      </w:r>
      <w:r w:rsidR="0014132D" w:rsidRPr="00D569EC">
        <w:rPr>
          <w:rFonts w:hint="eastAsia"/>
          <w:lang w:eastAsia="zh-TW"/>
        </w:rPr>
        <w:t>100</w:t>
      </w:r>
      <w:r w:rsidR="0014132D" w:rsidRPr="00D569EC">
        <w:rPr>
          <w:rFonts w:hint="eastAsia"/>
          <w:lang w:eastAsia="zh-TW"/>
        </w:rPr>
        <w:t>萬美元</w:t>
      </w:r>
      <w:bookmarkStart w:id="5" w:name="_Hlk39750877"/>
      <w:r w:rsidR="001D4A56" w:rsidRPr="00D569EC">
        <w:rPr>
          <w:rFonts w:hint="eastAsia"/>
          <w:lang w:eastAsia="zh-TW"/>
        </w:rPr>
        <w:t>（</w:t>
      </w:r>
      <w:r w:rsidR="0014132D" w:rsidRPr="00D569EC">
        <w:rPr>
          <w:rFonts w:hint="eastAsia"/>
          <w:lang w:eastAsia="zh-TW"/>
        </w:rPr>
        <w:t>視地區好壞，價格不等</w:t>
      </w:r>
      <w:r w:rsidR="001D4A56" w:rsidRPr="00D569EC">
        <w:rPr>
          <w:rFonts w:hint="eastAsia"/>
          <w:lang w:eastAsia="zh-TW"/>
        </w:rPr>
        <w:t>）</w:t>
      </w:r>
      <w:bookmarkEnd w:id="5"/>
      <w:r w:rsidR="0014132D" w:rsidRPr="00D569EC">
        <w:rPr>
          <w:rFonts w:hint="eastAsia"/>
          <w:lang w:eastAsia="zh-TW"/>
        </w:rPr>
        <w:t>，</w:t>
      </w:r>
      <w:r w:rsidR="0014132D" w:rsidRPr="00D569EC">
        <w:rPr>
          <w:rFonts w:hint="eastAsia"/>
          <w:lang w:eastAsia="zh-TW"/>
        </w:rPr>
        <w:t>70</w:t>
      </w:r>
      <w:r w:rsidR="0014132D" w:rsidRPr="00D569EC">
        <w:rPr>
          <w:rFonts w:hint="eastAsia"/>
          <w:lang w:eastAsia="zh-TW"/>
        </w:rPr>
        <w:t>平方英呎的零售店約</w:t>
      </w:r>
      <w:r w:rsidR="0014132D" w:rsidRPr="00D569EC">
        <w:rPr>
          <w:rFonts w:hint="eastAsia"/>
          <w:lang w:eastAsia="zh-TW"/>
        </w:rPr>
        <w:t>300</w:t>
      </w:r>
      <w:r w:rsidR="0014132D" w:rsidRPr="00D569EC">
        <w:rPr>
          <w:rFonts w:hint="eastAsia"/>
          <w:lang w:eastAsia="zh-TW"/>
        </w:rPr>
        <w:t>萬美元</w:t>
      </w:r>
      <w:r w:rsidR="001D4A56" w:rsidRPr="00D569EC">
        <w:rPr>
          <w:rFonts w:hint="eastAsia"/>
          <w:lang w:eastAsia="zh-TW"/>
        </w:rPr>
        <w:t>（</w:t>
      </w:r>
      <w:r w:rsidR="0014132D" w:rsidRPr="00D569EC">
        <w:rPr>
          <w:rFonts w:hint="eastAsia"/>
          <w:lang w:eastAsia="zh-TW"/>
        </w:rPr>
        <w:t>視地區好壞，價格不等</w:t>
      </w:r>
      <w:r w:rsidR="001D4A56" w:rsidRPr="00D569EC">
        <w:rPr>
          <w:rFonts w:hint="eastAsia"/>
          <w:lang w:eastAsia="zh-TW"/>
        </w:rPr>
        <w:t>）</w:t>
      </w:r>
      <w:r w:rsidRPr="00D569EC">
        <w:rPr>
          <w:lang w:eastAsia="zh-TW"/>
        </w:rPr>
        <w:t>。</w:t>
      </w:r>
    </w:p>
    <w:p w14:paraId="00FF92F4" w14:textId="77777777" w:rsidR="004850E8" w:rsidRPr="00D569EC" w:rsidRDefault="00FD0C58">
      <w:pPr>
        <w:pStyle w:val="a4"/>
        <w:spacing w:before="257" w:after="257"/>
        <w:ind w:left="632" w:hanging="632"/>
        <w:rPr>
          <w:color w:val="auto"/>
        </w:rPr>
      </w:pPr>
      <w:r w:rsidRPr="00D569EC">
        <w:rPr>
          <w:color w:val="auto"/>
        </w:rPr>
        <w:t>二、能源</w:t>
      </w:r>
    </w:p>
    <w:p w14:paraId="67B55083" w14:textId="77777777" w:rsidR="004850E8" w:rsidRPr="00D569EC" w:rsidRDefault="00FD0C58">
      <w:pPr>
        <w:ind w:firstLine="472"/>
        <w:rPr>
          <w:lang w:eastAsia="zh-TW"/>
        </w:rPr>
      </w:pPr>
      <w:r w:rsidRPr="00D569EC">
        <w:t>由三大電力公司：</w:t>
      </w:r>
      <w:r w:rsidRPr="00D569EC">
        <w:t>Alabama Power Company</w:t>
      </w:r>
      <w:r w:rsidRPr="00D569EC">
        <w:t>、</w:t>
      </w:r>
      <w:r w:rsidRPr="00D569EC">
        <w:t>Tennessee Valley Authority</w:t>
      </w:r>
      <w:r w:rsidRPr="00D569EC">
        <w:t>及</w:t>
      </w:r>
      <w:r w:rsidRPr="00D569EC">
        <w:t>Alabama Electric Cooperative</w:t>
      </w:r>
      <w:r w:rsidRPr="00D569EC">
        <w:t>等供電，電力供應充裕，</w:t>
      </w:r>
      <w:r w:rsidR="00AD277A" w:rsidRPr="00D569EC">
        <w:rPr>
          <w:rFonts w:hint="eastAsia"/>
        </w:rPr>
        <w:t>還</w:t>
      </w:r>
      <w:r w:rsidRPr="00D569EC">
        <w:t>有</w:t>
      </w:r>
      <w:r w:rsidRPr="00D569EC">
        <w:t>1/3</w:t>
      </w:r>
      <w:r w:rsidRPr="00D569EC">
        <w:t>電力</w:t>
      </w:r>
      <w:r w:rsidR="00AD277A" w:rsidRPr="00D569EC">
        <w:rPr>
          <w:rFonts w:hint="eastAsia"/>
        </w:rPr>
        <w:t>可</w:t>
      </w:r>
      <w:r w:rsidRPr="00D569EC">
        <w:t>銷售至外州，並有巨大之天然氣及煤層等資源。</w:t>
      </w:r>
      <w:r w:rsidR="008850E4" w:rsidRPr="00D569EC">
        <w:rPr>
          <w:rFonts w:hint="eastAsia"/>
          <w:lang w:eastAsia="zh-TW"/>
        </w:rPr>
        <w:t>2019</w:t>
      </w:r>
      <w:r w:rsidR="008850E4" w:rsidRPr="00D569EC">
        <w:rPr>
          <w:rFonts w:hint="eastAsia"/>
          <w:lang w:eastAsia="zh-TW"/>
        </w:rPr>
        <w:t>年阿州電費及瓦斯費全面調降，</w:t>
      </w:r>
      <w:r w:rsidRPr="00D569EC">
        <w:rPr>
          <w:lang w:eastAsia="zh-TW"/>
        </w:rPr>
        <w:t>商業用電費每千瓦小時</w:t>
      </w:r>
      <w:r w:rsidRPr="00D569EC">
        <w:rPr>
          <w:lang w:eastAsia="zh-TW"/>
        </w:rPr>
        <w:t>0.11</w:t>
      </w:r>
      <w:r w:rsidR="008850E4" w:rsidRPr="00D569EC">
        <w:rPr>
          <w:rFonts w:hint="eastAsia"/>
          <w:lang w:eastAsia="zh-TW"/>
        </w:rPr>
        <w:t>2</w:t>
      </w:r>
      <w:r w:rsidRPr="00D569EC">
        <w:rPr>
          <w:lang w:eastAsia="zh-TW"/>
        </w:rPr>
        <w:t>美元，工業用電每千瓦小時</w:t>
      </w:r>
      <w:r w:rsidRPr="00D569EC">
        <w:rPr>
          <w:lang w:eastAsia="zh-TW"/>
        </w:rPr>
        <w:t>0.06</w:t>
      </w:r>
      <w:r w:rsidRPr="00D569EC">
        <w:rPr>
          <w:lang w:eastAsia="zh-TW"/>
        </w:rPr>
        <w:t>美元，二者皆較全美平均電費低，另商業用天然氣每千立方呎為</w:t>
      </w:r>
      <w:r w:rsidRPr="00D569EC">
        <w:rPr>
          <w:lang w:eastAsia="zh-TW"/>
        </w:rPr>
        <w:t>1</w:t>
      </w:r>
      <w:r w:rsidR="008850E4" w:rsidRPr="00D569EC">
        <w:rPr>
          <w:rFonts w:hint="eastAsia"/>
          <w:lang w:eastAsia="zh-TW"/>
        </w:rPr>
        <w:t>1.89</w:t>
      </w:r>
      <w:r w:rsidRPr="00D569EC">
        <w:rPr>
          <w:lang w:eastAsia="zh-TW"/>
        </w:rPr>
        <w:t>美元，工業用天然氣每千立方呎為</w:t>
      </w:r>
      <w:r w:rsidRPr="00D569EC">
        <w:rPr>
          <w:lang w:eastAsia="zh-TW"/>
        </w:rPr>
        <w:t>4.2</w:t>
      </w:r>
      <w:r w:rsidR="008850E4" w:rsidRPr="00D569EC">
        <w:rPr>
          <w:rFonts w:hint="eastAsia"/>
          <w:lang w:eastAsia="zh-TW"/>
        </w:rPr>
        <w:t>2</w:t>
      </w:r>
      <w:r w:rsidRPr="00D569EC">
        <w:rPr>
          <w:lang w:eastAsia="zh-TW"/>
        </w:rPr>
        <w:t>美元。</w:t>
      </w:r>
    </w:p>
    <w:p w14:paraId="31DEA26F" w14:textId="77777777" w:rsidR="004850E8" w:rsidRPr="00D569EC" w:rsidRDefault="00FD0C58">
      <w:pPr>
        <w:pStyle w:val="a4"/>
        <w:spacing w:before="257" w:after="257"/>
        <w:ind w:left="632" w:hanging="632"/>
        <w:rPr>
          <w:color w:val="auto"/>
        </w:rPr>
      </w:pPr>
      <w:r w:rsidRPr="00D569EC">
        <w:rPr>
          <w:color w:val="auto"/>
        </w:rPr>
        <w:t>三、通訊</w:t>
      </w:r>
    </w:p>
    <w:p w14:paraId="450A5065" w14:textId="77777777" w:rsidR="004850E8" w:rsidRPr="00D569EC" w:rsidRDefault="00FD0C58">
      <w:pPr>
        <w:ind w:firstLine="472"/>
        <w:rPr>
          <w:lang w:eastAsia="zh-TW"/>
        </w:rPr>
      </w:pPr>
      <w:r w:rsidRPr="00D569EC">
        <w:rPr>
          <w:lang w:eastAsia="zh-TW"/>
        </w:rPr>
        <w:t>阿州為全美第一個由州政府提供資金舖設光纖電纜，其中</w:t>
      </w:r>
      <w:r w:rsidRPr="00D569EC">
        <w:rPr>
          <w:lang w:eastAsia="zh-TW"/>
        </w:rPr>
        <w:t>60%</w:t>
      </w:r>
      <w:r w:rsidRPr="00D569EC">
        <w:rPr>
          <w:lang w:eastAsia="zh-TW"/>
        </w:rPr>
        <w:t>為學術用途、</w:t>
      </w:r>
      <w:r w:rsidRPr="00D569EC">
        <w:rPr>
          <w:lang w:eastAsia="zh-TW"/>
        </w:rPr>
        <w:t>40%</w:t>
      </w:r>
      <w:r w:rsidRPr="00D569EC">
        <w:rPr>
          <w:lang w:eastAsia="zh-TW"/>
        </w:rPr>
        <w:t>為工業研究用途，其電訊技術及服務皆極現代化，網路四通八達，視投資公司員工多寡及需求可選擇</w:t>
      </w:r>
      <w:r w:rsidRPr="00D569EC">
        <w:rPr>
          <w:lang w:eastAsia="zh-TW"/>
        </w:rPr>
        <w:t>DSL</w:t>
      </w:r>
      <w:r w:rsidRPr="00D569EC">
        <w:rPr>
          <w:lang w:eastAsia="zh-TW"/>
        </w:rPr>
        <w:t>、</w:t>
      </w:r>
      <w:r w:rsidRPr="00D569EC">
        <w:rPr>
          <w:lang w:eastAsia="zh-TW"/>
        </w:rPr>
        <w:t>T1</w:t>
      </w:r>
      <w:r w:rsidRPr="00D569EC">
        <w:rPr>
          <w:lang w:eastAsia="zh-TW"/>
        </w:rPr>
        <w:t>、</w:t>
      </w:r>
      <w:r w:rsidRPr="00D569EC">
        <w:rPr>
          <w:lang w:eastAsia="zh-TW"/>
        </w:rPr>
        <w:t>Frame Relay</w:t>
      </w:r>
      <w:r w:rsidRPr="00D569EC">
        <w:rPr>
          <w:lang w:eastAsia="zh-TW"/>
        </w:rPr>
        <w:t>、</w:t>
      </w:r>
      <w:r w:rsidRPr="00D569EC">
        <w:rPr>
          <w:lang w:eastAsia="zh-TW"/>
        </w:rPr>
        <w:t>T3</w:t>
      </w:r>
      <w:r w:rsidR="000D7D3D" w:rsidRPr="00D569EC">
        <w:rPr>
          <w:rFonts w:hint="eastAsia"/>
          <w:lang w:eastAsia="zh-TW"/>
        </w:rPr>
        <w:t>、</w:t>
      </w:r>
      <w:r w:rsidR="000D7D3D" w:rsidRPr="00D569EC">
        <w:rPr>
          <w:rFonts w:hint="eastAsia"/>
          <w:lang w:eastAsia="zh-TW"/>
        </w:rPr>
        <w:t>VoIP</w:t>
      </w:r>
      <w:r w:rsidR="000D7D3D" w:rsidRPr="00D569EC">
        <w:rPr>
          <w:rFonts w:hint="eastAsia"/>
          <w:lang w:eastAsia="zh-TW"/>
        </w:rPr>
        <w:t>，</w:t>
      </w:r>
      <w:r w:rsidR="000D7D3D" w:rsidRPr="00D569EC">
        <w:rPr>
          <w:rFonts w:hint="eastAsia"/>
          <w:lang w:eastAsia="zh-TW"/>
        </w:rPr>
        <w:t>ISDN</w:t>
      </w:r>
      <w:r w:rsidRPr="00D569EC">
        <w:rPr>
          <w:lang w:eastAsia="zh-TW"/>
        </w:rPr>
        <w:t>或更先進之科技，基本費由十位數至千位數不等。</w:t>
      </w:r>
    </w:p>
    <w:p w14:paraId="37BB04E3" w14:textId="77777777" w:rsidR="004850E8" w:rsidRPr="00D569EC" w:rsidRDefault="00FD0C58">
      <w:pPr>
        <w:pStyle w:val="a4"/>
        <w:pageBreakBefore/>
        <w:spacing w:before="257" w:after="257"/>
        <w:ind w:left="632" w:hanging="632"/>
        <w:rPr>
          <w:color w:val="auto"/>
        </w:rPr>
      </w:pPr>
      <w:r w:rsidRPr="00D569EC">
        <w:rPr>
          <w:color w:val="auto"/>
        </w:rPr>
        <w:lastRenderedPageBreak/>
        <w:t>四、運輸</w:t>
      </w:r>
    </w:p>
    <w:p w14:paraId="1CB75C46" w14:textId="77777777" w:rsidR="004850E8" w:rsidRPr="00D569EC" w:rsidRDefault="00FD0C58" w:rsidP="00187E9C">
      <w:pPr>
        <w:pStyle w:val="a9"/>
        <w:ind w:left="944" w:hanging="708"/>
      </w:pPr>
      <w:r w:rsidRPr="00D569EC">
        <w:t>（一）陸運：</w:t>
      </w:r>
    </w:p>
    <w:p w14:paraId="415B9ACF" w14:textId="32D3CB11" w:rsidR="004850E8" w:rsidRPr="00D569EC" w:rsidRDefault="00324B11">
      <w:pPr>
        <w:pStyle w:val="aa"/>
        <w:ind w:left="945" w:firstLine="472"/>
        <w:rPr>
          <w:lang w:eastAsia="zh-TW"/>
        </w:rPr>
      </w:pPr>
      <w:r w:rsidRPr="00D569EC">
        <w:rPr>
          <w:rFonts w:hint="eastAsia"/>
          <w:lang w:eastAsia="zh-TW"/>
        </w:rPr>
        <w:t>阿州有五條州際高速公路，</w:t>
      </w:r>
      <w:r w:rsidRPr="00D569EC">
        <w:rPr>
          <w:lang w:eastAsia="zh-TW"/>
        </w:rPr>
        <w:t>道路</w:t>
      </w:r>
      <w:r w:rsidRPr="00D569EC">
        <w:rPr>
          <w:rFonts w:hint="eastAsia"/>
          <w:lang w:eastAsia="zh-TW"/>
        </w:rPr>
        <w:t>總長為</w:t>
      </w:r>
      <w:r w:rsidRPr="00D569EC">
        <w:rPr>
          <w:lang w:eastAsia="zh-TW"/>
        </w:rPr>
        <w:t>90,000</w:t>
      </w:r>
      <w:r w:rsidRPr="00D569EC">
        <w:rPr>
          <w:rFonts w:hint="eastAsia"/>
          <w:lang w:eastAsia="zh-TW"/>
        </w:rPr>
        <w:t>英</w:t>
      </w:r>
      <w:r w:rsidRPr="00D569EC">
        <w:rPr>
          <w:lang w:eastAsia="zh-TW"/>
        </w:rPr>
        <w:t>哩</w:t>
      </w:r>
      <w:r w:rsidRPr="00D569EC">
        <w:rPr>
          <w:rFonts w:hint="eastAsia"/>
          <w:lang w:eastAsia="zh-TW"/>
        </w:rPr>
        <w:t>，目前另正興建一條連接伯明罕和孟菲斯的公路，</w:t>
      </w:r>
      <w:r w:rsidR="00D569EC" w:rsidRPr="00D569EC">
        <w:rPr>
          <w:rFonts w:hint="eastAsia"/>
          <w:lang w:eastAsia="zh-TW"/>
        </w:rPr>
        <w:t>已</w:t>
      </w:r>
      <w:r w:rsidRPr="00D569EC">
        <w:rPr>
          <w:rFonts w:hint="eastAsia"/>
          <w:lang w:eastAsia="zh-TW"/>
        </w:rPr>
        <w:t>於</w:t>
      </w:r>
      <w:r w:rsidRPr="00D569EC">
        <w:rPr>
          <w:rFonts w:hint="eastAsia"/>
          <w:lang w:eastAsia="zh-TW"/>
        </w:rPr>
        <w:t>2012</w:t>
      </w:r>
      <w:r w:rsidRPr="00D569EC">
        <w:rPr>
          <w:rFonts w:hint="eastAsia"/>
          <w:lang w:eastAsia="zh-TW"/>
        </w:rPr>
        <w:t>年建成。全州超過</w:t>
      </w:r>
      <w:r w:rsidRPr="00D569EC">
        <w:rPr>
          <w:rFonts w:hint="eastAsia"/>
          <w:lang w:eastAsia="zh-TW"/>
        </w:rPr>
        <w:t>2,300</w:t>
      </w:r>
      <w:r w:rsidRPr="00D569EC">
        <w:rPr>
          <w:rFonts w:hint="eastAsia"/>
          <w:lang w:eastAsia="zh-TW"/>
        </w:rPr>
        <w:t>家的運輸和物流公司，以阿州最大城伯明罕為中心，一天內可到達美國南邊的所有城市，而</w:t>
      </w:r>
      <w:r w:rsidRPr="00D569EC">
        <w:rPr>
          <w:rFonts w:hint="eastAsia"/>
          <w:lang w:eastAsia="zh-TW"/>
        </w:rPr>
        <w:t>11</w:t>
      </w:r>
      <w:r w:rsidR="00FE6F8C" w:rsidRPr="00D569EC">
        <w:rPr>
          <w:rFonts w:hint="eastAsia"/>
          <w:lang w:eastAsia="zh-TW"/>
        </w:rPr>
        <w:t>小時內可到達德</w:t>
      </w:r>
      <w:r w:rsidRPr="00D569EC">
        <w:rPr>
          <w:rFonts w:hint="eastAsia"/>
          <w:lang w:eastAsia="zh-TW"/>
        </w:rPr>
        <w:t>州的達拉</w:t>
      </w:r>
      <w:r w:rsidR="00FE6F8C" w:rsidRPr="00D569EC">
        <w:rPr>
          <w:rFonts w:hint="eastAsia"/>
          <w:lang w:eastAsia="zh-TW"/>
        </w:rPr>
        <w:t>斯和沃斯堡、伊利諾州的芝加哥、南卡州的查爾斯頓和佛里達州的勞德岱</w:t>
      </w:r>
      <w:r w:rsidRPr="00D569EC">
        <w:rPr>
          <w:rFonts w:hint="eastAsia"/>
          <w:lang w:eastAsia="zh-TW"/>
        </w:rPr>
        <w:t>堡。</w:t>
      </w:r>
      <w:r w:rsidR="00FD0C58" w:rsidRPr="00D569EC">
        <w:rPr>
          <w:lang w:eastAsia="zh-TW"/>
        </w:rPr>
        <w:t>另有</w:t>
      </w:r>
      <w:r w:rsidR="00FD0C58" w:rsidRPr="00D569EC">
        <w:rPr>
          <w:lang w:eastAsia="zh-TW"/>
        </w:rPr>
        <w:t>21</w:t>
      </w:r>
      <w:r w:rsidR="00FD0C58" w:rsidRPr="00D569EC">
        <w:rPr>
          <w:lang w:eastAsia="zh-TW"/>
        </w:rPr>
        <w:t>條鐵路幹線，全長超過</w:t>
      </w:r>
      <w:r w:rsidR="00FD0C58" w:rsidRPr="00D569EC">
        <w:rPr>
          <w:lang w:eastAsia="zh-TW"/>
        </w:rPr>
        <w:t>6,000</w:t>
      </w:r>
      <w:r w:rsidR="00FD0C58" w:rsidRPr="00D569EC">
        <w:rPr>
          <w:lang w:eastAsia="zh-TW"/>
        </w:rPr>
        <w:t>哩，其中</w:t>
      </w:r>
      <w:r w:rsidR="00FD0C58" w:rsidRPr="00D569EC">
        <w:rPr>
          <w:lang w:eastAsia="zh-TW"/>
        </w:rPr>
        <w:t>5</w:t>
      </w:r>
      <w:r w:rsidR="00FD0C58" w:rsidRPr="00D569EC">
        <w:rPr>
          <w:lang w:eastAsia="zh-TW"/>
        </w:rPr>
        <w:t>條主要路線與美</w:t>
      </w:r>
      <w:r w:rsidRPr="00D569EC">
        <w:rPr>
          <w:rFonts w:hint="eastAsia"/>
          <w:lang w:eastAsia="zh-TW"/>
        </w:rPr>
        <w:t>國</w:t>
      </w:r>
      <w:r w:rsidR="00FD0C58" w:rsidRPr="00D569EC">
        <w:rPr>
          <w:lang w:eastAsia="zh-TW"/>
        </w:rPr>
        <w:t>各地</w:t>
      </w:r>
      <w:r w:rsidRPr="00D569EC">
        <w:rPr>
          <w:rFonts w:hint="eastAsia"/>
          <w:lang w:eastAsia="zh-TW"/>
        </w:rPr>
        <w:t>相連，當地有</w:t>
      </w:r>
      <w:r w:rsidRPr="00D569EC">
        <w:rPr>
          <w:rFonts w:hint="eastAsia"/>
          <w:lang w:eastAsia="zh-TW"/>
        </w:rPr>
        <w:t>25</w:t>
      </w:r>
      <w:r w:rsidRPr="00D569EC">
        <w:rPr>
          <w:rFonts w:hint="eastAsia"/>
          <w:lang w:eastAsia="zh-TW"/>
        </w:rPr>
        <w:t>家鐵路貨運公司，連結北美主要城市</w:t>
      </w:r>
      <w:r w:rsidR="00203F9F" w:rsidRPr="00D569EC">
        <w:rPr>
          <w:rFonts w:hint="eastAsia"/>
          <w:lang w:eastAsia="zh-TW"/>
        </w:rPr>
        <w:t>，年運輸量</w:t>
      </w:r>
      <w:r w:rsidR="00203F9F" w:rsidRPr="00D569EC">
        <w:rPr>
          <w:rFonts w:hint="eastAsia"/>
          <w:lang w:eastAsia="zh-TW"/>
        </w:rPr>
        <w:t>9,350</w:t>
      </w:r>
      <w:r w:rsidR="00203F9F" w:rsidRPr="00D569EC">
        <w:rPr>
          <w:rFonts w:hint="eastAsia"/>
          <w:lang w:eastAsia="zh-TW"/>
        </w:rPr>
        <w:t>萬噸</w:t>
      </w:r>
      <w:r w:rsidR="00FD0C58" w:rsidRPr="00D569EC">
        <w:rPr>
          <w:lang w:eastAsia="zh-TW"/>
        </w:rPr>
        <w:t>。</w:t>
      </w:r>
    </w:p>
    <w:p w14:paraId="724EC592" w14:textId="77777777" w:rsidR="004850E8" w:rsidRPr="00D569EC" w:rsidRDefault="00FD0C58" w:rsidP="00187E9C">
      <w:pPr>
        <w:pStyle w:val="a9"/>
        <w:ind w:left="944" w:hanging="708"/>
      </w:pPr>
      <w:r w:rsidRPr="00D569EC">
        <w:t>（二）空運：</w:t>
      </w:r>
    </w:p>
    <w:p w14:paraId="52FE7217" w14:textId="2904B7CF" w:rsidR="004850E8" w:rsidRPr="00D569EC" w:rsidRDefault="00203F9F">
      <w:pPr>
        <w:pStyle w:val="aa"/>
        <w:ind w:left="945" w:firstLine="472"/>
        <w:rPr>
          <w:lang w:eastAsia="zh-TW"/>
        </w:rPr>
      </w:pPr>
      <w:r w:rsidRPr="00D569EC">
        <w:rPr>
          <w:rFonts w:hint="eastAsia"/>
          <w:lang w:eastAsia="zh-TW"/>
        </w:rPr>
        <w:t>阿拉巴馬位於全美兩個最大的航空轉運站孟菲斯和亞特蘭大之間，該州有</w:t>
      </w:r>
      <w:r w:rsidRPr="00D569EC">
        <w:rPr>
          <w:rFonts w:hint="eastAsia"/>
          <w:lang w:eastAsia="zh-TW"/>
        </w:rPr>
        <w:t>7</w:t>
      </w:r>
      <w:r w:rsidRPr="00D569EC">
        <w:rPr>
          <w:rFonts w:hint="eastAsia"/>
          <w:lang w:eastAsia="zh-TW"/>
        </w:rPr>
        <w:t>個主要</w:t>
      </w:r>
      <w:r w:rsidR="00FD0C58" w:rsidRPr="00D569EC">
        <w:rPr>
          <w:lang w:eastAsia="zh-TW"/>
        </w:rPr>
        <w:t>機場</w:t>
      </w:r>
      <w:r w:rsidRPr="00D569EC">
        <w:rPr>
          <w:rFonts w:hint="eastAsia"/>
          <w:lang w:eastAsia="zh-TW"/>
        </w:rPr>
        <w:t>，加上地方機場共</w:t>
      </w:r>
      <w:r w:rsidR="00FD0C58" w:rsidRPr="00D569EC">
        <w:rPr>
          <w:lang w:eastAsia="zh-TW"/>
        </w:rPr>
        <w:t>132</w:t>
      </w:r>
      <w:r w:rsidR="00FD0C58" w:rsidRPr="00D569EC">
        <w:rPr>
          <w:lang w:eastAsia="zh-TW"/>
        </w:rPr>
        <w:t>座，州內有</w:t>
      </w:r>
      <w:r w:rsidR="00FD0C58" w:rsidRPr="00D569EC">
        <w:rPr>
          <w:lang w:eastAsia="zh-TW"/>
        </w:rPr>
        <w:t>8</w:t>
      </w:r>
      <w:r w:rsidR="00FD0C58" w:rsidRPr="00D569EC">
        <w:rPr>
          <w:lang w:eastAsia="zh-TW"/>
        </w:rPr>
        <w:t>家商業貨運、</w:t>
      </w:r>
      <w:r w:rsidR="00FD0C58" w:rsidRPr="00D569EC">
        <w:rPr>
          <w:lang w:eastAsia="zh-TW"/>
        </w:rPr>
        <w:t>6</w:t>
      </w:r>
      <w:r w:rsidR="00FD0C58" w:rsidRPr="00D569EC">
        <w:rPr>
          <w:lang w:eastAsia="zh-TW"/>
        </w:rPr>
        <w:t>家客運航空公司，在全州</w:t>
      </w:r>
      <w:r w:rsidR="00FD0C58" w:rsidRPr="00D569EC">
        <w:rPr>
          <w:lang w:eastAsia="zh-TW"/>
        </w:rPr>
        <w:t>9</w:t>
      </w:r>
      <w:r w:rsidR="00FE6F8C" w:rsidRPr="00D569EC">
        <w:rPr>
          <w:lang w:eastAsia="zh-TW"/>
        </w:rPr>
        <w:t>座商用機場航行於亞特蘭大、</w:t>
      </w:r>
      <w:r w:rsidR="00FE6F8C" w:rsidRPr="00D569EC">
        <w:rPr>
          <w:rFonts w:hint="eastAsia"/>
          <w:lang w:eastAsia="zh-TW"/>
        </w:rPr>
        <w:t>孟</w:t>
      </w:r>
      <w:r w:rsidR="00FD0C58" w:rsidRPr="00D569EC">
        <w:rPr>
          <w:lang w:eastAsia="zh-TW"/>
        </w:rPr>
        <w:t>菲斯、紐奧良及那許維爾等轉運中心。</w:t>
      </w:r>
      <w:r w:rsidRPr="00D569EC">
        <w:rPr>
          <w:rFonts w:hint="eastAsia"/>
          <w:lang w:eastAsia="zh-TW"/>
        </w:rPr>
        <w:t>最大的伯明罕國際機場每天提供來往</w:t>
      </w:r>
      <w:r w:rsidR="002562F8" w:rsidRPr="00D569EC">
        <w:rPr>
          <w:rFonts w:hint="eastAsia"/>
          <w:lang w:eastAsia="zh-TW"/>
        </w:rPr>
        <w:t>於</w:t>
      </w:r>
      <w:r w:rsidRPr="00D569EC">
        <w:rPr>
          <w:rFonts w:hint="eastAsia"/>
          <w:lang w:eastAsia="zh-TW"/>
        </w:rPr>
        <w:t>全美和世界各地</w:t>
      </w:r>
      <w:r w:rsidRPr="00D569EC">
        <w:rPr>
          <w:rFonts w:hint="eastAsia"/>
          <w:lang w:eastAsia="zh-TW"/>
        </w:rPr>
        <w:t>254</w:t>
      </w:r>
      <w:r w:rsidRPr="00D569EC">
        <w:rPr>
          <w:rFonts w:hint="eastAsia"/>
          <w:lang w:eastAsia="zh-TW"/>
        </w:rPr>
        <w:t>個航班的起降服務，年旅客周轉量超過</w:t>
      </w:r>
      <w:r w:rsidRPr="00D569EC">
        <w:rPr>
          <w:rFonts w:hint="eastAsia"/>
          <w:lang w:eastAsia="zh-TW"/>
        </w:rPr>
        <w:t>500</w:t>
      </w:r>
      <w:r w:rsidRPr="00D569EC">
        <w:rPr>
          <w:rFonts w:hint="eastAsia"/>
          <w:lang w:eastAsia="zh-TW"/>
        </w:rPr>
        <w:t>萬人次，機場周邊有</w:t>
      </w:r>
      <w:r w:rsidRPr="00D569EC">
        <w:rPr>
          <w:rFonts w:hint="eastAsia"/>
          <w:lang w:eastAsia="zh-TW"/>
        </w:rPr>
        <w:t>3</w:t>
      </w:r>
      <w:r w:rsidRPr="00D569EC">
        <w:rPr>
          <w:rFonts w:hint="eastAsia"/>
          <w:lang w:eastAsia="zh-TW"/>
        </w:rPr>
        <w:t>家貨運公</w:t>
      </w:r>
      <w:r w:rsidR="00FF34EE" w:rsidRPr="00D569EC">
        <w:rPr>
          <w:rFonts w:hint="eastAsia"/>
          <w:lang w:eastAsia="zh-TW"/>
        </w:rPr>
        <w:t>司和一個對外貿易區，移民局、海關在機場內服務；莫比爾國際機場和亨</w:t>
      </w:r>
      <w:r w:rsidRPr="00D569EC">
        <w:rPr>
          <w:rFonts w:hint="eastAsia"/>
          <w:lang w:eastAsia="zh-TW"/>
        </w:rPr>
        <w:t>茨</w:t>
      </w:r>
      <w:r w:rsidR="00FF34EE" w:rsidRPr="00D569EC">
        <w:rPr>
          <w:rFonts w:hint="eastAsia"/>
          <w:lang w:eastAsia="zh-TW"/>
        </w:rPr>
        <w:t>維</w:t>
      </w:r>
      <w:r w:rsidRPr="00D569EC">
        <w:rPr>
          <w:rFonts w:hint="eastAsia"/>
          <w:lang w:eastAsia="zh-TW"/>
        </w:rPr>
        <w:t>爾國際機場與當地的海運港口相配合提供商業服務。</w:t>
      </w:r>
    </w:p>
    <w:p w14:paraId="066BC688" w14:textId="77777777" w:rsidR="004850E8" w:rsidRPr="00D569EC" w:rsidRDefault="00FD0C58" w:rsidP="00187E9C">
      <w:pPr>
        <w:pStyle w:val="a9"/>
        <w:ind w:left="944" w:hanging="708"/>
      </w:pPr>
      <w:r w:rsidRPr="00D569EC">
        <w:t>（三）水運：</w:t>
      </w:r>
    </w:p>
    <w:p w14:paraId="6FAC11A4" w14:textId="125A5E4C" w:rsidR="004850E8" w:rsidRPr="00D569EC" w:rsidRDefault="00BD18C7">
      <w:pPr>
        <w:pStyle w:val="aa"/>
        <w:ind w:left="945" w:firstLine="472"/>
        <w:rPr>
          <w:lang w:eastAsia="zh-TW"/>
        </w:rPr>
      </w:pPr>
      <w:r w:rsidRPr="00D569EC">
        <w:rPr>
          <w:rFonts w:hint="eastAsia"/>
          <w:lang w:eastAsia="zh-TW"/>
        </w:rPr>
        <w:t>阿州有全美最大內陸水運系統之一，</w:t>
      </w:r>
      <w:r w:rsidR="00FD0C58" w:rsidRPr="00D569EC">
        <w:rPr>
          <w:lang w:eastAsia="zh-TW"/>
        </w:rPr>
        <w:t>6</w:t>
      </w:r>
      <w:r w:rsidR="00FD0C58" w:rsidRPr="00D569EC">
        <w:rPr>
          <w:lang w:eastAsia="zh-TW"/>
        </w:rPr>
        <w:t>條</w:t>
      </w:r>
      <w:r w:rsidR="00FD0C58" w:rsidRPr="00D569EC">
        <w:rPr>
          <w:lang w:eastAsia="zh-TW"/>
        </w:rPr>
        <w:t>9</w:t>
      </w:r>
      <w:r w:rsidR="00FD0C58" w:rsidRPr="00D569EC">
        <w:rPr>
          <w:lang w:eastAsia="zh-TW"/>
        </w:rPr>
        <w:t>呎深主要航行河道，約</w:t>
      </w:r>
      <w:r w:rsidR="00FD0C58" w:rsidRPr="00D569EC">
        <w:rPr>
          <w:lang w:eastAsia="zh-TW"/>
        </w:rPr>
        <w:t>1,300</w:t>
      </w:r>
      <w:r w:rsidR="00FD0C58" w:rsidRPr="00D569EC">
        <w:rPr>
          <w:lang w:eastAsia="zh-TW"/>
        </w:rPr>
        <w:t>英哩。</w:t>
      </w:r>
      <w:r w:rsidR="00FD0C58" w:rsidRPr="00D569EC">
        <w:rPr>
          <w:lang w:eastAsia="zh-TW"/>
        </w:rPr>
        <w:t>Mobile</w:t>
      </w:r>
      <w:r w:rsidR="00FD0C58" w:rsidRPr="00D569EC">
        <w:rPr>
          <w:lang w:eastAsia="zh-TW"/>
        </w:rPr>
        <w:t>港口</w:t>
      </w:r>
      <w:r w:rsidRPr="00D569EC">
        <w:rPr>
          <w:rFonts w:hint="eastAsia"/>
          <w:lang w:eastAsia="zh-TW"/>
        </w:rPr>
        <w:t>是全美最大的深水港口之一，位於距離墨西哥灣公共水域</w:t>
      </w:r>
      <w:r w:rsidRPr="00D569EC">
        <w:rPr>
          <w:rFonts w:hint="eastAsia"/>
          <w:lang w:eastAsia="zh-TW"/>
        </w:rPr>
        <w:t>32</w:t>
      </w:r>
      <w:r w:rsidRPr="00D569EC">
        <w:rPr>
          <w:rFonts w:hint="eastAsia"/>
          <w:lang w:eastAsia="zh-TW"/>
        </w:rPr>
        <w:t>公里處，連接了兩個跨州水路系統以及將近</w:t>
      </w:r>
      <w:r w:rsidRPr="00D569EC">
        <w:rPr>
          <w:rFonts w:hint="eastAsia"/>
          <w:lang w:eastAsia="zh-TW"/>
        </w:rPr>
        <w:t>15,000</w:t>
      </w:r>
      <w:r w:rsidRPr="00D569EC">
        <w:rPr>
          <w:rFonts w:hint="eastAsia"/>
          <w:lang w:eastAsia="zh-TW"/>
        </w:rPr>
        <w:t>英哩的內河和沿岸航線，為到墨西哥灣、田納西、俄亥俄、以及密西西比河上游地區的碼頭提供了極低的運營成本，服務航線超過</w:t>
      </w:r>
      <w:r w:rsidRPr="00D569EC">
        <w:rPr>
          <w:rFonts w:hint="eastAsia"/>
          <w:lang w:eastAsia="zh-TW"/>
        </w:rPr>
        <w:t>130</w:t>
      </w:r>
      <w:r w:rsidRPr="00D569EC">
        <w:rPr>
          <w:rFonts w:hint="eastAsia"/>
          <w:lang w:eastAsia="zh-TW"/>
        </w:rPr>
        <w:t>條，有</w:t>
      </w:r>
      <w:r w:rsidRPr="00D569EC">
        <w:rPr>
          <w:rFonts w:hint="eastAsia"/>
          <w:lang w:eastAsia="zh-TW"/>
        </w:rPr>
        <w:t>14</w:t>
      </w:r>
      <w:r w:rsidRPr="00D569EC">
        <w:rPr>
          <w:rFonts w:hint="eastAsia"/>
          <w:lang w:eastAsia="zh-TW"/>
        </w:rPr>
        <w:t>個公共碼頭和</w:t>
      </w:r>
      <w:r w:rsidRPr="00D569EC">
        <w:rPr>
          <w:rFonts w:hint="eastAsia"/>
          <w:lang w:eastAsia="zh-TW"/>
        </w:rPr>
        <w:t>155</w:t>
      </w:r>
      <w:r w:rsidRPr="00D569EC">
        <w:rPr>
          <w:rFonts w:hint="eastAsia"/>
          <w:lang w:eastAsia="zh-TW"/>
        </w:rPr>
        <w:t>個專用碼頭，也是</w:t>
      </w:r>
      <w:r w:rsidR="00FD0C58" w:rsidRPr="00D569EC">
        <w:rPr>
          <w:lang w:eastAsia="zh-TW"/>
        </w:rPr>
        <w:t>全美最大的煤礦進出海港，計有</w:t>
      </w:r>
      <w:r w:rsidR="00FD0C58" w:rsidRPr="00D569EC">
        <w:rPr>
          <w:lang w:eastAsia="zh-TW"/>
        </w:rPr>
        <w:t>1,800</w:t>
      </w:r>
      <w:r w:rsidR="00FD0C58" w:rsidRPr="00D569EC">
        <w:rPr>
          <w:lang w:eastAsia="zh-TW"/>
        </w:rPr>
        <w:t>萬噸煤由該</w:t>
      </w:r>
      <w:r w:rsidR="00FD0C58" w:rsidRPr="00D569EC">
        <w:rPr>
          <w:lang w:eastAsia="zh-TW"/>
        </w:rPr>
        <w:lastRenderedPageBreak/>
        <w:t>港口進出，</w:t>
      </w:r>
      <w:r w:rsidR="001D4A56" w:rsidRPr="00D569EC">
        <w:rPr>
          <w:lang w:eastAsia="zh-TW"/>
        </w:rPr>
        <w:t>占</w:t>
      </w:r>
      <w:r w:rsidR="00FD0C58" w:rsidRPr="00D569EC">
        <w:rPr>
          <w:lang w:eastAsia="zh-TW"/>
        </w:rPr>
        <w:t>阿州港口收入之一半，以噸位計算則</w:t>
      </w:r>
      <w:r w:rsidR="001D4A56" w:rsidRPr="00D569EC">
        <w:rPr>
          <w:lang w:eastAsia="zh-TW"/>
        </w:rPr>
        <w:t>占</w:t>
      </w:r>
      <w:r w:rsidR="00FD0C58" w:rsidRPr="00D569EC">
        <w:rPr>
          <w:lang w:eastAsia="zh-TW"/>
        </w:rPr>
        <w:t>港口商業之</w:t>
      </w:r>
      <w:r w:rsidR="00FD0C58" w:rsidRPr="00D569EC">
        <w:rPr>
          <w:lang w:eastAsia="zh-TW"/>
        </w:rPr>
        <w:t>70%</w:t>
      </w:r>
      <w:r w:rsidR="00FD0C58" w:rsidRPr="00D569EC">
        <w:rPr>
          <w:lang w:eastAsia="zh-TW"/>
        </w:rPr>
        <w:t>，阿州港口年收入為</w:t>
      </w:r>
      <w:r w:rsidR="00FD0C58" w:rsidRPr="00D569EC">
        <w:rPr>
          <w:lang w:eastAsia="zh-TW"/>
        </w:rPr>
        <w:t>1</w:t>
      </w:r>
      <w:r w:rsidR="00FD0C58" w:rsidRPr="00D569EC">
        <w:rPr>
          <w:lang w:eastAsia="zh-TW"/>
        </w:rPr>
        <w:t>億美元。</w:t>
      </w:r>
      <w:r w:rsidR="00FD0C58" w:rsidRPr="00D569EC">
        <w:rPr>
          <w:lang w:eastAsia="zh-TW"/>
        </w:rPr>
        <w:t>Mobile</w:t>
      </w:r>
      <w:r w:rsidR="00FD0C58" w:rsidRPr="00D569EC">
        <w:rPr>
          <w:lang w:eastAsia="zh-TW"/>
        </w:rPr>
        <w:t>市並榮獲企業家雜誌評選為第</w:t>
      </w:r>
      <w:r w:rsidR="00FD0C58" w:rsidRPr="00D569EC">
        <w:rPr>
          <w:lang w:eastAsia="zh-TW"/>
        </w:rPr>
        <w:t>5</w:t>
      </w:r>
      <w:r w:rsidR="00FD0C58" w:rsidRPr="00D569EC">
        <w:rPr>
          <w:lang w:eastAsia="zh-TW"/>
        </w:rPr>
        <w:t>名適合投資之城市，</w:t>
      </w:r>
      <w:r w:rsidR="00FD0C58" w:rsidRPr="00D569EC">
        <w:rPr>
          <w:lang w:eastAsia="zh-TW"/>
        </w:rPr>
        <w:t>Mobile</w:t>
      </w:r>
      <w:r w:rsidR="00FD0C58" w:rsidRPr="00D569EC">
        <w:rPr>
          <w:lang w:eastAsia="zh-TW"/>
        </w:rPr>
        <w:t>市地方官員將榮耀歸功於地方政府與商會密切合作，該市由民間及官方相關招商機構共同組成之小型企業輔導委員會，提供企業或投資人從構思至創立之全程服務，已成為該市重大賣點。</w:t>
      </w:r>
    </w:p>
    <w:p w14:paraId="372DB04C" w14:textId="77777777" w:rsidR="004850E8" w:rsidRPr="00D569EC" w:rsidRDefault="00FD0C58" w:rsidP="00721180">
      <w:pPr>
        <w:pStyle w:val="a3"/>
        <w:spacing w:before="514" w:after="771"/>
      </w:pPr>
      <w:r w:rsidRPr="00D569EC">
        <w:lastRenderedPageBreak/>
        <w:t>第柒章　勞工</w:t>
      </w:r>
    </w:p>
    <w:p w14:paraId="6ED126DA" w14:textId="77777777" w:rsidR="004850E8" w:rsidRPr="00D569EC" w:rsidRDefault="00FD0C58">
      <w:pPr>
        <w:pStyle w:val="a4"/>
        <w:spacing w:before="257" w:after="257"/>
        <w:ind w:left="632" w:hanging="632"/>
        <w:rPr>
          <w:color w:val="auto"/>
        </w:rPr>
      </w:pPr>
      <w:r w:rsidRPr="00D569EC">
        <w:rPr>
          <w:color w:val="auto"/>
        </w:rPr>
        <w:t>一、勞工素質及結構</w:t>
      </w:r>
    </w:p>
    <w:p w14:paraId="68CC71D4" w14:textId="77777777" w:rsidR="006674CD" w:rsidRPr="00D569EC" w:rsidRDefault="00FD0C58">
      <w:pPr>
        <w:ind w:firstLine="472"/>
        <w:rPr>
          <w:lang w:eastAsia="zh-TW"/>
        </w:rPr>
      </w:pPr>
      <w:r w:rsidRPr="00D569EC">
        <w:rPr>
          <w:lang w:eastAsia="zh-TW"/>
        </w:rPr>
        <w:t>阿州勞動</w:t>
      </w:r>
      <w:r w:rsidR="006674CD" w:rsidRPr="00D569EC">
        <w:rPr>
          <w:rFonts w:hint="eastAsia"/>
          <w:lang w:eastAsia="zh-TW"/>
        </w:rPr>
        <w:t>成本甚</w:t>
      </w:r>
      <w:r w:rsidRPr="00D569EC">
        <w:rPr>
          <w:lang w:eastAsia="zh-TW"/>
        </w:rPr>
        <w:t>具競爭優勢，</w:t>
      </w:r>
      <w:r w:rsidR="006674CD" w:rsidRPr="00D569EC">
        <w:rPr>
          <w:lang w:eastAsia="zh-TW"/>
        </w:rPr>
        <w:t>阿州工業發展部門免費提供工商企業招募員工及職前或在職技術升級訓練</w:t>
      </w:r>
      <w:r w:rsidR="006674CD" w:rsidRPr="00D569EC">
        <w:rPr>
          <w:rFonts w:hint="eastAsia"/>
          <w:lang w:eastAsia="zh-TW"/>
        </w:rPr>
        <w:t>，勞動力培訓專案既是阿拉巴馬最為重要的經濟刺激政策，也是全美最具效率的勞動力發展項目，該專案強調建立一個既有高水準又能滿足客戶個別需求的勞動管理平臺，受益企業和受訓人員不需支付任何費用。</w:t>
      </w:r>
    </w:p>
    <w:p w14:paraId="0637BCF1" w14:textId="77777777" w:rsidR="004850E8" w:rsidRPr="00D569EC" w:rsidRDefault="00075A2E">
      <w:pPr>
        <w:ind w:firstLine="472"/>
        <w:rPr>
          <w:lang w:eastAsia="zh-TW"/>
        </w:rPr>
      </w:pPr>
      <w:r w:rsidRPr="00D569EC">
        <w:rPr>
          <w:rFonts w:hint="eastAsia"/>
          <w:lang w:eastAsia="zh-TW"/>
        </w:rPr>
        <w:t>阿州的勞工環境設有“自我投保職工賠償基金”（</w:t>
      </w:r>
      <w:r w:rsidRPr="00D569EC">
        <w:rPr>
          <w:rFonts w:hint="eastAsia"/>
          <w:lang w:eastAsia="zh-TW"/>
        </w:rPr>
        <w:t>Alabama Self-insured Wor</w:t>
      </w:r>
      <w:r w:rsidRPr="00D569EC">
        <w:rPr>
          <w:rFonts w:hint="eastAsia"/>
          <w:lang w:eastAsia="zh-TW"/>
        </w:rPr>
        <w:t>k</w:t>
      </w:r>
      <w:r w:rsidRPr="00D569EC">
        <w:rPr>
          <w:rFonts w:hint="eastAsia"/>
          <w:lang w:eastAsia="zh-TW"/>
        </w:rPr>
        <w:t>ers Compensation Fund</w:t>
      </w:r>
      <w:r w:rsidRPr="00D569EC">
        <w:rPr>
          <w:rFonts w:hint="eastAsia"/>
          <w:lang w:eastAsia="zh-TW"/>
        </w:rPr>
        <w:t>），企業可為員工提供更好的保險計畫，該基金已成為阿州</w:t>
      </w:r>
      <w:r w:rsidRPr="00D569EC">
        <w:rPr>
          <w:rFonts w:hint="eastAsia"/>
          <w:lang w:eastAsia="zh-TW"/>
        </w:rPr>
        <w:t>3,700</w:t>
      </w:r>
      <w:r w:rsidRPr="00D569EC">
        <w:rPr>
          <w:rFonts w:hint="eastAsia"/>
          <w:lang w:eastAsia="zh-TW"/>
        </w:rPr>
        <w:t>多家雇主選擇保險公司的依據，並獲評</w:t>
      </w:r>
      <w:r w:rsidRPr="00D569EC">
        <w:rPr>
          <w:rFonts w:hint="eastAsia"/>
          <w:lang w:eastAsia="zh-TW"/>
        </w:rPr>
        <w:t>A-</w:t>
      </w:r>
      <w:r w:rsidRPr="00D569EC">
        <w:rPr>
          <w:rFonts w:hint="eastAsia"/>
          <w:lang w:eastAsia="zh-TW"/>
        </w:rPr>
        <w:t>級別。</w:t>
      </w:r>
      <w:r w:rsidRPr="00D569EC">
        <w:rPr>
          <w:rFonts w:hint="eastAsia"/>
          <w:lang w:eastAsia="zh-TW"/>
        </w:rPr>
        <w:t xml:space="preserve"> </w:t>
      </w:r>
      <w:r w:rsidRPr="00D569EC">
        <w:rPr>
          <w:rFonts w:hint="eastAsia"/>
          <w:lang w:eastAsia="zh-TW"/>
        </w:rPr>
        <w:t>該</w:t>
      </w:r>
      <w:r w:rsidR="006674CD" w:rsidRPr="00D569EC">
        <w:rPr>
          <w:rFonts w:hint="eastAsia"/>
          <w:lang w:eastAsia="zh-TW"/>
        </w:rPr>
        <w:t>州目前</w:t>
      </w:r>
      <w:r w:rsidR="006674CD" w:rsidRPr="00D569EC">
        <w:rPr>
          <w:lang w:eastAsia="zh-TW"/>
        </w:rPr>
        <w:t>最低工資</w:t>
      </w:r>
      <w:r w:rsidR="00FD0C58" w:rsidRPr="00D569EC">
        <w:rPr>
          <w:lang w:eastAsia="zh-TW"/>
        </w:rPr>
        <w:t>以聯邦每小時</w:t>
      </w:r>
      <w:r w:rsidR="00FD0C58" w:rsidRPr="00D569EC">
        <w:rPr>
          <w:lang w:eastAsia="zh-TW"/>
        </w:rPr>
        <w:t>7.25</w:t>
      </w:r>
      <w:r w:rsidR="00FD0C58" w:rsidRPr="00D569EC">
        <w:rPr>
          <w:lang w:eastAsia="zh-TW"/>
        </w:rPr>
        <w:t>美元為</w:t>
      </w:r>
      <w:r w:rsidR="006674CD" w:rsidRPr="00D569EC">
        <w:rPr>
          <w:lang w:eastAsia="zh-TW"/>
        </w:rPr>
        <w:t>標準</w:t>
      </w:r>
      <w:r w:rsidR="00FD0C58" w:rsidRPr="00D569EC">
        <w:rPr>
          <w:lang w:eastAsia="zh-TW"/>
        </w:rPr>
        <w:t>，勞力人口為</w:t>
      </w:r>
      <w:r w:rsidR="00FD0C58" w:rsidRPr="00D569EC">
        <w:rPr>
          <w:lang w:eastAsia="zh-TW"/>
        </w:rPr>
        <w:t>2</w:t>
      </w:r>
      <w:r w:rsidR="006674CD" w:rsidRPr="00D569EC">
        <w:rPr>
          <w:rFonts w:hint="eastAsia"/>
          <w:lang w:eastAsia="zh-TW"/>
        </w:rPr>
        <w:t>20</w:t>
      </w:r>
      <w:r w:rsidR="00FD0C58" w:rsidRPr="00D569EC">
        <w:rPr>
          <w:lang w:eastAsia="zh-TW"/>
        </w:rPr>
        <w:t>萬人，其中</w:t>
      </w:r>
      <w:r w:rsidR="00FD0C58" w:rsidRPr="00D569EC">
        <w:rPr>
          <w:lang w:eastAsia="zh-TW"/>
        </w:rPr>
        <w:t>25</w:t>
      </w:r>
      <w:r w:rsidR="00FD0C58" w:rsidRPr="00D569EC">
        <w:rPr>
          <w:lang w:eastAsia="zh-TW"/>
        </w:rPr>
        <w:t>歲以上</w:t>
      </w:r>
      <w:r w:rsidR="00FD0C58" w:rsidRPr="00D569EC">
        <w:rPr>
          <w:lang w:eastAsia="zh-TW"/>
        </w:rPr>
        <w:t>86.</w:t>
      </w:r>
      <w:r w:rsidR="006674CD" w:rsidRPr="00D569EC">
        <w:rPr>
          <w:rFonts w:hint="eastAsia"/>
          <w:lang w:eastAsia="zh-TW"/>
        </w:rPr>
        <w:t>6</w:t>
      </w:r>
      <w:r w:rsidR="00FD0C58" w:rsidRPr="00D569EC">
        <w:rPr>
          <w:lang w:eastAsia="zh-TW"/>
        </w:rPr>
        <w:t>%</w:t>
      </w:r>
      <w:r w:rsidR="00FD0C58" w:rsidRPr="00D569EC">
        <w:rPr>
          <w:lang w:eastAsia="zh-TW"/>
        </w:rPr>
        <w:t>擁有高中文憑、</w:t>
      </w:r>
      <w:r w:rsidR="00FD0C58" w:rsidRPr="00D569EC">
        <w:rPr>
          <w:lang w:eastAsia="zh-TW"/>
        </w:rPr>
        <w:t>25.5%</w:t>
      </w:r>
      <w:r w:rsidR="00FD0C58" w:rsidRPr="00D569EC">
        <w:rPr>
          <w:lang w:eastAsia="zh-TW"/>
        </w:rPr>
        <w:t>擁有學士學位、</w:t>
      </w:r>
      <w:r w:rsidR="00FD0C58" w:rsidRPr="00D569EC">
        <w:rPr>
          <w:lang w:eastAsia="zh-TW"/>
        </w:rPr>
        <w:t>9.</w:t>
      </w:r>
      <w:r w:rsidR="006674CD" w:rsidRPr="00D569EC">
        <w:rPr>
          <w:rFonts w:hint="eastAsia"/>
          <w:lang w:eastAsia="zh-TW"/>
        </w:rPr>
        <w:t>5</w:t>
      </w:r>
      <w:r w:rsidR="00FD0C58" w:rsidRPr="00D569EC">
        <w:rPr>
          <w:lang w:eastAsia="zh-TW"/>
        </w:rPr>
        <w:t>%</w:t>
      </w:r>
      <w:r w:rsidR="00FD0C58" w:rsidRPr="00D569EC">
        <w:rPr>
          <w:lang w:eastAsia="zh-TW"/>
        </w:rPr>
        <w:t>擁有碩士或博士學位，專業技術人才比例為</w:t>
      </w:r>
      <w:r w:rsidR="00FD0C58" w:rsidRPr="00D569EC">
        <w:rPr>
          <w:lang w:eastAsia="zh-TW"/>
        </w:rPr>
        <w:t>21%</w:t>
      </w:r>
      <w:r w:rsidR="00FD0C58" w:rsidRPr="00D569EC">
        <w:rPr>
          <w:lang w:eastAsia="zh-TW"/>
        </w:rPr>
        <w:t>。</w:t>
      </w:r>
    </w:p>
    <w:p w14:paraId="235824BF" w14:textId="549EE871" w:rsidR="004850E8" w:rsidRPr="00D569EC" w:rsidRDefault="006674CD">
      <w:pPr>
        <w:ind w:firstLine="472"/>
        <w:rPr>
          <w:lang w:eastAsia="zh-TW"/>
        </w:rPr>
      </w:pPr>
      <w:r w:rsidRPr="00D569EC">
        <w:rPr>
          <w:rFonts w:hint="eastAsia"/>
          <w:lang w:eastAsia="zh-TW"/>
        </w:rPr>
        <w:t>阿拉巴馬工業發展培訓計畫（</w:t>
      </w:r>
      <w:r w:rsidRPr="00D569EC">
        <w:rPr>
          <w:rFonts w:hint="eastAsia"/>
          <w:lang w:eastAsia="zh-TW"/>
        </w:rPr>
        <w:t>AIDT</w:t>
      </w:r>
      <w:r w:rsidRPr="00D569EC">
        <w:rPr>
          <w:rFonts w:hint="eastAsia"/>
          <w:lang w:eastAsia="zh-TW"/>
        </w:rPr>
        <w:t>）和其他培訓技術勞力的</w:t>
      </w:r>
      <w:r w:rsidR="00203EB0" w:rsidRPr="00D569EC">
        <w:rPr>
          <w:rFonts w:hint="eastAsia"/>
          <w:lang w:eastAsia="zh-TW"/>
        </w:rPr>
        <w:t>計畫</w:t>
      </w:r>
      <w:r w:rsidRPr="00D569EC">
        <w:rPr>
          <w:rFonts w:hint="eastAsia"/>
          <w:lang w:eastAsia="zh-TW"/>
        </w:rPr>
        <w:t>，</w:t>
      </w:r>
      <w:r w:rsidR="00075A2E" w:rsidRPr="00D569EC">
        <w:rPr>
          <w:rFonts w:hint="eastAsia"/>
          <w:lang w:eastAsia="zh-TW"/>
        </w:rPr>
        <w:t>促使</w:t>
      </w:r>
      <w:r w:rsidRPr="00D569EC">
        <w:rPr>
          <w:rFonts w:hint="eastAsia"/>
          <w:lang w:eastAsia="zh-TW"/>
        </w:rPr>
        <w:t>汽車產業增長加快</w:t>
      </w:r>
      <w:r w:rsidR="00075A2E" w:rsidRPr="00D569EC">
        <w:rPr>
          <w:rFonts w:hint="eastAsia"/>
          <w:lang w:eastAsia="zh-TW"/>
        </w:rPr>
        <w:t>，以</w:t>
      </w:r>
      <w:r w:rsidRPr="00D569EC">
        <w:rPr>
          <w:rFonts w:hint="eastAsia"/>
          <w:lang w:eastAsia="zh-TW"/>
        </w:rPr>
        <w:t>汽車培訓</w:t>
      </w:r>
      <w:r w:rsidR="00203EB0" w:rsidRPr="00D569EC">
        <w:rPr>
          <w:rFonts w:hint="eastAsia"/>
          <w:lang w:eastAsia="zh-TW"/>
        </w:rPr>
        <w:t>計畫</w:t>
      </w:r>
      <w:r w:rsidR="00075A2E" w:rsidRPr="00D569EC">
        <w:rPr>
          <w:rFonts w:hint="eastAsia"/>
          <w:lang w:eastAsia="zh-TW"/>
        </w:rPr>
        <w:t>而言，</w:t>
      </w:r>
      <w:r w:rsidRPr="00D569EC">
        <w:rPr>
          <w:rFonts w:hint="eastAsia"/>
          <w:lang w:eastAsia="zh-TW"/>
        </w:rPr>
        <w:t>合作夥伴包括阿拉巴馬州社區學院系統和阿拉巴馬機器人技術園</w:t>
      </w:r>
      <w:r w:rsidR="00FF34EE" w:rsidRPr="00D569EC">
        <w:rPr>
          <w:rFonts w:hint="eastAsia"/>
          <w:lang w:eastAsia="zh-TW"/>
        </w:rPr>
        <w:t>區，讓學員在以尖端的設施</w:t>
      </w:r>
      <w:r w:rsidRPr="00D569EC">
        <w:rPr>
          <w:rFonts w:hint="eastAsia"/>
          <w:lang w:eastAsia="zh-TW"/>
        </w:rPr>
        <w:t>學習操作先進的機器人和自動化流程。</w:t>
      </w:r>
      <w:r w:rsidR="00FD0C58" w:rsidRPr="00D569EC">
        <w:rPr>
          <w:lang w:eastAsia="zh-TW"/>
        </w:rPr>
        <w:t>阿拉巴馬州立大學獲美國能源部補助推動學生教育訓練計畫，合作訓練學生學習如何進行能源評估以協助製造業節約成本，鼓勵學生參與產業訓練計畫，在全州中小企業及製造業等</w:t>
      </w:r>
      <w:r w:rsidR="00FD0C58" w:rsidRPr="00D569EC">
        <w:rPr>
          <w:lang w:eastAsia="zh-TW"/>
        </w:rPr>
        <w:t>168</w:t>
      </w:r>
      <w:r w:rsidR="00FD0C58" w:rsidRPr="00D569EC">
        <w:rPr>
          <w:lang w:eastAsia="zh-TW"/>
        </w:rPr>
        <w:t>個評估案中，接受有關工業流程、能源評估、能源管理等訓練。</w:t>
      </w:r>
    </w:p>
    <w:p w14:paraId="078679E6" w14:textId="77777777" w:rsidR="004850E8" w:rsidRPr="00D569EC" w:rsidRDefault="00FD0C58">
      <w:pPr>
        <w:ind w:firstLine="472"/>
        <w:rPr>
          <w:lang w:eastAsia="zh-TW"/>
        </w:rPr>
      </w:pPr>
      <w:r w:rsidRPr="00D569EC">
        <w:rPr>
          <w:lang w:eastAsia="zh-TW"/>
        </w:rPr>
        <w:t>阿拉巴馬州政府學生就業小組（</w:t>
      </w:r>
      <w:r w:rsidRPr="00D569EC">
        <w:rPr>
          <w:lang w:eastAsia="zh-TW"/>
        </w:rPr>
        <w:t>College &amp; Career Ready Task Force</w:t>
      </w:r>
      <w:r w:rsidRPr="00D569EC">
        <w:rPr>
          <w:lang w:eastAsia="zh-TW"/>
        </w:rPr>
        <w:t>）致力協助學生就業，匯集教育與企業界成員討論現在職場上所需的技能，讓教師們依照回饋意見制定新的教學計畫，以拓展學生知識並培養專業的就業技能。期望學生能夠兼</w:t>
      </w:r>
      <w:r w:rsidRPr="00D569EC">
        <w:rPr>
          <w:lang w:eastAsia="zh-TW"/>
        </w:rPr>
        <w:lastRenderedPageBreak/>
        <w:t>備專業知識與技能，以獲得更好、更高薪的工作。隨著員工素質提升，將可吸引更多新企業至阿州發展。阿州</w:t>
      </w:r>
      <w:r w:rsidRPr="00D569EC">
        <w:rPr>
          <w:lang w:eastAsia="zh-TW"/>
        </w:rPr>
        <w:t xml:space="preserve"> Shelby</w:t>
      </w:r>
      <w:r w:rsidRPr="00D569EC">
        <w:rPr>
          <w:lang w:eastAsia="zh-TW"/>
        </w:rPr>
        <w:t>技術學院提供學生多樣化的就業技能，使教育與企業界攜手發展合作，產生高知識且擁有熟練技術的員工</w:t>
      </w:r>
      <w:r w:rsidR="00075A2E" w:rsidRPr="00D569EC">
        <w:rPr>
          <w:rFonts w:hint="eastAsia"/>
          <w:lang w:eastAsia="zh-TW"/>
        </w:rPr>
        <w:t>。</w:t>
      </w:r>
    </w:p>
    <w:p w14:paraId="4CFF1D1C" w14:textId="77777777" w:rsidR="004850E8" w:rsidRPr="00D569EC" w:rsidRDefault="00FD0C58" w:rsidP="002562F8">
      <w:pPr>
        <w:pStyle w:val="a4"/>
        <w:spacing w:before="257" w:after="257"/>
        <w:ind w:left="632" w:hanging="632"/>
        <w:rPr>
          <w:color w:val="auto"/>
        </w:rPr>
      </w:pPr>
      <w:r w:rsidRPr="00D569EC">
        <w:rPr>
          <w:color w:val="auto"/>
        </w:rPr>
        <w:t>二、勞工法令</w:t>
      </w:r>
    </w:p>
    <w:p w14:paraId="720C899E" w14:textId="77777777" w:rsidR="004850E8" w:rsidRPr="00D569EC" w:rsidRDefault="00FD0C58" w:rsidP="00187E9C">
      <w:pPr>
        <w:pStyle w:val="a9"/>
        <w:ind w:left="944" w:hanging="708"/>
      </w:pPr>
      <w:r w:rsidRPr="00D569EC">
        <w:t>（一）</w:t>
      </w:r>
      <w:r w:rsidRPr="00D569EC">
        <w:t>Workers’ Compensation Reform Bill</w:t>
      </w:r>
      <w:r w:rsidR="00AD7774" w:rsidRPr="00D569EC">
        <w:rPr>
          <w:rFonts w:hint="eastAsia"/>
        </w:rPr>
        <w:t>:</w:t>
      </w:r>
      <w:r w:rsidR="00AD7774" w:rsidRPr="00D569EC">
        <w:rPr>
          <w:rFonts w:hint="eastAsia"/>
        </w:rPr>
        <w:t>公司每</w:t>
      </w:r>
      <w:r w:rsidR="00AD7774" w:rsidRPr="00D569EC">
        <w:rPr>
          <w:rFonts w:hint="eastAsia"/>
        </w:rPr>
        <w:t>$100</w:t>
      </w:r>
      <w:r w:rsidR="00AD7774" w:rsidRPr="00D569EC">
        <w:rPr>
          <w:rFonts w:hint="eastAsia"/>
        </w:rPr>
        <w:t>美元薪資中需負擔</w:t>
      </w:r>
      <w:r w:rsidR="00AD7774" w:rsidRPr="00D569EC">
        <w:rPr>
          <w:rFonts w:hint="eastAsia"/>
        </w:rPr>
        <w:t>$1.05</w:t>
      </w:r>
      <w:r w:rsidR="00AD7774" w:rsidRPr="00D569EC">
        <w:rPr>
          <w:rFonts w:hint="eastAsia"/>
        </w:rPr>
        <w:t>美元的勞工保險費</w:t>
      </w:r>
      <w:r w:rsidRPr="00D569EC">
        <w:t>。</w:t>
      </w:r>
    </w:p>
    <w:p w14:paraId="6608796B" w14:textId="77777777" w:rsidR="004850E8" w:rsidRPr="00D569EC" w:rsidRDefault="00FD0C58" w:rsidP="00187E9C">
      <w:pPr>
        <w:pStyle w:val="a9"/>
        <w:ind w:left="944" w:hanging="708"/>
      </w:pPr>
      <w:r w:rsidRPr="00D569EC">
        <w:t>（二）</w:t>
      </w:r>
      <w:r w:rsidRPr="00D569EC">
        <w:t>Unemployment Compensation Law</w:t>
      </w:r>
      <w:r w:rsidRPr="00D569EC">
        <w:t>：新設公司應就其支付員工第一個</w:t>
      </w:r>
      <w:r w:rsidRPr="00D569EC">
        <w:t>8,000</w:t>
      </w:r>
      <w:r w:rsidRPr="00D569EC">
        <w:t>美元薪資之</w:t>
      </w:r>
      <w:r w:rsidRPr="00D569EC">
        <w:t>3.2%</w:t>
      </w:r>
      <w:r w:rsidRPr="00D569EC">
        <w:t>作為失業保險稅。其餘一般公司應就當年度支付予員工第一個</w:t>
      </w:r>
      <w:r w:rsidRPr="00D569EC">
        <w:t>8,000</w:t>
      </w:r>
      <w:r w:rsidRPr="00D569EC">
        <w:t>元薪資之</w:t>
      </w:r>
      <w:r w:rsidRPr="00D569EC">
        <w:t>0.</w:t>
      </w:r>
      <w:r w:rsidR="00AD7774" w:rsidRPr="00D569EC">
        <w:rPr>
          <w:rFonts w:hint="eastAsia"/>
        </w:rPr>
        <w:t>28</w:t>
      </w:r>
      <w:r w:rsidRPr="00D569EC">
        <w:t>%</w:t>
      </w:r>
      <w:r w:rsidRPr="00D569EC">
        <w:t>至</w:t>
      </w:r>
      <w:r w:rsidRPr="00D569EC">
        <w:t>5.8%</w:t>
      </w:r>
      <w:r w:rsidRPr="00D569EC">
        <w:t>作為失業保險稅。</w:t>
      </w:r>
    </w:p>
    <w:p w14:paraId="6E26E3FF" w14:textId="77777777" w:rsidR="004850E8" w:rsidRPr="00D569EC" w:rsidRDefault="00FD0C58" w:rsidP="00187E9C">
      <w:pPr>
        <w:pStyle w:val="a9"/>
        <w:ind w:left="944" w:hanging="708"/>
      </w:pPr>
      <w:r w:rsidRPr="00D569EC">
        <w:t>（三）員工薪資保險：目前最低為每星期</w:t>
      </w:r>
      <w:r w:rsidRPr="00D569EC">
        <w:t>130</w:t>
      </w:r>
      <w:r w:rsidRPr="00D569EC">
        <w:t>美元，最高為每星期</w:t>
      </w:r>
      <w:r w:rsidRPr="00D569EC">
        <w:t>475</w:t>
      </w:r>
      <w:r w:rsidRPr="00D569EC">
        <w:t>美元，基本費率由保險公司自訂。</w:t>
      </w:r>
    </w:p>
    <w:p w14:paraId="65059D94" w14:textId="77777777" w:rsidR="005B0D14" w:rsidRPr="00D569EC" w:rsidRDefault="00271C38" w:rsidP="002562F8">
      <w:pPr>
        <w:pStyle w:val="af0"/>
        <w:rPr>
          <w:lang w:eastAsia="zh-TW"/>
        </w:rPr>
      </w:pPr>
      <w:r w:rsidRPr="00D569EC">
        <w:rPr>
          <w:rFonts w:hint="eastAsia"/>
          <w:lang w:eastAsia="zh-TW"/>
        </w:rPr>
        <w:t>美國東南區</w:t>
      </w:r>
      <w:r w:rsidRPr="00D569EC">
        <w:rPr>
          <w:rFonts w:hint="eastAsia"/>
          <w:lang w:eastAsia="zh-TW"/>
        </w:rPr>
        <w:t>7</w:t>
      </w:r>
      <w:r w:rsidRPr="00D569EC">
        <w:rPr>
          <w:rFonts w:hint="eastAsia"/>
          <w:lang w:eastAsia="zh-TW"/>
        </w:rPr>
        <w:t>州</w:t>
      </w:r>
      <w:r w:rsidR="005B0D14" w:rsidRPr="00D569EC">
        <w:rPr>
          <w:lang w:eastAsia="zh-TW"/>
        </w:rPr>
        <w:t>最低工資比較</w:t>
      </w:r>
    </w:p>
    <w:tbl>
      <w:tblPr>
        <w:tblW w:w="8497"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922"/>
        <w:gridCol w:w="3287"/>
        <w:gridCol w:w="3288"/>
      </w:tblGrid>
      <w:tr w:rsidR="00D569EC" w:rsidRPr="00D569EC" w14:paraId="198ACD90" w14:textId="77777777" w:rsidTr="002562F8">
        <w:tc>
          <w:tcPr>
            <w:tcW w:w="19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7B1EFE" w14:textId="77777777" w:rsidR="005B0D14" w:rsidRPr="00D569EC" w:rsidRDefault="005B0D14" w:rsidP="00187E9C">
            <w:pPr>
              <w:pStyle w:val="a9"/>
              <w:ind w:left="944" w:rightChars="-52" w:right="-123" w:hanging="708"/>
            </w:pPr>
            <w:r w:rsidRPr="00D569EC">
              <w:t>州名</w:t>
            </w:r>
          </w:p>
        </w:tc>
        <w:tc>
          <w:tcPr>
            <w:tcW w:w="32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60C326" w14:textId="77777777" w:rsidR="005B0D14" w:rsidRPr="00D569EC" w:rsidRDefault="005B0D14" w:rsidP="00187E9C">
            <w:pPr>
              <w:pStyle w:val="a9"/>
              <w:ind w:left="944" w:rightChars="-52" w:right="-123" w:hanging="708"/>
            </w:pPr>
            <w:r w:rsidRPr="00D569EC">
              <w:t>2019</w:t>
            </w:r>
          </w:p>
        </w:tc>
        <w:tc>
          <w:tcPr>
            <w:tcW w:w="32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2B7095" w14:textId="77777777" w:rsidR="005B0D14" w:rsidRPr="00D569EC" w:rsidRDefault="005B0D14" w:rsidP="00187E9C">
            <w:pPr>
              <w:pStyle w:val="a9"/>
              <w:ind w:left="944" w:rightChars="-52" w:right="-123" w:hanging="708"/>
            </w:pPr>
            <w:r w:rsidRPr="00D569EC">
              <w:t>2020</w:t>
            </w:r>
          </w:p>
        </w:tc>
      </w:tr>
      <w:tr w:rsidR="00D569EC" w:rsidRPr="00D569EC" w14:paraId="296FD019" w14:textId="77777777" w:rsidTr="002562F8">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7CFCC116" w14:textId="77777777" w:rsidR="00271C38" w:rsidRPr="00D569EC" w:rsidRDefault="00271C38" w:rsidP="00187E9C">
            <w:pPr>
              <w:pStyle w:val="a9"/>
              <w:ind w:left="944" w:rightChars="-52" w:right="-123" w:hanging="708"/>
              <w:jc w:val="left"/>
            </w:pPr>
            <w:r w:rsidRPr="00D569EC">
              <w:rPr>
                <w:rFonts w:hint="eastAsia"/>
              </w:rPr>
              <w:t>喬治亞州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0788568B" w14:textId="4CFA349D" w:rsidR="00271C38" w:rsidRPr="00D569EC" w:rsidRDefault="00271C38" w:rsidP="00187E9C">
            <w:pPr>
              <w:pStyle w:val="a9"/>
              <w:ind w:left="944" w:rightChars="-52" w:right="-123" w:hanging="708"/>
              <w:jc w:val="left"/>
            </w:pPr>
            <w:r w:rsidRPr="00D569EC">
              <w:t xml:space="preserve">$5.15 </w:t>
            </w:r>
            <w:r w:rsidR="001D4A56" w:rsidRPr="00D569EC">
              <w:t>（</w:t>
            </w:r>
            <w:r w:rsidRPr="00D569EC">
              <w:t>Employers subject to Fair Labor Standards Act must pay the $7.25 Federal minimum wage.</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146CB531" w14:textId="524E191E" w:rsidR="00271C38" w:rsidRPr="00D569EC" w:rsidRDefault="00271C38" w:rsidP="00187E9C">
            <w:pPr>
              <w:pStyle w:val="a9"/>
              <w:ind w:left="944" w:rightChars="-52" w:right="-123" w:hanging="708"/>
              <w:jc w:val="left"/>
            </w:pPr>
            <w:r w:rsidRPr="00D569EC">
              <w:t xml:space="preserve">$5.15 </w:t>
            </w:r>
            <w:r w:rsidR="001D4A56" w:rsidRPr="00D569EC">
              <w:t>（</w:t>
            </w:r>
            <w:r w:rsidRPr="00D569EC">
              <w:t>Employers subject to the Fair Labor Standards Act must pay the $7.25 Federal minimum wage</w:t>
            </w:r>
            <w:r w:rsidR="001D4A56" w:rsidRPr="00D569EC">
              <w:t>）</w:t>
            </w:r>
          </w:p>
        </w:tc>
      </w:tr>
      <w:tr w:rsidR="00D569EC" w:rsidRPr="00D569EC" w14:paraId="16358D7C" w14:textId="77777777" w:rsidTr="002562F8">
        <w:tc>
          <w:tcPr>
            <w:tcW w:w="19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F2ADF" w14:textId="77777777" w:rsidR="00271C38" w:rsidRPr="00D569EC" w:rsidRDefault="00271C38" w:rsidP="00187E9C">
            <w:pPr>
              <w:pStyle w:val="a9"/>
              <w:ind w:left="944" w:rightChars="-52" w:right="-123" w:hanging="708"/>
              <w:jc w:val="left"/>
            </w:pPr>
            <w:r w:rsidRPr="00D569EC">
              <w:rPr>
                <w:rFonts w:hint="eastAsia"/>
              </w:rPr>
              <w:t>阿拉巴馬州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C740C" w14:textId="709D90BA" w:rsidR="00271C38" w:rsidRPr="00D569EC" w:rsidRDefault="00271C38"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CAB54" w14:textId="39B909F4" w:rsidR="00271C38" w:rsidRPr="00D569EC" w:rsidRDefault="00271C38"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r>
      <w:tr w:rsidR="00D569EC" w:rsidRPr="00D569EC" w14:paraId="49E6ECC4" w14:textId="77777777" w:rsidTr="002562F8">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1F818AF7" w14:textId="77777777" w:rsidR="00271C38" w:rsidRPr="00D569EC" w:rsidRDefault="00271C38" w:rsidP="00187E9C">
            <w:pPr>
              <w:pStyle w:val="a9"/>
              <w:ind w:left="944" w:rightChars="-52" w:right="-123" w:hanging="708"/>
              <w:jc w:val="left"/>
            </w:pPr>
            <w:r w:rsidRPr="00D569EC">
              <w:rPr>
                <w:rFonts w:hint="eastAsia"/>
              </w:rPr>
              <w:t>肯塔基州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47BCF30E" w14:textId="77777777" w:rsidR="00271C38" w:rsidRPr="00D569EC" w:rsidRDefault="00271C38" w:rsidP="00187E9C">
            <w:pPr>
              <w:pStyle w:val="a9"/>
              <w:ind w:left="944" w:rightChars="-52" w:right="-123" w:hanging="708"/>
              <w:jc w:val="left"/>
            </w:pPr>
            <w:r w:rsidRPr="00D569EC">
              <w:t>$7.25</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36C54B4F" w14:textId="77777777" w:rsidR="00271C38" w:rsidRPr="00D569EC" w:rsidRDefault="00271C38" w:rsidP="00187E9C">
            <w:pPr>
              <w:pStyle w:val="a9"/>
              <w:ind w:left="944" w:rightChars="-52" w:right="-123" w:hanging="708"/>
              <w:jc w:val="left"/>
            </w:pPr>
            <w:r w:rsidRPr="00D569EC">
              <w:t>$7.25</w:t>
            </w:r>
          </w:p>
        </w:tc>
      </w:tr>
      <w:tr w:rsidR="00D569EC" w:rsidRPr="00D569EC" w14:paraId="113F43B6" w14:textId="77777777" w:rsidTr="002562F8">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3B15F797" w14:textId="77777777" w:rsidR="00271C38" w:rsidRPr="00D569EC" w:rsidRDefault="00271C38" w:rsidP="00187E9C">
            <w:pPr>
              <w:pStyle w:val="a9"/>
              <w:ind w:left="944" w:rightChars="-52" w:right="-123" w:hanging="708"/>
              <w:jc w:val="left"/>
            </w:pPr>
            <w:r w:rsidRPr="00D569EC">
              <w:rPr>
                <w:rFonts w:hint="eastAsia"/>
              </w:rPr>
              <w:t>北卡州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54C83445" w14:textId="77777777" w:rsidR="00271C38" w:rsidRPr="00D569EC" w:rsidRDefault="00271C38" w:rsidP="00187E9C">
            <w:pPr>
              <w:pStyle w:val="a9"/>
              <w:ind w:left="944" w:rightChars="-52" w:right="-123" w:hanging="708"/>
              <w:jc w:val="left"/>
            </w:pPr>
            <w:r w:rsidRPr="00D569EC">
              <w:t>$7.25</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1F8A21CC" w14:textId="77777777" w:rsidR="00271C38" w:rsidRPr="00D569EC" w:rsidRDefault="00271C38" w:rsidP="00187E9C">
            <w:pPr>
              <w:pStyle w:val="a9"/>
              <w:ind w:left="944" w:rightChars="-52" w:right="-123" w:hanging="708"/>
              <w:jc w:val="left"/>
            </w:pPr>
            <w:r w:rsidRPr="00D569EC">
              <w:t>$7.25</w:t>
            </w:r>
          </w:p>
        </w:tc>
      </w:tr>
      <w:tr w:rsidR="00D569EC" w:rsidRPr="00D569EC" w14:paraId="39F0A3B2" w14:textId="77777777" w:rsidTr="002562F8">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43156439" w14:textId="77777777" w:rsidR="00271C38" w:rsidRPr="00D569EC" w:rsidRDefault="00271C38" w:rsidP="00187E9C">
            <w:pPr>
              <w:pStyle w:val="a9"/>
              <w:ind w:left="944" w:rightChars="-52" w:right="-123" w:hanging="708"/>
              <w:jc w:val="left"/>
            </w:pPr>
            <w:r w:rsidRPr="00D569EC">
              <w:rPr>
                <w:rFonts w:hint="eastAsia"/>
              </w:rPr>
              <w:t>南卡州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26B2C702" w14:textId="74578EE6" w:rsidR="00271C38" w:rsidRPr="00D569EC" w:rsidRDefault="00271C38"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33896B93" w14:textId="74E605CF" w:rsidR="00271C38" w:rsidRPr="00D569EC" w:rsidRDefault="00271C38"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r>
      <w:tr w:rsidR="00D569EC" w:rsidRPr="00D569EC" w14:paraId="6499ABBA" w14:textId="77777777" w:rsidTr="002562F8">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5FC4AD78" w14:textId="77777777" w:rsidR="00271C38" w:rsidRPr="00D569EC" w:rsidRDefault="00271C38" w:rsidP="00187E9C">
            <w:pPr>
              <w:pStyle w:val="a9"/>
              <w:ind w:left="944" w:rightChars="-52" w:right="-123" w:hanging="708"/>
              <w:jc w:val="left"/>
            </w:pPr>
            <w:r w:rsidRPr="00D569EC">
              <w:rPr>
                <w:rFonts w:hint="eastAsia"/>
              </w:rPr>
              <w:t>田納西州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173FAB37" w14:textId="593412CD" w:rsidR="00271C38" w:rsidRPr="00D569EC" w:rsidRDefault="00271C38"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00980F90" w14:textId="5F45A6E0" w:rsidR="00271C38" w:rsidRPr="00D569EC" w:rsidRDefault="00271C38"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r>
      <w:tr w:rsidR="00D569EC" w:rsidRPr="00D569EC" w14:paraId="7E0C2395" w14:textId="77777777" w:rsidTr="002562F8">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765DE30C" w14:textId="77777777" w:rsidR="00271C38" w:rsidRPr="00D569EC" w:rsidRDefault="00271C38" w:rsidP="00187E9C">
            <w:pPr>
              <w:pStyle w:val="a9"/>
              <w:ind w:left="944" w:rightChars="-52" w:right="-123" w:hanging="708"/>
              <w:jc w:val="left"/>
            </w:pPr>
            <w:r w:rsidRPr="00D569EC">
              <w:rPr>
                <w:rFonts w:hint="eastAsia"/>
              </w:rPr>
              <w:t>佛羅里達州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0ADC3EEB" w14:textId="77777777" w:rsidR="00271C38" w:rsidRPr="00D569EC" w:rsidRDefault="00271C38" w:rsidP="00187E9C">
            <w:pPr>
              <w:pStyle w:val="a9"/>
              <w:ind w:left="944" w:rightChars="-52" w:right="-123" w:hanging="708"/>
              <w:jc w:val="left"/>
            </w:pPr>
            <w:r w:rsidRPr="00D569EC">
              <w:t>$8.46</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3E668514" w14:textId="77777777" w:rsidR="00271C38" w:rsidRPr="00D569EC" w:rsidRDefault="00271C38" w:rsidP="00187E9C">
            <w:pPr>
              <w:pStyle w:val="a9"/>
              <w:ind w:left="944" w:rightChars="-52" w:right="-123" w:hanging="708"/>
              <w:jc w:val="left"/>
            </w:pPr>
            <w:r w:rsidRPr="00D569EC">
              <w:t>$8.56</w:t>
            </w:r>
          </w:p>
        </w:tc>
      </w:tr>
    </w:tbl>
    <w:p w14:paraId="3FAE8EA9" w14:textId="77777777" w:rsidR="004850E8" w:rsidRPr="00D569EC" w:rsidRDefault="00FD0C58" w:rsidP="00721180">
      <w:pPr>
        <w:pStyle w:val="a3"/>
        <w:spacing w:before="514" w:after="771"/>
      </w:pPr>
      <w:r w:rsidRPr="00D569EC">
        <w:lastRenderedPageBreak/>
        <w:t>第捌章　簽證、居留及移民</w:t>
      </w:r>
    </w:p>
    <w:p w14:paraId="26A3C45C" w14:textId="77777777" w:rsidR="004850E8" w:rsidRPr="00D569EC" w:rsidRDefault="00FD0C58">
      <w:pPr>
        <w:pStyle w:val="a4"/>
        <w:spacing w:before="257" w:after="257"/>
        <w:ind w:left="632" w:hanging="632"/>
        <w:rPr>
          <w:color w:val="auto"/>
        </w:rPr>
      </w:pPr>
      <w:r w:rsidRPr="00D569EC">
        <w:rPr>
          <w:color w:val="auto"/>
        </w:rPr>
        <w:t>一、居留及移民規定</w:t>
      </w:r>
    </w:p>
    <w:p w14:paraId="73B0C487" w14:textId="77777777" w:rsidR="004850E8" w:rsidRPr="00D569EC" w:rsidRDefault="00FD0C58">
      <w:pPr>
        <w:ind w:firstLine="472"/>
        <w:rPr>
          <w:lang w:eastAsia="zh-TW"/>
        </w:rPr>
      </w:pPr>
      <w:r w:rsidRPr="00D569EC">
        <w:rPr>
          <w:lang w:eastAsia="zh-TW"/>
        </w:rPr>
        <w:t>條約商人（</w:t>
      </w:r>
      <w:r w:rsidRPr="00D569EC">
        <w:rPr>
          <w:lang w:eastAsia="zh-TW"/>
        </w:rPr>
        <w:t>E-1</w:t>
      </w:r>
      <w:r w:rsidRPr="00D569EC">
        <w:rPr>
          <w:lang w:eastAsia="zh-TW"/>
        </w:rPr>
        <w:t>簽證）或條約投資人（</w:t>
      </w:r>
      <w:r w:rsidRPr="00D569EC">
        <w:rPr>
          <w:lang w:eastAsia="zh-TW"/>
        </w:rPr>
        <w:t>E-2</w:t>
      </w:r>
      <w:r w:rsidRPr="00D569EC">
        <w:rPr>
          <w:lang w:eastAsia="zh-TW"/>
        </w:rPr>
        <w:t>簽證）。美國移民暨國籍法提供了非移民簽證種類給和美國簽有通商及通航條約國家的國民，到美國從事實質貿易，包括服務或技術上的貿易，並且該貿易主要是介於美國及該條約國之間；或到美國開發及運作其所投資的企業；或正要投資一筆相當數量的資金到美國。</w:t>
      </w:r>
      <w:r w:rsidRPr="00D569EC">
        <w:rPr>
          <w:lang w:eastAsia="zh-TW"/>
        </w:rPr>
        <w:t xml:space="preserve"> </w:t>
      </w:r>
    </w:p>
    <w:p w14:paraId="5F705757" w14:textId="138ED15C" w:rsidR="004850E8" w:rsidRPr="00D569EC" w:rsidRDefault="00FD0C58">
      <w:pPr>
        <w:ind w:firstLine="472"/>
        <w:rPr>
          <w:lang w:eastAsia="zh-TW"/>
        </w:rPr>
      </w:pPr>
      <w:r w:rsidRPr="00D569EC">
        <w:rPr>
          <w:lang w:eastAsia="zh-TW"/>
        </w:rPr>
        <w:t>申請人如果要申請</w:t>
      </w:r>
      <w:r w:rsidRPr="00D569EC">
        <w:rPr>
          <w:lang w:eastAsia="zh-TW"/>
        </w:rPr>
        <w:t>E-1</w:t>
      </w:r>
      <w:r w:rsidRPr="00D569EC">
        <w:rPr>
          <w:lang w:eastAsia="zh-TW"/>
        </w:rPr>
        <w:t>條約商人或</w:t>
      </w:r>
      <w:r w:rsidRPr="00D569EC">
        <w:rPr>
          <w:lang w:eastAsia="zh-TW"/>
        </w:rPr>
        <w:t>E-2</w:t>
      </w:r>
      <w:r w:rsidRPr="00D569EC">
        <w:rPr>
          <w:lang w:eastAsia="zh-TW"/>
        </w:rPr>
        <w:t>條約投資人簽證，在各方面需符合嚴格的條件，如：申請人的國籍</w:t>
      </w:r>
      <w:r w:rsidR="005A4500" w:rsidRPr="00D569EC">
        <w:rPr>
          <w:rFonts w:hint="eastAsia"/>
          <w:lang w:eastAsia="zh-TW"/>
        </w:rPr>
        <w:t>、</w:t>
      </w:r>
      <w:r w:rsidR="005A4500" w:rsidRPr="00D569EC">
        <w:rPr>
          <w:lang w:eastAsia="zh-TW"/>
        </w:rPr>
        <w:t>申請公司的國籍</w:t>
      </w:r>
      <w:r w:rsidR="005A4500" w:rsidRPr="00D569EC">
        <w:rPr>
          <w:rFonts w:hint="eastAsia"/>
          <w:lang w:eastAsia="zh-TW"/>
        </w:rPr>
        <w:t>、</w:t>
      </w:r>
      <w:r w:rsidR="005A4500" w:rsidRPr="00D569EC">
        <w:rPr>
          <w:lang w:eastAsia="zh-TW"/>
        </w:rPr>
        <w:t>公司的大小</w:t>
      </w:r>
      <w:r w:rsidR="005A4500" w:rsidRPr="00D569EC">
        <w:rPr>
          <w:rFonts w:hint="eastAsia"/>
          <w:lang w:eastAsia="zh-TW"/>
        </w:rPr>
        <w:t>、</w:t>
      </w:r>
      <w:r w:rsidR="005A4500" w:rsidRPr="00D569EC">
        <w:rPr>
          <w:lang w:eastAsia="zh-TW"/>
        </w:rPr>
        <w:t>營業性質</w:t>
      </w:r>
      <w:r w:rsidR="005A4500" w:rsidRPr="00D569EC">
        <w:rPr>
          <w:rFonts w:hint="eastAsia"/>
          <w:lang w:eastAsia="zh-TW"/>
        </w:rPr>
        <w:t>、</w:t>
      </w:r>
      <w:r w:rsidRPr="00D569EC">
        <w:rPr>
          <w:lang w:eastAsia="zh-TW"/>
        </w:rPr>
        <w:t>貿易方向，以及申請人在此公司的職務等。此類申請人常會委託律師代為處理</w:t>
      </w:r>
      <w:r w:rsidRPr="00D569EC">
        <w:rPr>
          <w:lang w:eastAsia="zh-TW"/>
        </w:rPr>
        <w:t>E</w:t>
      </w:r>
      <w:r w:rsidRPr="00D569EC">
        <w:rPr>
          <w:lang w:eastAsia="zh-TW"/>
        </w:rPr>
        <w:t>簽證所有事項的申請。如果條件符合文件也準備齊全，您可以預約到美國在臺協會的面談時間。查詢</w:t>
      </w:r>
      <w:r w:rsidRPr="00D569EC">
        <w:rPr>
          <w:lang w:eastAsia="zh-TW"/>
        </w:rPr>
        <w:t>E</w:t>
      </w:r>
      <w:r w:rsidRPr="00D569EC">
        <w:rPr>
          <w:lang w:eastAsia="zh-TW"/>
        </w:rPr>
        <w:t>簽證的進一步資料，請電美國在臺協會</w:t>
      </w:r>
      <w:r w:rsidRPr="00D569EC">
        <w:rPr>
          <w:lang w:eastAsia="zh-TW"/>
        </w:rPr>
        <w:t>2162-2000</w:t>
      </w:r>
      <w:r w:rsidRPr="00D569EC">
        <w:rPr>
          <w:lang w:eastAsia="zh-TW"/>
        </w:rPr>
        <w:t>轉分機</w:t>
      </w:r>
      <w:r w:rsidRPr="00D569EC">
        <w:rPr>
          <w:lang w:eastAsia="zh-TW"/>
        </w:rPr>
        <w:t>2026</w:t>
      </w:r>
      <w:r w:rsidRPr="00D569EC">
        <w:rPr>
          <w:lang w:eastAsia="zh-TW"/>
        </w:rPr>
        <w:t>。</w:t>
      </w:r>
    </w:p>
    <w:p w14:paraId="73D39ED0" w14:textId="77777777" w:rsidR="004850E8" w:rsidRPr="00D569EC" w:rsidRDefault="00FD0C58">
      <w:pPr>
        <w:pStyle w:val="a4"/>
        <w:spacing w:before="257" w:after="257"/>
        <w:ind w:left="632" w:hanging="632"/>
        <w:rPr>
          <w:color w:val="auto"/>
        </w:rPr>
      </w:pPr>
      <w:r w:rsidRPr="00D569EC">
        <w:rPr>
          <w:color w:val="auto"/>
        </w:rPr>
        <w:t>二、聘用外籍員工</w:t>
      </w:r>
    </w:p>
    <w:p w14:paraId="18807538" w14:textId="3DF007A4" w:rsidR="004850E8" w:rsidRPr="00D569EC" w:rsidRDefault="00FD0C58">
      <w:pPr>
        <w:ind w:firstLine="472"/>
        <w:rPr>
          <w:lang w:eastAsia="zh-TW"/>
        </w:rPr>
      </w:pPr>
      <w:r w:rsidRPr="00D569EC">
        <w:rPr>
          <w:lang w:eastAsia="zh-TW"/>
        </w:rPr>
        <w:t>公司聘用外籍員工可為員工在移民局申請</w:t>
      </w:r>
      <w:r w:rsidRPr="00D569EC">
        <w:rPr>
          <w:lang w:eastAsia="zh-TW"/>
        </w:rPr>
        <w:t>H-1B</w:t>
      </w:r>
      <w:r w:rsidRPr="00D569EC">
        <w:rPr>
          <w:lang w:eastAsia="zh-TW"/>
        </w:rPr>
        <w:t>簽證，該簽證每年限額為</w:t>
      </w:r>
      <w:r w:rsidRPr="00D569EC">
        <w:rPr>
          <w:lang w:eastAsia="zh-TW"/>
        </w:rPr>
        <w:t>65,000</w:t>
      </w:r>
      <w:r w:rsidRPr="00D569EC">
        <w:rPr>
          <w:lang w:eastAsia="zh-TW"/>
        </w:rPr>
        <w:t>名，近年來每年申請人數皆超過名額限制，因此採隨機抽取方式，被抽中的外國專業人員可以從</w:t>
      </w:r>
      <w:r w:rsidRPr="00D569EC">
        <w:rPr>
          <w:lang w:eastAsia="zh-TW"/>
        </w:rPr>
        <w:t>10</w:t>
      </w:r>
      <w:r w:rsidRPr="00D569EC">
        <w:rPr>
          <w:lang w:eastAsia="zh-TW"/>
        </w:rPr>
        <w:t>月</w:t>
      </w:r>
      <w:r w:rsidRPr="00D569EC">
        <w:rPr>
          <w:lang w:eastAsia="zh-TW"/>
        </w:rPr>
        <w:t>1</w:t>
      </w:r>
      <w:r w:rsidRPr="00D569EC">
        <w:rPr>
          <w:lang w:eastAsia="zh-TW"/>
        </w:rPr>
        <w:t>日開始的會計年度中遞交申請證件。</w:t>
      </w:r>
      <w:r w:rsidRPr="00D569EC">
        <w:rPr>
          <w:lang w:eastAsia="zh-TW"/>
        </w:rPr>
        <w:t>H-1B</w:t>
      </w:r>
      <w:r w:rsidRPr="00D569EC">
        <w:rPr>
          <w:lang w:eastAsia="zh-TW"/>
        </w:rPr>
        <w:t>簽證允許具有學士以上學位和特殊技能的外國人為美國公司工作六年。該</w:t>
      </w:r>
      <w:r w:rsidR="00203EB0" w:rsidRPr="00D569EC">
        <w:rPr>
          <w:lang w:eastAsia="zh-TW"/>
        </w:rPr>
        <w:t>計畫</w:t>
      </w:r>
      <w:r w:rsidRPr="00D569EC">
        <w:rPr>
          <w:lang w:eastAsia="zh-TW"/>
        </w:rPr>
        <w:t>還為在美國大學獲得高等學位的外國人額外提供了</w:t>
      </w:r>
      <w:r w:rsidRPr="00D569EC">
        <w:rPr>
          <w:lang w:eastAsia="zh-TW"/>
        </w:rPr>
        <w:t>20,000</w:t>
      </w:r>
      <w:r w:rsidRPr="00D569EC">
        <w:rPr>
          <w:lang w:eastAsia="zh-TW"/>
        </w:rPr>
        <w:t>個簽證。</w:t>
      </w:r>
    </w:p>
    <w:p w14:paraId="131DAF4D" w14:textId="30F66F4D" w:rsidR="004850E8" w:rsidRPr="00D569EC" w:rsidRDefault="00FD0C58">
      <w:pPr>
        <w:ind w:firstLine="472"/>
        <w:rPr>
          <w:lang w:eastAsia="zh-TW"/>
        </w:rPr>
      </w:pPr>
      <w:r w:rsidRPr="00D569EC">
        <w:rPr>
          <w:lang w:eastAsia="zh-TW"/>
        </w:rPr>
        <w:t>許多美國的高科技公司要求國會增加引進外國技術人才的簽證名額，微軟公司（</w:t>
      </w:r>
      <w:r w:rsidRPr="00D569EC">
        <w:rPr>
          <w:lang w:eastAsia="zh-TW"/>
        </w:rPr>
        <w:t>Microsoft Corp.</w:t>
      </w:r>
      <w:r w:rsidRPr="00D569EC">
        <w:rPr>
          <w:lang w:eastAsia="zh-TW"/>
        </w:rPr>
        <w:t>）董事長</w:t>
      </w:r>
      <w:hyperlink r:id="rId26" w:history="1">
        <w:r w:rsidRPr="00D569EC">
          <w:rPr>
            <w:lang w:eastAsia="zh-TW"/>
          </w:rPr>
          <w:t>比爾</w:t>
        </w:r>
        <w:r w:rsidRPr="00D569EC">
          <w:rPr>
            <w:rFonts w:ascii="華康細圓體" w:hAnsi="華康細圓體"/>
            <w:lang w:eastAsia="zh-TW"/>
          </w:rPr>
          <w:t>•</w:t>
        </w:r>
        <w:r w:rsidRPr="00D569EC">
          <w:rPr>
            <w:lang w:eastAsia="zh-TW"/>
          </w:rPr>
          <w:t>蓋茨（</w:t>
        </w:r>
        <w:r w:rsidRPr="00D569EC">
          <w:rPr>
            <w:lang w:eastAsia="zh-TW"/>
          </w:rPr>
          <w:t>Bill Gates</w:t>
        </w:r>
        <w:r w:rsidRPr="00D569EC">
          <w:rPr>
            <w:lang w:eastAsia="zh-TW"/>
          </w:rPr>
          <w:t>）在國會作證</w:t>
        </w:r>
      </w:hyperlink>
      <w:r w:rsidRPr="00D569EC">
        <w:rPr>
          <w:lang w:eastAsia="zh-TW"/>
        </w:rPr>
        <w:t>時警告，如不能獲得優秀的人才，美國正面臨著喪失科技競爭優勢的風險。然而，迄今國會未通過移</w:t>
      </w:r>
      <w:r w:rsidRPr="00D569EC">
        <w:rPr>
          <w:lang w:eastAsia="zh-TW"/>
        </w:rPr>
        <w:lastRenderedPageBreak/>
        <w:t>民改革法案中對</w:t>
      </w:r>
      <w:r w:rsidRPr="00D569EC">
        <w:rPr>
          <w:lang w:eastAsia="zh-TW"/>
        </w:rPr>
        <w:t>H-1B</w:t>
      </w:r>
      <w:r w:rsidRPr="00D569EC">
        <w:rPr>
          <w:lang w:eastAsia="zh-TW"/>
        </w:rPr>
        <w:t>簽證提案之修改。移民相關</w:t>
      </w:r>
      <w:r w:rsidR="002562F8" w:rsidRPr="00D569EC">
        <w:rPr>
          <w:rFonts w:hint="eastAsia"/>
          <w:lang w:eastAsia="zh-TW"/>
        </w:rPr>
        <w:t>細</w:t>
      </w:r>
      <w:r w:rsidRPr="00D569EC">
        <w:rPr>
          <w:lang w:eastAsia="zh-TW"/>
        </w:rPr>
        <w:t>節請參考美國移民局網站</w:t>
      </w:r>
      <w:hyperlink r:id="rId27" w:history="1">
        <w:r w:rsidRPr="00D569EC">
          <w:rPr>
            <w:lang w:eastAsia="zh-TW"/>
          </w:rPr>
          <w:t>www.uscis.gov</w:t>
        </w:r>
      </w:hyperlink>
      <w:r w:rsidR="002562F8" w:rsidRPr="00D569EC">
        <w:rPr>
          <w:rFonts w:ascii="華康細圓體" w:hint="eastAsia"/>
          <w:lang w:eastAsia="zh-TW"/>
        </w:rPr>
        <w:t>。</w:t>
      </w:r>
    </w:p>
    <w:p w14:paraId="74DADB29" w14:textId="77777777" w:rsidR="004850E8" w:rsidRPr="00D569EC" w:rsidRDefault="00FD0C58">
      <w:pPr>
        <w:pStyle w:val="a4"/>
        <w:spacing w:before="257" w:after="257"/>
        <w:ind w:left="632" w:hanging="632"/>
        <w:rPr>
          <w:color w:val="auto"/>
        </w:rPr>
      </w:pPr>
      <w:r w:rsidRPr="00D569EC">
        <w:rPr>
          <w:color w:val="auto"/>
        </w:rPr>
        <w:t>三、子女教育</w:t>
      </w:r>
    </w:p>
    <w:p w14:paraId="0B16AAF6" w14:textId="62C9D751" w:rsidR="004850E8" w:rsidRPr="00D569EC" w:rsidRDefault="00FD0C58">
      <w:pPr>
        <w:ind w:firstLine="472"/>
        <w:rPr>
          <w:lang w:eastAsia="zh-TW"/>
        </w:rPr>
      </w:pPr>
      <w:r w:rsidRPr="00D569EC">
        <w:rPr>
          <w:lang w:eastAsia="zh-TW"/>
        </w:rPr>
        <w:t>凡有合法身份之外籍人士皆可依居住學區，為未滿</w:t>
      </w:r>
      <w:r w:rsidRPr="00D569EC">
        <w:rPr>
          <w:lang w:eastAsia="zh-TW"/>
        </w:rPr>
        <w:t>21</w:t>
      </w:r>
      <w:r w:rsidRPr="00D569EC">
        <w:rPr>
          <w:lang w:eastAsia="zh-TW"/>
        </w:rPr>
        <w:t>歲之子女申請進入公立小學至高中就讀，全美各地亦有許多名牌私立學校，則不分學區，以各校招考方式入學，值得留意的是：許多持有</w:t>
      </w:r>
      <w:r w:rsidRPr="00D569EC">
        <w:rPr>
          <w:lang w:eastAsia="zh-TW"/>
        </w:rPr>
        <w:t>H-1B</w:t>
      </w:r>
      <w:r w:rsidRPr="00D569EC">
        <w:rPr>
          <w:lang w:eastAsia="zh-TW"/>
        </w:rPr>
        <w:t>、</w:t>
      </w:r>
      <w:r w:rsidRPr="00D569EC">
        <w:rPr>
          <w:lang w:eastAsia="zh-TW"/>
        </w:rPr>
        <w:t>F-1</w:t>
      </w:r>
      <w:r w:rsidRPr="00D569EC">
        <w:rPr>
          <w:lang w:eastAsia="zh-TW"/>
        </w:rPr>
        <w:t>或</w:t>
      </w:r>
      <w:r w:rsidRPr="00D569EC">
        <w:rPr>
          <w:lang w:eastAsia="zh-TW"/>
        </w:rPr>
        <w:t>L-1</w:t>
      </w:r>
      <w:r w:rsidRPr="00D569EC">
        <w:rPr>
          <w:lang w:eastAsia="zh-TW"/>
        </w:rPr>
        <w:t>身份父母在來美</w:t>
      </w:r>
      <w:r w:rsidR="002562F8" w:rsidRPr="00D569EC">
        <w:rPr>
          <w:rFonts w:hint="eastAsia"/>
          <w:lang w:eastAsia="zh-TW"/>
        </w:rPr>
        <w:t>後</w:t>
      </w:r>
      <w:r w:rsidRPr="00D569EC">
        <w:rPr>
          <w:lang w:eastAsia="zh-TW"/>
        </w:rPr>
        <w:t>，</w:t>
      </w:r>
      <w:r w:rsidR="00FB497F" w:rsidRPr="00D569EC">
        <w:rPr>
          <w:lang w:eastAsia="zh-TW"/>
        </w:rPr>
        <w:t>通常僅注意</w:t>
      </w:r>
      <w:r w:rsidRPr="00D569EC">
        <w:rPr>
          <w:lang w:eastAsia="zh-TW"/>
        </w:rPr>
        <w:t>到本身</w:t>
      </w:r>
      <w:r w:rsidRPr="00D569EC">
        <w:rPr>
          <w:lang w:eastAsia="zh-TW"/>
        </w:rPr>
        <w:t>H-1B</w:t>
      </w:r>
      <w:r w:rsidRPr="00D569EC">
        <w:rPr>
          <w:lang w:eastAsia="zh-TW"/>
        </w:rPr>
        <w:t>、</w:t>
      </w:r>
      <w:r w:rsidRPr="00D569EC">
        <w:rPr>
          <w:lang w:eastAsia="zh-TW"/>
        </w:rPr>
        <w:t>F-1</w:t>
      </w:r>
      <w:r w:rsidRPr="00D569EC">
        <w:rPr>
          <w:lang w:eastAsia="zh-TW"/>
        </w:rPr>
        <w:t>、或</w:t>
      </w:r>
      <w:r w:rsidRPr="00D569EC">
        <w:rPr>
          <w:lang w:eastAsia="zh-TW"/>
        </w:rPr>
        <w:t>L-1</w:t>
      </w:r>
      <w:r w:rsidRPr="00D569EC">
        <w:rPr>
          <w:lang w:eastAsia="zh-TW"/>
        </w:rPr>
        <w:t>的有效期問題，而忽略了子女在滿</w:t>
      </w:r>
      <w:r w:rsidRPr="00D569EC">
        <w:rPr>
          <w:lang w:eastAsia="zh-TW"/>
        </w:rPr>
        <w:t>21</w:t>
      </w:r>
      <w:r w:rsidRPr="00D569EC">
        <w:rPr>
          <w:lang w:eastAsia="zh-TW"/>
        </w:rPr>
        <w:t>歲</w:t>
      </w:r>
      <w:r w:rsidR="002562F8" w:rsidRPr="00D569EC">
        <w:rPr>
          <w:rFonts w:hint="eastAsia"/>
          <w:lang w:eastAsia="zh-TW"/>
        </w:rPr>
        <w:t>後</w:t>
      </w:r>
      <w:r w:rsidRPr="00D569EC">
        <w:rPr>
          <w:lang w:eastAsia="zh-TW"/>
        </w:rPr>
        <w:t>跟隨父母身份將失效的問題，提醒父母應提早在孩子滿</w:t>
      </w:r>
      <w:r w:rsidRPr="00D569EC">
        <w:rPr>
          <w:lang w:eastAsia="zh-TW"/>
        </w:rPr>
        <w:t>21</w:t>
      </w:r>
      <w:r w:rsidRPr="00D569EC">
        <w:rPr>
          <w:lang w:eastAsia="zh-TW"/>
        </w:rPr>
        <w:t>歲前，為孩子單獨向移民局提出轉換身份的申請。如果孩子仍然在求學的話可以提出轉換為</w:t>
      </w:r>
      <w:r w:rsidRPr="00D569EC">
        <w:rPr>
          <w:lang w:eastAsia="zh-TW"/>
        </w:rPr>
        <w:t>F-1</w:t>
      </w:r>
      <w:r w:rsidRPr="00D569EC">
        <w:rPr>
          <w:lang w:eastAsia="zh-TW"/>
        </w:rPr>
        <w:t>學生的申請。各地學校（小學至高中）比較可至</w:t>
      </w:r>
      <w:hyperlink r:id="rId28" w:history="1">
        <w:r w:rsidRPr="00D569EC">
          <w:rPr>
            <w:lang w:eastAsia="zh-TW"/>
          </w:rPr>
          <w:t>www.greatschools.org</w:t>
        </w:r>
      </w:hyperlink>
      <w:r w:rsidR="002562F8" w:rsidRPr="00D569EC">
        <w:rPr>
          <w:rFonts w:ascii="華康細圓體" w:hint="eastAsia"/>
          <w:lang w:eastAsia="zh-TW"/>
        </w:rPr>
        <w:t>。</w:t>
      </w:r>
    </w:p>
    <w:p w14:paraId="7FA9449A" w14:textId="77777777" w:rsidR="004850E8" w:rsidRPr="00D569EC" w:rsidRDefault="004850E8">
      <w:pPr>
        <w:ind w:left="472" w:firstLine="0"/>
        <w:rPr>
          <w:lang w:eastAsia="zh-TW"/>
        </w:rPr>
      </w:pPr>
    </w:p>
    <w:p w14:paraId="1BB9D2B7" w14:textId="77777777" w:rsidR="004850E8" w:rsidRPr="00D569EC" w:rsidRDefault="00FD0C58" w:rsidP="00721180">
      <w:pPr>
        <w:pStyle w:val="a3"/>
        <w:spacing w:before="514" w:after="771"/>
      </w:pPr>
      <w:r w:rsidRPr="00D569EC">
        <w:lastRenderedPageBreak/>
        <w:t>第玖章　結論</w:t>
      </w:r>
    </w:p>
    <w:p w14:paraId="42D5793E" w14:textId="6C829C5E" w:rsidR="004209B7" w:rsidRPr="00D569EC" w:rsidRDefault="004209B7" w:rsidP="004209B7">
      <w:pPr>
        <w:ind w:firstLine="472"/>
        <w:rPr>
          <w:lang w:eastAsia="zh-TW"/>
        </w:rPr>
      </w:pPr>
      <w:r w:rsidRPr="00D569EC">
        <w:rPr>
          <w:rFonts w:hint="eastAsia"/>
          <w:lang w:eastAsia="zh-TW"/>
        </w:rPr>
        <w:t>2019</w:t>
      </w:r>
      <w:r w:rsidRPr="00D569EC">
        <w:rPr>
          <w:rFonts w:hint="eastAsia"/>
          <w:lang w:eastAsia="zh-TW"/>
        </w:rPr>
        <w:t>年阿拉巴馬州經濟發展表現不俗，獲《商業設施》雜誌評選為全美商業環境第</w:t>
      </w:r>
      <w:r w:rsidR="00CC1B72" w:rsidRPr="00D569EC">
        <w:rPr>
          <w:rFonts w:hint="eastAsia"/>
          <w:lang w:eastAsia="zh-TW"/>
        </w:rPr>
        <w:t>3</w:t>
      </w:r>
      <w:r w:rsidRPr="00D569EC">
        <w:rPr>
          <w:rFonts w:hint="eastAsia"/>
          <w:lang w:eastAsia="zh-TW"/>
        </w:rPr>
        <w:t>名，該州的技術培訓、製造業職位、</w:t>
      </w:r>
      <w:r w:rsidR="00CC1B72" w:rsidRPr="00D569EC">
        <w:rPr>
          <w:rFonts w:hint="eastAsia"/>
          <w:lang w:eastAsia="zh-TW"/>
        </w:rPr>
        <w:t>發展</w:t>
      </w:r>
      <w:r w:rsidRPr="00D569EC">
        <w:rPr>
          <w:rFonts w:hint="eastAsia"/>
          <w:lang w:eastAsia="zh-TW"/>
        </w:rPr>
        <w:t>潛力和汽車</w:t>
      </w:r>
      <w:r w:rsidR="00CC1B72" w:rsidRPr="00D569EC">
        <w:rPr>
          <w:rFonts w:hint="eastAsia"/>
          <w:lang w:eastAsia="zh-TW"/>
        </w:rPr>
        <w:t>產</w:t>
      </w:r>
      <w:r w:rsidRPr="00D569EC">
        <w:rPr>
          <w:rFonts w:hint="eastAsia"/>
          <w:lang w:eastAsia="zh-TW"/>
        </w:rPr>
        <w:t>業都名列前茅，多次獲得了地區發展</w:t>
      </w:r>
      <w:proofErr w:type="gramStart"/>
      <w:r w:rsidRPr="00D569EC">
        <w:rPr>
          <w:rFonts w:hint="eastAsia"/>
          <w:lang w:eastAsia="zh-TW"/>
        </w:rPr>
        <w:t>金鏟獎</w:t>
      </w:r>
      <w:proofErr w:type="gramEnd"/>
      <w:r w:rsidR="00B34856">
        <w:rPr>
          <w:rFonts w:hint="eastAsia"/>
          <w:lang w:eastAsia="zh-TW"/>
        </w:rPr>
        <w:t>（</w:t>
      </w:r>
      <w:r w:rsidRPr="00D569EC">
        <w:rPr>
          <w:rFonts w:hint="eastAsia"/>
          <w:lang w:eastAsia="zh-TW"/>
        </w:rPr>
        <w:t>Gold Shovel Award</w:t>
      </w:r>
      <w:r w:rsidRPr="00D569EC">
        <w:rPr>
          <w:rFonts w:hint="eastAsia"/>
          <w:lang w:eastAsia="zh-TW"/>
        </w:rPr>
        <w:t>）。</w:t>
      </w:r>
      <w:r w:rsidR="00CC1B72" w:rsidRPr="00D569EC">
        <w:rPr>
          <w:rFonts w:hint="eastAsia"/>
          <w:lang w:eastAsia="zh-TW"/>
        </w:rPr>
        <w:t>其中</w:t>
      </w:r>
      <w:r w:rsidRPr="00D569EC">
        <w:rPr>
          <w:rFonts w:hint="eastAsia"/>
          <w:lang w:eastAsia="zh-TW"/>
        </w:rPr>
        <w:t>在勞動力培訓方面排名第</w:t>
      </w:r>
      <w:r w:rsidR="00CC1B72" w:rsidRPr="00D569EC">
        <w:rPr>
          <w:rFonts w:hint="eastAsia"/>
          <w:lang w:eastAsia="zh-TW"/>
        </w:rPr>
        <w:t>2</w:t>
      </w:r>
      <w:r w:rsidRPr="00D569EC">
        <w:rPr>
          <w:rFonts w:hint="eastAsia"/>
          <w:lang w:eastAsia="zh-TW"/>
        </w:rPr>
        <w:t>、在製造業</w:t>
      </w:r>
      <w:r w:rsidR="00CC1B72" w:rsidRPr="00D569EC">
        <w:rPr>
          <w:rFonts w:hint="eastAsia"/>
          <w:lang w:eastAsia="zh-TW"/>
        </w:rPr>
        <w:t>創造</w:t>
      </w:r>
      <w:r w:rsidRPr="00D569EC">
        <w:rPr>
          <w:rFonts w:hint="eastAsia"/>
          <w:lang w:eastAsia="zh-TW"/>
        </w:rPr>
        <w:t>職位排名第</w:t>
      </w:r>
      <w:r w:rsidR="00CC1B72" w:rsidRPr="00D569EC">
        <w:rPr>
          <w:rFonts w:hint="eastAsia"/>
          <w:lang w:eastAsia="zh-TW"/>
        </w:rPr>
        <w:t>5</w:t>
      </w:r>
      <w:r w:rsidRPr="00D569EC">
        <w:rPr>
          <w:rFonts w:hint="eastAsia"/>
          <w:lang w:eastAsia="zh-TW"/>
        </w:rPr>
        <w:t>（</w:t>
      </w:r>
      <w:r w:rsidR="00CC1B72" w:rsidRPr="00D569EC">
        <w:rPr>
          <w:rFonts w:hint="eastAsia"/>
          <w:lang w:eastAsia="zh-TW"/>
        </w:rPr>
        <w:t>可</w:t>
      </w:r>
      <w:r w:rsidRPr="00D569EC">
        <w:rPr>
          <w:rFonts w:hint="eastAsia"/>
          <w:lang w:eastAsia="zh-TW"/>
        </w:rPr>
        <w:t>歸功於</w:t>
      </w:r>
      <w:r w:rsidR="00CC1B72" w:rsidRPr="00D569EC">
        <w:rPr>
          <w:rFonts w:hint="eastAsia"/>
          <w:lang w:eastAsia="zh-TW"/>
        </w:rPr>
        <w:t>當地</w:t>
      </w:r>
      <w:r w:rsidRPr="00D569EC">
        <w:rPr>
          <w:rFonts w:hint="eastAsia"/>
          <w:lang w:eastAsia="zh-TW"/>
        </w:rPr>
        <w:t>勞力</w:t>
      </w:r>
      <w:r w:rsidR="00CC1B72" w:rsidRPr="00D569EC">
        <w:rPr>
          <w:rFonts w:hint="eastAsia"/>
          <w:lang w:eastAsia="zh-TW"/>
        </w:rPr>
        <w:t>密集</w:t>
      </w:r>
      <w:r w:rsidRPr="00D569EC">
        <w:rPr>
          <w:rFonts w:hint="eastAsia"/>
          <w:lang w:eastAsia="zh-TW"/>
        </w:rPr>
        <w:t>）、</w:t>
      </w:r>
      <w:r w:rsidR="00CC1B72" w:rsidRPr="00D569EC">
        <w:rPr>
          <w:rFonts w:hint="eastAsia"/>
          <w:lang w:eastAsia="zh-TW"/>
        </w:rPr>
        <w:t>在</w:t>
      </w:r>
      <w:r w:rsidRPr="00D569EC">
        <w:rPr>
          <w:rFonts w:hint="eastAsia"/>
          <w:lang w:eastAsia="zh-TW"/>
        </w:rPr>
        <w:t>汽車製造業實力排名第</w:t>
      </w:r>
      <w:r w:rsidR="00CC1B72" w:rsidRPr="00D569EC">
        <w:rPr>
          <w:rFonts w:hint="eastAsia"/>
          <w:lang w:eastAsia="zh-TW"/>
        </w:rPr>
        <w:t>6</w:t>
      </w:r>
      <w:r w:rsidRPr="00D569EC">
        <w:rPr>
          <w:rFonts w:hint="eastAsia"/>
          <w:lang w:eastAsia="zh-TW"/>
        </w:rPr>
        <w:t>、</w:t>
      </w:r>
      <w:r w:rsidR="00CC1B72" w:rsidRPr="00D569EC">
        <w:rPr>
          <w:rFonts w:hint="eastAsia"/>
          <w:lang w:eastAsia="zh-TW"/>
        </w:rPr>
        <w:t>在</w:t>
      </w:r>
      <w:r w:rsidRPr="00D569EC">
        <w:rPr>
          <w:rFonts w:hint="eastAsia"/>
          <w:lang w:eastAsia="zh-TW"/>
        </w:rPr>
        <w:t>外貿出口活動排名第</w:t>
      </w:r>
      <w:r w:rsidR="00CC1B72" w:rsidRPr="00D569EC">
        <w:rPr>
          <w:rFonts w:hint="eastAsia"/>
          <w:lang w:eastAsia="zh-TW"/>
        </w:rPr>
        <w:t>4</w:t>
      </w:r>
      <w:r w:rsidRPr="00D569EC">
        <w:rPr>
          <w:rFonts w:hint="eastAsia"/>
          <w:lang w:eastAsia="zh-TW"/>
        </w:rPr>
        <w:t>。當地發展看好的產業有：航太、汽車、生物技術、分銷配送、科技、生命科學和林業發展。</w:t>
      </w:r>
    </w:p>
    <w:p w14:paraId="1299134C" w14:textId="718FEA78" w:rsidR="004209B7" w:rsidRPr="00D569EC" w:rsidRDefault="00CC1B72" w:rsidP="004209B7">
      <w:pPr>
        <w:ind w:firstLine="472"/>
        <w:rPr>
          <w:lang w:eastAsia="zh-TW"/>
        </w:rPr>
      </w:pPr>
      <w:r w:rsidRPr="00D569EC">
        <w:rPr>
          <w:rFonts w:hint="eastAsia"/>
          <w:lang w:eastAsia="zh-TW"/>
        </w:rPr>
        <w:t>在</w:t>
      </w:r>
      <w:r w:rsidR="004209B7" w:rsidRPr="00D569EC">
        <w:rPr>
          <w:rFonts w:hint="eastAsia"/>
          <w:lang w:eastAsia="zh-TW"/>
        </w:rPr>
        <w:t>城市發展前景也</w:t>
      </w:r>
      <w:r w:rsidRPr="00D569EC">
        <w:rPr>
          <w:rFonts w:hint="eastAsia"/>
          <w:lang w:eastAsia="zh-TW"/>
        </w:rPr>
        <w:t>很</w:t>
      </w:r>
      <w:r w:rsidR="004209B7" w:rsidRPr="00D569EC">
        <w:rPr>
          <w:rFonts w:hint="eastAsia"/>
          <w:lang w:eastAsia="zh-TW"/>
        </w:rPr>
        <w:t>被看好，</w:t>
      </w:r>
      <w:r w:rsidRPr="00D569EC">
        <w:rPr>
          <w:rFonts w:hint="eastAsia"/>
          <w:lang w:eastAsia="zh-TW"/>
        </w:rPr>
        <w:t>阿州最大城</w:t>
      </w:r>
      <w:r w:rsidR="005A4500" w:rsidRPr="00D569EC">
        <w:rPr>
          <w:rFonts w:hint="eastAsia"/>
          <w:lang w:eastAsia="zh-TW"/>
        </w:rPr>
        <w:t>伯明罕</w:t>
      </w:r>
      <w:r w:rsidR="004209B7" w:rsidRPr="00D569EC">
        <w:rPr>
          <w:rFonts w:hint="eastAsia"/>
          <w:lang w:eastAsia="zh-TW"/>
        </w:rPr>
        <w:t>都會區在美國中等城市中的經濟增長潛力排名第</w:t>
      </w:r>
      <w:r w:rsidRPr="00D569EC">
        <w:rPr>
          <w:rFonts w:hint="eastAsia"/>
          <w:lang w:eastAsia="zh-TW"/>
        </w:rPr>
        <w:t>3</w:t>
      </w:r>
      <w:r w:rsidR="004209B7" w:rsidRPr="00D569EC">
        <w:rPr>
          <w:rFonts w:hint="eastAsia"/>
          <w:lang w:eastAsia="zh-TW"/>
        </w:rPr>
        <w:t>、亨茨維爾排名第</w:t>
      </w:r>
      <w:r w:rsidRPr="00D569EC">
        <w:rPr>
          <w:rFonts w:hint="eastAsia"/>
          <w:lang w:eastAsia="zh-TW"/>
        </w:rPr>
        <w:t>2</w:t>
      </w:r>
      <w:r w:rsidR="004209B7" w:rsidRPr="00D569EC">
        <w:rPr>
          <w:rFonts w:hint="eastAsia"/>
          <w:lang w:eastAsia="zh-TW"/>
        </w:rPr>
        <w:t>、奧本在小城市中的增長潛力排名第</w:t>
      </w:r>
      <w:r w:rsidRPr="00D569EC">
        <w:rPr>
          <w:rFonts w:hint="eastAsia"/>
          <w:lang w:eastAsia="zh-TW"/>
        </w:rPr>
        <w:t>5</w:t>
      </w:r>
      <w:r w:rsidRPr="00D569EC">
        <w:rPr>
          <w:rFonts w:hint="eastAsia"/>
          <w:lang w:eastAsia="zh-TW"/>
        </w:rPr>
        <w:t>，其中</w:t>
      </w:r>
      <w:r w:rsidR="004209B7" w:rsidRPr="00D569EC">
        <w:rPr>
          <w:rFonts w:hint="eastAsia"/>
          <w:lang w:eastAsia="zh-TW"/>
        </w:rPr>
        <w:t>亨茨維爾在</w:t>
      </w:r>
      <w:r w:rsidRPr="00D569EC">
        <w:rPr>
          <w:rFonts w:hint="eastAsia"/>
          <w:lang w:eastAsia="zh-TW"/>
        </w:rPr>
        <w:t>創造</w:t>
      </w:r>
      <w:r w:rsidR="004209B7" w:rsidRPr="00D569EC">
        <w:rPr>
          <w:rFonts w:hint="eastAsia"/>
          <w:lang w:eastAsia="zh-TW"/>
        </w:rPr>
        <w:t>科學、技術、工程和數學領域</w:t>
      </w:r>
      <w:r w:rsidR="001D4A56" w:rsidRPr="00D569EC">
        <w:rPr>
          <w:rFonts w:hint="eastAsia"/>
          <w:lang w:eastAsia="zh-TW"/>
        </w:rPr>
        <w:t>（</w:t>
      </w:r>
      <w:r w:rsidR="004209B7" w:rsidRPr="00D569EC">
        <w:rPr>
          <w:rFonts w:hint="eastAsia"/>
          <w:lang w:eastAsia="zh-TW"/>
        </w:rPr>
        <w:t>STEM</w:t>
      </w:r>
      <w:r w:rsidR="001D4A56" w:rsidRPr="00D569EC">
        <w:rPr>
          <w:rFonts w:hint="eastAsia"/>
          <w:lang w:eastAsia="zh-TW"/>
        </w:rPr>
        <w:t>）</w:t>
      </w:r>
      <w:r w:rsidR="004209B7" w:rsidRPr="00D569EC">
        <w:rPr>
          <w:rFonts w:hint="eastAsia"/>
          <w:lang w:eastAsia="zh-TW"/>
        </w:rPr>
        <w:t>等四門理工科職位排名第</w:t>
      </w:r>
      <w:r w:rsidRPr="00D569EC">
        <w:rPr>
          <w:rFonts w:hint="eastAsia"/>
          <w:lang w:eastAsia="zh-TW"/>
        </w:rPr>
        <w:t>3</w:t>
      </w:r>
      <w:r w:rsidR="004209B7" w:rsidRPr="00D569EC">
        <w:rPr>
          <w:rFonts w:hint="eastAsia"/>
          <w:lang w:eastAsia="zh-TW"/>
        </w:rPr>
        <w:t>。</w:t>
      </w:r>
    </w:p>
    <w:p w14:paraId="158600EF" w14:textId="6F3B1C7B" w:rsidR="005A0D88" w:rsidRPr="00D569EC" w:rsidRDefault="004209B7" w:rsidP="004209B7">
      <w:pPr>
        <w:ind w:firstLine="472"/>
        <w:rPr>
          <w:lang w:eastAsia="zh-TW"/>
        </w:rPr>
      </w:pPr>
      <w:r w:rsidRPr="00D569EC">
        <w:rPr>
          <w:rFonts w:hint="eastAsia"/>
          <w:lang w:eastAsia="zh-TW"/>
        </w:rPr>
        <w:t>然而</w:t>
      </w:r>
      <w:r w:rsidR="00AD07D9" w:rsidRPr="00D569EC">
        <w:rPr>
          <w:rFonts w:hint="eastAsia"/>
          <w:lang w:eastAsia="zh-TW"/>
        </w:rPr>
        <w:t>，</w:t>
      </w:r>
      <w:r w:rsidRPr="00D569EC">
        <w:rPr>
          <w:rFonts w:hint="eastAsia"/>
          <w:lang w:eastAsia="zh-TW"/>
        </w:rPr>
        <w:t>疫情已將當地發展步調打亂，儘管阿州於</w:t>
      </w:r>
      <w:r w:rsidRPr="00D569EC">
        <w:rPr>
          <w:rFonts w:hint="eastAsia"/>
          <w:lang w:eastAsia="zh-TW"/>
        </w:rPr>
        <w:t>5</w:t>
      </w:r>
      <w:r w:rsidRPr="00D569EC">
        <w:rPr>
          <w:rFonts w:hint="eastAsia"/>
          <w:lang w:eastAsia="zh-TW"/>
        </w:rPr>
        <w:t>月初已重啟經濟，但政府已支付超過</w:t>
      </w:r>
      <w:r w:rsidRPr="00D569EC">
        <w:rPr>
          <w:rFonts w:hint="eastAsia"/>
          <w:lang w:eastAsia="zh-TW"/>
        </w:rPr>
        <w:t>600</w:t>
      </w:r>
      <w:r w:rsidRPr="00D569EC">
        <w:rPr>
          <w:rFonts w:hint="eastAsia"/>
          <w:lang w:eastAsia="zh-TW"/>
        </w:rPr>
        <w:t>萬美元的失業救濟金，接下來勢必</w:t>
      </w:r>
      <w:r w:rsidR="00AD07D9" w:rsidRPr="00D569EC">
        <w:rPr>
          <w:rFonts w:hint="eastAsia"/>
          <w:lang w:eastAsia="zh-TW"/>
        </w:rPr>
        <w:t>將</w:t>
      </w:r>
      <w:r w:rsidRPr="00D569EC">
        <w:rPr>
          <w:rFonts w:hint="eastAsia"/>
          <w:lang w:eastAsia="zh-TW"/>
        </w:rPr>
        <w:t>大砍</w:t>
      </w:r>
      <w:r w:rsidRPr="00D569EC">
        <w:rPr>
          <w:rFonts w:hint="eastAsia"/>
          <w:lang w:eastAsia="zh-TW"/>
        </w:rPr>
        <w:t>2020</w:t>
      </w:r>
      <w:r w:rsidRPr="00D569EC">
        <w:rPr>
          <w:rFonts w:hint="eastAsia"/>
          <w:lang w:eastAsia="zh-TW"/>
        </w:rPr>
        <w:t>年預算，</w:t>
      </w:r>
      <w:r w:rsidR="005A0D88" w:rsidRPr="00D569EC">
        <w:rPr>
          <w:rFonts w:hint="eastAsia"/>
          <w:lang w:eastAsia="zh-TW"/>
        </w:rPr>
        <w:t>預</w:t>
      </w:r>
      <w:r w:rsidRPr="00D569EC">
        <w:rPr>
          <w:rFonts w:hint="eastAsia"/>
          <w:lang w:eastAsia="zh-TW"/>
        </w:rPr>
        <w:t>估銷售稅</w:t>
      </w:r>
      <w:r w:rsidR="00F35188" w:rsidRPr="00D569EC">
        <w:rPr>
          <w:rFonts w:hint="eastAsia"/>
          <w:lang w:eastAsia="zh-TW"/>
        </w:rPr>
        <w:t>仍</w:t>
      </w:r>
      <w:r w:rsidRPr="00D569EC">
        <w:rPr>
          <w:rFonts w:hint="eastAsia"/>
          <w:lang w:eastAsia="zh-TW"/>
        </w:rPr>
        <w:t>將下降了</w:t>
      </w:r>
      <w:r w:rsidRPr="00D569EC">
        <w:rPr>
          <w:rFonts w:hint="eastAsia"/>
          <w:lang w:eastAsia="zh-TW"/>
        </w:rPr>
        <w:t>20%</w:t>
      </w:r>
      <w:r w:rsidRPr="00D569EC">
        <w:rPr>
          <w:rFonts w:hint="eastAsia"/>
          <w:lang w:eastAsia="zh-TW"/>
        </w:rPr>
        <w:t>，使得教育預算將減少</w:t>
      </w:r>
      <w:r w:rsidRPr="00D569EC">
        <w:rPr>
          <w:rFonts w:hint="eastAsia"/>
          <w:lang w:eastAsia="zh-TW"/>
        </w:rPr>
        <w:t>13</w:t>
      </w:r>
      <w:r w:rsidRPr="00D569EC">
        <w:rPr>
          <w:rFonts w:hint="eastAsia"/>
          <w:lang w:eastAsia="zh-TW"/>
        </w:rPr>
        <w:t>億美元</w:t>
      </w:r>
      <w:r w:rsidR="00AD07D9" w:rsidRPr="00D569EC">
        <w:rPr>
          <w:rFonts w:hint="eastAsia"/>
          <w:lang w:eastAsia="zh-TW"/>
        </w:rPr>
        <w:t>，</w:t>
      </w:r>
      <w:r w:rsidRPr="00D569EC">
        <w:rPr>
          <w:rFonts w:hint="eastAsia"/>
          <w:lang w:eastAsia="zh-TW"/>
        </w:rPr>
        <w:t>一般預算也將減少</w:t>
      </w:r>
      <w:r w:rsidRPr="00D569EC">
        <w:rPr>
          <w:rFonts w:hint="eastAsia"/>
          <w:lang w:eastAsia="zh-TW"/>
        </w:rPr>
        <w:t>4</w:t>
      </w:r>
      <w:r w:rsidRPr="00D569EC">
        <w:rPr>
          <w:rFonts w:hint="eastAsia"/>
          <w:lang w:eastAsia="zh-TW"/>
        </w:rPr>
        <w:t>億美元，已呈資金不足的退休制度</w:t>
      </w:r>
      <w:r w:rsidR="005A0D88" w:rsidRPr="00D569EC">
        <w:rPr>
          <w:rFonts w:hint="eastAsia"/>
          <w:lang w:eastAsia="zh-TW"/>
        </w:rPr>
        <w:t>將</w:t>
      </w:r>
      <w:r w:rsidRPr="00D569EC">
        <w:rPr>
          <w:rFonts w:hint="eastAsia"/>
          <w:lang w:eastAsia="zh-TW"/>
        </w:rPr>
        <w:t>倍受壓力。</w:t>
      </w:r>
    </w:p>
    <w:p w14:paraId="50DE9EC0" w14:textId="77777777" w:rsidR="00C61527" w:rsidRPr="00D569EC" w:rsidRDefault="005A0D88" w:rsidP="00C61527">
      <w:pPr>
        <w:ind w:firstLine="472"/>
        <w:rPr>
          <w:lang w:eastAsia="zh-TW"/>
        </w:rPr>
      </w:pPr>
      <w:r w:rsidRPr="00D569EC">
        <w:rPr>
          <w:rFonts w:hint="eastAsia"/>
          <w:lang w:eastAsia="zh-TW"/>
        </w:rPr>
        <w:t>此外，疫情</w:t>
      </w:r>
      <w:r w:rsidR="00AD07D9" w:rsidRPr="00D569EC">
        <w:rPr>
          <w:rFonts w:hint="eastAsia"/>
          <w:lang w:eastAsia="zh-TW"/>
        </w:rPr>
        <w:t>在社會精神層面的影響也很深遠</w:t>
      </w:r>
      <w:r w:rsidRPr="00D569EC">
        <w:rPr>
          <w:rFonts w:hint="eastAsia"/>
          <w:lang w:eastAsia="zh-TW"/>
        </w:rPr>
        <w:t>，失業、缺乏固定收入和其他經濟變化會增加抑鬱、自殺甚至治安動蕩，</w:t>
      </w:r>
      <w:r w:rsidR="00AD07D9" w:rsidRPr="00D569EC">
        <w:rPr>
          <w:rFonts w:hint="eastAsia"/>
          <w:lang w:eastAsia="zh-TW"/>
        </w:rPr>
        <w:t>而</w:t>
      </w:r>
      <w:r w:rsidRPr="00D569EC">
        <w:rPr>
          <w:rFonts w:hint="eastAsia"/>
          <w:lang w:eastAsia="zh-TW"/>
        </w:rPr>
        <w:t>居民和企業信心將決定阿州未來</w:t>
      </w:r>
      <w:r w:rsidR="004209B7" w:rsidRPr="00D569EC">
        <w:rPr>
          <w:rFonts w:hint="eastAsia"/>
          <w:lang w:eastAsia="zh-TW"/>
        </w:rPr>
        <w:t>經濟</w:t>
      </w:r>
      <w:r w:rsidRPr="00D569EC">
        <w:rPr>
          <w:rFonts w:hint="eastAsia"/>
          <w:lang w:eastAsia="zh-TW"/>
        </w:rPr>
        <w:t>復甦</w:t>
      </w:r>
      <w:r w:rsidR="004209B7" w:rsidRPr="00D569EC">
        <w:rPr>
          <w:rFonts w:hint="eastAsia"/>
          <w:lang w:eastAsia="zh-TW"/>
        </w:rPr>
        <w:t>時間長短，生活</w:t>
      </w:r>
      <w:r w:rsidR="00C61527" w:rsidRPr="00D569EC">
        <w:rPr>
          <w:rFonts w:hint="eastAsia"/>
          <w:lang w:eastAsia="zh-TW"/>
        </w:rPr>
        <w:t>及商業</w:t>
      </w:r>
      <w:r w:rsidR="004209B7" w:rsidRPr="00D569EC">
        <w:rPr>
          <w:rFonts w:hint="eastAsia"/>
          <w:lang w:eastAsia="zh-TW"/>
        </w:rPr>
        <w:t>機能</w:t>
      </w:r>
      <w:r w:rsidRPr="00D569EC">
        <w:rPr>
          <w:rFonts w:hint="eastAsia"/>
          <w:lang w:eastAsia="zh-TW"/>
        </w:rPr>
        <w:t>在越短時間內</w:t>
      </w:r>
      <w:r w:rsidR="004209B7" w:rsidRPr="00D569EC">
        <w:rPr>
          <w:rFonts w:hint="eastAsia"/>
          <w:lang w:eastAsia="zh-TW"/>
        </w:rPr>
        <w:t>恢復正常，則影響會</w:t>
      </w:r>
      <w:r w:rsidRPr="00D569EC">
        <w:rPr>
          <w:rFonts w:hint="eastAsia"/>
          <w:lang w:eastAsia="zh-TW"/>
        </w:rPr>
        <w:t>越低。因此政府努力確保居民的健康與安全，給予人民</w:t>
      </w:r>
      <w:r w:rsidR="00AD07D9" w:rsidRPr="00D569EC">
        <w:rPr>
          <w:rFonts w:hint="eastAsia"/>
          <w:lang w:eastAsia="zh-TW"/>
        </w:rPr>
        <w:t>和企業</w:t>
      </w:r>
      <w:r w:rsidRPr="00D569EC">
        <w:rPr>
          <w:rFonts w:hint="eastAsia"/>
          <w:lang w:eastAsia="zh-TW"/>
        </w:rPr>
        <w:t>信心也可以減少疫情對經濟的</w:t>
      </w:r>
      <w:r w:rsidR="00C61527" w:rsidRPr="00D569EC">
        <w:rPr>
          <w:rFonts w:hint="eastAsia"/>
          <w:lang w:eastAsia="zh-TW"/>
        </w:rPr>
        <w:t>衝</w:t>
      </w:r>
      <w:r w:rsidRPr="00D569EC">
        <w:rPr>
          <w:rFonts w:hint="eastAsia"/>
          <w:lang w:eastAsia="zh-TW"/>
        </w:rPr>
        <w:t>擊。</w:t>
      </w:r>
    </w:p>
    <w:p w14:paraId="077D01FF" w14:textId="6BE77325" w:rsidR="004209B7" w:rsidRPr="00D569EC" w:rsidRDefault="005A0D88" w:rsidP="00C61527">
      <w:pPr>
        <w:ind w:firstLine="472"/>
        <w:rPr>
          <w:lang w:eastAsia="zh-TW"/>
        </w:rPr>
      </w:pPr>
      <w:r w:rsidRPr="00D569EC">
        <w:rPr>
          <w:rFonts w:hint="eastAsia"/>
          <w:lang w:eastAsia="zh-TW"/>
        </w:rPr>
        <w:t>據估計，</w:t>
      </w:r>
      <w:r w:rsidR="003F1A17" w:rsidRPr="003F1A17">
        <w:rPr>
          <w:rFonts w:hint="eastAsia"/>
          <w:lang w:eastAsia="zh-TW"/>
        </w:rPr>
        <w:t>COVID-19</w:t>
      </w:r>
      <w:r w:rsidR="003F1A17" w:rsidRPr="003F1A17">
        <w:rPr>
          <w:rFonts w:hint="eastAsia"/>
          <w:lang w:eastAsia="zh-TW"/>
        </w:rPr>
        <w:t>（武漢肺炎）</w:t>
      </w:r>
      <w:r w:rsidR="00927C20" w:rsidRPr="00D569EC">
        <w:rPr>
          <w:rFonts w:hint="eastAsia"/>
          <w:lang w:eastAsia="zh-TW"/>
        </w:rPr>
        <w:t>疫情數</w:t>
      </w:r>
      <w:r w:rsidR="004209B7" w:rsidRPr="00D569EC">
        <w:rPr>
          <w:rFonts w:hint="eastAsia"/>
          <w:lang w:eastAsia="zh-TW"/>
        </w:rPr>
        <w:t>個月</w:t>
      </w:r>
      <w:r w:rsidR="00927C20" w:rsidRPr="00D569EC">
        <w:rPr>
          <w:rFonts w:hint="eastAsia"/>
          <w:lang w:eastAsia="zh-TW"/>
        </w:rPr>
        <w:t>間阿州每個月</w:t>
      </w:r>
      <w:r w:rsidR="004209B7" w:rsidRPr="00D569EC">
        <w:rPr>
          <w:rFonts w:hint="eastAsia"/>
          <w:lang w:eastAsia="zh-TW"/>
        </w:rPr>
        <w:t>失去</w:t>
      </w:r>
      <w:r w:rsidR="00927C20" w:rsidRPr="00D569EC">
        <w:rPr>
          <w:rFonts w:hint="eastAsia"/>
          <w:lang w:eastAsia="zh-TW"/>
        </w:rPr>
        <w:t>約</w:t>
      </w:r>
      <w:r w:rsidR="004209B7" w:rsidRPr="00D569EC">
        <w:rPr>
          <w:rFonts w:hint="eastAsia"/>
          <w:lang w:eastAsia="zh-TW"/>
        </w:rPr>
        <w:t>87,000</w:t>
      </w:r>
      <w:r w:rsidR="004209B7" w:rsidRPr="00D569EC">
        <w:rPr>
          <w:rFonts w:hint="eastAsia"/>
          <w:lang w:eastAsia="zh-TW"/>
        </w:rPr>
        <w:t>個工作。惟穆迪公司分析根據感染機率、旅遊量、人口、貿易、商品和金融等狀況分</w:t>
      </w:r>
      <w:r w:rsidR="004209B7" w:rsidRPr="00D569EC">
        <w:rPr>
          <w:rFonts w:hint="eastAsia"/>
          <w:lang w:eastAsia="zh-TW"/>
        </w:rPr>
        <w:lastRenderedPageBreak/>
        <w:t>析，認為阿州經濟</w:t>
      </w:r>
      <w:r w:rsidR="00C61527" w:rsidRPr="00D569EC">
        <w:rPr>
          <w:rFonts w:hint="eastAsia"/>
          <w:lang w:eastAsia="zh-TW"/>
        </w:rPr>
        <w:t>相較美國其他州，受影響程度較低</w:t>
      </w:r>
      <w:r w:rsidR="004209B7" w:rsidRPr="00D569EC">
        <w:rPr>
          <w:rFonts w:hint="eastAsia"/>
          <w:lang w:eastAsia="zh-TW"/>
        </w:rPr>
        <w:t>。</w:t>
      </w:r>
    </w:p>
    <w:p w14:paraId="61C249BC" w14:textId="77777777" w:rsidR="00530F4F" w:rsidRPr="00D569EC" w:rsidRDefault="00530F4F">
      <w:pPr>
        <w:ind w:firstLine="472"/>
        <w:rPr>
          <w:lang w:eastAsia="zh-TW"/>
        </w:rPr>
      </w:pPr>
    </w:p>
    <w:p w14:paraId="759390AD" w14:textId="77777777" w:rsidR="004850E8" w:rsidRPr="00D569EC" w:rsidRDefault="00FD0C58" w:rsidP="00721180">
      <w:pPr>
        <w:pStyle w:val="a3"/>
        <w:spacing w:before="514" w:after="771"/>
      </w:pPr>
      <w:r w:rsidRPr="00D569EC">
        <w:lastRenderedPageBreak/>
        <w:t>附錄一　重要機構聯絡資料</w:t>
      </w:r>
    </w:p>
    <w:p w14:paraId="392245D1" w14:textId="77777777" w:rsidR="004850E8" w:rsidRPr="00D569EC" w:rsidRDefault="00FD0C58">
      <w:pPr>
        <w:pStyle w:val="a4"/>
        <w:spacing w:before="257" w:after="257"/>
        <w:ind w:left="632" w:hanging="632"/>
        <w:rPr>
          <w:color w:val="auto"/>
        </w:rPr>
      </w:pPr>
      <w:r w:rsidRPr="00D569EC">
        <w:rPr>
          <w:color w:val="auto"/>
        </w:rPr>
        <w:t>一、我國在當地駐外單位及臺（華）商團體</w:t>
      </w:r>
    </w:p>
    <w:p w14:paraId="13DFC1E1" w14:textId="27A9C007" w:rsidR="002562F8" w:rsidRPr="00D569EC" w:rsidRDefault="002562F8" w:rsidP="002562F8">
      <w:pPr>
        <w:pStyle w:val="a9"/>
        <w:ind w:left="944" w:hanging="708"/>
      </w:pPr>
      <w:r w:rsidRPr="00D569EC">
        <w:rPr>
          <w:rFonts w:hint="eastAsia"/>
        </w:rPr>
        <w:t>（一）駐亞特蘭大辦事處經濟組</w:t>
      </w:r>
    </w:p>
    <w:p w14:paraId="0A1DA19E" w14:textId="363898E5" w:rsidR="002562F8" w:rsidRPr="00D569EC" w:rsidRDefault="002562F8" w:rsidP="002562F8">
      <w:pPr>
        <w:pStyle w:val="a9"/>
        <w:ind w:left="944" w:hanging="708"/>
      </w:pPr>
      <w:r w:rsidRPr="00D569EC">
        <w:rPr>
          <w:rFonts w:hint="eastAsia"/>
        </w:rPr>
        <w:tab/>
      </w:r>
      <w:r w:rsidRPr="00D569EC">
        <w:t>Economic Division, Taipei Economic &amp; Cultural Office in Atlanta</w:t>
      </w:r>
    </w:p>
    <w:p w14:paraId="2DCDEBD0" w14:textId="1235E96C" w:rsidR="002562F8" w:rsidRPr="00D569EC" w:rsidRDefault="002562F8" w:rsidP="002562F8">
      <w:pPr>
        <w:pStyle w:val="a9"/>
        <w:ind w:left="944" w:hanging="708"/>
      </w:pPr>
      <w:r w:rsidRPr="00D569EC">
        <w:rPr>
          <w:rFonts w:hint="eastAsia"/>
        </w:rPr>
        <w:tab/>
      </w:r>
      <w:r w:rsidRPr="00D569EC">
        <w:t>1180 West Peachtree Street, Suite 810, Atlanta, GA 30309</w:t>
      </w:r>
    </w:p>
    <w:p w14:paraId="4FDC53FE" w14:textId="548A3D3A" w:rsidR="002562F8" w:rsidRPr="00D569EC" w:rsidRDefault="002562F8" w:rsidP="002562F8">
      <w:pPr>
        <w:pStyle w:val="a9"/>
        <w:ind w:left="944" w:hanging="708"/>
      </w:pPr>
      <w:r w:rsidRPr="00D569EC">
        <w:rPr>
          <w:rFonts w:hint="eastAsia"/>
        </w:rPr>
        <w:tab/>
      </w:r>
      <w:r w:rsidRPr="00D569EC">
        <w:t>Tel: 1-404-892-5095</w:t>
      </w:r>
    </w:p>
    <w:p w14:paraId="528F1169" w14:textId="4E36B7E3" w:rsidR="002562F8" w:rsidRPr="00D569EC" w:rsidRDefault="002562F8" w:rsidP="002562F8">
      <w:pPr>
        <w:pStyle w:val="a9"/>
        <w:ind w:left="944" w:hanging="708"/>
      </w:pPr>
      <w:r w:rsidRPr="00D569EC">
        <w:rPr>
          <w:rFonts w:hint="eastAsia"/>
        </w:rPr>
        <w:tab/>
      </w:r>
      <w:r w:rsidRPr="00D569EC">
        <w:t>Fax: 1-404-892-6555</w:t>
      </w:r>
    </w:p>
    <w:p w14:paraId="559BD6B0" w14:textId="658C31DD" w:rsidR="002562F8" w:rsidRPr="00D569EC" w:rsidRDefault="002562F8" w:rsidP="002562F8">
      <w:pPr>
        <w:pStyle w:val="a9"/>
        <w:ind w:left="944" w:hanging="708"/>
      </w:pPr>
      <w:r w:rsidRPr="00D569EC">
        <w:rPr>
          <w:rFonts w:hint="eastAsia"/>
        </w:rPr>
        <w:tab/>
      </w:r>
      <w:r w:rsidRPr="00D569EC">
        <w:t>E-mail: taiwantrade@teco.org</w:t>
      </w:r>
    </w:p>
    <w:p w14:paraId="56880D34" w14:textId="6933176D" w:rsidR="002562F8" w:rsidRPr="00D569EC" w:rsidRDefault="002562F8" w:rsidP="002562F8">
      <w:pPr>
        <w:pStyle w:val="a9"/>
        <w:ind w:left="944" w:hanging="708"/>
      </w:pPr>
      <w:r w:rsidRPr="00D569EC">
        <w:rPr>
          <w:rFonts w:hint="eastAsia"/>
        </w:rPr>
        <w:t>（二）美東南玉山科技協會</w:t>
      </w:r>
    </w:p>
    <w:p w14:paraId="3C6F79FA" w14:textId="68169FB7" w:rsidR="002562F8" w:rsidRPr="00D569EC" w:rsidRDefault="002562F8" w:rsidP="002562F8">
      <w:pPr>
        <w:pStyle w:val="a9"/>
        <w:ind w:left="944" w:hanging="708"/>
      </w:pPr>
      <w:r w:rsidRPr="00D569EC">
        <w:rPr>
          <w:rFonts w:hint="eastAsia"/>
        </w:rPr>
        <w:tab/>
      </w:r>
      <w:r w:rsidRPr="00D569EC">
        <w:t>http://www.montejadese.org</w:t>
      </w:r>
    </w:p>
    <w:p w14:paraId="1BA74FDA" w14:textId="311E1BCC" w:rsidR="002562F8" w:rsidRPr="00D569EC" w:rsidRDefault="002562F8" w:rsidP="002562F8">
      <w:pPr>
        <w:pStyle w:val="a9"/>
        <w:ind w:left="944" w:hanging="708"/>
      </w:pPr>
      <w:r w:rsidRPr="00D569EC">
        <w:rPr>
          <w:rFonts w:hint="eastAsia"/>
        </w:rPr>
        <w:tab/>
      </w:r>
      <w:r w:rsidRPr="00D569EC">
        <w:t>https://www.facebook.com/montejadeSE/</w:t>
      </w:r>
    </w:p>
    <w:p w14:paraId="7CAF247A" w14:textId="71794F5C" w:rsidR="002562F8" w:rsidRPr="00D569EC" w:rsidRDefault="002562F8" w:rsidP="002562F8">
      <w:pPr>
        <w:pStyle w:val="a9"/>
        <w:ind w:left="944" w:hanging="708"/>
      </w:pPr>
      <w:r w:rsidRPr="00D569EC">
        <w:rPr>
          <w:rFonts w:hint="eastAsia"/>
        </w:rPr>
        <w:tab/>
        <w:t>Tel:</w:t>
      </w:r>
      <w:r w:rsidRPr="00D569EC">
        <w:rPr>
          <w:rFonts w:hint="eastAsia"/>
        </w:rPr>
        <w:t>（</w:t>
      </w:r>
      <w:r w:rsidRPr="00D569EC">
        <w:rPr>
          <w:rFonts w:hint="eastAsia"/>
        </w:rPr>
        <w:t>404</w:t>
      </w:r>
      <w:r w:rsidRPr="00D569EC">
        <w:rPr>
          <w:rFonts w:hint="eastAsia"/>
        </w:rPr>
        <w:t>）</w:t>
      </w:r>
      <w:r w:rsidRPr="00D569EC">
        <w:rPr>
          <w:rFonts w:hint="eastAsia"/>
        </w:rPr>
        <w:t>606-1828</w:t>
      </w:r>
    </w:p>
    <w:p w14:paraId="661744B2" w14:textId="6CE600B1" w:rsidR="002562F8" w:rsidRPr="00D569EC" w:rsidRDefault="002562F8" w:rsidP="002562F8">
      <w:pPr>
        <w:pStyle w:val="a9"/>
        <w:ind w:left="944" w:hanging="708"/>
      </w:pPr>
      <w:r w:rsidRPr="00D569EC">
        <w:rPr>
          <w:rFonts w:hint="eastAsia"/>
        </w:rPr>
        <w:tab/>
      </w:r>
      <w:r w:rsidRPr="00D569EC">
        <w:t>mjstase@gmail.com</w:t>
      </w:r>
    </w:p>
    <w:p w14:paraId="25B33B8E" w14:textId="07CE8157" w:rsidR="002562F8" w:rsidRPr="00D569EC" w:rsidRDefault="002562F8" w:rsidP="003074E6">
      <w:pPr>
        <w:pStyle w:val="a9"/>
        <w:ind w:left="944" w:hanging="708"/>
      </w:pPr>
      <w:r w:rsidRPr="00D569EC">
        <w:rPr>
          <w:rFonts w:hint="eastAsia"/>
        </w:rPr>
        <w:t>（三</w:t>
      </w:r>
      <w:r w:rsidR="003074E6" w:rsidRPr="00D569EC">
        <w:rPr>
          <w:rFonts w:hint="eastAsia"/>
        </w:rPr>
        <w:t>）</w:t>
      </w:r>
      <w:r w:rsidRPr="00D569EC">
        <w:rPr>
          <w:rFonts w:hint="eastAsia"/>
        </w:rPr>
        <w:t>蕃薯味臺灣同鄉會</w:t>
      </w:r>
    </w:p>
    <w:p w14:paraId="680076B9" w14:textId="06589D7C" w:rsidR="002562F8" w:rsidRPr="00D569EC" w:rsidRDefault="002562F8" w:rsidP="002562F8">
      <w:pPr>
        <w:pStyle w:val="a9"/>
        <w:ind w:left="944" w:hanging="708"/>
      </w:pPr>
      <w:r w:rsidRPr="00D569EC">
        <w:rPr>
          <w:rFonts w:hint="eastAsia"/>
        </w:rPr>
        <w:tab/>
      </w:r>
      <w:r w:rsidRPr="00D569EC">
        <w:t>https://www.facebook.com/pg/HuntsvilleTAA/about/?ref=page_internal</w:t>
      </w:r>
    </w:p>
    <w:p w14:paraId="0AE18AF6" w14:textId="6CED049E" w:rsidR="002562F8" w:rsidRPr="00D569EC" w:rsidRDefault="002562F8" w:rsidP="002562F8">
      <w:pPr>
        <w:pStyle w:val="a9"/>
        <w:ind w:left="944" w:hanging="708"/>
      </w:pPr>
      <w:r w:rsidRPr="00D569EC">
        <w:rPr>
          <w:rFonts w:hint="eastAsia"/>
        </w:rPr>
        <w:tab/>
      </w:r>
      <w:r w:rsidRPr="00D569EC">
        <w:t>htaa.huntsville@gmail.com</w:t>
      </w:r>
    </w:p>
    <w:p w14:paraId="74DD7F90" w14:textId="099CC02F" w:rsidR="004850E8" w:rsidRPr="00D569EC" w:rsidRDefault="00FD0C58" w:rsidP="002562F8">
      <w:pPr>
        <w:pStyle w:val="a4"/>
        <w:spacing w:before="257" w:after="257"/>
        <w:ind w:left="632" w:hanging="632"/>
        <w:rPr>
          <w:color w:val="auto"/>
          <w:lang w:val="it-IT"/>
        </w:rPr>
      </w:pPr>
      <w:r w:rsidRPr="00D569EC">
        <w:rPr>
          <w:color w:val="auto"/>
        </w:rPr>
        <w:t>二、當地重要投資相關機構</w:t>
      </w:r>
    </w:p>
    <w:p w14:paraId="7073A022" w14:textId="77777777" w:rsidR="004850E8" w:rsidRPr="00D569EC" w:rsidRDefault="00FD0C58">
      <w:pPr>
        <w:ind w:firstLine="472"/>
        <w:rPr>
          <w:lang w:eastAsia="zh-TW"/>
        </w:rPr>
      </w:pPr>
      <w:r w:rsidRPr="00D569EC">
        <w:rPr>
          <w:lang w:eastAsia="zh-TW"/>
        </w:rPr>
        <w:t>促進外商投資之相關政府單位網址如下</w:t>
      </w:r>
      <w:r w:rsidRPr="00D569EC">
        <w:rPr>
          <w:lang w:val="it-IT" w:eastAsia="zh-TW"/>
        </w:rPr>
        <w:t>：</w:t>
      </w:r>
    </w:p>
    <w:p w14:paraId="1ED33D0D" w14:textId="7ACBA103" w:rsidR="00A364FC" w:rsidRPr="00D569EC" w:rsidRDefault="00FD0C58">
      <w:pPr>
        <w:ind w:firstLine="472"/>
        <w:rPr>
          <w:rFonts w:eastAsia="DengXian"/>
        </w:rPr>
      </w:pPr>
      <w:r w:rsidRPr="00D569EC">
        <w:t>阿拉巴馬州</w:t>
      </w:r>
      <w:r w:rsidR="00A364FC" w:rsidRPr="00D569EC">
        <w:rPr>
          <w:rFonts w:hint="eastAsia"/>
        </w:rPr>
        <w:t>商</w:t>
      </w:r>
      <w:proofErr w:type="gramStart"/>
      <w:r w:rsidR="00A364FC" w:rsidRPr="00D569EC">
        <w:rPr>
          <w:rFonts w:hint="eastAsia"/>
        </w:rPr>
        <w:t>務</w:t>
      </w:r>
      <w:proofErr w:type="gramEnd"/>
      <w:r w:rsidR="00A364FC" w:rsidRPr="00D569EC">
        <w:rPr>
          <w:rFonts w:hint="eastAsia"/>
        </w:rPr>
        <w:t>廳</w:t>
      </w:r>
      <w:r w:rsidR="00B34856">
        <w:rPr>
          <w:rFonts w:hint="eastAsia"/>
          <w:lang w:eastAsia="zh-TW"/>
        </w:rPr>
        <w:t>（</w:t>
      </w:r>
      <w:r w:rsidR="00A364FC" w:rsidRPr="00D569EC">
        <w:rPr>
          <w:lang w:eastAsia="zh-TW"/>
        </w:rPr>
        <w:t>Alabama Department of Commerce</w:t>
      </w:r>
      <w:r w:rsidR="001D4A56" w:rsidRPr="00D569EC">
        <w:rPr>
          <w:rFonts w:hint="eastAsia"/>
          <w:lang w:eastAsia="zh-TW"/>
        </w:rPr>
        <w:t>）</w:t>
      </w:r>
    </w:p>
    <w:p w14:paraId="28D9E993" w14:textId="69C9567A" w:rsidR="004850E8" w:rsidRPr="00D569EC" w:rsidRDefault="00A364FC">
      <w:pPr>
        <w:ind w:firstLine="472"/>
      </w:pPr>
      <w:r w:rsidRPr="00D569EC">
        <w:rPr>
          <w:lang w:val="it-IT"/>
        </w:rPr>
        <w:t>https://www.madeinalabama.com/</w:t>
      </w:r>
    </w:p>
    <w:p w14:paraId="4AE27BAD" w14:textId="77777777" w:rsidR="004850E8" w:rsidRPr="00D569EC" w:rsidRDefault="00FD0C58" w:rsidP="00721180">
      <w:pPr>
        <w:pStyle w:val="a3"/>
        <w:spacing w:before="514" w:after="771"/>
      </w:pPr>
      <w:r w:rsidRPr="00D569EC">
        <w:lastRenderedPageBreak/>
        <w:t>附錄二　其他重要資料</w:t>
      </w:r>
    </w:p>
    <w:p w14:paraId="6DAF7C6E" w14:textId="77777777" w:rsidR="00C866EB" w:rsidRPr="00D569EC" w:rsidRDefault="00C866EB" w:rsidP="00C866EB">
      <w:pPr>
        <w:ind w:firstLine="472"/>
        <w:rPr>
          <w:lang w:eastAsia="zh-TW"/>
        </w:rPr>
      </w:pPr>
      <w:r w:rsidRPr="00D569EC">
        <w:rPr>
          <w:lang w:eastAsia="zh-TW"/>
        </w:rPr>
        <w:t>20</w:t>
      </w:r>
      <w:r w:rsidRPr="00D569EC">
        <w:rPr>
          <w:rFonts w:hint="eastAsia"/>
          <w:lang w:eastAsia="zh-TW"/>
        </w:rPr>
        <w:t>20</w:t>
      </w:r>
      <w:r w:rsidRPr="00D569EC">
        <w:rPr>
          <w:lang w:eastAsia="zh-TW"/>
        </w:rPr>
        <w:t>東南區</w:t>
      </w:r>
      <w:r w:rsidRPr="00D569EC">
        <w:rPr>
          <w:lang w:eastAsia="zh-TW"/>
        </w:rPr>
        <w:t>7</w:t>
      </w:r>
      <w:r w:rsidRPr="00D569EC">
        <w:rPr>
          <w:lang w:eastAsia="zh-TW"/>
        </w:rPr>
        <w:t>州主要稅務比較如下：</w:t>
      </w:r>
    </w:p>
    <w:tbl>
      <w:tblPr>
        <w:tblW w:w="5000" w:type="pct"/>
        <w:jc w:val="center"/>
        <w:tblCellMar>
          <w:left w:w="10" w:type="dxa"/>
          <w:right w:w="10" w:type="dxa"/>
        </w:tblCellMar>
        <w:tblLook w:val="04A0" w:firstRow="1" w:lastRow="0" w:firstColumn="1" w:lastColumn="0" w:noHBand="0" w:noVBand="1"/>
      </w:tblPr>
      <w:tblGrid>
        <w:gridCol w:w="1815"/>
        <w:gridCol w:w="1904"/>
        <w:gridCol w:w="2429"/>
        <w:gridCol w:w="2412"/>
      </w:tblGrid>
      <w:tr w:rsidR="00D569EC" w:rsidRPr="00D569EC" w14:paraId="66F41749" w14:textId="77777777" w:rsidTr="009B3963">
        <w:trPr>
          <w:trHeight w:val="567"/>
          <w:jc w:val="center"/>
        </w:trPr>
        <w:tc>
          <w:tcPr>
            <w:tcW w:w="179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4566F9" w14:textId="77777777" w:rsidR="00C866EB" w:rsidRPr="00D569EC" w:rsidRDefault="00C866EB" w:rsidP="009B3963">
            <w:pPr>
              <w:pStyle w:val="ae"/>
            </w:pPr>
            <w:r w:rsidRPr="00D569EC">
              <w:t>州別</w:t>
            </w:r>
          </w:p>
        </w:tc>
        <w:tc>
          <w:tcPr>
            <w:tcW w:w="1885"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8C1E3A" w14:textId="77777777" w:rsidR="00C866EB" w:rsidRPr="00D569EC" w:rsidRDefault="00C866EB" w:rsidP="009B3963">
            <w:pPr>
              <w:pStyle w:val="ae"/>
            </w:pPr>
            <w:r w:rsidRPr="00D569EC">
              <w:t>州課銷售稅</w:t>
            </w:r>
          </w:p>
        </w:tc>
        <w:tc>
          <w:tcPr>
            <w:tcW w:w="2405"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703A49" w14:textId="77777777" w:rsidR="00C866EB" w:rsidRPr="00D569EC" w:rsidRDefault="00C866EB" w:rsidP="009B3963">
            <w:pPr>
              <w:pStyle w:val="ae"/>
            </w:pPr>
            <w:r w:rsidRPr="00D569EC">
              <w:t>個人所得稅</w:t>
            </w:r>
          </w:p>
        </w:tc>
        <w:tc>
          <w:tcPr>
            <w:tcW w:w="2388"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778F8F8" w14:textId="77777777" w:rsidR="00C866EB" w:rsidRPr="00D569EC" w:rsidRDefault="00C866EB" w:rsidP="009B3963">
            <w:pPr>
              <w:pStyle w:val="ae"/>
            </w:pPr>
            <w:r w:rsidRPr="00D569EC">
              <w:t>州課公司所得稅</w:t>
            </w:r>
          </w:p>
        </w:tc>
      </w:tr>
      <w:tr w:rsidR="00D569EC" w:rsidRPr="00D569EC" w14:paraId="148B2125" w14:textId="77777777" w:rsidTr="009B3963">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2E3984" w14:textId="77777777" w:rsidR="00C866EB" w:rsidRPr="00D569EC" w:rsidRDefault="00C866EB" w:rsidP="009B3963">
            <w:pPr>
              <w:pStyle w:val="ae"/>
            </w:pPr>
            <w:r w:rsidRPr="00D569EC">
              <w:t>喬治亞</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61494E" w14:textId="77777777" w:rsidR="00C866EB" w:rsidRPr="00D569EC" w:rsidRDefault="00C866EB" w:rsidP="009B3963">
            <w:pPr>
              <w:pStyle w:val="ae"/>
            </w:pPr>
            <w:r w:rsidRPr="00D569EC">
              <w:t>4.00%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4612B1" w14:textId="77777777" w:rsidR="00C866EB" w:rsidRPr="00D569EC" w:rsidRDefault="00C866EB" w:rsidP="009B3963">
            <w:pPr>
              <w:pStyle w:val="ae"/>
            </w:pPr>
            <w:r w:rsidRPr="00D569EC">
              <w:t>5.75%</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7481CF1" w14:textId="77777777" w:rsidR="00C866EB" w:rsidRPr="00D569EC" w:rsidRDefault="00C866EB" w:rsidP="009B3963">
            <w:pPr>
              <w:pStyle w:val="ae"/>
            </w:pPr>
            <w:r w:rsidRPr="00D569EC">
              <w:t>5.75%</w:t>
            </w:r>
          </w:p>
        </w:tc>
      </w:tr>
      <w:tr w:rsidR="00D569EC" w:rsidRPr="00D569EC" w14:paraId="06255165" w14:textId="77777777" w:rsidTr="009B3963">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8348E1" w14:textId="77777777" w:rsidR="00C866EB" w:rsidRPr="00D569EC" w:rsidRDefault="00C866EB" w:rsidP="009B3963">
            <w:pPr>
              <w:pStyle w:val="ae"/>
            </w:pPr>
            <w:r w:rsidRPr="00D569EC">
              <w:t>阿拉巴馬</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8FC1AC" w14:textId="77777777" w:rsidR="00C866EB" w:rsidRPr="00D569EC" w:rsidRDefault="00C866EB" w:rsidP="009B3963">
            <w:pPr>
              <w:pStyle w:val="ae"/>
            </w:pPr>
            <w:r w:rsidRPr="00D569EC">
              <w:t>4.00%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05A678" w14:textId="77777777" w:rsidR="00C866EB" w:rsidRPr="00D569EC" w:rsidRDefault="00C866EB" w:rsidP="009B3963">
            <w:pPr>
              <w:pStyle w:val="ae"/>
            </w:pPr>
            <w:r w:rsidRPr="00D569EC">
              <w:t>5.00%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8D03245" w14:textId="77777777" w:rsidR="00C866EB" w:rsidRPr="00D569EC" w:rsidRDefault="00C866EB" w:rsidP="009B3963">
            <w:pPr>
              <w:pStyle w:val="ae"/>
            </w:pPr>
            <w:r w:rsidRPr="00D569EC">
              <w:t>6.50%</w:t>
            </w:r>
          </w:p>
        </w:tc>
      </w:tr>
      <w:tr w:rsidR="00D569EC" w:rsidRPr="00D569EC" w14:paraId="43A84CAB" w14:textId="77777777" w:rsidTr="009B3963">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B03860" w14:textId="77777777" w:rsidR="00C866EB" w:rsidRPr="00D569EC" w:rsidRDefault="00C866EB" w:rsidP="009B3963">
            <w:pPr>
              <w:pStyle w:val="ae"/>
            </w:pPr>
            <w:r w:rsidRPr="00D569EC">
              <w:t>肯塔基</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6FACEA" w14:textId="77777777" w:rsidR="00C866EB" w:rsidRPr="00D569EC" w:rsidRDefault="00C866EB" w:rsidP="009B3963">
            <w:pPr>
              <w:pStyle w:val="ae"/>
            </w:pPr>
            <w:r w:rsidRPr="00D569EC">
              <w:t>6.00%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497861" w14:textId="77777777" w:rsidR="00C866EB" w:rsidRPr="00D569EC" w:rsidRDefault="00C866EB" w:rsidP="009B3963">
            <w:pPr>
              <w:pStyle w:val="ae"/>
            </w:pPr>
            <w:r w:rsidRPr="00D569EC">
              <w:t>5.00%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39C063D" w14:textId="77777777" w:rsidR="00C866EB" w:rsidRPr="00D569EC" w:rsidRDefault="00C866EB" w:rsidP="009B3963">
            <w:pPr>
              <w:pStyle w:val="ae"/>
            </w:pPr>
            <w:r w:rsidRPr="00D569EC">
              <w:t>5.00%</w:t>
            </w:r>
          </w:p>
        </w:tc>
      </w:tr>
      <w:tr w:rsidR="00D569EC" w:rsidRPr="00D569EC" w14:paraId="3D277B95" w14:textId="77777777" w:rsidTr="009B3963">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92155D" w14:textId="77777777" w:rsidR="00C866EB" w:rsidRPr="00D569EC" w:rsidRDefault="00C866EB" w:rsidP="009B3963">
            <w:pPr>
              <w:pStyle w:val="ae"/>
            </w:pPr>
            <w:r w:rsidRPr="00D569EC">
              <w:t>北卡</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4A5113" w14:textId="77777777" w:rsidR="00C866EB" w:rsidRPr="00D569EC" w:rsidRDefault="00C866EB" w:rsidP="009B3963">
            <w:pPr>
              <w:pStyle w:val="ae"/>
            </w:pPr>
            <w:r w:rsidRPr="00D569EC">
              <w:t>4.75%</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1519E5" w14:textId="77777777" w:rsidR="00C866EB" w:rsidRPr="00D569EC" w:rsidRDefault="00C866EB" w:rsidP="009B3963">
            <w:pPr>
              <w:pStyle w:val="ae"/>
            </w:pPr>
            <w:r w:rsidRPr="00D569EC">
              <w:t>5.25%</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38F57C8" w14:textId="77777777" w:rsidR="00C866EB" w:rsidRPr="00D569EC" w:rsidRDefault="00C866EB" w:rsidP="009B3963">
            <w:pPr>
              <w:pStyle w:val="ae"/>
            </w:pPr>
            <w:r w:rsidRPr="00D569EC">
              <w:t>2.50%</w:t>
            </w:r>
          </w:p>
        </w:tc>
      </w:tr>
      <w:tr w:rsidR="00D569EC" w:rsidRPr="00D569EC" w14:paraId="45B0BA11" w14:textId="77777777" w:rsidTr="009B3963">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EBCDA7F" w14:textId="77777777" w:rsidR="00C866EB" w:rsidRPr="00D569EC" w:rsidRDefault="00C866EB" w:rsidP="009B3963">
            <w:pPr>
              <w:pStyle w:val="ae"/>
            </w:pPr>
            <w:r w:rsidRPr="00D569EC">
              <w:t>南卡</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170C09" w14:textId="77777777" w:rsidR="00C866EB" w:rsidRPr="00D569EC" w:rsidRDefault="00C866EB" w:rsidP="009B3963">
            <w:pPr>
              <w:pStyle w:val="ae"/>
            </w:pPr>
            <w:r w:rsidRPr="00D569EC">
              <w:t>6.00%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357D33" w14:textId="77777777" w:rsidR="00C866EB" w:rsidRPr="00D569EC" w:rsidRDefault="00C866EB" w:rsidP="009B3963">
            <w:pPr>
              <w:pStyle w:val="ae"/>
            </w:pPr>
            <w:r w:rsidRPr="00D569EC">
              <w:t>7.00%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010F5C1" w14:textId="77777777" w:rsidR="00C866EB" w:rsidRPr="00D569EC" w:rsidRDefault="00C866EB" w:rsidP="009B3963">
            <w:pPr>
              <w:pStyle w:val="ae"/>
            </w:pPr>
            <w:r w:rsidRPr="00D569EC">
              <w:t>5.00%</w:t>
            </w:r>
          </w:p>
        </w:tc>
      </w:tr>
      <w:tr w:rsidR="00D569EC" w:rsidRPr="00D569EC" w14:paraId="3D4260FE" w14:textId="77777777" w:rsidTr="009B3963">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DEE68F" w14:textId="77777777" w:rsidR="00C866EB" w:rsidRPr="00D569EC" w:rsidRDefault="00C866EB" w:rsidP="009B3963">
            <w:pPr>
              <w:pStyle w:val="ae"/>
            </w:pPr>
            <w:r w:rsidRPr="00D569EC">
              <w:t>田納西</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D3FC142" w14:textId="77777777" w:rsidR="00C866EB" w:rsidRPr="00D569EC" w:rsidRDefault="00C866EB" w:rsidP="009B3963">
            <w:pPr>
              <w:pStyle w:val="ae"/>
            </w:pPr>
            <w:r w:rsidRPr="00D569EC">
              <w:t>7.00%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E5DB7E" w14:textId="77777777" w:rsidR="00C866EB" w:rsidRPr="00D569EC" w:rsidRDefault="00C866EB" w:rsidP="009B3963">
            <w:pPr>
              <w:pStyle w:val="ae"/>
            </w:pPr>
            <w:r w:rsidRPr="00D569EC">
              <w:t>2.00%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A22346E" w14:textId="77777777" w:rsidR="00C866EB" w:rsidRPr="00D569EC" w:rsidRDefault="00C866EB" w:rsidP="009B3963">
            <w:pPr>
              <w:pStyle w:val="ae"/>
            </w:pPr>
            <w:r w:rsidRPr="00D569EC">
              <w:t>6.50%</w:t>
            </w:r>
          </w:p>
        </w:tc>
      </w:tr>
      <w:tr w:rsidR="00D569EC" w:rsidRPr="00D569EC" w14:paraId="6840FA24" w14:textId="77777777" w:rsidTr="009B3963">
        <w:trPr>
          <w:trHeight w:val="567"/>
          <w:jc w:val="center"/>
        </w:trPr>
        <w:tc>
          <w:tcPr>
            <w:tcW w:w="179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68FB283" w14:textId="77777777" w:rsidR="00C866EB" w:rsidRPr="00D569EC" w:rsidRDefault="00C866EB" w:rsidP="009B3963">
            <w:pPr>
              <w:pStyle w:val="ae"/>
            </w:pPr>
            <w:r w:rsidRPr="00D569EC">
              <w:t>佛羅里達</w:t>
            </w:r>
          </w:p>
        </w:tc>
        <w:tc>
          <w:tcPr>
            <w:tcW w:w="188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1C014F2" w14:textId="77777777" w:rsidR="00C866EB" w:rsidRPr="00D569EC" w:rsidRDefault="00C866EB" w:rsidP="009B3963">
            <w:pPr>
              <w:pStyle w:val="ae"/>
            </w:pPr>
            <w:r w:rsidRPr="00D569EC">
              <w:t>6.00%</w:t>
            </w:r>
          </w:p>
        </w:tc>
        <w:tc>
          <w:tcPr>
            <w:tcW w:w="240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0F05B17" w14:textId="77777777" w:rsidR="00C866EB" w:rsidRPr="00D569EC" w:rsidRDefault="00C866EB" w:rsidP="009B3963">
            <w:pPr>
              <w:pStyle w:val="ae"/>
            </w:pPr>
            <w:r w:rsidRPr="00D569EC">
              <w:rPr>
                <w:rFonts w:hint="eastAsia"/>
              </w:rPr>
              <w:t>0.00%</w:t>
            </w:r>
          </w:p>
        </w:tc>
        <w:tc>
          <w:tcPr>
            <w:tcW w:w="238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1FE3264C" w14:textId="77777777" w:rsidR="00C866EB" w:rsidRPr="00D569EC" w:rsidRDefault="00C866EB" w:rsidP="009B3963">
            <w:pPr>
              <w:pStyle w:val="ae"/>
            </w:pPr>
            <w:r w:rsidRPr="00D569EC">
              <w:t>5.50%</w:t>
            </w:r>
          </w:p>
        </w:tc>
      </w:tr>
    </w:tbl>
    <w:p w14:paraId="1FC915D4" w14:textId="52182A9E" w:rsidR="002562F8" w:rsidRPr="00D569EC" w:rsidRDefault="002562F8">
      <w:pPr>
        <w:ind w:firstLine="472"/>
      </w:pPr>
    </w:p>
    <w:p w14:paraId="0427C5F2" w14:textId="77777777" w:rsidR="002562F8" w:rsidRPr="00D569EC" w:rsidRDefault="002562F8">
      <w:pPr>
        <w:widowControl/>
        <w:overflowPunct/>
        <w:autoSpaceDE/>
        <w:ind w:firstLine="0"/>
        <w:jc w:val="left"/>
      </w:pPr>
      <w:r w:rsidRPr="00D569EC">
        <w:br w:type="page"/>
      </w:r>
    </w:p>
    <w:p w14:paraId="641D4620" w14:textId="77777777" w:rsidR="004850E8" w:rsidRPr="00D569EC" w:rsidRDefault="004850E8">
      <w:pPr>
        <w:ind w:firstLine="472"/>
      </w:pPr>
    </w:p>
    <w:p w14:paraId="0057209D" w14:textId="77777777" w:rsidR="004850E8" w:rsidRPr="00D569EC" w:rsidRDefault="004850E8">
      <w:pPr>
        <w:pageBreakBefore/>
        <w:widowControl/>
        <w:overflowPunct/>
        <w:autoSpaceDE/>
        <w:ind w:firstLine="0"/>
        <w:jc w:val="left"/>
        <w:sectPr w:rsidR="004850E8" w:rsidRPr="00D569EC" w:rsidSect="006B6D98">
          <w:headerReference w:type="even" r:id="rId29"/>
          <w:headerReference w:type="default" r:id="rId30"/>
          <w:footerReference w:type="even" r:id="rId31"/>
          <w:footerReference w:type="default" r:id="rId32"/>
          <w:pgSz w:w="11906" w:h="16838" w:code="9"/>
          <w:pgMar w:top="2268" w:right="1701" w:bottom="1701" w:left="1701" w:header="1134" w:footer="851" w:gutter="0"/>
          <w:cols w:space="720"/>
          <w:docGrid w:type="linesAndChars" w:linePitch="514" w:charSpace="-819"/>
        </w:sectPr>
      </w:pPr>
    </w:p>
    <w:p w14:paraId="298ADC29" w14:textId="77777777" w:rsidR="004850E8" w:rsidRPr="00D569EC" w:rsidRDefault="00FD0C58">
      <w:pPr>
        <w:pStyle w:val="28-"/>
        <w:rPr>
          <w:lang w:eastAsia="zh-TW"/>
        </w:rPr>
      </w:pPr>
      <w:bookmarkStart w:id="6" w:name="_Toc44991018"/>
      <w:r w:rsidRPr="00D569EC">
        <w:rPr>
          <w:lang w:eastAsia="zh-TW"/>
        </w:rPr>
        <w:lastRenderedPageBreak/>
        <w:t>肯塔基州投資環境簡介</w:t>
      </w:r>
      <w:bookmarkEnd w:id="6"/>
    </w:p>
    <w:p w14:paraId="4F2CE26B" w14:textId="77777777" w:rsidR="004850E8" w:rsidRPr="00D569EC" w:rsidRDefault="00FD0C58">
      <w:pPr>
        <w:pStyle w:val="af1"/>
      </w:pPr>
      <w:r w:rsidRPr="00D569EC">
        <w:t>肯塔基州基本資料表</w:t>
      </w:r>
    </w:p>
    <w:tbl>
      <w:tblPr>
        <w:tblW w:w="5000"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505"/>
        <w:gridCol w:w="6059"/>
      </w:tblGrid>
      <w:tr w:rsidR="00D569EC" w:rsidRPr="00D569EC" w14:paraId="2949A3CA" w14:textId="77777777" w:rsidTr="002562F8">
        <w:trPr>
          <w:trHeight w:val="680"/>
          <w:jc w:val="center"/>
        </w:trPr>
        <w:tc>
          <w:tcPr>
            <w:tcW w:w="8444" w:type="dxa"/>
            <w:gridSpan w:val="2"/>
            <w:shd w:val="clear" w:color="auto" w:fill="auto"/>
            <w:tcMar>
              <w:top w:w="0" w:type="dxa"/>
              <w:left w:w="28" w:type="dxa"/>
              <w:bottom w:w="0" w:type="dxa"/>
              <w:right w:w="28" w:type="dxa"/>
            </w:tcMar>
            <w:vAlign w:val="center"/>
          </w:tcPr>
          <w:p w14:paraId="07F6FCB7" w14:textId="77777777" w:rsidR="004850E8" w:rsidRPr="00D569EC" w:rsidRDefault="00FD0C58">
            <w:pPr>
              <w:pStyle w:val="af2"/>
              <w:ind w:left="118" w:right="118"/>
            </w:pPr>
            <w:r w:rsidRPr="00D569EC">
              <w:t>自  然 人  文</w:t>
            </w:r>
          </w:p>
        </w:tc>
      </w:tr>
      <w:tr w:rsidR="00D569EC" w:rsidRPr="00D569EC" w14:paraId="0265D94A" w14:textId="77777777" w:rsidTr="002562F8">
        <w:trPr>
          <w:trHeight w:val="680"/>
          <w:jc w:val="center"/>
        </w:trPr>
        <w:tc>
          <w:tcPr>
            <w:tcW w:w="2470" w:type="dxa"/>
            <w:shd w:val="clear" w:color="auto" w:fill="auto"/>
            <w:tcMar>
              <w:top w:w="0" w:type="dxa"/>
              <w:left w:w="28" w:type="dxa"/>
              <w:bottom w:w="0" w:type="dxa"/>
              <w:right w:w="28" w:type="dxa"/>
            </w:tcMar>
            <w:vAlign w:val="center"/>
          </w:tcPr>
          <w:p w14:paraId="091D55C7" w14:textId="77777777" w:rsidR="004850E8" w:rsidRPr="00D569EC" w:rsidRDefault="00FD0C58">
            <w:pPr>
              <w:pStyle w:val="-"/>
              <w:ind w:left="118" w:right="118"/>
            </w:pPr>
            <w:r w:rsidRPr="00D569EC">
              <w:t>地理環境</w:t>
            </w:r>
          </w:p>
        </w:tc>
        <w:tc>
          <w:tcPr>
            <w:tcW w:w="5974" w:type="dxa"/>
            <w:shd w:val="clear" w:color="auto" w:fill="auto"/>
            <w:tcMar>
              <w:top w:w="0" w:type="dxa"/>
              <w:left w:w="28" w:type="dxa"/>
              <w:bottom w:w="0" w:type="dxa"/>
              <w:right w:w="28" w:type="dxa"/>
            </w:tcMar>
            <w:vAlign w:val="center"/>
          </w:tcPr>
          <w:p w14:paraId="45705B28" w14:textId="77777777" w:rsidR="004850E8" w:rsidRPr="00D569EC" w:rsidRDefault="00FD0C58" w:rsidP="001D4A56">
            <w:pPr>
              <w:pStyle w:val="-0"/>
              <w:spacing w:after="128"/>
              <w:ind w:left="118" w:right="118"/>
            </w:pPr>
            <w:r w:rsidRPr="00D569EC">
              <w:t>位於美國中西部</w:t>
            </w:r>
          </w:p>
        </w:tc>
      </w:tr>
      <w:tr w:rsidR="00D569EC" w:rsidRPr="00D569EC" w14:paraId="3A2F2957" w14:textId="77777777" w:rsidTr="002562F8">
        <w:trPr>
          <w:trHeight w:val="680"/>
          <w:jc w:val="center"/>
        </w:trPr>
        <w:tc>
          <w:tcPr>
            <w:tcW w:w="2470" w:type="dxa"/>
            <w:shd w:val="clear" w:color="auto" w:fill="auto"/>
            <w:tcMar>
              <w:top w:w="0" w:type="dxa"/>
              <w:left w:w="28" w:type="dxa"/>
              <w:bottom w:w="0" w:type="dxa"/>
              <w:right w:w="28" w:type="dxa"/>
            </w:tcMar>
            <w:vAlign w:val="center"/>
          </w:tcPr>
          <w:p w14:paraId="184D9180" w14:textId="751BC9CA" w:rsidR="004850E8" w:rsidRPr="00D569EC" w:rsidRDefault="002562F8">
            <w:pPr>
              <w:pStyle w:val="-"/>
              <w:ind w:left="118" w:right="118"/>
            </w:pPr>
            <w:r w:rsidRPr="00D569EC">
              <w:rPr>
                <w:rFonts w:hint="eastAsia"/>
                <w:lang w:eastAsia="zh-TW"/>
              </w:rPr>
              <w:t>土地</w:t>
            </w:r>
            <w:r w:rsidR="00FD0C58" w:rsidRPr="00D569EC">
              <w:t>面積</w:t>
            </w:r>
          </w:p>
        </w:tc>
        <w:tc>
          <w:tcPr>
            <w:tcW w:w="5974" w:type="dxa"/>
            <w:shd w:val="clear" w:color="auto" w:fill="auto"/>
            <w:tcMar>
              <w:top w:w="0" w:type="dxa"/>
              <w:left w:w="28" w:type="dxa"/>
              <w:bottom w:w="0" w:type="dxa"/>
              <w:right w:w="28" w:type="dxa"/>
            </w:tcMar>
            <w:vAlign w:val="center"/>
          </w:tcPr>
          <w:p w14:paraId="72D39605" w14:textId="77777777" w:rsidR="004850E8" w:rsidRPr="00D569EC" w:rsidRDefault="00FD0C58" w:rsidP="001D4A56">
            <w:pPr>
              <w:pStyle w:val="-0"/>
              <w:spacing w:after="128"/>
              <w:ind w:left="118" w:right="118"/>
            </w:pPr>
            <w:r w:rsidRPr="00D569EC">
              <w:t>40,410</w:t>
            </w:r>
            <w:r w:rsidRPr="00D569EC">
              <w:t>平方哩（全美排名第</w:t>
            </w:r>
            <w:r w:rsidRPr="00D569EC">
              <w:t>37</w:t>
            </w:r>
            <w:r w:rsidRPr="00D569EC">
              <w:t>大州）</w:t>
            </w:r>
          </w:p>
        </w:tc>
      </w:tr>
      <w:tr w:rsidR="00D569EC" w:rsidRPr="00D569EC" w14:paraId="1BAC4BA1" w14:textId="77777777" w:rsidTr="002562F8">
        <w:trPr>
          <w:trHeight w:val="680"/>
          <w:jc w:val="center"/>
        </w:trPr>
        <w:tc>
          <w:tcPr>
            <w:tcW w:w="2470" w:type="dxa"/>
            <w:shd w:val="clear" w:color="auto" w:fill="auto"/>
            <w:tcMar>
              <w:top w:w="0" w:type="dxa"/>
              <w:left w:w="28" w:type="dxa"/>
              <w:bottom w:w="0" w:type="dxa"/>
              <w:right w:w="28" w:type="dxa"/>
            </w:tcMar>
            <w:vAlign w:val="center"/>
          </w:tcPr>
          <w:p w14:paraId="3E51BB42" w14:textId="77777777" w:rsidR="004850E8" w:rsidRPr="00D569EC" w:rsidRDefault="00FD0C58">
            <w:pPr>
              <w:pStyle w:val="-"/>
              <w:ind w:left="118" w:right="118"/>
            </w:pPr>
            <w:r w:rsidRPr="00D569EC">
              <w:t>氣候</w:t>
            </w:r>
          </w:p>
        </w:tc>
        <w:tc>
          <w:tcPr>
            <w:tcW w:w="5974" w:type="dxa"/>
            <w:shd w:val="clear" w:color="auto" w:fill="auto"/>
            <w:tcMar>
              <w:top w:w="0" w:type="dxa"/>
              <w:left w:w="28" w:type="dxa"/>
              <w:bottom w:w="0" w:type="dxa"/>
              <w:right w:w="28" w:type="dxa"/>
            </w:tcMar>
            <w:vAlign w:val="center"/>
          </w:tcPr>
          <w:p w14:paraId="6089A5D8" w14:textId="77777777" w:rsidR="004850E8" w:rsidRPr="00D569EC" w:rsidRDefault="00FD0C58" w:rsidP="001D4A56">
            <w:pPr>
              <w:pStyle w:val="-0"/>
              <w:spacing w:after="128"/>
              <w:ind w:left="118" w:right="118"/>
            </w:pPr>
            <w:r w:rsidRPr="00D569EC">
              <w:t>氣溫適中，多雨</w:t>
            </w:r>
          </w:p>
        </w:tc>
      </w:tr>
      <w:tr w:rsidR="00D569EC" w:rsidRPr="00D569EC" w14:paraId="07743F04" w14:textId="77777777" w:rsidTr="002562F8">
        <w:trPr>
          <w:trHeight w:val="680"/>
          <w:jc w:val="center"/>
        </w:trPr>
        <w:tc>
          <w:tcPr>
            <w:tcW w:w="2470" w:type="dxa"/>
            <w:shd w:val="clear" w:color="auto" w:fill="auto"/>
            <w:tcMar>
              <w:top w:w="0" w:type="dxa"/>
              <w:left w:w="28" w:type="dxa"/>
              <w:bottom w:w="0" w:type="dxa"/>
              <w:right w:w="28" w:type="dxa"/>
            </w:tcMar>
            <w:vAlign w:val="center"/>
          </w:tcPr>
          <w:p w14:paraId="3BDE1224" w14:textId="77777777" w:rsidR="004850E8" w:rsidRPr="00D569EC" w:rsidRDefault="00FD0C58">
            <w:pPr>
              <w:pStyle w:val="-"/>
              <w:ind w:left="118" w:right="118"/>
            </w:pPr>
            <w:r w:rsidRPr="00D569EC">
              <w:t>種族</w:t>
            </w:r>
          </w:p>
        </w:tc>
        <w:tc>
          <w:tcPr>
            <w:tcW w:w="5974" w:type="dxa"/>
            <w:shd w:val="clear" w:color="auto" w:fill="auto"/>
            <w:tcMar>
              <w:top w:w="0" w:type="dxa"/>
              <w:left w:w="28" w:type="dxa"/>
              <w:bottom w:w="0" w:type="dxa"/>
              <w:right w:w="28" w:type="dxa"/>
            </w:tcMar>
            <w:vAlign w:val="center"/>
          </w:tcPr>
          <w:p w14:paraId="516AC0D3" w14:textId="77777777" w:rsidR="004850E8" w:rsidRPr="00D569EC" w:rsidRDefault="00FD0C58" w:rsidP="001D4A56">
            <w:pPr>
              <w:pStyle w:val="-0"/>
              <w:spacing w:after="128"/>
              <w:ind w:left="118" w:right="118"/>
            </w:pPr>
            <w:r w:rsidRPr="00D569EC">
              <w:t>以白種人為主</w:t>
            </w:r>
          </w:p>
        </w:tc>
      </w:tr>
      <w:tr w:rsidR="00D569EC" w:rsidRPr="00D569EC" w14:paraId="5E5E07B3" w14:textId="77777777" w:rsidTr="002562F8">
        <w:trPr>
          <w:trHeight w:val="680"/>
          <w:jc w:val="center"/>
        </w:trPr>
        <w:tc>
          <w:tcPr>
            <w:tcW w:w="2470" w:type="dxa"/>
            <w:shd w:val="clear" w:color="auto" w:fill="auto"/>
            <w:tcMar>
              <w:top w:w="0" w:type="dxa"/>
              <w:left w:w="28" w:type="dxa"/>
              <w:bottom w:w="0" w:type="dxa"/>
              <w:right w:w="28" w:type="dxa"/>
            </w:tcMar>
            <w:vAlign w:val="center"/>
          </w:tcPr>
          <w:p w14:paraId="11A22032" w14:textId="77777777" w:rsidR="004850E8" w:rsidRPr="00D569EC" w:rsidRDefault="00FD0C58">
            <w:pPr>
              <w:pStyle w:val="-"/>
              <w:ind w:left="118" w:right="118"/>
            </w:pPr>
            <w:r w:rsidRPr="00D569EC">
              <w:t>人口結構</w:t>
            </w:r>
          </w:p>
        </w:tc>
        <w:tc>
          <w:tcPr>
            <w:tcW w:w="5974" w:type="dxa"/>
            <w:shd w:val="clear" w:color="auto" w:fill="auto"/>
            <w:tcMar>
              <w:top w:w="0" w:type="dxa"/>
              <w:left w:w="28" w:type="dxa"/>
              <w:bottom w:w="0" w:type="dxa"/>
              <w:right w:w="28" w:type="dxa"/>
            </w:tcMar>
            <w:vAlign w:val="center"/>
          </w:tcPr>
          <w:p w14:paraId="13B9EA4B" w14:textId="70041B14" w:rsidR="004850E8" w:rsidRPr="00D569EC" w:rsidRDefault="00FD0C58" w:rsidP="001D4A56">
            <w:pPr>
              <w:pStyle w:val="-0"/>
              <w:spacing w:after="128"/>
              <w:ind w:left="118" w:right="118"/>
              <w:rPr>
                <w:lang w:eastAsia="zh-TW"/>
              </w:rPr>
            </w:pPr>
            <w:r w:rsidRPr="00D569EC">
              <w:rPr>
                <w:lang w:eastAsia="zh-TW"/>
              </w:rPr>
              <w:t>449</w:t>
            </w:r>
            <w:r w:rsidRPr="00D569EC">
              <w:rPr>
                <w:lang w:eastAsia="zh-TW"/>
              </w:rPr>
              <w:t>萬人，成長率</w:t>
            </w:r>
            <w:r w:rsidRPr="00D569EC">
              <w:rPr>
                <w:lang w:eastAsia="zh-TW"/>
              </w:rPr>
              <w:t>0.</w:t>
            </w:r>
            <w:r w:rsidR="00C86C2D" w:rsidRPr="00D569EC">
              <w:rPr>
                <w:rFonts w:hint="eastAsia"/>
                <w:lang w:eastAsia="zh-TW"/>
              </w:rPr>
              <w:t>7</w:t>
            </w:r>
            <w:r w:rsidRPr="00D569EC">
              <w:rPr>
                <w:lang w:eastAsia="zh-TW"/>
              </w:rPr>
              <w:t>%</w:t>
            </w:r>
            <w:r w:rsidRPr="00D569EC">
              <w:rPr>
                <w:lang w:eastAsia="zh-TW"/>
              </w:rPr>
              <w:t>，排名全美第</w:t>
            </w:r>
            <w:r w:rsidRPr="00D569EC">
              <w:rPr>
                <w:lang w:eastAsia="zh-TW"/>
              </w:rPr>
              <w:t>26</w:t>
            </w:r>
            <w:r w:rsidRPr="00D569EC">
              <w:rPr>
                <w:lang w:eastAsia="zh-TW"/>
              </w:rPr>
              <w:t>名，其中白人</w:t>
            </w:r>
            <w:r w:rsidR="001D4A56" w:rsidRPr="00D569EC">
              <w:rPr>
                <w:lang w:eastAsia="zh-TW"/>
              </w:rPr>
              <w:t>占</w:t>
            </w:r>
            <w:r w:rsidRPr="00D569EC">
              <w:rPr>
                <w:lang w:eastAsia="zh-TW"/>
              </w:rPr>
              <w:t>87.</w:t>
            </w:r>
            <w:r w:rsidR="00C86C2D" w:rsidRPr="00D569EC">
              <w:rPr>
                <w:rFonts w:hint="eastAsia"/>
                <w:lang w:eastAsia="zh-TW"/>
              </w:rPr>
              <w:t>08</w:t>
            </w:r>
            <w:r w:rsidRPr="00D569EC">
              <w:rPr>
                <w:lang w:eastAsia="zh-TW"/>
              </w:rPr>
              <w:t>%</w:t>
            </w:r>
            <w:r w:rsidRPr="00D569EC">
              <w:rPr>
                <w:lang w:eastAsia="zh-TW"/>
              </w:rPr>
              <w:t>、黑人</w:t>
            </w:r>
            <w:r w:rsidR="001D4A56" w:rsidRPr="00D569EC">
              <w:rPr>
                <w:lang w:eastAsia="zh-TW"/>
              </w:rPr>
              <w:t>占</w:t>
            </w:r>
            <w:r w:rsidRPr="00D569EC">
              <w:rPr>
                <w:lang w:eastAsia="zh-TW"/>
              </w:rPr>
              <w:t>7.9</w:t>
            </w:r>
            <w:r w:rsidR="00C86C2D" w:rsidRPr="00D569EC">
              <w:rPr>
                <w:rFonts w:hint="eastAsia"/>
                <w:lang w:eastAsia="zh-TW"/>
              </w:rPr>
              <w:t>8</w:t>
            </w:r>
            <w:r w:rsidRPr="00D569EC">
              <w:rPr>
                <w:lang w:eastAsia="zh-TW"/>
              </w:rPr>
              <w:t>%</w:t>
            </w:r>
            <w:r w:rsidRPr="00D569EC">
              <w:rPr>
                <w:lang w:eastAsia="zh-TW"/>
              </w:rPr>
              <w:t>、亞裔</w:t>
            </w:r>
            <w:r w:rsidR="001D4A56" w:rsidRPr="00D569EC">
              <w:rPr>
                <w:lang w:eastAsia="zh-TW"/>
              </w:rPr>
              <w:t>占</w:t>
            </w:r>
            <w:r w:rsidRPr="00D569EC">
              <w:rPr>
                <w:lang w:eastAsia="zh-TW"/>
              </w:rPr>
              <w:t>1.</w:t>
            </w:r>
            <w:r w:rsidR="00C86C2D" w:rsidRPr="00D569EC">
              <w:rPr>
                <w:rFonts w:hint="eastAsia"/>
                <w:lang w:eastAsia="zh-TW"/>
              </w:rPr>
              <w:t>41</w:t>
            </w:r>
            <w:r w:rsidRPr="00D569EC">
              <w:rPr>
                <w:lang w:eastAsia="zh-TW"/>
              </w:rPr>
              <w:t>%</w:t>
            </w:r>
            <w:r w:rsidRPr="00D569EC">
              <w:rPr>
                <w:lang w:eastAsia="zh-TW"/>
              </w:rPr>
              <w:t>。</w:t>
            </w:r>
          </w:p>
        </w:tc>
      </w:tr>
      <w:tr w:rsidR="00D569EC" w:rsidRPr="00D569EC" w14:paraId="699639FC" w14:textId="77777777" w:rsidTr="002562F8">
        <w:trPr>
          <w:trHeight w:val="680"/>
          <w:jc w:val="center"/>
        </w:trPr>
        <w:tc>
          <w:tcPr>
            <w:tcW w:w="2470" w:type="dxa"/>
            <w:shd w:val="clear" w:color="auto" w:fill="auto"/>
            <w:tcMar>
              <w:top w:w="0" w:type="dxa"/>
              <w:left w:w="28" w:type="dxa"/>
              <w:bottom w:w="0" w:type="dxa"/>
              <w:right w:w="28" w:type="dxa"/>
            </w:tcMar>
            <w:vAlign w:val="center"/>
          </w:tcPr>
          <w:p w14:paraId="585A50AB" w14:textId="77777777" w:rsidR="004850E8" w:rsidRPr="00D569EC" w:rsidRDefault="00FD0C58">
            <w:pPr>
              <w:pStyle w:val="-"/>
              <w:ind w:left="118" w:right="118"/>
            </w:pPr>
            <w:r w:rsidRPr="00D569EC">
              <w:t>教育普及程度</w:t>
            </w:r>
          </w:p>
        </w:tc>
        <w:tc>
          <w:tcPr>
            <w:tcW w:w="5974" w:type="dxa"/>
            <w:shd w:val="clear" w:color="auto" w:fill="auto"/>
            <w:tcMar>
              <w:top w:w="0" w:type="dxa"/>
              <w:left w:w="28" w:type="dxa"/>
              <w:bottom w:w="0" w:type="dxa"/>
              <w:right w:w="28" w:type="dxa"/>
            </w:tcMar>
            <w:vAlign w:val="center"/>
          </w:tcPr>
          <w:p w14:paraId="1BD58684" w14:textId="77777777" w:rsidR="004850E8" w:rsidRPr="00D569EC" w:rsidRDefault="00FD0C58" w:rsidP="001D4A56">
            <w:pPr>
              <w:pStyle w:val="-0"/>
              <w:spacing w:after="128"/>
              <w:ind w:left="118" w:right="118"/>
              <w:rPr>
                <w:lang w:eastAsia="zh-TW"/>
              </w:rPr>
            </w:pPr>
            <w:r w:rsidRPr="00D569EC">
              <w:rPr>
                <w:lang w:eastAsia="zh-TW"/>
              </w:rPr>
              <w:t>25</w:t>
            </w:r>
            <w:r w:rsidRPr="00D569EC">
              <w:rPr>
                <w:lang w:eastAsia="zh-TW"/>
              </w:rPr>
              <w:t>歲以上州民中</w:t>
            </w:r>
            <w:r w:rsidRPr="00D569EC">
              <w:rPr>
                <w:lang w:eastAsia="zh-TW"/>
              </w:rPr>
              <w:t>86.</w:t>
            </w:r>
            <w:r w:rsidR="00121C5F" w:rsidRPr="00D569EC">
              <w:rPr>
                <w:rFonts w:hint="eastAsia"/>
                <w:lang w:eastAsia="zh-TW"/>
              </w:rPr>
              <w:t>8</w:t>
            </w:r>
            <w:r w:rsidRPr="00D569EC">
              <w:rPr>
                <w:lang w:eastAsia="zh-TW"/>
              </w:rPr>
              <w:t>%</w:t>
            </w:r>
            <w:r w:rsidRPr="00D569EC">
              <w:rPr>
                <w:lang w:eastAsia="zh-TW"/>
              </w:rPr>
              <w:t>擁有高中文憑、</w:t>
            </w:r>
            <w:r w:rsidRPr="00D569EC">
              <w:rPr>
                <w:lang w:eastAsia="zh-TW"/>
              </w:rPr>
              <w:t>24</w:t>
            </w:r>
            <w:r w:rsidR="00121C5F" w:rsidRPr="00D569EC">
              <w:rPr>
                <w:rFonts w:hint="eastAsia"/>
                <w:lang w:eastAsia="zh-TW"/>
              </w:rPr>
              <w:t>.8</w:t>
            </w:r>
            <w:r w:rsidRPr="00D569EC">
              <w:rPr>
                <w:lang w:eastAsia="zh-TW"/>
              </w:rPr>
              <w:t>%</w:t>
            </w:r>
            <w:r w:rsidRPr="00D569EC">
              <w:rPr>
                <w:lang w:eastAsia="zh-TW"/>
              </w:rPr>
              <w:t>擁有學士學位、</w:t>
            </w:r>
            <w:r w:rsidR="00121C5F" w:rsidRPr="00D569EC">
              <w:rPr>
                <w:rFonts w:hint="eastAsia"/>
                <w:lang w:eastAsia="zh-TW"/>
              </w:rPr>
              <w:t>10.3</w:t>
            </w:r>
            <w:r w:rsidRPr="00D569EC">
              <w:rPr>
                <w:lang w:eastAsia="zh-TW"/>
              </w:rPr>
              <w:t>%</w:t>
            </w:r>
            <w:r w:rsidRPr="00D569EC">
              <w:rPr>
                <w:lang w:eastAsia="zh-TW"/>
              </w:rPr>
              <w:t>擁有碩士或博士學位。</w:t>
            </w:r>
          </w:p>
        </w:tc>
      </w:tr>
      <w:tr w:rsidR="00D569EC" w:rsidRPr="00D569EC" w14:paraId="5D05378F" w14:textId="77777777" w:rsidTr="002562F8">
        <w:trPr>
          <w:trHeight w:val="680"/>
          <w:jc w:val="center"/>
        </w:trPr>
        <w:tc>
          <w:tcPr>
            <w:tcW w:w="2470" w:type="dxa"/>
            <w:shd w:val="clear" w:color="auto" w:fill="auto"/>
            <w:tcMar>
              <w:top w:w="0" w:type="dxa"/>
              <w:left w:w="28" w:type="dxa"/>
              <w:bottom w:w="0" w:type="dxa"/>
              <w:right w:w="28" w:type="dxa"/>
            </w:tcMar>
            <w:vAlign w:val="center"/>
          </w:tcPr>
          <w:p w14:paraId="433B760D" w14:textId="77777777" w:rsidR="004850E8" w:rsidRPr="00D569EC" w:rsidRDefault="00FD0C58">
            <w:pPr>
              <w:pStyle w:val="-"/>
              <w:ind w:left="118" w:right="118"/>
            </w:pPr>
            <w:r w:rsidRPr="00D569EC">
              <w:t>語言</w:t>
            </w:r>
          </w:p>
        </w:tc>
        <w:tc>
          <w:tcPr>
            <w:tcW w:w="5974" w:type="dxa"/>
            <w:shd w:val="clear" w:color="auto" w:fill="auto"/>
            <w:tcMar>
              <w:top w:w="0" w:type="dxa"/>
              <w:left w:w="28" w:type="dxa"/>
              <w:bottom w:w="0" w:type="dxa"/>
              <w:right w:w="28" w:type="dxa"/>
            </w:tcMar>
            <w:vAlign w:val="center"/>
          </w:tcPr>
          <w:p w14:paraId="5B2CB414" w14:textId="77777777" w:rsidR="004850E8" w:rsidRPr="00D569EC" w:rsidRDefault="00FD0C58" w:rsidP="001D4A56">
            <w:pPr>
              <w:pStyle w:val="-0"/>
              <w:spacing w:after="128"/>
              <w:ind w:left="118" w:right="118"/>
            </w:pPr>
            <w:r w:rsidRPr="00D569EC">
              <w:t>英語</w:t>
            </w:r>
          </w:p>
        </w:tc>
      </w:tr>
      <w:tr w:rsidR="00D569EC" w:rsidRPr="00D569EC" w14:paraId="6C36561F" w14:textId="77777777" w:rsidTr="002562F8">
        <w:trPr>
          <w:trHeight w:val="680"/>
          <w:jc w:val="center"/>
        </w:trPr>
        <w:tc>
          <w:tcPr>
            <w:tcW w:w="2470" w:type="dxa"/>
            <w:shd w:val="clear" w:color="auto" w:fill="auto"/>
            <w:tcMar>
              <w:top w:w="0" w:type="dxa"/>
              <w:left w:w="28" w:type="dxa"/>
              <w:bottom w:w="0" w:type="dxa"/>
              <w:right w:w="28" w:type="dxa"/>
            </w:tcMar>
            <w:vAlign w:val="center"/>
          </w:tcPr>
          <w:p w14:paraId="2C31500D" w14:textId="77777777" w:rsidR="004850E8" w:rsidRPr="00D569EC" w:rsidRDefault="00FD0C58">
            <w:pPr>
              <w:pStyle w:val="-"/>
              <w:ind w:left="118" w:right="118"/>
            </w:pPr>
            <w:r w:rsidRPr="00D569EC">
              <w:t>宗教</w:t>
            </w:r>
          </w:p>
        </w:tc>
        <w:tc>
          <w:tcPr>
            <w:tcW w:w="5974" w:type="dxa"/>
            <w:shd w:val="clear" w:color="auto" w:fill="auto"/>
            <w:tcMar>
              <w:top w:w="0" w:type="dxa"/>
              <w:left w:w="28" w:type="dxa"/>
              <w:bottom w:w="0" w:type="dxa"/>
              <w:right w:w="28" w:type="dxa"/>
            </w:tcMar>
            <w:vAlign w:val="center"/>
          </w:tcPr>
          <w:p w14:paraId="7AD8DA29" w14:textId="41E1CC06" w:rsidR="004850E8" w:rsidRPr="00D569EC" w:rsidRDefault="00FC2BAE" w:rsidP="001D4A56">
            <w:pPr>
              <w:pStyle w:val="-0"/>
              <w:spacing w:after="128"/>
              <w:ind w:left="118" w:right="118"/>
              <w:rPr>
                <w:lang w:eastAsia="zh-TW"/>
              </w:rPr>
            </w:pPr>
            <w:r w:rsidRPr="00D569EC">
              <w:rPr>
                <w:rFonts w:hint="eastAsia"/>
                <w:lang w:eastAsia="zh-TW"/>
              </w:rPr>
              <w:t>76</w:t>
            </w:r>
            <w:r w:rsidR="00FD0C58" w:rsidRPr="00D569EC">
              <w:rPr>
                <w:lang w:eastAsia="zh-TW"/>
              </w:rPr>
              <w:t>%</w:t>
            </w:r>
            <w:r w:rsidR="00FD0C58" w:rsidRPr="00D569EC">
              <w:rPr>
                <w:lang w:eastAsia="zh-TW"/>
              </w:rPr>
              <w:t>為基督徒，</w:t>
            </w:r>
            <w:r w:rsidR="00FD0C58" w:rsidRPr="00D569EC">
              <w:rPr>
                <w:lang w:eastAsia="zh-TW"/>
              </w:rPr>
              <w:t>2%</w:t>
            </w:r>
            <w:r w:rsidR="00FD0C58" w:rsidRPr="00D569EC">
              <w:rPr>
                <w:lang w:eastAsia="zh-TW"/>
              </w:rPr>
              <w:t>其他宗教，</w:t>
            </w:r>
            <w:r w:rsidR="00FD0C58" w:rsidRPr="00D569EC">
              <w:rPr>
                <w:lang w:eastAsia="zh-TW"/>
              </w:rPr>
              <w:t>22%</w:t>
            </w:r>
            <w:r w:rsidR="00FD0C58" w:rsidRPr="00D569EC">
              <w:rPr>
                <w:lang w:eastAsia="zh-TW"/>
              </w:rPr>
              <w:t>無</w:t>
            </w:r>
            <w:r w:rsidR="00060B4E" w:rsidRPr="00D569EC">
              <w:rPr>
                <w:rFonts w:hint="eastAsia"/>
                <w:lang w:eastAsia="zh-TW"/>
              </w:rPr>
              <w:t>特殊</w:t>
            </w:r>
            <w:r w:rsidR="00FD0C58" w:rsidRPr="00D569EC">
              <w:rPr>
                <w:lang w:eastAsia="zh-TW"/>
              </w:rPr>
              <w:t>宗教</w:t>
            </w:r>
            <w:r w:rsidR="00060B4E" w:rsidRPr="00D569EC">
              <w:rPr>
                <w:rFonts w:hint="eastAsia"/>
                <w:lang w:eastAsia="zh-TW"/>
              </w:rPr>
              <w:t>信仰</w:t>
            </w:r>
          </w:p>
        </w:tc>
      </w:tr>
      <w:tr w:rsidR="00D569EC" w:rsidRPr="00D569EC" w14:paraId="0E93182F" w14:textId="77777777" w:rsidTr="002562F8">
        <w:trPr>
          <w:trHeight w:val="680"/>
          <w:jc w:val="center"/>
        </w:trPr>
        <w:tc>
          <w:tcPr>
            <w:tcW w:w="2470" w:type="dxa"/>
            <w:shd w:val="clear" w:color="auto" w:fill="auto"/>
            <w:tcMar>
              <w:top w:w="0" w:type="dxa"/>
              <w:left w:w="28" w:type="dxa"/>
              <w:bottom w:w="0" w:type="dxa"/>
              <w:right w:w="28" w:type="dxa"/>
            </w:tcMar>
            <w:vAlign w:val="center"/>
          </w:tcPr>
          <w:p w14:paraId="7B92CD95" w14:textId="4277F9F4" w:rsidR="004850E8" w:rsidRPr="00D569EC" w:rsidRDefault="00EA4E42">
            <w:pPr>
              <w:pStyle w:val="-"/>
              <w:ind w:left="118" w:right="118"/>
            </w:pPr>
            <w:r w:rsidRPr="00D569EC">
              <w:t>首府</w:t>
            </w:r>
            <w:r w:rsidR="00FD0C58" w:rsidRPr="00D569EC">
              <w:t>及重要城市</w:t>
            </w:r>
          </w:p>
        </w:tc>
        <w:tc>
          <w:tcPr>
            <w:tcW w:w="5974" w:type="dxa"/>
            <w:shd w:val="clear" w:color="auto" w:fill="auto"/>
            <w:tcMar>
              <w:top w:w="0" w:type="dxa"/>
              <w:left w:w="28" w:type="dxa"/>
              <w:bottom w:w="0" w:type="dxa"/>
              <w:right w:w="28" w:type="dxa"/>
            </w:tcMar>
            <w:vAlign w:val="center"/>
          </w:tcPr>
          <w:p w14:paraId="49E5C3BD" w14:textId="77777777" w:rsidR="004850E8" w:rsidRPr="00D569EC" w:rsidRDefault="00FD0C58" w:rsidP="001D4A56">
            <w:pPr>
              <w:pStyle w:val="-0"/>
              <w:spacing w:after="128"/>
              <w:ind w:left="118" w:right="118"/>
            </w:pPr>
            <w:r w:rsidRPr="00D569EC">
              <w:t>首府為法蘭克福市（</w:t>
            </w:r>
            <w:r w:rsidRPr="00D569EC">
              <w:t>Frankfort</w:t>
            </w:r>
            <w:r w:rsidRPr="00D569EC">
              <w:t>），工商業中心包括：法蘭克福市、</w:t>
            </w:r>
            <w:r w:rsidRPr="00D569EC">
              <w:t>Louisville</w:t>
            </w:r>
            <w:r w:rsidRPr="00D569EC">
              <w:t>、</w:t>
            </w:r>
            <w:r w:rsidRPr="00D569EC">
              <w:t>Lexington</w:t>
            </w:r>
            <w:r w:rsidRPr="00D569EC">
              <w:t>（為全美商業開銷排名第二低的大都會區）。</w:t>
            </w:r>
          </w:p>
        </w:tc>
      </w:tr>
      <w:tr w:rsidR="00D569EC" w:rsidRPr="00D569EC" w14:paraId="6A8EC510" w14:textId="77777777" w:rsidTr="002562F8">
        <w:trPr>
          <w:trHeight w:val="680"/>
          <w:jc w:val="center"/>
        </w:trPr>
        <w:tc>
          <w:tcPr>
            <w:tcW w:w="2470" w:type="dxa"/>
            <w:shd w:val="clear" w:color="auto" w:fill="auto"/>
            <w:tcMar>
              <w:top w:w="0" w:type="dxa"/>
              <w:left w:w="28" w:type="dxa"/>
              <w:bottom w:w="0" w:type="dxa"/>
              <w:right w:w="28" w:type="dxa"/>
            </w:tcMar>
            <w:vAlign w:val="center"/>
          </w:tcPr>
          <w:p w14:paraId="3C13737A" w14:textId="77777777" w:rsidR="004850E8" w:rsidRPr="00D569EC" w:rsidRDefault="00FD0C58">
            <w:pPr>
              <w:pStyle w:val="-"/>
              <w:ind w:left="118" w:right="118"/>
            </w:pPr>
            <w:r w:rsidRPr="00D569EC">
              <w:t>政治體制</w:t>
            </w:r>
          </w:p>
        </w:tc>
        <w:tc>
          <w:tcPr>
            <w:tcW w:w="5974" w:type="dxa"/>
            <w:shd w:val="clear" w:color="auto" w:fill="auto"/>
            <w:tcMar>
              <w:top w:w="0" w:type="dxa"/>
              <w:left w:w="28" w:type="dxa"/>
              <w:bottom w:w="0" w:type="dxa"/>
              <w:right w:w="28" w:type="dxa"/>
            </w:tcMar>
            <w:vAlign w:val="center"/>
          </w:tcPr>
          <w:p w14:paraId="5141F632" w14:textId="77777777" w:rsidR="004850E8" w:rsidRPr="00D569EC" w:rsidRDefault="00FD0C58" w:rsidP="001D4A56">
            <w:pPr>
              <w:pStyle w:val="-0"/>
              <w:spacing w:after="128"/>
              <w:ind w:left="118" w:right="118"/>
              <w:rPr>
                <w:lang w:eastAsia="zh-TW"/>
              </w:rPr>
            </w:pPr>
            <w:r w:rsidRPr="00D569EC">
              <w:rPr>
                <w:lang w:eastAsia="zh-TW"/>
              </w:rPr>
              <w:t>與其他州相同，採行政、立法、司法三權分立；州長為最高行政機關首長；立法部門則由參議院及眾議院組成；司法部門以最高法院為最高司法機關。</w:t>
            </w:r>
          </w:p>
        </w:tc>
      </w:tr>
      <w:tr w:rsidR="00D569EC" w:rsidRPr="00D569EC" w14:paraId="16FA7CB0" w14:textId="77777777" w:rsidTr="002562F8">
        <w:trPr>
          <w:trHeight w:val="680"/>
          <w:jc w:val="center"/>
        </w:trPr>
        <w:tc>
          <w:tcPr>
            <w:tcW w:w="2470" w:type="dxa"/>
            <w:shd w:val="clear" w:color="auto" w:fill="auto"/>
            <w:tcMar>
              <w:top w:w="0" w:type="dxa"/>
              <w:left w:w="28" w:type="dxa"/>
              <w:bottom w:w="0" w:type="dxa"/>
              <w:right w:w="28" w:type="dxa"/>
            </w:tcMar>
            <w:vAlign w:val="center"/>
          </w:tcPr>
          <w:p w14:paraId="022ADC0B" w14:textId="77777777" w:rsidR="004850E8" w:rsidRPr="00D569EC" w:rsidRDefault="00FD0C58">
            <w:pPr>
              <w:pStyle w:val="-"/>
              <w:ind w:left="118" w:right="118"/>
            </w:pPr>
            <w:r w:rsidRPr="00D569EC">
              <w:t>投資主管機關</w:t>
            </w:r>
          </w:p>
        </w:tc>
        <w:tc>
          <w:tcPr>
            <w:tcW w:w="5974" w:type="dxa"/>
            <w:shd w:val="clear" w:color="auto" w:fill="auto"/>
            <w:tcMar>
              <w:top w:w="0" w:type="dxa"/>
              <w:left w:w="28" w:type="dxa"/>
              <w:bottom w:w="0" w:type="dxa"/>
              <w:right w:w="28" w:type="dxa"/>
            </w:tcMar>
            <w:vAlign w:val="center"/>
          </w:tcPr>
          <w:p w14:paraId="414854AF" w14:textId="77777777" w:rsidR="004850E8" w:rsidRPr="00D569EC" w:rsidRDefault="00FD0C58" w:rsidP="001D4A56">
            <w:pPr>
              <w:pStyle w:val="-0"/>
              <w:spacing w:after="128"/>
              <w:ind w:left="118" w:right="118"/>
            </w:pPr>
            <w:r w:rsidRPr="00D569EC">
              <w:t>Kentucky Cabinet for Economic Development</w:t>
            </w:r>
          </w:p>
          <w:p w14:paraId="0EE58A62" w14:textId="77777777" w:rsidR="004850E8" w:rsidRPr="00D569EC" w:rsidRDefault="00FD0C58" w:rsidP="001D4A56">
            <w:pPr>
              <w:pStyle w:val="-0"/>
              <w:spacing w:after="128"/>
              <w:ind w:left="118" w:right="118"/>
            </w:pPr>
            <w:r w:rsidRPr="00D569EC">
              <w:lastRenderedPageBreak/>
              <w:t>Department</w:t>
            </w:r>
          </w:p>
        </w:tc>
      </w:tr>
      <w:tr w:rsidR="00D569EC" w:rsidRPr="00D569EC" w14:paraId="43E479D3" w14:textId="77777777" w:rsidTr="002562F8">
        <w:trPr>
          <w:trHeight w:val="680"/>
          <w:jc w:val="center"/>
        </w:trPr>
        <w:tc>
          <w:tcPr>
            <w:tcW w:w="8444" w:type="dxa"/>
            <w:gridSpan w:val="2"/>
            <w:shd w:val="clear" w:color="auto" w:fill="auto"/>
            <w:tcMar>
              <w:top w:w="0" w:type="dxa"/>
              <w:left w:w="28" w:type="dxa"/>
              <w:bottom w:w="0" w:type="dxa"/>
              <w:right w:w="28" w:type="dxa"/>
            </w:tcMar>
            <w:vAlign w:val="center"/>
          </w:tcPr>
          <w:p w14:paraId="228E306D" w14:textId="77777777" w:rsidR="004850E8" w:rsidRPr="00D569EC" w:rsidRDefault="00FD0C58">
            <w:pPr>
              <w:pStyle w:val="af2"/>
              <w:ind w:left="118" w:right="118"/>
            </w:pPr>
            <w:r w:rsidRPr="00D569EC">
              <w:lastRenderedPageBreak/>
              <w:t>經  濟  概  況</w:t>
            </w:r>
          </w:p>
        </w:tc>
      </w:tr>
      <w:tr w:rsidR="00D569EC" w:rsidRPr="00D569EC" w14:paraId="77DE92FF" w14:textId="77777777" w:rsidTr="002562F8">
        <w:trPr>
          <w:trHeight w:val="680"/>
          <w:jc w:val="center"/>
        </w:trPr>
        <w:tc>
          <w:tcPr>
            <w:tcW w:w="2470" w:type="dxa"/>
            <w:shd w:val="clear" w:color="auto" w:fill="auto"/>
            <w:tcMar>
              <w:top w:w="0" w:type="dxa"/>
              <w:left w:w="28" w:type="dxa"/>
              <w:bottom w:w="0" w:type="dxa"/>
              <w:right w:w="28" w:type="dxa"/>
            </w:tcMar>
            <w:vAlign w:val="center"/>
          </w:tcPr>
          <w:p w14:paraId="2F225E48" w14:textId="77777777" w:rsidR="004850E8" w:rsidRPr="00D569EC" w:rsidRDefault="00FD0C58">
            <w:pPr>
              <w:pStyle w:val="-"/>
              <w:ind w:left="118" w:right="118"/>
            </w:pPr>
            <w:r w:rsidRPr="00D569EC">
              <w:t>幣制</w:t>
            </w:r>
          </w:p>
        </w:tc>
        <w:tc>
          <w:tcPr>
            <w:tcW w:w="5974" w:type="dxa"/>
            <w:shd w:val="clear" w:color="auto" w:fill="auto"/>
            <w:tcMar>
              <w:top w:w="0" w:type="dxa"/>
              <w:left w:w="28" w:type="dxa"/>
              <w:bottom w:w="0" w:type="dxa"/>
              <w:right w:w="28" w:type="dxa"/>
            </w:tcMar>
            <w:vAlign w:val="center"/>
          </w:tcPr>
          <w:p w14:paraId="5487C6B3" w14:textId="77777777" w:rsidR="004850E8" w:rsidRPr="00D569EC" w:rsidRDefault="00FD0C58" w:rsidP="001D4A56">
            <w:pPr>
              <w:pStyle w:val="-0"/>
              <w:spacing w:after="128"/>
              <w:ind w:left="118" w:right="118"/>
            </w:pPr>
            <w:r w:rsidRPr="00D569EC">
              <w:t>美金</w:t>
            </w:r>
          </w:p>
        </w:tc>
      </w:tr>
      <w:tr w:rsidR="00D569EC" w:rsidRPr="00D569EC" w14:paraId="4933AC84" w14:textId="77777777" w:rsidTr="002562F8">
        <w:trPr>
          <w:trHeight w:val="680"/>
          <w:jc w:val="center"/>
        </w:trPr>
        <w:tc>
          <w:tcPr>
            <w:tcW w:w="2470" w:type="dxa"/>
            <w:shd w:val="clear" w:color="auto" w:fill="auto"/>
            <w:tcMar>
              <w:top w:w="0" w:type="dxa"/>
              <w:left w:w="28" w:type="dxa"/>
              <w:bottom w:w="0" w:type="dxa"/>
              <w:right w:w="28" w:type="dxa"/>
            </w:tcMar>
            <w:vAlign w:val="center"/>
          </w:tcPr>
          <w:p w14:paraId="30BA35E7" w14:textId="77777777" w:rsidR="004850E8" w:rsidRPr="00D569EC" w:rsidRDefault="00FD0C58">
            <w:pPr>
              <w:pStyle w:val="-"/>
              <w:ind w:left="118" w:right="118"/>
            </w:pPr>
            <w:r w:rsidRPr="00D569EC">
              <w:t>國內生產毛額</w:t>
            </w:r>
          </w:p>
        </w:tc>
        <w:tc>
          <w:tcPr>
            <w:tcW w:w="5974" w:type="dxa"/>
            <w:shd w:val="clear" w:color="auto" w:fill="auto"/>
            <w:tcMar>
              <w:top w:w="0" w:type="dxa"/>
              <w:left w:w="28" w:type="dxa"/>
              <w:bottom w:w="0" w:type="dxa"/>
              <w:right w:w="28" w:type="dxa"/>
            </w:tcMar>
            <w:vAlign w:val="center"/>
          </w:tcPr>
          <w:p w14:paraId="72B29CBB" w14:textId="6F66A98C" w:rsidR="004850E8" w:rsidRPr="00D569EC" w:rsidRDefault="000A255F" w:rsidP="001D4A56">
            <w:pPr>
              <w:pStyle w:val="-0"/>
              <w:spacing w:after="128"/>
              <w:ind w:left="118" w:right="118"/>
              <w:rPr>
                <w:lang w:eastAsia="zh-TW"/>
              </w:rPr>
            </w:pPr>
            <w:r w:rsidRPr="00D569EC">
              <w:rPr>
                <w:rFonts w:hint="eastAsia"/>
                <w:lang w:eastAsia="zh-TW"/>
              </w:rPr>
              <w:t>2,138</w:t>
            </w:r>
            <w:r w:rsidRPr="00D569EC">
              <w:rPr>
                <w:rFonts w:hint="eastAsia"/>
                <w:lang w:eastAsia="zh-TW"/>
              </w:rPr>
              <w:t>億美元，排名全美第</w:t>
            </w:r>
            <w:r w:rsidRPr="00D569EC">
              <w:rPr>
                <w:rFonts w:hint="eastAsia"/>
                <w:lang w:eastAsia="zh-TW"/>
              </w:rPr>
              <w:t>28</w:t>
            </w:r>
            <w:r w:rsidRPr="00D569EC">
              <w:rPr>
                <w:rFonts w:hint="eastAsia"/>
                <w:lang w:eastAsia="zh-TW"/>
              </w:rPr>
              <w:t>名，</w:t>
            </w:r>
            <w:r w:rsidR="001D4A56" w:rsidRPr="00D569EC">
              <w:rPr>
                <w:rFonts w:hint="eastAsia"/>
                <w:lang w:eastAsia="zh-TW"/>
              </w:rPr>
              <w:t>占</w:t>
            </w:r>
            <w:r w:rsidRPr="00D569EC">
              <w:rPr>
                <w:rFonts w:hint="eastAsia"/>
                <w:lang w:eastAsia="zh-TW"/>
              </w:rPr>
              <w:t>全美</w:t>
            </w:r>
            <w:r w:rsidRPr="00D569EC">
              <w:rPr>
                <w:rFonts w:hint="eastAsia"/>
                <w:lang w:eastAsia="zh-TW"/>
              </w:rPr>
              <w:t>GDP</w:t>
            </w:r>
            <w:r w:rsidRPr="00D569EC">
              <w:rPr>
                <w:rFonts w:hint="eastAsia"/>
                <w:lang w:eastAsia="zh-TW"/>
              </w:rPr>
              <w:t>之</w:t>
            </w:r>
            <w:r w:rsidRPr="00D569EC">
              <w:rPr>
                <w:rFonts w:hint="eastAsia"/>
                <w:lang w:eastAsia="zh-TW"/>
              </w:rPr>
              <w:t>1.0%</w:t>
            </w:r>
            <w:r w:rsidRPr="00D569EC">
              <w:rPr>
                <w:rFonts w:hint="eastAsia"/>
                <w:lang w:eastAsia="zh-TW"/>
              </w:rPr>
              <w:t>（</w:t>
            </w:r>
            <w:r w:rsidRPr="00D569EC">
              <w:rPr>
                <w:rFonts w:hint="eastAsia"/>
                <w:lang w:eastAsia="zh-TW"/>
              </w:rPr>
              <w:t>2019</w:t>
            </w:r>
            <w:r w:rsidRPr="00D569EC">
              <w:rPr>
                <w:rFonts w:hint="eastAsia"/>
                <w:lang w:eastAsia="zh-TW"/>
              </w:rPr>
              <w:t>）、</w:t>
            </w:r>
            <w:r w:rsidRPr="00D569EC">
              <w:rPr>
                <w:rFonts w:hint="eastAsia"/>
                <w:lang w:eastAsia="zh-TW"/>
              </w:rPr>
              <w:t>2,087</w:t>
            </w:r>
            <w:r w:rsidRPr="00D569EC">
              <w:rPr>
                <w:rFonts w:hint="eastAsia"/>
                <w:lang w:eastAsia="zh-TW"/>
              </w:rPr>
              <w:t>億美元（</w:t>
            </w:r>
            <w:r w:rsidRPr="00D569EC">
              <w:rPr>
                <w:rFonts w:hint="eastAsia"/>
                <w:lang w:eastAsia="zh-TW"/>
              </w:rPr>
              <w:t>2018</w:t>
            </w:r>
            <w:r w:rsidRPr="00D569EC">
              <w:rPr>
                <w:rFonts w:hint="eastAsia"/>
                <w:lang w:eastAsia="zh-TW"/>
              </w:rPr>
              <w:t>）、</w:t>
            </w:r>
            <w:r w:rsidRPr="00D569EC">
              <w:rPr>
                <w:rFonts w:hint="eastAsia"/>
                <w:lang w:eastAsia="zh-TW"/>
              </w:rPr>
              <w:t>2,032</w:t>
            </w:r>
            <w:r w:rsidRPr="00D569EC">
              <w:rPr>
                <w:rFonts w:hint="eastAsia"/>
                <w:lang w:eastAsia="zh-TW"/>
              </w:rPr>
              <w:t>億美元（</w:t>
            </w:r>
            <w:r w:rsidRPr="00D569EC">
              <w:rPr>
                <w:rFonts w:hint="eastAsia"/>
                <w:lang w:eastAsia="zh-TW"/>
              </w:rPr>
              <w:t>2017</w:t>
            </w:r>
            <w:r w:rsidRPr="00D569EC">
              <w:rPr>
                <w:rFonts w:hint="eastAsia"/>
                <w:lang w:eastAsia="zh-TW"/>
              </w:rPr>
              <w:t>）</w:t>
            </w:r>
          </w:p>
        </w:tc>
      </w:tr>
      <w:tr w:rsidR="00D569EC" w:rsidRPr="00D569EC" w14:paraId="26D88F14" w14:textId="77777777" w:rsidTr="002562F8">
        <w:trPr>
          <w:trHeight w:val="680"/>
          <w:jc w:val="center"/>
        </w:trPr>
        <w:tc>
          <w:tcPr>
            <w:tcW w:w="2470" w:type="dxa"/>
            <w:shd w:val="clear" w:color="auto" w:fill="auto"/>
            <w:tcMar>
              <w:top w:w="0" w:type="dxa"/>
              <w:left w:w="28" w:type="dxa"/>
              <w:bottom w:w="0" w:type="dxa"/>
              <w:right w:w="28" w:type="dxa"/>
            </w:tcMar>
            <w:vAlign w:val="center"/>
          </w:tcPr>
          <w:p w14:paraId="5E6E2416" w14:textId="77777777" w:rsidR="004850E8" w:rsidRPr="00D569EC" w:rsidRDefault="00FD0C58">
            <w:pPr>
              <w:pStyle w:val="-"/>
              <w:ind w:left="118" w:right="118"/>
            </w:pPr>
            <w:r w:rsidRPr="00D569EC">
              <w:t>經</w:t>
            </w:r>
            <w:proofErr w:type="gramStart"/>
            <w:r w:rsidRPr="00D569EC">
              <w:t>濟</w:t>
            </w:r>
            <w:proofErr w:type="gramEnd"/>
            <w:r w:rsidRPr="00D569EC">
              <w:t>成長率</w:t>
            </w:r>
          </w:p>
        </w:tc>
        <w:tc>
          <w:tcPr>
            <w:tcW w:w="5974" w:type="dxa"/>
            <w:shd w:val="clear" w:color="auto" w:fill="auto"/>
            <w:tcMar>
              <w:top w:w="0" w:type="dxa"/>
              <w:left w:w="28" w:type="dxa"/>
              <w:bottom w:w="0" w:type="dxa"/>
              <w:right w:w="28" w:type="dxa"/>
            </w:tcMar>
            <w:vAlign w:val="center"/>
          </w:tcPr>
          <w:p w14:paraId="426B3B8E" w14:textId="77777777" w:rsidR="004850E8" w:rsidRPr="00D569EC" w:rsidRDefault="000A255F" w:rsidP="001D4A56">
            <w:pPr>
              <w:pStyle w:val="-0"/>
              <w:spacing w:after="128"/>
              <w:ind w:left="118" w:right="118"/>
            </w:pPr>
            <w:r w:rsidRPr="00D569EC">
              <w:rPr>
                <w:rFonts w:hint="eastAsia"/>
                <w:lang w:eastAsia="zh-TW"/>
              </w:rPr>
              <w:t>1.1%</w:t>
            </w:r>
            <w:r w:rsidRPr="00D569EC">
              <w:rPr>
                <w:rFonts w:hint="eastAsia"/>
                <w:lang w:eastAsia="zh-TW"/>
              </w:rPr>
              <w:t>（</w:t>
            </w:r>
            <w:r w:rsidRPr="00D569EC">
              <w:rPr>
                <w:rFonts w:hint="eastAsia"/>
                <w:lang w:eastAsia="zh-TW"/>
              </w:rPr>
              <w:t>2019</w:t>
            </w:r>
            <w:r w:rsidRPr="00D569EC">
              <w:rPr>
                <w:rFonts w:hint="eastAsia"/>
                <w:lang w:eastAsia="zh-TW"/>
              </w:rPr>
              <w:t>）、</w:t>
            </w:r>
            <w:r w:rsidRPr="00D569EC">
              <w:rPr>
                <w:rFonts w:hint="eastAsia"/>
                <w:lang w:eastAsia="zh-TW"/>
              </w:rPr>
              <w:t>1.7%</w:t>
            </w:r>
            <w:r w:rsidRPr="00D569EC">
              <w:rPr>
                <w:rFonts w:hint="eastAsia"/>
                <w:lang w:eastAsia="zh-TW"/>
              </w:rPr>
              <w:t>（</w:t>
            </w:r>
            <w:r w:rsidRPr="00D569EC">
              <w:rPr>
                <w:rFonts w:hint="eastAsia"/>
                <w:lang w:eastAsia="zh-TW"/>
              </w:rPr>
              <w:t>2018</w:t>
            </w:r>
            <w:r w:rsidRPr="00D569EC">
              <w:rPr>
                <w:rFonts w:hint="eastAsia"/>
                <w:lang w:eastAsia="zh-TW"/>
              </w:rPr>
              <w:t>）、</w:t>
            </w:r>
            <w:r w:rsidRPr="00D569EC">
              <w:rPr>
                <w:rFonts w:hint="eastAsia"/>
                <w:lang w:eastAsia="zh-TW"/>
              </w:rPr>
              <w:t>1.6%</w:t>
            </w:r>
            <w:r w:rsidRPr="00D569EC">
              <w:rPr>
                <w:rFonts w:hint="eastAsia"/>
                <w:lang w:eastAsia="zh-TW"/>
              </w:rPr>
              <w:t>（</w:t>
            </w:r>
            <w:r w:rsidRPr="00D569EC">
              <w:rPr>
                <w:rFonts w:hint="eastAsia"/>
                <w:lang w:eastAsia="zh-TW"/>
              </w:rPr>
              <w:t>2017</w:t>
            </w:r>
            <w:r w:rsidRPr="00D569EC">
              <w:rPr>
                <w:rFonts w:hint="eastAsia"/>
                <w:lang w:eastAsia="zh-TW"/>
              </w:rPr>
              <w:t>）</w:t>
            </w:r>
          </w:p>
        </w:tc>
      </w:tr>
      <w:tr w:rsidR="00D569EC" w:rsidRPr="00D569EC" w14:paraId="33B69215" w14:textId="77777777" w:rsidTr="002562F8">
        <w:trPr>
          <w:trHeight w:val="680"/>
          <w:jc w:val="center"/>
        </w:trPr>
        <w:tc>
          <w:tcPr>
            <w:tcW w:w="2470" w:type="dxa"/>
            <w:shd w:val="clear" w:color="auto" w:fill="auto"/>
            <w:tcMar>
              <w:top w:w="0" w:type="dxa"/>
              <w:left w:w="28" w:type="dxa"/>
              <w:bottom w:w="0" w:type="dxa"/>
              <w:right w:w="28" w:type="dxa"/>
            </w:tcMar>
            <w:vAlign w:val="center"/>
          </w:tcPr>
          <w:p w14:paraId="5CF5B999" w14:textId="77777777" w:rsidR="004850E8" w:rsidRPr="00D569EC" w:rsidRDefault="00FD0C58">
            <w:pPr>
              <w:pStyle w:val="-"/>
              <w:ind w:left="118" w:right="118"/>
            </w:pPr>
            <w:r w:rsidRPr="00D569EC">
              <w:t>平均國民所得</w:t>
            </w:r>
          </w:p>
        </w:tc>
        <w:tc>
          <w:tcPr>
            <w:tcW w:w="5974" w:type="dxa"/>
            <w:shd w:val="clear" w:color="auto" w:fill="auto"/>
            <w:tcMar>
              <w:top w:w="0" w:type="dxa"/>
              <w:left w:w="28" w:type="dxa"/>
              <w:bottom w:w="0" w:type="dxa"/>
              <w:right w:w="28" w:type="dxa"/>
            </w:tcMar>
            <w:vAlign w:val="center"/>
          </w:tcPr>
          <w:p w14:paraId="59DDF96C" w14:textId="77777777" w:rsidR="004850E8" w:rsidRPr="00D569EC" w:rsidRDefault="00D43DF3" w:rsidP="001D4A56">
            <w:pPr>
              <w:pStyle w:val="-0"/>
              <w:spacing w:after="128"/>
              <w:ind w:left="118" w:right="118"/>
            </w:pPr>
            <w:r w:rsidRPr="00D569EC">
              <w:rPr>
                <w:rFonts w:hint="eastAsia"/>
                <w:lang w:eastAsia="zh-TW"/>
              </w:rPr>
              <w:t>44,017</w:t>
            </w:r>
            <w:r w:rsidRPr="00D569EC">
              <w:rPr>
                <w:rFonts w:hint="eastAsia"/>
                <w:lang w:eastAsia="zh-TW"/>
              </w:rPr>
              <w:t>美元，排名全美第</w:t>
            </w:r>
            <w:r w:rsidRPr="00D569EC">
              <w:rPr>
                <w:rFonts w:hint="eastAsia"/>
                <w:lang w:eastAsia="zh-TW"/>
              </w:rPr>
              <w:t>46</w:t>
            </w:r>
            <w:r w:rsidRPr="00D569EC">
              <w:rPr>
                <w:rFonts w:hint="eastAsia"/>
                <w:lang w:eastAsia="zh-TW"/>
              </w:rPr>
              <w:t>名</w:t>
            </w:r>
            <w:r w:rsidR="000A255F" w:rsidRPr="00D569EC">
              <w:rPr>
                <w:rFonts w:hint="eastAsia"/>
                <w:lang w:eastAsia="zh-TW"/>
              </w:rPr>
              <w:t>（</w:t>
            </w:r>
            <w:r w:rsidR="000A255F" w:rsidRPr="00D569EC">
              <w:rPr>
                <w:rFonts w:hint="eastAsia"/>
                <w:lang w:eastAsia="zh-TW"/>
              </w:rPr>
              <w:t>2019</w:t>
            </w:r>
            <w:r w:rsidR="000A255F" w:rsidRPr="00D569EC">
              <w:rPr>
                <w:rFonts w:hint="eastAsia"/>
                <w:lang w:eastAsia="zh-TW"/>
              </w:rPr>
              <w:t>）、</w:t>
            </w:r>
            <w:r w:rsidR="000A255F" w:rsidRPr="00D569EC">
              <w:rPr>
                <w:rFonts w:hint="eastAsia"/>
                <w:lang w:eastAsia="zh-TW"/>
              </w:rPr>
              <w:t>41,463</w:t>
            </w:r>
            <w:r w:rsidR="000A255F" w:rsidRPr="00D569EC">
              <w:rPr>
                <w:rFonts w:hint="eastAsia"/>
                <w:lang w:eastAsia="zh-TW"/>
              </w:rPr>
              <w:t>美元（</w:t>
            </w:r>
            <w:r w:rsidR="000A255F" w:rsidRPr="00D569EC">
              <w:rPr>
                <w:rFonts w:hint="eastAsia"/>
                <w:lang w:eastAsia="zh-TW"/>
              </w:rPr>
              <w:t>2018</w:t>
            </w:r>
            <w:r w:rsidR="000A255F" w:rsidRPr="00D569EC">
              <w:rPr>
                <w:rFonts w:hint="eastAsia"/>
                <w:lang w:eastAsia="zh-TW"/>
              </w:rPr>
              <w:t>）、</w:t>
            </w:r>
            <w:r w:rsidR="000A255F" w:rsidRPr="00D569EC">
              <w:rPr>
                <w:rFonts w:hint="eastAsia"/>
                <w:lang w:eastAsia="zh-TW"/>
              </w:rPr>
              <w:t>39,393</w:t>
            </w:r>
            <w:r w:rsidR="000A255F" w:rsidRPr="00D569EC">
              <w:rPr>
                <w:rFonts w:hint="eastAsia"/>
                <w:lang w:eastAsia="zh-TW"/>
              </w:rPr>
              <w:t>美元（</w:t>
            </w:r>
            <w:r w:rsidR="000A255F" w:rsidRPr="00D569EC">
              <w:rPr>
                <w:rFonts w:hint="eastAsia"/>
                <w:lang w:eastAsia="zh-TW"/>
              </w:rPr>
              <w:t>2017</w:t>
            </w:r>
            <w:r w:rsidR="000A255F" w:rsidRPr="00D569EC">
              <w:rPr>
                <w:rFonts w:hint="eastAsia"/>
                <w:lang w:eastAsia="zh-TW"/>
              </w:rPr>
              <w:t>）</w:t>
            </w:r>
          </w:p>
        </w:tc>
      </w:tr>
      <w:tr w:rsidR="00D569EC" w:rsidRPr="00D569EC" w14:paraId="297D301D" w14:textId="77777777" w:rsidTr="002562F8">
        <w:trPr>
          <w:trHeight w:val="680"/>
          <w:jc w:val="center"/>
        </w:trPr>
        <w:tc>
          <w:tcPr>
            <w:tcW w:w="2470" w:type="dxa"/>
            <w:shd w:val="clear" w:color="auto" w:fill="auto"/>
            <w:tcMar>
              <w:top w:w="0" w:type="dxa"/>
              <w:left w:w="28" w:type="dxa"/>
              <w:bottom w:w="0" w:type="dxa"/>
              <w:right w:w="28" w:type="dxa"/>
            </w:tcMar>
            <w:vAlign w:val="center"/>
          </w:tcPr>
          <w:p w14:paraId="7E0EEE0A" w14:textId="77777777" w:rsidR="004850E8" w:rsidRPr="00D569EC" w:rsidRDefault="00FD0C58">
            <w:pPr>
              <w:pStyle w:val="-"/>
              <w:ind w:left="118" w:right="118"/>
            </w:pPr>
            <w:r w:rsidRPr="00D569EC">
              <w:t>產值最高前五種產業</w:t>
            </w:r>
          </w:p>
        </w:tc>
        <w:tc>
          <w:tcPr>
            <w:tcW w:w="5974" w:type="dxa"/>
            <w:shd w:val="clear" w:color="auto" w:fill="auto"/>
            <w:tcMar>
              <w:top w:w="0" w:type="dxa"/>
              <w:left w:w="28" w:type="dxa"/>
              <w:bottom w:w="0" w:type="dxa"/>
              <w:right w:w="28" w:type="dxa"/>
            </w:tcMar>
            <w:vAlign w:val="center"/>
          </w:tcPr>
          <w:p w14:paraId="1DCF019A" w14:textId="77777777" w:rsidR="004850E8" w:rsidRPr="00D569EC" w:rsidRDefault="00FD0C58" w:rsidP="001D4A56">
            <w:pPr>
              <w:pStyle w:val="-0"/>
              <w:spacing w:after="128"/>
              <w:ind w:left="118" w:right="118"/>
              <w:rPr>
                <w:lang w:eastAsia="zh-TW"/>
              </w:rPr>
            </w:pPr>
            <w:r w:rsidRPr="00D569EC">
              <w:rPr>
                <w:lang w:eastAsia="zh-TW"/>
              </w:rPr>
              <w:t>汽車製造業、製造機械、批發零售業、金融服務業、化學製品業</w:t>
            </w:r>
          </w:p>
        </w:tc>
      </w:tr>
      <w:tr w:rsidR="00D569EC" w:rsidRPr="00D569EC" w14:paraId="01983158" w14:textId="77777777" w:rsidTr="002562F8">
        <w:trPr>
          <w:trHeight w:val="680"/>
          <w:jc w:val="center"/>
        </w:trPr>
        <w:tc>
          <w:tcPr>
            <w:tcW w:w="2470" w:type="dxa"/>
            <w:shd w:val="clear" w:color="auto" w:fill="auto"/>
            <w:tcMar>
              <w:top w:w="0" w:type="dxa"/>
              <w:left w:w="28" w:type="dxa"/>
              <w:bottom w:w="0" w:type="dxa"/>
              <w:right w:w="28" w:type="dxa"/>
            </w:tcMar>
            <w:vAlign w:val="center"/>
          </w:tcPr>
          <w:p w14:paraId="42AB80BB" w14:textId="77777777" w:rsidR="004850E8" w:rsidRPr="00D569EC" w:rsidRDefault="00FD0C58">
            <w:pPr>
              <w:pStyle w:val="-"/>
              <w:ind w:left="118" w:right="118"/>
            </w:pPr>
            <w:r w:rsidRPr="00D569EC">
              <w:t>出口總金額</w:t>
            </w:r>
          </w:p>
        </w:tc>
        <w:tc>
          <w:tcPr>
            <w:tcW w:w="5974" w:type="dxa"/>
            <w:shd w:val="clear" w:color="auto" w:fill="auto"/>
            <w:tcMar>
              <w:top w:w="0" w:type="dxa"/>
              <w:left w:w="28" w:type="dxa"/>
              <w:bottom w:w="0" w:type="dxa"/>
              <w:right w:w="28" w:type="dxa"/>
            </w:tcMar>
            <w:vAlign w:val="center"/>
          </w:tcPr>
          <w:p w14:paraId="4876689D" w14:textId="77777777" w:rsidR="004850E8" w:rsidRPr="00D569EC" w:rsidRDefault="00ED13AE" w:rsidP="001D4A56">
            <w:pPr>
              <w:pStyle w:val="-0"/>
              <w:spacing w:after="128"/>
              <w:ind w:left="118" w:right="118"/>
              <w:rPr>
                <w:lang w:eastAsia="zh-TW"/>
              </w:rPr>
            </w:pPr>
            <w:r w:rsidRPr="00D569EC">
              <w:rPr>
                <w:rFonts w:hint="eastAsia"/>
                <w:lang w:eastAsia="zh-TW"/>
              </w:rPr>
              <w:t>330</w:t>
            </w:r>
            <w:r w:rsidRPr="00D569EC">
              <w:rPr>
                <w:rFonts w:hint="eastAsia"/>
                <w:lang w:eastAsia="zh-TW"/>
              </w:rPr>
              <w:t>億</w:t>
            </w:r>
            <w:r w:rsidRPr="00D569EC">
              <w:rPr>
                <w:rFonts w:hint="eastAsia"/>
                <w:lang w:eastAsia="zh-TW"/>
              </w:rPr>
              <w:t>9,489</w:t>
            </w:r>
            <w:r w:rsidRPr="00D569EC">
              <w:rPr>
                <w:rFonts w:hint="eastAsia"/>
                <w:lang w:eastAsia="zh-TW"/>
              </w:rPr>
              <w:t>萬美元（</w:t>
            </w:r>
            <w:r w:rsidRPr="00D569EC">
              <w:rPr>
                <w:rFonts w:hint="eastAsia"/>
                <w:lang w:eastAsia="zh-TW"/>
              </w:rPr>
              <w:t>2019</w:t>
            </w:r>
            <w:r w:rsidRPr="00D569EC">
              <w:rPr>
                <w:rFonts w:hint="eastAsia"/>
                <w:lang w:eastAsia="zh-TW"/>
              </w:rPr>
              <w:t>）（成長</w:t>
            </w:r>
            <w:r w:rsidRPr="00D569EC">
              <w:rPr>
                <w:rFonts w:hint="eastAsia"/>
                <w:lang w:eastAsia="zh-TW"/>
              </w:rPr>
              <w:t>4%</w:t>
            </w:r>
            <w:r w:rsidRPr="00D569EC">
              <w:rPr>
                <w:rFonts w:hint="eastAsia"/>
                <w:lang w:eastAsia="zh-TW"/>
              </w:rPr>
              <w:t>）、</w:t>
            </w:r>
            <w:r w:rsidRPr="00D569EC">
              <w:rPr>
                <w:rFonts w:hint="eastAsia"/>
                <w:lang w:eastAsia="zh-TW"/>
              </w:rPr>
              <w:t>317</w:t>
            </w:r>
            <w:r w:rsidRPr="00D569EC">
              <w:rPr>
                <w:rFonts w:hint="eastAsia"/>
                <w:lang w:eastAsia="zh-TW"/>
              </w:rPr>
              <w:t>億</w:t>
            </w:r>
            <w:r w:rsidRPr="00D569EC">
              <w:rPr>
                <w:rFonts w:hint="eastAsia"/>
                <w:lang w:eastAsia="zh-TW"/>
              </w:rPr>
              <w:t>5,717</w:t>
            </w:r>
            <w:r w:rsidRPr="00D569EC">
              <w:rPr>
                <w:rFonts w:hint="eastAsia"/>
                <w:lang w:eastAsia="zh-TW"/>
              </w:rPr>
              <w:t>萬美元（</w:t>
            </w:r>
            <w:r w:rsidRPr="00D569EC">
              <w:rPr>
                <w:rFonts w:hint="eastAsia"/>
                <w:lang w:eastAsia="zh-TW"/>
              </w:rPr>
              <w:t>2018</w:t>
            </w:r>
            <w:r w:rsidRPr="00D569EC">
              <w:rPr>
                <w:rFonts w:hint="eastAsia"/>
                <w:lang w:eastAsia="zh-TW"/>
              </w:rPr>
              <w:t>）、</w:t>
            </w:r>
            <w:r w:rsidRPr="00D569EC">
              <w:rPr>
                <w:rFonts w:hint="eastAsia"/>
                <w:lang w:eastAsia="zh-TW"/>
              </w:rPr>
              <w:t>308</w:t>
            </w:r>
            <w:r w:rsidRPr="00D569EC">
              <w:rPr>
                <w:rFonts w:hint="eastAsia"/>
                <w:lang w:eastAsia="zh-TW"/>
              </w:rPr>
              <w:t>億</w:t>
            </w:r>
            <w:r w:rsidRPr="00D569EC">
              <w:rPr>
                <w:rFonts w:hint="eastAsia"/>
                <w:lang w:eastAsia="zh-TW"/>
              </w:rPr>
              <w:t>8,073</w:t>
            </w:r>
            <w:r w:rsidRPr="00D569EC">
              <w:rPr>
                <w:rFonts w:hint="eastAsia"/>
                <w:lang w:eastAsia="zh-TW"/>
              </w:rPr>
              <w:t>萬美元（</w:t>
            </w:r>
            <w:r w:rsidRPr="00D569EC">
              <w:rPr>
                <w:rFonts w:hint="eastAsia"/>
                <w:lang w:eastAsia="zh-TW"/>
              </w:rPr>
              <w:t>2017</w:t>
            </w:r>
            <w:r w:rsidRPr="00D569EC">
              <w:rPr>
                <w:rFonts w:hint="eastAsia"/>
                <w:lang w:eastAsia="zh-TW"/>
              </w:rPr>
              <w:t>）</w:t>
            </w:r>
          </w:p>
        </w:tc>
      </w:tr>
      <w:tr w:rsidR="00D569EC" w:rsidRPr="00D569EC" w14:paraId="63647A5A" w14:textId="77777777" w:rsidTr="002562F8">
        <w:trPr>
          <w:trHeight w:val="680"/>
          <w:jc w:val="center"/>
        </w:trPr>
        <w:tc>
          <w:tcPr>
            <w:tcW w:w="2470" w:type="dxa"/>
            <w:shd w:val="clear" w:color="auto" w:fill="auto"/>
            <w:tcMar>
              <w:top w:w="0" w:type="dxa"/>
              <w:left w:w="28" w:type="dxa"/>
              <w:bottom w:w="0" w:type="dxa"/>
              <w:right w:w="28" w:type="dxa"/>
            </w:tcMar>
            <w:vAlign w:val="center"/>
          </w:tcPr>
          <w:p w14:paraId="46A9BC6F" w14:textId="77777777" w:rsidR="004850E8" w:rsidRPr="00D569EC" w:rsidRDefault="00FD0C58">
            <w:pPr>
              <w:pStyle w:val="-"/>
              <w:ind w:left="118" w:right="118"/>
            </w:pPr>
            <w:r w:rsidRPr="00D569EC">
              <w:t>主要出口產品</w:t>
            </w:r>
          </w:p>
        </w:tc>
        <w:tc>
          <w:tcPr>
            <w:tcW w:w="5974" w:type="dxa"/>
            <w:shd w:val="clear" w:color="auto" w:fill="auto"/>
            <w:tcMar>
              <w:top w:w="0" w:type="dxa"/>
              <w:left w:w="28" w:type="dxa"/>
              <w:bottom w:w="0" w:type="dxa"/>
              <w:right w:w="28" w:type="dxa"/>
            </w:tcMar>
            <w:vAlign w:val="center"/>
          </w:tcPr>
          <w:p w14:paraId="78AEC264" w14:textId="11375516" w:rsidR="004850E8" w:rsidRPr="00D569EC" w:rsidRDefault="00ED13AE" w:rsidP="001D4A56">
            <w:pPr>
              <w:pStyle w:val="-0"/>
              <w:spacing w:after="128"/>
              <w:ind w:left="118" w:right="118"/>
              <w:rPr>
                <w:lang w:eastAsia="zh-TW"/>
              </w:rPr>
            </w:pPr>
            <w:r w:rsidRPr="00D569EC">
              <w:rPr>
                <w:rFonts w:hint="eastAsia"/>
                <w:lang w:eastAsia="zh-TW"/>
              </w:rPr>
              <w:t>交通工具（</w:t>
            </w:r>
            <w:r w:rsidRPr="00D569EC">
              <w:rPr>
                <w:rFonts w:hint="eastAsia"/>
                <w:lang w:eastAsia="zh-TW"/>
              </w:rPr>
              <w:t>58.1</w:t>
            </w:r>
            <w:r w:rsidR="001D4A56" w:rsidRPr="00D569EC">
              <w:rPr>
                <w:rFonts w:hint="eastAsia"/>
                <w:lang w:eastAsia="zh-TW"/>
              </w:rPr>
              <w:t>%</w:t>
            </w:r>
            <w:r w:rsidRPr="00D569EC">
              <w:rPr>
                <w:rFonts w:hint="eastAsia"/>
                <w:lang w:eastAsia="zh-TW"/>
              </w:rPr>
              <w:t>）、化學品（</w:t>
            </w:r>
            <w:r w:rsidRPr="00D569EC">
              <w:rPr>
                <w:rFonts w:hint="eastAsia"/>
                <w:lang w:eastAsia="zh-TW"/>
              </w:rPr>
              <w:t>13.9</w:t>
            </w:r>
            <w:r w:rsidR="001D4A56" w:rsidRPr="00D569EC">
              <w:rPr>
                <w:rFonts w:hint="eastAsia"/>
                <w:lang w:eastAsia="zh-TW"/>
              </w:rPr>
              <w:t>%</w:t>
            </w:r>
            <w:r w:rsidRPr="00D569EC">
              <w:rPr>
                <w:rFonts w:hint="eastAsia"/>
                <w:lang w:eastAsia="zh-TW"/>
              </w:rPr>
              <w:t>）、電腦及電子產品（</w:t>
            </w:r>
            <w:r w:rsidRPr="00D569EC">
              <w:rPr>
                <w:rFonts w:hint="eastAsia"/>
                <w:lang w:eastAsia="zh-TW"/>
              </w:rPr>
              <w:t>6.2</w:t>
            </w:r>
            <w:r w:rsidR="001D4A56" w:rsidRPr="00D569EC">
              <w:rPr>
                <w:rFonts w:hint="eastAsia"/>
                <w:lang w:eastAsia="zh-TW"/>
              </w:rPr>
              <w:t>%</w:t>
            </w:r>
            <w:r w:rsidRPr="00D569EC">
              <w:rPr>
                <w:rFonts w:hint="eastAsia"/>
                <w:lang w:eastAsia="zh-TW"/>
              </w:rPr>
              <w:t>）、非電機設備（</w:t>
            </w:r>
            <w:r w:rsidRPr="00D569EC">
              <w:rPr>
                <w:rFonts w:hint="eastAsia"/>
                <w:lang w:eastAsia="zh-TW"/>
              </w:rPr>
              <w:t>4.7</w:t>
            </w:r>
            <w:r w:rsidR="001D4A56" w:rsidRPr="00D569EC">
              <w:rPr>
                <w:rFonts w:hint="eastAsia"/>
                <w:lang w:eastAsia="zh-TW"/>
              </w:rPr>
              <w:t>%</w:t>
            </w:r>
            <w:r w:rsidRPr="00D569EC">
              <w:rPr>
                <w:rFonts w:hint="eastAsia"/>
                <w:lang w:eastAsia="zh-TW"/>
              </w:rPr>
              <w:t>）、雜項製品（</w:t>
            </w:r>
            <w:r w:rsidRPr="00D569EC">
              <w:rPr>
                <w:rFonts w:hint="eastAsia"/>
                <w:lang w:eastAsia="zh-TW"/>
              </w:rPr>
              <w:t>2.6</w:t>
            </w:r>
            <w:r w:rsidR="001D4A56" w:rsidRPr="00D569EC">
              <w:rPr>
                <w:rFonts w:hint="eastAsia"/>
                <w:lang w:eastAsia="zh-TW"/>
              </w:rPr>
              <w:t>%</w:t>
            </w:r>
            <w:r w:rsidRPr="00D569EC">
              <w:rPr>
                <w:rFonts w:hint="eastAsia"/>
                <w:lang w:eastAsia="zh-TW"/>
              </w:rPr>
              <w:t>）</w:t>
            </w:r>
          </w:p>
        </w:tc>
      </w:tr>
      <w:tr w:rsidR="00D569EC" w:rsidRPr="00D569EC" w14:paraId="5A969A61" w14:textId="77777777" w:rsidTr="002562F8">
        <w:trPr>
          <w:trHeight w:val="680"/>
          <w:jc w:val="center"/>
        </w:trPr>
        <w:tc>
          <w:tcPr>
            <w:tcW w:w="2470" w:type="dxa"/>
            <w:shd w:val="clear" w:color="auto" w:fill="auto"/>
            <w:tcMar>
              <w:top w:w="0" w:type="dxa"/>
              <w:left w:w="28" w:type="dxa"/>
              <w:bottom w:w="0" w:type="dxa"/>
              <w:right w:w="28" w:type="dxa"/>
            </w:tcMar>
            <w:vAlign w:val="center"/>
          </w:tcPr>
          <w:p w14:paraId="20B6AAA2" w14:textId="77777777" w:rsidR="004850E8" w:rsidRPr="00D569EC" w:rsidRDefault="00FD0C58">
            <w:pPr>
              <w:pStyle w:val="-"/>
              <w:ind w:left="118" w:right="118"/>
            </w:pPr>
            <w:r w:rsidRPr="00D569EC">
              <w:t>主要出口</w:t>
            </w:r>
            <w:proofErr w:type="gramStart"/>
            <w:r w:rsidRPr="00D569EC">
              <w:t>國</w:t>
            </w:r>
            <w:proofErr w:type="gramEnd"/>
            <w:r w:rsidRPr="00D569EC">
              <w:t>家</w:t>
            </w:r>
          </w:p>
        </w:tc>
        <w:tc>
          <w:tcPr>
            <w:tcW w:w="5974" w:type="dxa"/>
            <w:shd w:val="clear" w:color="auto" w:fill="auto"/>
            <w:tcMar>
              <w:top w:w="0" w:type="dxa"/>
              <w:left w:w="28" w:type="dxa"/>
              <w:bottom w:w="0" w:type="dxa"/>
              <w:right w:w="28" w:type="dxa"/>
            </w:tcMar>
            <w:vAlign w:val="center"/>
          </w:tcPr>
          <w:p w14:paraId="1ABCDDD3" w14:textId="77777777" w:rsidR="004850E8" w:rsidRPr="00D569EC" w:rsidRDefault="00ED13AE" w:rsidP="001D4A56">
            <w:pPr>
              <w:pStyle w:val="-0"/>
              <w:spacing w:after="128"/>
              <w:ind w:left="118" w:right="118"/>
              <w:rPr>
                <w:lang w:eastAsia="zh-TW"/>
              </w:rPr>
            </w:pPr>
            <w:r w:rsidRPr="00D569EC">
              <w:rPr>
                <w:rFonts w:hint="eastAsia"/>
                <w:lang w:eastAsia="zh-TW"/>
              </w:rPr>
              <w:t>加拿大、英國、法國、巴西、墨西哥，臺灣為該州第</w:t>
            </w:r>
            <w:r w:rsidRPr="00D569EC">
              <w:rPr>
                <w:rFonts w:hint="eastAsia"/>
                <w:lang w:eastAsia="zh-TW"/>
              </w:rPr>
              <w:t>21</w:t>
            </w:r>
            <w:r w:rsidRPr="00D569EC">
              <w:rPr>
                <w:rFonts w:hint="eastAsia"/>
                <w:lang w:eastAsia="zh-TW"/>
              </w:rPr>
              <w:t>大出口市場（</w:t>
            </w:r>
            <w:r w:rsidRPr="00D569EC">
              <w:rPr>
                <w:rFonts w:hint="eastAsia"/>
                <w:lang w:eastAsia="zh-TW"/>
              </w:rPr>
              <w:t>2019</w:t>
            </w:r>
            <w:r w:rsidRPr="00D569EC">
              <w:rPr>
                <w:rFonts w:hint="eastAsia"/>
                <w:lang w:eastAsia="zh-TW"/>
              </w:rPr>
              <w:t>）</w:t>
            </w:r>
          </w:p>
        </w:tc>
      </w:tr>
      <w:tr w:rsidR="00D569EC" w:rsidRPr="00D569EC" w14:paraId="0B87E938" w14:textId="77777777" w:rsidTr="002562F8">
        <w:trPr>
          <w:trHeight w:val="680"/>
          <w:jc w:val="center"/>
        </w:trPr>
        <w:tc>
          <w:tcPr>
            <w:tcW w:w="2470" w:type="dxa"/>
            <w:shd w:val="clear" w:color="auto" w:fill="auto"/>
            <w:tcMar>
              <w:top w:w="0" w:type="dxa"/>
              <w:left w:w="28" w:type="dxa"/>
              <w:bottom w:w="0" w:type="dxa"/>
              <w:right w:w="28" w:type="dxa"/>
            </w:tcMar>
            <w:vAlign w:val="center"/>
          </w:tcPr>
          <w:p w14:paraId="5EAD53F4" w14:textId="77777777" w:rsidR="004850E8" w:rsidRPr="00D569EC" w:rsidRDefault="00FD0C58">
            <w:pPr>
              <w:pStyle w:val="-"/>
              <w:ind w:left="118" w:right="118"/>
            </w:pPr>
            <w:r w:rsidRPr="00D569EC">
              <w:t>進口總金額</w:t>
            </w:r>
          </w:p>
        </w:tc>
        <w:tc>
          <w:tcPr>
            <w:tcW w:w="5974" w:type="dxa"/>
            <w:shd w:val="clear" w:color="auto" w:fill="auto"/>
            <w:tcMar>
              <w:top w:w="0" w:type="dxa"/>
              <w:left w:w="28" w:type="dxa"/>
              <w:bottom w:w="0" w:type="dxa"/>
              <w:right w:w="28" w:type="dxa"/>
            </w:tcMar>
            <w:vAlign w:val="center"/>
          </w:tcPr>
          <w:p w14:paraId="3A7A93E1" w14:textId="77777777" w:rsidR="004850E8" w:rsidRPr="00D569EC" w:rsidRDefault="00ED13AE" w:rsidP="001D4A56">
            <w:pPr>
              <w:pStyle w:val="-0"/>
              <w:spacing w:after="128"/>
              <w:ind w:left="118" w:right="118"/>
              <w:rPr>
                <w:lang w:eastAsia="zh-TW"/>
              </w:rPr>
            </w:pPr>
            <w:r w:rsidRPr="00D569EC">
              <w:rPr>
                <w:rFonts w:hint="eastAsia"/>
                <w:lang w:eastAsia="zh-TW"/>
              </w:rPr>
              <w:t>568</w:t>
            </w:r>
            <w:r w:rsidRPr="00D569EC">
              <w:rPr>
                <w:rFonts w:hint="eastAsia"/>
                <w:lang w:eastAsia="zh-TW"/>
              </w:rPr>
              <w:t>億</w:t>
            </w:r>
            <w:r w:rsidRPr="00D569EC">
              <w:rPr>
                <w:rFonts w:hint="eastAsia"/>
                <w:lang w:eastAsia="zh-TW"/>
              </w:rPr>
              <w:t>7,995</w:t>
            </w:r>
            <w:r w:rsidRPr="00D569EC">
              <w:rPr>
                <w:rFonts w:hint="eastAsia"/>
                <w:lang w:eastAsia="zh-TW"/>
              </w:rPr>
              <w:t>萬美元（</w:t>
            </w:r>
            <w:r w:rsidRPr="00D569EC">
              <w:rPr>
                <w:rFonts w:hint="eastAsia"/>
                <w:lang w:eastAsia="zh-TW"/>
              </w:rPr>
              <w:t>2019</w:t>
            </w:r>
            <w:r w:rsidRPr="00D569EC">
              <w:rPr>
                <w:rFonts w:hint="eastAsia"/>
                <w:lang w:eastAsia="zh-TW"/>
              </w:rPr>
              <w:t>）（成長</w:t>
            </w:r>
            <w:r w:rsidRPr="00D569EC">
              <w:rPr>
                <w:rFonts w:hint="eastAsia"/>
                <w:lang w:eastAsia="zh-TW"/>
              </w:rPr>
              <w:t>4.44%</w:t>
            </w:r>
            <w:r w:rsidRPr="00D569EC">
              <w:rPr>
                <w:rFonts w:hint="eastAsia"/>
                <w:lang w:eastAsia="zh-TW"/>
              </w:rPr>
              <w:t>）、</w:t>
            </w:r>
            <w:r w:rsidRPr="00D569EC">
              <w:rPr>
                <w:rFonts w:hint="eastAsia"/>
                <w:lang w:eastAsia="zh-TW"/>
              </w:rPr>
              <w:t>544</w:t>
            </w:r>
            <w:r w:rsidRPr="00D569EC">
              <w:rPr>
                <w:rFonts w:hint="eastAsia"/>
                <w:lang w:eastAsia="zh-TW"/>
              </w:rPr>
              <w:t>億</w:t>
            </w:r>
            <w:r w:rsidRPr="00D569EC">
              <w:rPr>
                <w:rFonts w:hint="eastAsia"/>
                <w:lang w:eastAsia="zh-TW"/>
              </w:rPr>
              <w:t>5,670</w:t>
            </w:r>
            <w:r w:rsidRPr="00D569EC">
              <w:rPr>
                <w:rFonts w:hint="eastAsia"/>
                <w:lang w:eastAsia="zh-TW"/>
              </w:rPr>
              <w:t>萬美元（</w:t>
            </w:r>
            <w:r w:rsidRPr="00D569EC">
              <w:rPr>
                <w:rFonts w:hint="eastAsia"/>
                <w:lang w:eastAsia="zh-TW"/>
              </w:rPr>
              <w:t>2018</w:t>
            </w:r>
            <w:r w:rsidRPr="00D569EC">
              <w:rPr>
                <w:rFonts w:hint="eastAsia"/>
                <w:lang w:eastAsia="zh-TW"/>
              </w:rPr>
              <w:t>）、</w:t>
            </w:r>
            <w:r w:rsidRPr="00D569EC">
              <w:rPr>
                <w:rFonts w:hint="eastAsia"/>
                <w:lang w:eastAsia="zh-TW"/>
              </w:rPr>
              <w:t>470</w:t>
            </w:r>
            <w:r w:rsidRPr="00D569EC">
              <w:rPr>
                <w:rFonts w:hint="eastAsia"/>
                <w:lang w:eastAsia="zh-TW"/>
              </w:rPr>
              <w:t>億</w:t>
            </w:r>
            <w:r w:rsidRPr="00D569EC">
              <w:rPr>
                <w:rFonts w:hint="eastAsia"/>
                <w:lang w:eastAsia="zh-TW"/>
              </w:rPr>
              <w:t>7,424</w:t>
            </w:r>
            <w:r w:rsidRPr="00D569EC">
              <w:rPr>
                <w:rFonts w:hint="eastAsia"/>
                <w:lang w:eastAsia="zh-TW"/>
              </w:rPr>
              <w:t>萬美元（</w:t>
            </w:r>
            <w:r w:rsidRPr="00D569EC">
              <w:rPr>
                <w:rFonts w:hint="eastAsia"/>
                <w:lang w:eastAsia="zh-TW"/>
              </w:rPr>
              <w:t>2017</w:t>
            </w:r>
            <w:r w:rsidRPr="00D569EC">
              <w:rPr>
                <w:rFonts w:hint="eastAsia"/>
                <w:lang w:eastAsia="zh-TW"/>
              </w:rPr>
              <w:t>）</w:t>
            </w:r>
          </w:p>
        </w:tc>
      </w:tr>
      <w:tr w:rsidR="00D569EC" w:rsidRPr="00D569EC" w14:paraId="77E87CEC" w14:textId="77777777" w:rsidTr="002562F8">
        <w:trPr>
          <w:trHeight w:val="680"/>
          <w:jc w:val="center"/>
        </w:trPr>
        <w:tc>
          <w:tcPr>
            <w:tcW w:w="2470" w:type="dxa"/>
            <w:shd w:val="clear" w:color="auto" w:fill="auto"/>
            <w:tcMar>
              <w:top w:w="0" w:type="dxa"/>
              <w:left w:w="28" w:type="dxa"/>
              <w:bottom w:w="0" w:type="dxa"/>
              <w:right w:w="28" w:type="dxa"/>
            </w:tcMar>
            <w:vAlign w:val="center"/>
          </w:tcPr>
          <w:p w14:paraId="780AD1F2" w14:textId="77777777" w:rsidR="004850E8" w:rsidRPr="00D569EC" w:rsidRDefault="00FD0C58">
            <w:pPr>
              <w:pStyle w:val="-"/>
              <w:ind w:left="118" w:right="118"/>
            </w:pPr>
            <w:r w:rsidRPr="00D569EC">
              <w:t>主要進口產品</w:t>
            </w:r>
          </w:p>
        </w:tc>
        <w:tc>
          <w:tcPr>
            <w:tcW w:w="5974" w:type="dxa"/>
            <w:shd w:val="clear" w:color="auto" w:fill="auto"/>
            <w:tcMar>
              <w:top w:w="0" w:type="dxa"/>
              <w:left w:w="28" w:type="dxa"/>
              <w:bottom w:w="0" w:type="dxa"/>
              <w:right w:w="28" w:type="dxa"/>
            </w:tcMar>
            <w:vAlign w:val="center"/>
          </w:tcPr>
          <w:p w14:paraId="5225317D" w14:textId="2785FB69" w:rsidR="004850E8" w:rsidRPr="00D569EC" w:rsidRDefault="00ED13AE" w:rsidP="001D4A56">
            <w:pPr>
              <w:pStyle w:val="-0"/>
              <w:spacing w:after="128"/>
              <w:ind w:left="118" w:right="118"/>
              <w:rPr>
                <w:lang w:eastAsia="zh-TW"/>
              </w:rPr>
            </w:pPr>
            <w:r w:rsidRPr="00D569EC">
              <w:rPr>
                <w:rFonts w:hint="eastAsia"/>
                <w:lang w:eastAsia="zh-TW"/>
              </w:rPr>
              <w:t>化學品（</w:t>
            </w:r>
            <w:r w:rsidRPr="00D569EC">
              <w:rPr>
                <w:rFonts w:hint="eastAsia"/>
                <w:lang w:eastAsia="zh-TW"/>
              </w:rPr>
              <w:t>25.8</w:t>
            </w:r>
            <w:r w:rsidR="001D4A56" w:rsidRPr="00D569EC">
              <w:rPr>
                <w:rFonts w:hint="eastAsia"/>
                <w:lang w:eastAsia="zh-TW"/>
              </w:rPr>
              <w:t>%</w:t>
            </w:r>
            <w:r w:rsidRPr="00D569EC">
              <w:rPr>
                <w:rFonts w:hint="eastAsia"/>
                <w:lang w:eastAsia="zh-TW"/>
              </w:rPr>
              <w:t>）、電腦及電子產品（</w:t>
            </w:r>
            <w:r w:rsidRPr="00D569EC">
              <w:rPr>
                <w:rFonts w:hint="eastAsia"/>
                <w:lang w:eastAsia="zh-TW"/>
              </w:rPr>
              <w:t>16.6</w:t>
            </w:r>
            <w:r w:rsidR="001D4A56" w:rsidRPr="00D569EC">
              <w:rPr>
                <w:rFonts w:hint="eastAsia"/>
                <w:lang w:eastAsia="zh-TW"/>
              </w:rPr>
              <w:t>%</w:t>
            </w:r>
            <w:r w:rsidRPr="00D569EC">
              <w:rPr>
                <w:rFonts w:hint="eastAsia"/>
                <w:lang w:eastAsia="zh-TW"/>
              </w:rPr>
              <w:t>）、交通工具（</w:t>
            </w:r>
            <w:r w:rsidRPr="00D569EC">
              <w:rPr>
                <w:rFonts w:hint="eastAsia"/>
                <w:lang w:eastAsia="zh-TW"/>
              </w:rPr>
              <w:t>15.9</w:t>
            </w:r>
            <w:r w:rsidR="001D4A56" w:rsidRPr="00D569EC">
              <w:rPr>
                <w:rFonts w:hint="eastAsia"/>
                <w:lang w:eastAsia="zh-TW"/>
              </w:rPr>
              <w:t>%</w:t>
            </w:r>
            <w:r w:rsidRPr="00D569EC">
              <w:rPr>
                <w:rFonts w:hint="eastAsia"/>
                <w:lang w:eastAsia="zh-TW"/>
              </w:rPr>
              <w:t>）、非電機設備（</w:t>
            </w:r>
            <w:r w:rsidRPr="00D569EC">
              <w:rPr>
                <w:rFonts w:hint="eastAsia"/>
                <w:lang w:eastAsia="zh-TW"/>
              </w:rPr>
              <w:t>9.5</w:t>
            </w:r>
            <w:r w:rsidR="001D4A56" w:rsidRPr="00D569EC">
              <w:rPr>
                <w:rFonts w:hint="eastAsia"/>
                <w:lang w:eastAsia="zh-TW"/>
              </w:rPr>
              <w:t>%</w:t>
            </w:r>
            <w:r w:rsidRPr="00D569EC">
              <w:rPr>
                <w:rFonts w:hint="eastAsia"/>
                <w:lang w:eastAsia="zh-TW"/>
              </w:rPr>
              <w:t>）、電器用品及其零組件（</w:t>
            </w:r>
            <w:r w:rsidRPr="00D569EC">
              <w:rPr>
                <w:rFonts w:hint="eastAsia"/>
                <w:lang w:eastAsia="zh-TW"/>
              </w:rPr>
              <w:t>4</w:t>
            </w:r>
            <w:r w:rsidR="001D4A56" w:rsidRPr="00D569EC">
              <w:rPr>
                <w:rFonts w:hint="eastAsia"/>
                <w:lang w:eastAsia="zh-TW"/>
              </w:rPr>
              <w:t>%</w:t>
            </w:r>
            <w:r w:rsidRPr="00D569EC">
              <w:rPr>
                <w:rFonts w:hint="eastAsia"/>
                <w:lang w:eastAsia="zh-TW"/>
              </w:rPr>
              <w:t>）</w:t>
            </w:r>
          </w:p>
        </w:tc>
      </w:tr>
      <w:tr w:rsidR="00D569EC" w:rsidRPr="00D569EC" w14:paraId="4B5E6EC7" w14:textId="77777777" w:rsidTr="002562F8">
        <w:trPr>
          <w:trHeight w:val="680"/>
          <w:jc w:val="center"/>
        </w:trPr>
        <w:tc>
          <w:tcPr>
            <w:tcW w:w="2470" w:type="dxa"/>
            <w:shd w:val="clear" w:color="auto" w:fill="auto"/>
            <w:tcMar>
              <w:top w:w="0" w:type="dxa"/>
              <w:left w:w="28" w:type="dxa"/>
              <w:bottom w:w="0" w:type="dxa"/>
              <w:right w:w="28" w:type="dxa"/>
            </w:tcMar>
            <w:vAlign w:val="center"/>
          </w:tcPr>
          <w:p w14:paraId="2D0D54E2" w14:textId="77777777" w:rsidR="004850E8" w:rsidRPr="00D569EC" w:rsidRDefault="00FD0C58">
            <w:pPr>
              <w:pStyle w:val="-"/>
              <w:ind w:left="118" w:right="118"/>
            </w:pPr>
            <w:r w:rsidRPr="00D569EC">
              <w:t>主要進口</w:t>
            </w:r>
            <w:proofErr w:type="gramStart"/>
            <w:r w:rsidRPr="00D569EC">
              <w:t>國</w:t>
            </w:r>
            <w:proofErr w:type="gramEnd"/>
            <w:r w:rsidRPr="00D569EC">
              <w:t>家</w:t>
            </w:r>
          </w:p>
        </w:tc>
        <w:tc>
          <w:tcPr>
            <w:tcW w:w="5974" w:type="dxa"/>
            <w:shd w:val="clear" w:color="auto" w:fill="auto"/>
            <w:tcMar>
              <w:top w:w="0" w:type="dxa"/>
              <w:left w:w="28" w:type="dxa"/>
              <w:bottom w:w="0" w:type="dxa"/>
              <w:right w:w="28" w:type="dxa"/>
            </w:tcMar>
            <w:vAlign w:val="center"/>
          </w:tcPr>
          <w:p w14:paraId="737E3259" w14:textId="77777777" w:rsidR="004850E8" w:rsidRPr="00D569EC" w:rsidRDefault="00ED13AE" w:rsidP="001D4A56">
            <w:pPr>
              <w:pStyle w:val="-0"/>
              <w:spacing w:after="128"/>
              <w:ind w:left="118" w:right="118"/>
              <w:rPr>
                <w:lang w:eastAsia="zh-TW"/>
              </w:rPr>
            </w:pPr>
            <w:r w:rsidRPr="00D569EC">
              <w:rPr>
                <w:rFonts w:hint="eastAsia"/>
                <w:lang w:eastAsia="zh-TW"/>
              </w:rPr>
              <w:t>墨西哥、中國大陸、日本、瑞士、愛爾蘭，臺灣為該州第</w:t>
            </w:r>
            <w:r w:rsidRPr="00D569EC">
              <w:rPr>
                <w:rFonts w:hint="eastAsia"/>
                <w:lang w:eastAsia="zh-TW"/>
              </w:rPr>
              <w:t>17</w:t>
            </w:r>
            <w:r w:rsidRPr="00D569EC">
              <w:rPr>
                <w:rFonts w:hint="eastAsia"/>
                <w:lang w:eastAsia="zh-TW"/>
              </w:rPr>
              <w:t>大進口來源國（</w:t>
            </w:r>
            <w:r w:rsidRPr="00D569EC">
              <w:rPr>
                <w:rFonts w:hint="eastAsia"/>
                <w:lang w:eastAsia="zh-TW"/>
              </w:rPr>
              <w:t>2019</w:t>
            </w:r>
            <w:r w:rsidRPr="00D569EC">
              <w:rPr>
                <w:rFonts w:hint="eastAsia"/>
                <w:lang w:eastAsia="zh-TW"/>
              </w:rPr>
              <w:t>）</w:t>
            </w:r>
          </w:p>
        </w:tc>
      </w:tr>
    </w:tbl>
    <w:p w14:paraId="00CC983F" w14:textId="77777777" w:rsidR="004850E8" w:rsidRPr="00D569EC" w:rsidRDefault="00FD0C58" w:rsidP="00721180">
      <w:pPr>
        <w:pStyle w:val="a3"/>
        <w:spacing w:before="514" w:after="771"/>
      </w:pPr>
      <w:r w:rsidRPr="00D569EC">
        <w:lastRenderedPageBreak/>
        <w:t>第壹章　自然人文環境</w:t>
      </w:r>
    </w:p>
    <w:p w14:paraId="43F95518" w14:textId="77777777" w:rsidR="004850E8" w:rsidRPr="00D569EC" w:rsidRDefault="00FD0C58">
      <w:pPr>
        <w:pStyle w:val="a4"/>
        <w:spacing w:before="257" w:after="257"/>
        <w:ind w:left="632" w:hanging="632"/>
        <w:rPr>
          <w:color w:val="auto"/>
        </w:rPr>
      </w:pPr>
      <w:r w:rsidRPr="00D569EC">
        <w:rPr>
          <w:color w:val="auto"/>
        </w:rPr>
        <w:t>一、自然環境</w:t>
      </w:r>
    </w:p>
    <w:p w14:paraId="4F425A01" w14:textId="77777777" w:rsidR="004850E8" w:rsidRPr="00D569EC" w:rsidRDefault="00FD0C58">
      <w:pPr>
        <w:ind w:firstLine="472"/>
        <w:rPr>
          <w:lang w:eastAsia="zh-TW"/>
        </w:rPr>
      </w:pPr>
      <w:r w:rsidRPr="00D569EC">
        <w:rPr>
          <w:lang w:eastAsia="zh-TW"/>
        </w:rPr>
        <w:t>肯塔基州位於美國中西部，北與印地安納州、俄亥俄州接壤，南為田納西州，東邊為維吉尼亞及西維吉尼亞州，西臨密蘇里及伊利諾州，面積</w:t>
      </w:r>
      <w:r w:rsidRPr="00D569EC">
        <w:rPr>
          <w:lang w:eastAsia="zh-TW"/>
        </w:rPr>
        <w:t>40,410</w:t>
      </w:r>
      <w:r w:rsidRPr="00D569EC">
        <w:rPr>
          <w:lang w:eastAsia="zh-TW"/>
        </w:rPr>
        <w:t>平方英哩，氣溫適中多雨。</w:t>
      </w:r>
    </w:p>
    <w:p w14:paraId="3F83A6F7" w14:textId="77777777" w:rsidR="004850E8" w:rsidRPr="00D569EC" w:rsidRDefault="00FD0C58">
      <w:pPr>
        <w:pStyle w:val="a4"/>
        <w:spacing w:before="257" w:after="257"/>
        <w:ind w:left="632" w:hanging="632"/>
        <w:rPr>
          <w:color w:val="auto"/>
        </w:rPr>
      </w:pPr>
      <w:r w:rsidRPr="00D569EC">
        <w:rPr>
          <w:color w:val="auto"/>
        </w:rPr>
        <w:t>二、人文及社會環境</w:t>
      </w:r>
    </w:p>
    <w:p w14:paraId="38A919F6" w14:textId="6F3BF43F" w:rsidR="004850E8" w:rsidRPr="00D569EC" w:rsidRDefault="00FD0C58">
      <w:pPr>
        <w:ind w:firstLine="472"/>
        <w:rPr>
          <w:lang w:eastAsia="zh-TW"/>
        </w:rPr>
      </w:pPr>
      <w:r w:rsidRPr="00D569EC">
        <w:rPr>
          <w:lang w:eastAsia="zh-TW"/>
        </w:rPr>
        <w:t>44</w:t>
      </w:r>
      <w:r w:rsidR="00B06E68" w:rsidRPr="00D569EC">
        <w:rPr>
          <w:rFonts w:hint="eastAsia"/>
          <w:lang w:eastAsia="zh-TW"/>
        </w:rPr>
        <w:t>9</w:t>
      </w:r>
      <w:r w:rsidRPr="00D569EC">
        <w:rPr>
          <w:lang w:eastAsia="zh-TW"/>
        </w:rPr>
        <w:t>萬人，排名全美第</w:t>
      </w:r>
      <w:r w:rsidRPr="00D569EC">
        <w:rPr>
          <w:lang w:eastAsia="zh-TW"/>
        </w:rPr>
        <w:t>26</w:t>
      </w:r>
      <w:r w:rsidRPr="00D569EC">
        <w:rPr>
          <w:lang w:eastAsia="zh-TW"/>
        </w:rPr>
        <w:t>名，其中白人</w:t>
      </w:r>
      <w:r w:rsidR="001D4A56" w:rsidRPr="00D569EC">
        <w:rPr>
          <w:lang w:eastAsia="zh-TW"/>
        </w:rPr>
        <w:t>占</w:t>
      </w:r>
      <w:r w:rsidR="00B06E68" w:rsidRPr="00D569EC">
        <w:rPr>
          <w:rFonts w:hint="eastAsia"/>
          <w:lang w:eastAsia="zh-TW"/>
        </w:rPr>
        <w:t>87.08</w:t>
      </w:r>
      <w:r w:rsidRPr="00D569EC">
        <w:rPr>
          <w:lang w:eastAsia="zh-TW"/>
        </w:rPr>
        <w:t>%</w:t>
      </w:r>
      <w:r w:rsidRPr="00D569EC">
        <w:rPr>
          <w:lang w:eastAsia="zh-TW"/>
        </w:rPr>
        <w:t>、黑人</w:t>
      </w:r>
      <w:r w:rsidR="001D4A56" w:rsidRPr="00D569EC">
        <w:rPr>
          <w:lang w:eastAsia="zh-TW"/>
        </w:rPr>
        <w:t>占</w:t>
      </w:r>
      <w:r w:rsidRPr="00D569EC">
        <w:rPr>
          <w:lang w:eastAsia="zh-TW"/>
        </w:rPr>
        <w:t>7</w:t>
      </w:r>
      <w:r w:rsidR="00B06E68" w:rsidRPr="00D569EC">
        <w:rPr>
          <w:rFonts w:hint="eastAsia"/>
          <w:lang w:eastAsia="zh-TW"/>
        </w:rPr>
        <w:t>.98</w:t>
      </w:r>
      <w:r w:rsidRPr="00D569EC">
        <w:rPr>
          <w:lang w:eastAsia="zh-TW"/>
        </w:rPr>
        <w:t>%</w:t>
      </w:r>
      <w:r w:rsidRPr="00D569EC">
        <w:rPr>
          <w:lang w:eastAsia="zh-TW"/>
        </w:rPr>
        <w:t>、西語裔</w:t>
      </w:r>
      <w:r w:rsidR="001D4A56" w:rsidRPr="00D569EC">
        <w:rPr>
          <w:lang w:eastAsia="zh-TW"/>
        </w:rPr>
        <w:t>占</w:t>
      </w:r>
      <w:r w:rsidR="00B06E68" w:rsidRPr="00D569EC">
        <w:rPr>
          <w:rFonts w:hint="eastAsia"/>
          <w:lang w:eastAsia="zh-TW"/>
        </w:rPr>
        <w:t>2.25</w:t>
      </w:r>
      <w:r w:rsidRPr="00D569EC">
        <w:rPr>
          <w:lang w:eastAsia="zh-TW"/>
        </w:rPr>
        <w:t>%</w:t>
      </w:r>
      <w:r w:rsidRPr="00D569EC">
        <w:rPr>
          <w:lang w:eastAsia="zh-TW"/>
        </w:rPr>
        <w:t>、亞裔</w:t>
      </w:r>
      <w:r w:rsidR="001D4A56" w:rsidRPr="00D569EC">
        <w:rPr>
          <w:lang w:eastAsia="zh-TW"/>
        </w:rPr>
        <w:t>占</w:t>
      </w:r>
      <w:r w:rsidR="00B06E68" w:rsidRPr="00D569EC">
        <w:rPr>
          <w:rFonts w:hint="eastAsia"/>
          <w:lang w:eastAsia="zh-TW"/>
        </w:rPr>
        <w:t>1.41</w:t>
      </w:r>
      <w:r w:rsidRPr="00D569EC">
        <w:rPr>
          <w:lang w:eastAsia="zh-TW"/>
        </w:rPr>
        <w:t>%</w:t>
      </w:r>
      <w:r w:rsidRPr="00D569EC">
        <w:rPr>
          <w:lang w:eastAsia="zh-TW"/>
        </w:rPr>
        <w:t>，州民宗教信仰以基督教為主，</w:t>
      </w:r>
      <w:r w:rsidR="00B06E68" w:rsidRPr="00D569EC">
        <w:rPr>
          <w:rFonts w:hint="eastAsia"/>
          <w:lang w:eastAsia="zh-TW"/>
        </w:rPr>
        <w:t>76</w:t>
      </w:r>
      <w:r w:rsidRPr="00D569EC">
        <w:rPr>
          <w:lang w:eastAsia="zh-TW"/>
        </w:rPr>
        <w:t>%</w:t>
      </w:r>
      <w:r w:rsidRPr="00D569EC">
        <w:rPr>
          <w:lang w:eastAsia="zh-TW"/>
        </w:rPr>
        <w:t>為基督徒</w:t>
      </w:r>
      <w:r w:rsidR="00B06E68" w:rsidRPr="00D569EC">
        <w:rPr>
          <w:rFonts w:hint="eastAsia"/>
          <w:lang w:eastAsia="zh-TW"/>
        </w:rPr>
        <w:t>、</w:t>
      </w:r>
      <w:r w:rsidR="00B06E68" w:rsidRPr="00D569EC">
        <w:rPr>
          <w:rFonts w:hint="eastAsia"/>
          <w:lang w:eastAsia="zh-TW"/>
        </w:rPr>
        <w:t>22%</w:t>
      </w:r>
      <w:r w:rsidR="00B06E68" w:rsidRPr="00D569EC">
        <w:rPr>
          <w:rFonts w:hint="eastAsia"/>
          <w:lang w:eastAsia="zh-TW"/>
        </w:rPr>
        <w:t>無宗教信仰、</w:t>
      </w:r>
      <w:r w:rsidR="00B06E68" w:rsidRPr="00D569EC">
        <w:rPr>
          <w:rFonts w:hint="eastAsia"/>
          <w:lang w:eastAsia="zh-TW"/>
        </w:rPr>
        <w:t>2%</w:t>
      </w:r>
      <w:r w:rsidR="00B06E68" w:rsidRPr="00D569EC">
        <w:rPr>
          <w:rFonts w:hint="eastAsia"/>
          <w:lang w:eastAsia="zh-TW"/>
        </w:rPr>
        <w:t>為其他宗教信仰</w:t>
      </w:r>
      <w:r w:rsidRPr="00D569EC">
        <w:rPr>
          <w:lang w:eastAsia="zh-TW"/>
        </w:rPr>
        <w:t>。州民教育水準為</w:t>
      </w:r>
      <w:r w:rsidRPr="00D569EC">
        <w:rPr>
          <w:lang w:eastAsia="zh-TW"/>
        </w:rPr>
        <w:t>25</w:t>
      </w:r>
      <w:r w:rsidRPr="00D569EC">
        <w:rPr>
          <w:lang w:eastAsia="zh-TW"/>
        </w:rPr>
        <w:t>歲以上州民中</w:t>
      </w:r>
      <w:r w:rsidRPr="00D569EC">
        <w:rPr>
          <w:lang w:eastAsia="zh-TW"/>
        </w:rPr>
        <w:t>8</w:t>
      </w:r>
      <w:r w:rsidR="00B06E68" w:rsidRPr="00D569EC">
        <w:rPr>
          <w:rFonts w:hint="eastAsia"/>
          <w:lang w:eastAsia="zh-TW"/>
        </w:rPr>
        <w:t>6.8</w:t>
      </w:r>
      <w:r w:rsidRPr="00D569EC">
        <w:rPr>
          <w:lang w:eastAsia="zh-TW"/>
        </w:rPr>
        <w:t>%</w:t>
      </w:r>
      <w:r w:rsidRPr="00D569EC">
        <w:rPr>
          <w:lang w:eastAsia="zh-TW"/>
        </w:rPr>
        <w:t>擁有高中文憑、</w:t>
      </w:r>
      <w:r w:rsidRPr="00D569EC">
        <w:rPr>
          <w:lang w:eastAsia="zh-TW"/>
        </w:rPr>
        <w:t>2</w:t>
      </w:r>
      <w:r w:rsidR="00B06E68" w:rsidRPr="00D569EC">
        <w:rPr>
          <w:rFonts w:hint="eastAsia"/>
          <w:lang w:eastAsia="zh-TW"/>
        </w:rPr>
        <w:t>4.8</w:t>
      </w:r>
      <w:r w:rsidRPr="00D569EC">
        <w:rPr>
          <w:lang w:eastAsia="zh-TW"/>
        </w:rPr>
        <w:t>%</w:t>
      </w:r>
      <w:r w:rsidRPr="00D569EC">
        <w:rPr>
          <w:lang w:eastAsia="zh-TW"/>
        </w:rPr>
        <w:t>擁有學士學位、</w:t>
      </w:r>
      <w:r w:rsidR="00B06E68" w:rsidRPr="00D569EC">
        <w:rPr>
          <w:rFonts w:hint="eastAsia"/>
          <w:lang w:eastAsia="zh-TW"/>
        </w:rPr>
        <w:t>10.3</w:t>
      </w:r>
      <w:r w:rsidRPr="00D569EC">
        <w:rPr>
          <w:lang w:eastAsia="zh-TW"/>
        </w:rPr>
        <w:t>%</w:t>
      </w:r>
      <w:r w:rsidRPr="00D569EC">
        <w:rPr>
          <w:lang w:eastAsia="zh-TW"/>
        </w:rPr>
        <w:t>擁有碩士或博士學位。</w:t>
      </w:r>
    </w:p>
    <w:p w14:paraId="4A55D01A" w14:textId="77777777" w:rsidR="004850E8" w:rsidRPr="00D569EC" w:rsidRDefault="00FD0C58">
      <w:pPr>
        <w:pStyle w:val="a4"/>
        <w:spacing w:before="257" w:after="257"/>
        <w:ind w:left="632" w:hanging="632"/>
        <w:rPr>
          <w:color w:val="auto"/>
        </w:rPr>
      </w:pPr>
      <w:r w:rsidRPr="00D569EC">
        <w:rPr>
          <w:color w:val="auto"/>
        </w:rPr>
        <w:t>三、政治環境</w:t>
      </w:r>
    </w:p>
    <w:p w14:paraId="591D5833" w14:textId="77777777" w:rsidR="004850E8" w:rsidRPr="00D569EC" w:rsidRDefault="00FD0C58">
      <w:pPr>
        <w:ind w:firstLine="472"/>
        <w:rPr>
          <w:lang w:eastAsia="zh-TW"/>
        </w:rPr>
      </w:pPr>
      <w:r w:rsidRPr="00D569EC">
        <w:rPr>
          <w:lang w:eastAsia="zh-TW"/>
        </w:rPr>
        <w:t>與其他州相同，採行政、立法、司法三權分立；州長為最高行政機關首長；立法部門則由參議院及眾議院組成；司法部門以最高法院為最高司法機關。</w:t>
      </w:r>
    </w:p>
    <w:p w14:paraId="55CD85CD" w14:textId="77777777" w:rsidR="004850E8" w:rsidRPr="00D569EC" w:rsidRDefault="00FD0C58" w:rsidP="00721180">
      <w:pPr>
        <w:pStyle w:val="a3"/>
        <w:spacing w:before="514" w:after="771"/>
      </w:pPr>
      <w:r w:rsidRPr="00D569EC">
        <w:lastRenderedPageBreak/>
        <w:t>第貳章　經濟環境</w:t>
      </w:r>
    </w:p>
    <w:p w14:paraId="4892EB2E" w14:textId="77777777" w:rsidR="004850E8" w:rsidRPr="00D569EC" w:rsidRDefault="00FD0C58">
      <w:pPr>
        <w:pStyle w:val="a4"/>
        <w:spacing w:before="257" w:after="257"/>
        <w:ind w:left="632" w:hanging="632"/>
        <w:rPr>
          <w:color w:val="auto"/>
        </w:rPr>
      </w:pPr>
      <w:r w:rsidRPr="00D569EC">
        <w:rPr>
          <w:color w:val="auto"/>
        </w:rPr>
        <w:t>一、經濟概況</w:t>
      </w:r>
    </w:p>
    <w:p w14:paraId="7979DC1F" w14:textId="1C677754" w:rsidR="003074E6" w:rsidRPr="00D569EC" w:rsidRDefault="003074E6" w:rsidP="003074E6">
      <w:pPr>
        <w:pStyle w:val="a9"/>
        <w:ind w:left="944" w:hanging="708"/>
      </w:pPr>
      <w:r w:rsidRPr="00D569EC">
        <w:rPr>
          <w:rFonts w:hint="eastAsia"/>
        </w:rPr>
        <w:t>（一）州民生產毛額：</w:t>
      </w:r>
      <w:r w:rsidRPr="00D569EC">
        <w:rPr>
          <w:rFonts w:hint="eastAsia"/>
        </w:rPr>
        <w:t>2,138</w:t>
      </w:r>
      <w:r w:rsidRPr="00D569EC">
        <w:rPr>
          <w:rFonts w:hint="eastAsia"/>
        </w:rPr>
        <w:t>億美元（</w:t>
      </w:r>
      <w:r w:rsidRPr="00D569EC">
        <w:rPr>
          <w:rFonts w:hint="eastAsia"/>
        </w:rPr>
        <w:t>2019</w:t>
      </w:r>
      <w:r w:rsidRPr="00D569EC">
        <w:rPr>
          <w:rFonts w:hint="eastAsia"/>
        </w:rPr>
        <w:t>）。</w:t>
      </w:r>
    </w:p>
    <w:p w14:paraId="52FE8B78" w14:textId="2DA33232" w:rsidR="003074E6" w:rsidRPr="00D569EC" w:rsidRDefault="003074E6" w:rsidP="003074E6">
      <w:pPr>
        <w:pStyle w:val="a9"/>
        <w:ind w:left="944" w:hanging="708"/>
      </w:pPr>
      <w:r w:rsidRPr="00D569EC">
        <w:rPr>
          <w:rFonts w:hint="eastAsia"/>
        </w:rPr>
        <w:t>（二）平均州民所得：</w:t>
      </w:r>
      <w:r w:rsidRPr="00D569EC">
        <w:rPr>
          <w:rFonts w:hint="eastAsia"/>
        </w:rPr>
        <w:t>44,017</w:t>
      </w:r>
      <w:r w:rsidRPr="00D569EC">
        <w:rPr>
          <w:rFonts w:hint="eastAsia"/>
        </w:rPr>
        <w:t>美元，排名全美第</w:t>
      </w:r>
      <w:r w:rsidRPr="00D569EC">
        <w:rPr>
          <w:rFonts w:hint="eastAsia"/>
        </w:rPr>
        <w:t>46</w:t>
      </w:r>
      <w:r w:rsidRPr="00D569EC">
        <w:rPr>
          <w:rFonts w:hint="eastAsia"/>
        </w:rPr>
        <w:t>名（</w:t>
      </w:r>
      <w:r w:rsidRPr="00D569EC">
        <w:rPr>
          <w:rFonts w:hint="eastAsia"/>
        </w:rPr>
        <w:t>2019</w:t>
      </w:r>
      <w:r w:rsidRPr="00D569EC">
        <w:rPr>
          <w:rFonts w:hint="eastAsia"/>
        </w:rPr>
        <w:t>）。</w:t>
      </w:r>
    </w:p>
    <w:p w14:paraId="0A395E54" w14:textId="14D25A72" w:rsidR="003074E6" w:rsidRPr="00D569EC" w:rsidRDefault="003074E6" w:rsidP="003074E6">
      <w:pPr>
        <w:pStyle w:val="a9"/>
        <w:ind w:left="944" w:hanging="708"/>
      </w:pPr>
      <w:r w:rsidRPr="00D569EC">
        <w:rPr>
          <w:rFonts w:hint="eastAsia"/>
        </w:rPr>
        <w:t>（三）經濟成長率：</w:t>
      </w:r>
      <w:r w:rsidRPr="00D569EC">
        <w:rPr>
          <w:rFonts w:hint="eastAsia"/>
        </w:rPr>
        <w:t>1.1%</w:t>
      </w:r>
      <w:r w:rsidRPr="00D569EC">
        <w:rPr>
          <w:rFonts w:hint="eastAsia"/>
        </w:rPr>
        <w:t>（</w:t>
      </w:r>
      <w:r w:rsidRPr="00D569EC">
        <w:rPr>
          <w:rFonts w:hint="eastAsia"/>
        </w:rPr>
        <w:t>2019</w:t>
      </w:r>
      <w:r w:rsidRPr="00D569EC">
        <w:rPr>
          <w:rFonts w:hint="eastAsia"/>
        </w:rPr>
        <w:t>）。</w:t>
      </w:r>
    </w:p>
    <w:p w14:paraId="55E466ED" w14:textId="2C203071" w:rsidR="003074E6" w:rsidRPr="00D569EC" w:rsidRDefault="003074E6" w:rsidP="003074E6">
      <w:pPr>
        <w:pStyle w:val="a9"/>
        <w:ind w:left="944" w:hanging="708"/>
      </w:pPr>
      <w:r w:rsidRPr="00D569EC">
        <w:rPr>
          <w:rFonts w:hint="eastAsia"/>
        </w:rPr>
        <w:t>（四）失業率：</w:t>
      </w:r>
      <w:r w:rsidRPr="00D569EC">
        <w:rPr>
          <w:rFonts w:hint="eastAsia"/>
        </w:rPr>
        <w:t>4.3%</w:t>
      </w:r>
      <w:r w:rsidRPr="00D569EC">
        <w:rPr>
          <w:rFonts w:hint="eastAsia"/>
        </w:rPr>
        <w:t>（</w:t>
      </w:r>
      <w:r w:rsidRPr="00D569EC">
        <w:rPr>
          <w:rFonts w:hint="eastAsia"/>
        </w:rPr>
        <w:t>2019</w:t>
      </w:r>
      <w:r w:rsidRPr="00D569EC">
        <w:rPr>
          <w:rFonts w:hint="eastAsia"/>
        </w:rPr>
        <w:t>）。</w:t>
      </w:r>
    </w:p>
    <w:p w14:paraId="364D6498" w14:textId="17190F04" w:rsidR="003074E6" w:rsidRPr="00D569EC" w:rsidRDefault="003074E6" w:rsidP="003074E6">
      <w:pPr>
        <w:pStyle w:val="a9"/>
        <w:ind w:left="944" w:hanging="708"/>
      </w:pPr>
      <w:r w:rsidRPr="00D569EC">
        <w:rPr>
          <w:rFonts w:hint="eastAsia"/>
        </w:rPr>
        <w:t>（五）主要產業：汽車製造業、印刷與出版業及觀光業、運輸業、批發零售業、金融服務業、製造機械、化學製品業。</w:t>
      </w:r>
    </w:p>
    <w:p w14:paraId="5218F488" w14:textId="3C1B3E7D" w:rsidR="003074E6" w:rsidRPr="00D569EC" w:rsidRDefault="003074E6" w:rsidP="003074E6">
      <w:pPr>
        <w:pStyle w:val="a9"/>
        <w:ind w:left="944" w:hanging="708"/>
      </w:pPr>
      <w:r w:rsidRPr="00D569EC">
        <w:rPr>
          <w:rFonts w:hint="eastAsia"/>
        </w:rPr>
        <w:t>（六）出口總額：</w:t>
      </w:r>
      <w:r w:rsidRPr="00D569EC">
        <w:rPr>
          <w:rFonts w:hint="eastAsia"/>
        </w:rPr>
        <w:t>330</w:t>
      </w:r>
      <w:r w:rsidRPr="00D569EC">
        <w:rPr>
          <w:rFonts w:hint="eastAsia"/>
        </w:rPr>
        <w:t>億</w:t>
      </w:r>
      <w:r w:rsidRPr="00D569EC">
        <w:rPr>
          <w:rFonts w:hint="eastAsia"/>
        </w:rPr>
        <w:t>9,489</w:t>
      </w:r>
      <w:r w:rsidRPr="00D569EC">
        <w:rPr>
          <w:rFonts w:hint="eastAsia"/>
        </w:rPr>
        <w:t>萬美元（</w:t>
      </w:r>
      <w:r w:rsidRPr="00D569EC">
        <w:rPr>
          <w:rFonts w:hint="eastAsia"/>
        </w:rPr>
        <w:t>2019</w:t>
      </w:r>
      <w:r w:rsidRPr="00D569EC">
        <w:rPr>
          <w:rFonts w:hint="eastAsia"/>
        </w:rPr>
        <w:t>）（成長</w:t>
      </w:r>
      <w:r w:rsidRPr="00D569EC">
        <w:rPr>
          <w:rFonts w:hint="eastAsia"/>
        </w:rPr>
        <w:t>4%</w:t>
      </w:r>
      <w:r w:rsidRPr="00D569EC">
        <w:rPr>
          <w:rFonts w:hint="eastAsia"/>
        </w:rPr>
        <w:t>）。</w:t>
      </w:r>
    </w:p>
    <w:p w14:paraId="2269F307" w14:textId="32AF7C43" w:rsidR="003074E6" w:rsidRPr="00D569EC" w:rsidRDefault="003074E6" w:rsidP="003074E6">
      <w:pPr>
        <w:pStyle w:val="a9"/>
        <w:ind w:left="944" w:hanging="708"/>
      </w:pPr>
      <w:r w:rsidRPr="00D569EC">
        <w:rPr>
          <w:rFonts w:hint="eastAsia"/>
        </w:rPr>
        <w:t>（七）主要出口市場：加拿大、英國、法國、巴西、墨西哥，臺灣為該州第</w:t>
      </w:r>
      <w:r w:rsidRPr="00D569EC">
        <w:rPr>
          <w:rFonts w:hint="eastAsia"/>
        </w:rPr>
        <w:t>21</w:t>
      </w:r>
      <w:r w:rsidRPr="00D569EC">
        <w:rPr>
          <w:rFonts w:hint="eastAsia"/>
        </w:rPr>
        <w:t>大出口市場（</w:t>
      </w:r>
      <w:r w:rsidRPr="00D569EC">
        <w:rPr>
          <w:rFonts w:hint="eastAsia"/>
        </w:rPr>
        <w:t>2019</w:t>
      </w:r>
      <w:r w:rsidRPr="00D569EC">
        <w:rPr>
          <w:rFonts w:hint="eastAsia"/>
        </w:rPr>
        <w:t>）。</w:t>
      </w:r>
    </w:p>
    <w:p w14:paraId="559D236A" w14:textId="37939ABF" w:rsidR="003074E6" w:rsidRPr="00D569EC" w:rsidRDefault="003074E6" w:rsidP="003074E6">
      <w:pPr>
        <w:pStyle w:val="a9"/>
        <w:ind w:left="944" w:hanging="708"/>
      </w:pPr>
      <w:r w:rsidRPr="00D569EC">
        <w:rPr>
          <w:rFonts w:hint="eastAsia"/>
        </w:rPr>
        <w:t>（八）主要出口產品：交通工具（</w:t>
      </w:r>
      <w:r w:rsidRPr="00D569EC">
        <w:rPr>
          <w:rFonts w:hint="eastAsia"/>
        </w:rPr>
        <w:t>58.1%</w:t>
      </w:r>
      <w:r w:rsidRPr="00D569EC">
        <w:rPr>
          <w:rFonts w:hint="eastAsia"/>
        </w:rPr>
        <w:t>）、化學品（</w:t>
      </w:r>
      <w:r w:rsidRPr="00D569EC">
        <w:rPr>
          <w:rFonts w:hint="eastAsia"/>
        </w:rPr>
        <w:t>13.9%</w:t>
      </w:r>
      <w:r w:rsidRPr="00D569EC">
        <w:rPr>
          <w:rFonts w:hint="eastAsia"/>
        </w:rPr>
        <w:t>）、電腦及電子產品（</w:t>
      </w:r>
      <w:r w:rsidRPr="00D569EC">
        <w:rPr>
          <w:rFonts w:hint="eastAsia"/>
        </w:rPr>
        <w:t>6.2%</w:t>
      </w:r>
      <w:r w:rsidRPr="00D569EC">
        <w:rPr>
          <w:rFonts w:hint="eastAsia"/>
        </w:rPr>
        <w:t>）、非電機設備（</w:t>
      </w:r>
      <w:r w:rsidRPr="00D569EC">
        <w:rPr>
          <w:rFonts w:hint="eastAsia"/>
        </w:rPr>
        <w:t>4.7%</w:t>
      </w:r>
      <w:r w:rsidRPr="00D569EC">
        <w:rPr>
          <w:rFonts w:hint="eastAsia"/>
        </w:rPr>
        <w:t>）、雜項製品（</w:t>
      </w:r>
      <w:r w:rsidRPr="00D569EC">
        <w:rPr>
          <w:rFonts w:hint="eastAsia"/>
        </w:rPr>
        <w:t>2.6%</w:t>
      </w:r>
      <w:r w:rsidRPr="00D569EC">
        <w:rPr>
          <w:rFonts w:hint="eastAsia"/>
        </w:rPr>
        <w:t>）。</w:t>
      </w:r>
    </w:p>
    <w:p w14:paraId="08648B7A" w14:textId="1ECA0EC0" w:rsidR="003074E6" w:rsidRPr="00D569EC" w:rsidRDefault="003074E6" w:rsidP="003074E6">
      <w:pPr>
        <w:pStyle w:val="a9"/>
        <w:ind w:left="944" w:hanging="708"/>
      </w:pPr>
      <w:r w:rsidRPr="00D569EC">
        <w:rPr>
          <w:rFonts w:hint="eastAsia"/>
        </w:rPr>
        <w:t>（九）出口至我國：</w:t>
      </w:r>
      <w:r w:rsidRPr="00D569EC">
        <w:rPr>
          <w:rFonts w:hint="eastAsia"/>
        </w:rPr>
        <w:t>1</w:t>
      </w:r>
      <w:r w:rsidRPr="00D569EC">
        <w:rPr>
          <w:rFonts w:hint="eastAsia"/>
        </w:rPr>
        <w:t>億</w:t>
      </w:r>
      <w:r w:rsidRPr="00D569EC">
        <w:rPr>
          <w:rFonts w:hint="eastAsia"/>
        </w:rPr>
        <w:t>7,594</w:t>
      </w:r>
      <w:r w:rsidRPr="00D569EC">
        <w:rPr>
          <w:rFonts w:hint="eastAsia"/>
        </w:rPr>
        <w:t>萬美元（</w:t>
      </w:r>
      <w:r w:rsidRPr="00D569EC">
        <w:rPr>
          <w:rFonts w:hint="eastAsia"/>
        </w:rPr>
        <w:t>2019</w:t>
      </w:r>
      <w:r w:rsidRPr="00D569EC">
        <w:rPr>
          <w:rFonts w:hint="eastAsia"/>
        </w:rPr>
        <w:t>）（下跌</w:t>
      </w:r>
      <w:r w:rsidRPr="00D569EC">
        <w:rPr>
          <w:rFonts w:hint="eastAsia"/>
        </w:rPr>
        <w:t>1%</w:t>
      </w:r>
      <w:r w:rsidRPr="00D569EC">
        <w:rPr>
          <w:rFonts w:hint="eastAsia"/>
        </w:rPr>
        <w:t>）。</w:t>
      </w:r>
    </w:p>
    <w:p w14:paraId="1447855D" w14:textId="6E399D2B" w:rsidR="003074E6" w:rsidRPr="00D569EC" w:rsidRDefault="003074E6" w:rsidP="003074E6">
      <w:pPr>
        <w:pStyle w:val="a9"/>
        <w:ind w:left="944" w:hanging="708"/>
      </w:pPr>
      <w:r w:rsidRPr="00D569EC">
        <w:rPr>
          <w:rFonts w:hint="eastAsia"/>
        </w:rPr>
        <w:t>（十）主要銷我產品：交通工具（</w:t>
      </w:r>
      <w:r w:rsidRPr="00D569EC">
        <w:rPr>
          <w:rFonts w:hint="eastAsia"/>
        </w:rPr>
        <w:t>33.7%</w:t>
      </w:r>
      <w:r w:rsidRPr="00D569EC">
        <w:rPr>
          <w:rFonts w:hint="eastAsia"/>
        </w:rPr>
        <w:t>）、化學品（</w:t>
      </w:r>
      <w:r w:rsidRPr="00D569EC">
        <w:rPr>
          <w:rFonts w:hint="eastAsia"/>
        </w:rPr>
        <w:t>27.8%</w:t>
      </w:r>
      <w:r w:rsidRPr="00D569EC">
        <w:rPr>
          <w:rFonts w:hint="eastAsia"/>
        </w:rPr>
        <w:t>）、非電機設備（</w:t>
      </w:r>
      <w:r w:rsidRPr="00D569EC">
        <w:rPr>
          <w:rFonts w:hint="eastAsia"/>
        </w:rPr>
        <w:t>12.5%</w:t>
      </w:r>
      <w:r w:rsidRPr="00D569EC">
        <w:rPr>
          <w:rFonts w:hint="eastAsia"/>
        </w:rPr>
        <w:t>）、電腦及電子產品（</w:t>
      </w:r>
      <w:r w:rsidRPr="00D569EC">
        <w:rPr>
          <w:rFonts w:hint="eastAsia"/>
        </w:rPr>
        <w:t>6.5%</w:t>
      </w:r>
      <w:r w:rsidRPr="00D569EC">
        <w:rPr>
          <w:rFonts w:hint="eastAsia"/>
        </w:rPr>
        <w:t>）、金屬製品（</w:t>
      </w:r>
      <w:r w:rsidRPr="00D569EC">
        <w:rPr>
          <w:rFonts w:hint="eastAsia"/>
        </w:rPr>
        <w:t>3.6%</w:t>
      </w:r>
      <w:r w:rsidRPr="00D569EC">
        <w:rPr>
          <w:rFonts w:hint="eastAsia"/>
        </w:rPr>
        <w:t>）。</w:t>
      </w:r>
    </w:p>
    <w:p w14:paraId="16D4038D" w14:textId="04BCBDBC" w:rsidR="003074E6" w:rsidRPr="00D569EC" w:rsidRDefault="003074E6" w:rsidP="003074E6">
      <w:pPr>
        <w:pStyle w:val="a9"/>
        <w:ind w:leftChars="0" w:left="944" w:hangingChars="400" w:hanging="944"/>
      </w:pPr>
      <w:r w:rsidRPr="00D569EC">
        <w:rPr>
          <w:rFonts w:hint="eastAsia"/>
        </w:rPr>
        <w:t>（十一）進口總額：</w:t>
      </w:r>
      <w:r w:rsidRPr="00D569EC">
        <w:rPr>
          <w:rFonts w:hint="eastAsia"/>
        </w:rPr>
        <w:t>568</w:t>
      </w:r>
      <w:r w:rsidRPr="00D569EC">
        <w:rPr>
          <w:rFonts w:hint="eastAsia"/>
        </w:rPr>
        <w:t>億</w:t>
      </w:r>
      <w:r w:rsidRPr="00D569EC">
        <w:rPr>
          <w:rFonts w:hint="eastAsia"/>
        </w:rPr>
        <w:t>7,995</w:t>
      </w:r>
      <w:r w:rsidRPr="00D569EC">
        <w:rPr>
          <w:rFonts w:hint="eastAsia"/>
        </w:rPr>
        <w:t>萬美元（</w:t>
      </w:r>
      <w:r w:rsidRPr="00D569EC">
        <w:rPr>
          <w:rFonts w:hint="eastAsia"/>
        </w:rPr>
        <w:t>2019</w:t>
      </w:r>
      <w:r w:rsidRPr="00D569EC">
        <w:rPr>
          <w:rFonts w:hint="eastAsia"/>
        </w:rPr>
        <w:t>）（成長</w:t>
      </w:r>
      <w:r w:rsidRPr="00D569EC">
        <w:rPr>
          <w:rFonts w:hint="eastAsia"/>
        </w:rPr>
        <w:t>4.44%</w:t>
      </w:r>
      <w:r w:rsidRPr="00D569EC">
        <w:rPr>
          <w:rFonts w:hint="eastAsia"/>
        </w:rPr>
        <w:t>）。</w:t>
      </w:r>
    </w:p>
    <w:p w14:paraId="5E98E5A1" w14:textId="1B5B76AD" w:rsidR="003074E6" w:rsidRPr="00D569EC" w:rsidRDefault="003074E6" w:rsidP="003074E6">
      <w:pPr>
        <w:pStyle w:val="a9"/>
        <w:ind w:leftChars="0" w:left="944" w:hangingChars="400" w:hanging="944"/>
      </w:pPr>
      <w:r w:rsidRPr="00D569EC">
        <w:rPr>
          <w:rFonts w:hint="eastAsia"/>
        </w:rPr>
        <w:t>（十二）主要進口市場：墨西哥、中國大陸、日本、瑞士、愛爾蘭，臺灣為該州第</w:t>
      </w:r>
      <w:r w:rsidRPr="00D569EC">
        <w:rPr>
          <w:rFonts w:hint="eastAsia"/>
        </w:rPr>
        <w:t>17</w:t>
      </w:r>
      <w:r w:rsidRPr="00D569EC">
        <w:rPr>
          <w:rFonts w:hint="eastAsia"/>
        </w:rPr>
        <w:t>大進口來源國（</w:t>
      </w:r>
      <w:r w:rsidRPr="00D569EC">
        <w:rPr>
          <w:rFonts w:hint="eastAsia"/>
        </w:rPr>
        <w:t>2019</w:t>
      </w:r>
      <w:r w:rsidRPr="00D569EC">
        <w:rPr>
          <w:rFonts w:hint="eastAsia"/>
        </w:rPr>
        <w:t>）。</w:t>
      </w:r>
    </w:p>
    <w:p w14:paraId="2AAE2E2D" w14:textId="3FC63CB4" w:rsidR="003074E6" w:rsidRPr="00D569EC" w:rsidRDefault="003074E6" w:rsidP="003074E6">
      <w:pPr>
        <w:pStyle w:val="a9"/>
        <w:ind w:leftChars="0" w:left="944" w:hangingChars="400" w:hanging="944"/>
      </w:pPr>
      <w:r w:rsidRPr="00D569EC">
        <w:rPr>
          <w:rFonts w:hint="eastAsia"/>
        </w:rPr>
        <w:t>（十三）主要進口產品：化學品（</w:t>
      </w:r>
      <w:r w:rsidRPr="00D569EC">
        <w:rPr>
          <w:rFonts w:hint="eastAsia"/>
        </w:rPr>
        <w:t>25.8%</w:t>
      </w:r>
      <w:r w:rsidRPr="00D569EC">
        <w:rPr>
          <w:rFonts w:hint="eastAsia"/>
        </w:rPr>
        <w:t>）、電腦及電子產品（</w:t>
      </w:r>
      <w:r w:rsidRPr="00D569EC">
        <w:rPr>
          <w:rFonts w:hint="eastAsia"/>
        </w:rPr>
        <w:t>16.6%</w:t>
      </w:r>
      <w:r w:rsidRPr="00D569EC">
        <w:rPr>
          <w:rFonts w:hint="eastAsia"/>
        </w:rPr>
        <w:t>）、交通工具（</w:t>
      </w:r>
      <w:r w:rsidRPr="00D569EC">
        <w:rPr>
          <w:rFonts w:hint="eastAsia"/>
        </w:rPr>
        <w:t>15.9%</w:t>
      </w:r>
      <w:r w:rsidRPr="00D569EC">
        <w:rPr>
          <w:rFonts w:hint="eastAsia"/>
        </w:rPr>
        <w:t>）、非電機設備（</w:t>
      </w:r>
      <w:r w:rsidRPr="00D569EC">
        <w:rPr>
          <w:rFonts w:hint="eastAsia"/>
        </w:rPr>
        <w:t>9.5%</w:t>
      </w:r>
      <w:r w:rsidRPr="00D569EC">
        <w:rPr>
          <w:rFonts w:hint="eastAsia"/>
        </w:rPr>
        <w:t>）、電器用品及其零組件（</w:t>
      </w:r>
      <w:r w:rsidRPr="00D569EC">
        <w:rPr>
          <w:rFonts w:hint="eastAsia"/>
        </w:rPr>
        <w:t>4%</w:t>
      </w:r>
      <w:r w:rsidRPr="00D569EC">
        <w:rPr>
          <w:rFonts w:hint="eastAsia"/>
        </w:rPr>
        <w:t>）。</w:t>
      </w:r>
    </w:p>
    <w:p w14:paraId="772E4245" w14:textId="11607CAA" w:rsidR="003074E6" w:rsidRPr="00D569EC" w:rsidRDefault="003074E6" w:rsidP="003074E6">
      <w:pPr>
        <w:pStyle w:val="a9"/>
        <w:ind w:left="944" w:hanging="708"/>
      </w:pPr>
      <w:r w:rsidRPr="00D569EC">
        <w:rPr>
          <w:rFonts w:hint="eastAsia"/>
        </w:rPr>
        <w:lastRenderedPageBreak/>
        <w:t>（十四）自我國進口：</w:t>
      </w:r>
      <w:r w:rsidRPr="00D569EC">
        <w:rPr>
          <w:rFonts w:hint="eastAsia"/>
        </w:rPr>
        <w:t>7</w:t>
      </w:r>
      <w:r w:rsidRPr="00D569EC">
        <w:rPr>
          <w:rFonts w:hint="eastAsia"/>
        </w:rPr>
        <w:t>億</w:t>
      </w:r>
      <w:r w:rsidRPr="00D569EC">
        <w:rPr>
          <w:rFonts w:hint="eastAsia"/>
        </w:rPr>
        <w:t>5,335</w:t>
      </w:r>
      <w:r w:rsidRPr="00D569EC">
        <w:rPr>
          <w:rFonts w:hint="eastAsia"/>
        </w:rPr>
        <w:t>萬美元（</w:t>
      </w:r>
      <w:r w:rsidRPr="00D569EC">
        <w:rPr>
          <w:rFonts w:hint="eastAsia"/>
        </w:rPr>
        <w:t>2019</w:t>
      </w:r>
      <w:r w:rsidRPr="00D569EC">
        <w:rPr>
          <w:rFonts w:hint="eastAsia"/>
        </w:rPr>
        <w:t>）（成長</w:t>
      </w:r>
      <w:r w:rsidRPr="00D569EC">
        <w:rPr>
          <w:rFonts w:hint="eastAsia"/>
        </w:rPr>
        <w:t>23.91%</w:t>
      </w:r>
      <w:r w:rsidRPr="00D569EC">
        <w:rPr>
          <w:rFonts w:hint="eastAsia"/>
        </w:rPr>
        <w:t>）。</w:t>
      </w:r>
    </w:p>
    <w:p w14:paraId="60FD9C05" w14:textId="056E55CD" w:rsidR="003074E6" w:rsidRPr="00D569EC" w:rsidRDefault="003074E6" w:rsidP="003074E6">
      <w:pPr>
        <w:pStyle w:val="a9"/>
        <w:ind w:left="944" w:hanging="708"/>
      </w:pPr>
      <w:r w:rsidRPr="00D569EC">
        <w:rPr>
          <w:rFonts w:hint="eastAsia"/>
        </w:rPr>
        <w:t>（十五）主要對我採購：電腦及電子產品（</w:t>
      </w:r>
      <w:r w:rsidRPr="00D569EC">
        <w:rPr>
          <w:rFonts w:hint="eastAsia"/>
        </w:rPr>
        <w:t>25.4%</w:t>
      </w:r>
      <w:r w:rsidRPr="00D569EC">
        <w:rPr>
          <w:rFonts w:hint="eastAsia"/>
        </w:rPr>
        <w:t>）、交通工具（</w:t>
      </w:r>
      <w:r w:rsidRPr="00D569EC">
        <w:rPr>
          <w:rFonts w:hint="eastAsia"/>
        </w:rPr>
        <w:t>23.2%</w:t>
      </w:r>
      <w:r w:rsidRPr="00D569EC">
        <w:rPr>
          <w:rFonts w:hint="eastAsia"/>
        </w:rPr>
        <w:t>）、非電機設備（</w:t>
      </w:r>
      <w:r w:rsidRPr="00D569EC">
        <w:rPr>
          <w:rFonts w:hint="eastAsia"/>
        </w:rPr>
        <w:t>9.1%</w:t>
      </w:r>
      <w:r w:rsidRPr="00D569EC">
        <w:rPr>
          <w:rFonts w:hint="eastAsia"/>
        </w:rPr>
        <w:t>）、化學品（</w:t>
      </w:r>
      <w:r w:rsidRPr="00D569EC">
        <w:rPr>
          <w:rFonts w:hint="eastAsia"/>
        </w:rPr>
        <w:t>7.3%</w:t>
      </w:r>
      <w:r w:rsidRPr="00D569EC">
        <w:rPr>
          <w:rFonts w:hint="eastAsia"/>
        </w:rPr>
        <w:t>）、金屬製品（</w:t>
      </w:r>
      <w:r w:rsidRPr="00D569EC">
        <w:rPr>
          <w:rFonts w:hint="eastAsia"/>
        </w:rPr>
        <w:t>6.7%</w:t>
      </w:r>
      <w:r w:rsidRPr="00D569EC">
        <w:rPr>
          <w:rFonts w:hint="eastAsia"/>
        </w:rPr>
        <w:t>）。</w:t>
      </w:r>
    </w:p>
    <w:p w14:paraId="565F94C3" w14:textId="7C57522A" w:rsidR="004850E8" w:rsidRPr="00D569EC" w:rsidRDefault="00FD0C58" w:rsidP="003074E6">
      <w:pPr>
        <w:pStyle w:val="a4"/>
        <w:spacing w:before="257" w:after="257"/>
        <w:ind w:left="632" w:hanging="632"/>
        <w:rPr>
          <w:color w:val="auto"/>
        </w:rPr>
      </w:pPr>
      <w:r w:rsidRPr="00D569EC">
        <w:rPr>
          <w:rFonts w:hint="eastAsia"/>
          <w:color w:val="auto"/>
        </w:rPr>
        <w:t>二、天然資源</w:t>
      </w:r>
    </w:p>
    <w:p w14:paraId="2BDAD110" w14:textId="77777777" w:rsidR="004850E8" w:rsidRPr="00D569EC" w:rsidRDefault="00FD0C58">
      <w:pPr>
        <w:ind w:firstLine="472"/>
        <w:rPr>
          <w:lang w:eastAsia="zh-TW"/>
        </w:rPr>
      </w:pPr>
      <w:r w:rsidRPr="00D569EC">
        <w:rPr>
          <w:lang w:eastAsia="zh-TW"/>
        </w:rPr>
        <w:t>肯州煤礦蘊藏量</w:t>
      </w:r>
      <w:r w:rsidRPr="00D569EC">
        <w:rPr>
          <w:lang w:eastAsia="zh-TW"/>
        </w:rPr>
        <w:t>1</w:t>
      </w:r>
      <w:r w:rsidRPr="00D569EC">
        <w:rPr>
          <w:lang w:eastAsia="zh-TW"/>
        </w:rPr>
        <w:t>億</w:t>
      </w:r>
      <w:r w:rsidRPr="00D569EC">
        <w:rPr>
          <w:lang w:eastAsia="zh-TW"/>
        </w:rPr>
        <w:t>6,850</w:t>
      </w:r>
      <w:r w:rsidRPr="00D569EC">
        <w:rPr>
          <w:lang w:eastAsia="zh-TW"/>
        </w:rPr>
        <w:t>萬噸，約值</w:t>
      </w:r>
      <w:r w:rsidRPr="00D569EC">
        <w:rPr>
          <w:lang w:eastAsia="zh-TW"/>
        </w:rPr>
        <w:t>40</w:t>
      </w:r>
      <w:r w:rsidRPr="00D569EC">
        <w:rPr>
          <w:lang w:eastAsia="zh-TW"/>
        </w:rPr>
        <w:t>億美元，位居全美前</w:t>
      </w:r>
      <w:r w:rsidRPr="00D569EC">
        <w:rPr>
          <w:lang w:eastAsia="zh-TW"/>
        </w:rPr>
        <w:t>3</w:t>
      </w:r>
      <w:r w:rsidRPr="00D569EC">
        <w:rPr>
          <w:lang w:eastAsia="zh-TW"/>
        </w:rPr>
        <w:t>名；全州共有</w:t>
      </w:r>
      <w:r w:rsidRPr="00D569EC">
        <w:rPr>
          <w:lang w:eastAsia="zh-TW"/>
        </w:rPr>
        <w:t>2</w:t>
      </w:r>
      <w:r w:rsidRPr="00D569EC">
        <w:rPr>
          <w:lang w:eastAsia="zh-TW"/>
        </w:rPr>
        <w:t>萬</w:t>
      </w:r>
      <w:r w:rsidRPr="00D569EC">
        <w:rPr>
          <w:lang w:eastAsia="zh-TW"/>
        </w:rPr>
        <w:t>3,000</w:t>
      </w:r>
      <w:r w:rsidRPr="00D569EC">
        <w:rPr>
          <w:lang w:eastAsia="zh-TW"/>
        </w:rPr>
        <w:t>個油井，年產量</w:t>
      </w:r>
      <w:r w:rsidRPr="00D569EC">
        <w:rPr>
          <w:lang w:eastAsia="zh-TW"/>
        </w:rPr>
        <w:t>400</w:t>
      </w:r>
      <w:r w:rsidRPr="00D569EC">
        <w:rPr>
          <w:lang w:eastAsia="zh-TW"/>
        </w:rPr>
        <w:t>萬桶，主要產地在肯州西部；天然瓦斯年產量約</w:t>
      </w:r>
      <w:r w:rsidRPr="00D569EC">
        <w:rPr>
          <w:lang w:eastAsia="zh-TW"/>
        </w:rPr>
        <w:t>730</w:t>
      </w:r>
      <w:r w:rsidRPr="00D569EC">
        <w:rPr>
          <w:lang w:eastAsia="zh-TW"/>
        </w:rPr>
        <w:t>億立方呎；非石油類礦產產值約</w:t>
      </w:r>
      <w:r w:rsidRPr="00D569EC">
        <w:rPr>
          <w:lang w:eastAsia="zh-TW"/>
        </w:rPr>
        <w:t>4</w:t>
      </w:r>
      <w:r w:rsidRPr="00D569EC">
        <w:rPr>
          <w:lang w:eastAsia="zh-TW"/>
        </w:rPr>
        <w:t>億</w:t>
      </w:r>
      <w:r w:rsidRPr="00D569EC">
        <w:rPr>
          <w:lang w:eastAsia="zh-TW"/>
        </w:rPr>
        <w:t>3,100</w:t>
      </w:r>
      <w:r w:rsidRPr="00D569EC">
        <w:rPr>
          <w:lang w:eastAsia="zh-TW"/>
        </w:rPr>
        <w:t>萬美元，主要礦產為碎石、石灰石、水泥、建材砂石，另有豐富森林資源，主要林木為白橡木、紅橡木、胡桃、白楊、山核桃等硬木，肯州硬木產量全美排名第三位。</w:t>
      </w:r>
    </w:p>
    <w:p w14:paraId="04930C96" w14:textId="53733E58" w:rsidR="001F7F62" w:rsidRPr="00D569EC" w:rsidRDefault="001F7F62">
      <w:pPr>
        <w:ind w:firstLine="472"/>
        <w:rPr>
          <w:lang w:eastAsia="zh-TW"/>
        </w:rPr>
      </w:pPr>
      <w:r w:rsidRPr="00D569EC">
        <w:rPr>
          <w:rFonts w:hint="eastAsia"/>
          <w:lang w:eastAsia="zh-TW"/>
        </w:rPr>
        <w:t>值得一提的是，肯州以育馬和牧場舉世聞名，年度賽馬吸引美國好萊塢影星和全球觀光客。馬、牛和其他牲畜占肯塔基州農業的三分之二，也是該州</w:t>
      </w:r>
      <w:r w:rsidRPr="00D569EC">
        <w:rPr>
          <w:rFonts w:hint="eastAsia"/>
          <w:lang w:eastAsia="zh-TW"/>
        </w:rPr>
        <w:t>GDP</w:t>
      </w:r>
      <w:r w:rsidRPr="00D569EC">
        <w:rPr>
          <w:rFonts w:hint="eastAsia"/>
          <w:lang w:eastAsia="zh-TW"/>
        </w:rPr>
        <w:t>的主要貢獻之一。肯塔基州還生產大量的</w:t>
      </w:r>
      <w:r w:rsidR="001D4A56" w:rsidRPr="00D569EC">
        <w:rPr>
          <w:rFonts w:hint="eastAsia"/>
          <w:lang w:eastAsia="zh-TW"/>
        </w:rPr>
        <w:t>菸</w:t>
      </w:r>
      <w:r w:rsidRPr="00D569EC">
        <w:rPr>
          <w:rFonts w:hint="eastAsia"/>
          <w:lang w:eastAsia="zh-TW"/>
        </w:rPr>
        <w:t>草、大豆和玉米。然而，過去幾十年裡肯州農業受到重大打擊，該州超過三分之二的農場已經關閉，存活的農場規模卻增加了一倍，主要因為大公司收購和合併規模較小的家庭農場。此外，肯塔基州因住宅和商業開發而損失的耕地比任何州都多。</w:t>
      </w:r>
    </w:p>
    <w:p w14:paraId="18568BB2" w14:textId="77777777" w:rsidR="004850E8" w:rsidRPr="00D569EC" w:rsidRDefault="00FD0C58">
      <w:pPr>
        <w:pStyle w:val="a4"/>
        <w:spacing w:before="257" w:after="257"/>
        <w:ind w:left="632" w:hanging="632"/>
        <w:rPr>
          <w:color w:val="auto"/>
        </w:rPr>
      </w:pPr>
      <w:r w:rsidRPr="00D569EC">
        <w:rPr>
          <w:color w:val="auto"/>
        </w:rPr>
        <w:t>三、產業概況</w:t>
      </w:r>
    </w:p>
    <w:p w14:paraId="79F454E1" w14:textId="2678F760" w:rsidR="00E224B1" w:rsidRPr="00D569EC" w:rsidRDefault="00E224B1" w:rsidP="00E224B1">
      <w:pPr>
        <w:pStyle w:val="a9"/>
        <w:ind w:left="944" w:hanging="708"/>
      </w:pPr>
      <w:r w:rsidRPr="00D569EC">
        <w:rPr>
          <w:rFonts w:hint="eastAsia"/>
        </w:rPr>
        <w:t>（一）汽車工業：肯塔基州是美國重要的汽車工業州，相關企業有</w:t>
      </w:r>
      <w:r w:rsidRPr="00D569EC">
        <w:rPr>
          <w:rFonts w:hint="eastAsia"/>
        </w:rPr>
        <w:t>520</w:t>
      </w:r>
      <w:r w:rsidRPr="00D569EC">
        <w:rPr>
          <w:rFonts w:hint="eastAsia"/>
        </w:rPr>
        <w:t>家，提供超過</w:t>
      </w:r>
      <w:r w:rsidRPr="00D569EC">
        <w:rPr>
          <w:rFonts w:hint="eastAsia"/>
        </w:rPr>
        <w:t>10</w:t>
      </w:r>
      <w:r w:rsidRPr="00D569EC">
        <w:rPr>
          <w:rFonts w:hint="eastAsia"/>
        </w:rPr>
        <w:t>萬個就業機會，</w:t>
      </w:r>
      <w:r w:rsidRPr="00D569EC">
        <w:rPr>
          <w:rFonts w:hint="eastAsia"/>
        </w:rPr>
        <w:t>2019</w:t>
      </w:r>
      <w:r w:rsidRPr="00D569EC">
        <w:rPr>
          <w:rFonts w:hint="eastAsia"/>
        </w:rPr>
        <w:t>年汽車產業出口達</w:t>
      </w:r>
      <w:r w:rsidRPr="00D569EC">
        <w:rPr>
          <w:rFonts w:hint="eastAsia"/>
        </w:rPr>
        <w:t>48</w:t>
      </w:r>
      <w:r w:rsidRPr="00D569EC">
        <w:rPr>
          <w:rFonts w:hint="eastAsia"/>
        </w:rPr>
        <w:t>億美元，是全美小轎車、輕型卡車和</w:t>
      </w:r>
      <w:r w:rsidRPr="00D569EC">
        <w:rPr>
          <w:rFonts w:hint="eastAsia"/>
        </w:rPr>
        <w:t>SUV</w:t>
      </w:r>
      <w:r w:rsidRPr="00D569EC">
        <w:rPr>
          <w:rFonts w:hint="eastAsia"/>
        </w:rPr>
        <w:t>產量最多的州。隨著主要汽車製造商蓬勃發展，帶動上中下游的汽車零件廠尾隨來投資，例如</w:t>
      </w:r>
      <w:r w:rsidRPr="00D569EC">
        <w:rPr>
          <w:rFonts w:hint="eastAsia"/>
        </w:rPr>
        <w:t>2019</w:t>
      </w:r>
      <w:r w:rsidRPr="00D569EC">
        <w:rPr>
          <w:rFonts w:hint="eastAsia"/>
        </w:rPr>
        <w:t>年零組件供應商</w:t>
      </w:r>
      <w:r w:rsidRPr="00D569EC">
        <w:rPr>
          <w:rFonts w:hint="eastAsia"/>
        </w:rPr>
        <w:t>Piston Autom</w:t>
      </w:r>
      <w:r w:rsidRPr="00D569EC">
        <w:rPr>
          <w:rFonts w:hint="eastAsia"/>
        </w:rPr>
        <w:t>o</w:t>
      </w:r>
      <w:r w:rsidRPr="00D569EC">
        <w:rPr>
          <w:rFonts w:hint="eastAsia"/>
        </w:rPr>
        <w:t>tive LLC</w:t>
      </w:r>
      <w:r w:rsidRPr="00D569EC">
        <w:rPr>
          <w:rFonts w:hint="eastAsia"/>
        </w:rPr>
        <w:t>斥資</w:t>
      </w:r>
      <w:r w:rsidRPr="00D569EC">
        <w:rPr>
          <w:rFonts w:hint="eastAsia"/>
        </w:rPr>
        <w:t>150</w:t>
      </w:r>
      <w:r w:rsidRPr="00D569EC">
        <w:rPr>
          <w:rFonts w:hint="eastAsia"/>
        </w:rPr>
        <w:t>萬美元，擴充在路易斯維爾的生產線，再為當地增添</w:t>
      </w:r>
      <w:r w:rsidRPr="00D569EC">
        <w:rPr>
          <w:rFonts w:hint="eastAsia"/>
        </w:rPr>
        <w:t>50</w:t>
      </w:r>
      <w:r w:rsidRPr="00D569EC">
        <w:rPr>
          <w:rFonts w:hint="eastAsia"/>
        </w:rPr>
        <w:t>個全職員工，而近來汽車製造廠如雨後春筍般成長。該州主要汽車裝配廠有：</w:t>
      </w:r>
    </w:p>
    <w:p w14:paraId="2D69471B" w14:textId="69A7451E" w:rsidR="00E224B1" w:rsidRPr="00D569EC" w:rsidRDefault="00E224B1" w:rsidP="00E224B1">
      <w:pPr>
        <w:pStyle w:val="ac"/>
        <w:ind w:left="1416" w:hanging="472"/>
      </w:pPr>
      <w:r w:rsidRPr="00D569EC">
        <w:rPr>
          <w:rFonts w:hint="eastAsia"/>
        </w:rPr>
        <w:lastRenderedPageBreak/>
        <w:t>１、豐田汽車</w:t>
      </w:r>
      <w:r w:rsidRPr="00D569EC">
        <w:rPr>
          <w:rFonts w:hint="eastAsia"/>
        </w:rPr>
        <w:t>TMMK</w:t>
      </w:r>
      <w:r w:rsidRPr="00D569EC">
        <w:rPr>
          <w:rFonts w:hint="eastAsia"/>
        </w:rPr>
        <w:t>廠：川普的保護貿易政策，許多外國汽車製造商為避免高進口稅額和其他貿易限制，紛紛將零組件供應或生產線引入美國東南區，去年肯州獲最大的投資案為豐田汽車斥資</w:t>
      </w:r>
      <w:r w:rsidRPr="00D569EC">
        <w:rPr>
          <w:rFonts w:hint="eastAsia"/>
        </w:rPr>
        <w:t>2</w:t>
      </w:r>
      <w:r w:rsidRPr="00D569EC">
        <w:rPr>
          <w:rFonts w:hint="eastAsia"/>
        </w:rPr>
        <w:t>億</w:t>
      </w:r>
      <w:r w:rsidRPr="00D569EC">
        <w:rPr>
          <w:rFonts w:hint="eastAsia"/>
        </w:rPr>
        <w:t>3,800</w:t>
      </w:r>
      <w:r w:rsidRPr="00D569EC">
        <w:rPr>
          <w:rFonts w:hint="eastAsia"/>
        </w:rPr>
        <w:t>萬美元在</w:t>
      </w:r>
      <w:r w:rsidRPr="00D569EC">
        <w:rPr>
          <w:rFonts w:hint="eastAsia"/>
        </w:rPr>
        <w:t>TMMK</w:t>
      </w:r>
      <w:r w:rsidRPr="00D569EC">
        <w:rPr>
          <w:rFonts w:hint="eastAsia"/>
        </w:rPr>
        <w:t>廠增加油電車生產線，該公司近年共計在肯塔基州、阿拉巴馬州、西維吉尼亞州、田納西州和密蘇里州等地增資</w:t>
      </w:r>
      <w:r w:rsidRPr="00D569EC">
        <w:rPr>
          <w:rFonts w:hint="eastAsia"/>
        </w:rPr>
        <w:t>7,490</w:t>
      </w:r>
      <w:r w:rsidRPr="00D569EC">
        <w:rPr>
          <w:rFonts w:hint="eastAsia"/>
        </w:rPr>
        <w:t>億美元新建廠房和擴廠。</w:t>
      </w:r>
      <w:r w:rsidRPr="00D569EC">
        <w:rPr>
          <w:rFonts w:hint="eastAsia"/>
        </w:rPr>
        <w:t>TMMK</w:t>
      </w:r>
      <w:r w:rsidRPr="00D569EC">
        <w:rPr>
          <w:rFonts w:hint="eastAsia"/>
        </w:rPr>
        <w:t>廠是豐田汽車公司斥資</w:t>
      </w:r>
      <w:r w:rsidRPr="00D569EC">
        <w:rPr>
          <w:rFonts w:hint="eastAsia"/>
        </w:rPr>
        <w:t>70</w:t>
      </w:r>
      <w:r w:rsidRPr="00D569EC">
        <w:rPr>
          <w:rFonts w:hint="eastAsia"/>
        </w:rPr>
        <w:t>億美元，全球最大的汽車製造廠，全職員工超過</w:t>
      </w:r>
      <w:r w:rsidRPr="00D569EC">
        <w:rPr>
          <w:rFonts w:hint="eastAsia"/>
        </w:rPr>
        <w:t>8,000</w:t>
      </w:r>
      <w:r w:rsidRPr="00D569EC">
        <w:rPr>
          <w:rFonts w:hint="eastAsia"/>
        </w:rPr>
        <w:t>人，年產量高達</w:t>
      </w:r>
      <w:r w:rsidRPr="00D569EC">
        <w:rPr>
          <w:rFonts w:hint="eastAsia"/>
        </w:rPr>
        <w:t>55</w:t>
      </w:r>
      <w:r w:rsidRPr="00D569EC">
        <w:rPr>
          <w:rFonts w:hint="eastAsia"/>
        </w:rPr>
        <w:t>萬輛汽車和</w:t>
      </w:r>
      <w:r w:rsidRPr="00D569EC">
        <w:rPr>
          <w:rFonts w:hint="eastAsia"/>
        </w:rPr>
        <w:t>60</w:t>
      </w:r>
      <w:r w:rsidRPr="00D569EC">
        <w:rPr>
          <w:rFonts w:hint="eastAsia"/>
        </w:rPr>
        <w:t>萬個引擎，自</w:t>
      </w:r>
      <w:r w:rsidRPr="00D569EC">
        <w:rPr>
          <w:rFonts w:hint="eastAsia"/>
        </w:rPr>
        <w:t>1988</w:t>
      </w:r>
      <w:r w:rsidRPr="00D569EC">
        <w:rPr>
          <w:rFonts w:hint="eastAsia"/>
        </w:rPr>
        <w:t>年營運以來，總產量超過</w:t>
      </w:r>
      <w:r w:rsidRPr="00D569EC">
        <w:rPr>
          <w:rFonts w:hint="eastAsia"/>
        </w:rPr>
        <w:t>1,100</w:t>
      </w:r>
      <w:r w:rsidRPr="00D569EC">
        <w:rPr>
          <w:rFonts w:hint="eastAsia"/>
        </w:rPr>
        <w:t>萬輛車。</w:t>
      </w:r>
    </w:p>
    <w:p w14:paraId="3AD9AAF4" w14:textId="51138B9B" w:rsidR="00E224B1" w:rsidRPr="00D569EC" w:rsidRDefault="00E224B1" w:rsidP="00E224B1">
      <w:pPr>
        <w:pStyle w:val="ac"/>
        <w:ind w:left="1416" w:hanging="472"/>
      </w:pPr>
      <w:r w:rsidRPr="00D569EC">
        <w:rPr>
          <w:rFonts w:hint="eastAsia"/>
        </w:rPr>
        <w:t>２、福特汽車：</w:t>
      </w:r>
      <w:r w:rsidRPr="00D569EC">
        <w:rPr>
          <w:rFonts w:hint="eastAsia"/>
        </w:rPr>
        <w:t>2015</w:t>
      </w:r>
      <w:r w:rsidRPr="00D569EC">
        <w:rPr>
          <w:rFonts w:hint="eastAsia"/>
        </w:rPr>
        <w:t>年福特汽車公司在肯州路易維爾投資</w:t>
      </w:r>
      <w:r w:rsidRPr="00D569EC">
        <w:rPr>
          <w:rFonts w:hint="eastAsia"/>
        </w:rPr>
        <w:t>13</w:t>
      </w:r>
      <w:r w:rsidRPr="00D569EC">
        <w:rPr>
          <w:rFonts w:hint="eastAsia"/>
        </w:rPr>
        <w:t>億美元設立北美規模最大之卡車製造部門，</w:t>
      </w:r>
      <w:r w:rsidRPr="00D569EC">
        <w:rPr>
          <w:rFonts w:hint="eastAsia"/>
        </w:rPr>
        <w:t>2017</w:t>
      </w:r>
      <w:r w:rsidRPr="00D569EC">
        <w:rPr>
          <w:rFonts w:hint="eastAsia"/>
        </w:rPr>
        <w:t>又再投資</w:t>
      </w:r>
      <w:r w:rsidRPr="00D569EC">
        <w:rPr>
          <w:rFonts w:hint="eastAsia"/>
        </w:rPr>
        <w:t>9</w:t>
      </w:r>
      <w:r w:rsidRPr="00D569EC">
        <w:rPr>
          <w:rFonts w:hint="eastAsia"/>
        </w:rPr>
        <w:t>億美元，生產</w:t>
      </w:r>
      <w:r w:rsidRPr="00D569EC">
        <w:rPr>
          <w:rFonts w:hint="eastAsia"/>
        </w:rPr>
        <w:t>Expedition</w:t>
      </w:r>
      <w:r w:rsidRPr="00D569EC">
        <w:rPr>
          <w:rFonts w:hint="eastAsia"/>
        </w:rPr>
        <w:t>系列</w:t>
      </w:r>
      <w:r w:rsidRPr="00D569EC">
        <w:rPr>
          <w:rFonts w:hint="eastAsia"/>
        </w:rPr>
        <w:t>SUV</w:t>
      </w:r>
      <w:r w:rsidRPr="00D569EC">
        <w:rPr>
          <w:rFonts w:hint="eastAsia"/>
        </w:rPr>
        <w:t>，為當地創造</w:t>
      </w:r>
      <w:r w:rsidRPr="00D569EC">
        <w:rPr>
          <w:rFonts w:hint="eastAsia"/>
        </w:rPr>
        <w:t>1,000</w:t>
      </w:r>
      <w:r w:rsidRPr="00D569EC">
        <w:rPr>
          <w:rFonts w:hint="eastAsia"/>
        </w:rPr>
        <w:t>個工作崗位，目前總計僱用</w:t>
      </w:r>
      <w:r w:rsidRPr="00D569EC">
        <w:rPr>
          <w:rFonts w:hint="eastAsia"/>
        </w:rPr>
        <w:t>8,000</w:t>
      </w:r>
      <w:r w:rsidRPr="00D569EC">
        <w:rPr>
          <w:rFonts w:hint="eastAsia"/>
        </w:rPr>
        <w:t>名全職小時工。</w:t>
      </w:r>
      <w:r w:rsidRPr="00D569EC">
        <w:rPr>
          <w:rFonts w:hint="eastAsia"/>
        </w:rPr>
        <w:t>2019</w:t>
      </w:r>
      <w:r w:rsidRPr="00D569EC">
        <w:rPr>
          <w:rFonts w:hint="eastAsia"/>
        </w:rPr>
        <w:t>年卡車廠又宣布增加</w:t>
      </w:r>
      <w:r w:rsidRPr="00D569EC">
        <w:rPr>
          <w:rFonts w:hint="eastAsia"/>
        </w:rPr>
        <w:t>550</w:t>
      </w:r>
      <w:r w:rsidRPr="00D569EC">
        <w:rPr>
          <w:rFonts w:hint="eastAsia"/>
        </w:rPr>
        <w:t>名員工，增加生產線製造大型</w:t>
      </w:r>
      <w:r w:rsidRPr="00D569EC">
        <w:rPr>
          <w:rFonts w:hint="eastAsia"/>
        </w:rPr>
        <w:t>SUV</w:t>
      </w:r>
      <w:r w:rsidRPr="00D569EC">
        <w:rPr>
          <w:rFonts w:hint="eastAsia"/>
        </w:rPr>
        <w:t>用汽缸。</w:t>
      </w:r>
    </w:p>
    <w:p w14:paraId="4B802BCE" w14:textId="75DF8EE0" w:rsidR="00E224B1" w:rsidRPr="00D569EC" w:rsidRDefault="00E224B1" w:rsidP="00E224B1">
      <w:pPr>
        <w:pStyle w:val="ac"/>
        <w:ind w:left="1416" w:hanging="472"/>
      </w:pPr>
      <w:r w:rsidRPr="00D569EC">
        <w:rPr>
          <w:rFonts w:hint="eastAsia"/>
        </w:rPr>
        <w:t>３、通用汽車：</w:t>
      </w:r>
      <w:r w:rsidRPr="00D569EC">
        <w:rPr>
          <w:rFonts w:hint="eastAsia"/>
        </w:rPr>
        <w:t>1979</w:t>
      </w:r>
      <w:r w:rsidRPr="00D569EC">
        <w:rPr>
          <w:rFonts w:hint="eastAsia"/>
        </w:rPr>
        <w:t>年將</w:t>
      </w:r>
      <w:r w:rsidRPr="00D569EC">
        <w:rPr>
          <w:rFonts w:hint="eastAsia"/>
        </w:rPr>
        <w:t>Corvette</w:t>
      </w:r>
      <w:r w:rsidRPr="00D569EC">
        <w:rPr>
          <w:rFonts w:hint="eastAsia"/>
        </w:rPr>
        <w:t>跑車生產線由密蘇里州遷至肯州，僱用</w:t>
      </w:r>
      <w:r w:rsidRPr="00D569EC">
        <w:rPr>
          <w:rFonts w:hint="eastAsia"/>
        </w:rPr>
        <w:t>900</w:t>
      </w:r>
      <w:r w:rsidRPr="00D569EC">
        <w:rPr>
          <w:rFonts w:hint="eastAsia"/>
        </w:rPr>
        <w:t>名員工。</w:t>
      </w:r>
    </w:p>
    <w:p w14:paraId="0F1D5D86" w14:textId="6EBCE962" w:rsidR="00E224B1" w:rsidRPr="00D569EC" w:rsidRDefault="00E224B1" w:rsidP="00E224B1">
      <w:pPr>
        <w:pStyle w:val="a9"/>
        <w:ind w:left="944" w:hanging="708"/>
      </w:pPr>
      <w:r w:rsidRPr="00D569EC">
        <w:rPr>
          <w:rFonts w:hint="eastAsia"/>
        </w:rPr>
        <w:t>（二）金屬製造業：以鋁和鋼鐵為主。</w:t>
      </w:r>
    </w:p>
    <w:p w14:paraId="74998F6E" w14:textId="09B6F77E" w:rsidR="00E224B1" w:rsidRPr="00D569EC" w:rsidRDefault="00E224B1" w:rsidP="00E224B1">
      <w:pPr>
        <w:pStyle w:val="ac"/>
        <w:ind w:left="1416" w:hanging="472"/>
      </w:pPr>
      <w:r w:rsidRPr="00D569EC">
        <w:rPr>
          <w:rFonts w:hint="eastAsia"/>
        </w:rPr>
        <w:t>１、鋁業：因現今更嚴格的燃油效率使得汽車製造商擴大對輕質鋁的使用，而據美國地質調查局，肯州產鋁條件全美第</w:t>
      </w:r>
      <w:r w:rsidRPr="00D569EC">
        <w:rPr>
          <w:rFonts w:hint="eastAsia"/>
        </w:rPr>
        <w:t>1</w:t>
      </w:r>
      <w:r w:rsidRPr="00D569EC">
        <w:rPr>
          <w:rFonts w:hint="eastAsia"/>
        </w:rPr>
        <w:t>，該州自</w:t>
      </w:r>
      <w:r w:rsidRPr="00D569EC">
        <w:rPr>
          <w:rFonts w:hint="eastAsia"/>
        </w:rPr>
        <w:t>2014</w:t>
      </w:r>
      <w:r w:rsidRPr="00D569EC">
        <w:rPr>
          <w:rFonts w:hint="eastAsia"/>
        </w:rPr>
        <w:t>年來相關投資總額達</w:t>
      </w:r>
      <w:r w:rsidRPr="00D569EC">
        <w:rPr>
          <w:rFonts w:hint="eastAsia"/>
        </w:rPr>
        <w:t>33</w:t>
      </w:r>
      <w:r w:rsidRPr="00D569EC">
        <w:rPr>
          <w:rFonts w:hint="eastAsia"/>
        </w:rPr>
        <w:t>億美元，廠商達</w:t>
      </w:r>
      <w:r w:rsidRPr="00D569EC">
        <w:rPr>
          <w:rFonts w:hint="eastAsia"/>
        </w:rPr>
        <w:t>185</w:t>
      </w:r>
      <w:r w:rsidRPr="00D569EC">
        <w:rPr>
          <w:rFonts w:hint="eastAsia"/>
        </w:rPr>
        <w:t>家，提供</w:t>
      </w:r>
      <w:r w:rsidRPr="00D569EC">
        <w:rPr>
          <w:rFonts w:hint="eastAsia"/>
        </w:rPr>
        <w:t>2</w:t>
      </w:r>
      <w:r w:rsidRPr="00D569EC">
        <w:rPr>
          <w:rFonts w:hint="eastAsia"/>
        </w:rPr>
        <w:t>萬人就業。鋁製品除提供汽車工業外，也提供建材、五金工具還大量供應航太用途。</w:t>
      </w:r>
    </w:p>
    <w:p w14:paraId="4220602E" w14:textId="7285A109" w:rsidR="00E224B1" w:rsidRPr="00D569EC" w:rsidRDefault="00E224B1" w:rsidP="00E224B1">
      <w:pPr>
        <w:pStyle w:val="ac"/>
        <w:ind w:left="1416" w:hanging="472"/>
      </w:pPr>
      <w:r w:rsidRPr="00D569EC">
        <w:rPr>
          <w:rFonts w:hint="eastAsia"/>
        </w:rPr>
        <w:t>２、鋼鐵業：有</w:t>
      </w:r>
      <w:r w:rsidRPr="00D569EC">
        <w:rPr>
          <w:rFonts w:hint="eastAsia"/>
        </w:rPr>
        <w:t>43</w:t>
      </w:r>
      <w:r w:rsidRPr="00D569EC">
        <w:rPr>
          <w:rFonts w:hint="eastAsia"/>
        </w:rPr>
        <w:t>家鋼鐵廠，提供</w:t>
      </w:r>
      <w:r w:rsidRPr="00D569EC">
        <w:rPr>
          <w:rFonts w:hint="eastAsia"/>
        </w:rPr>
        <w:t>6,400</w:t>
      </w:r>
      <w:r w:rsidRPr="00D569EC">
        <w:rPr>
          <w:rFonts w:hint="eastAsia"/>
        </w:rPr>
        <w:t>個全職工作，產品有活門、鋼鐵鍛造、鋼管等，最大鋼鐵廠係由</w:t>
      </w:r>
      <w:r w:rsidRPr="00D569EC">
        <w:rPr>
          <w:rFonts w:hint="eastAsia"/>
        </w:rPr>
        <w:t>Armco</w:t>
      </w:r>
      <w:r w:rsidRPr="00D569EC">
        <w:rPr>
          <w:rFonts w:hint="eastAsia"/>
        </w:rPr>
        <w:t>與日本川崎製鋼公司（</w:t>
      </w:r>
      <w:r w:rsidRPr="00D569EC">
        <w:rPr>
          <w:rFonts w:hint="eastAsia"/>
        </w:rPr>
        <w:t>Kawasaki Steel Corp.</w:t>
      </w:r>
      <w:r w:rsidRPr="00D569EC">
        <w:rPr>
          <w:rFonts w:hint="eastAsia"/>
        </w:rPr>
        <w:t>）合資設立，其他大廠還有鋼鐵巨頭</w:t>
      </w:r>
      <w:r w:rsidRPr="00D569EC">
        <w:rPr>
          <w:rFonts w:hint="eastAsia"/>
        </w:rPr>
        <w:t>Braidy</w:t>
      </w:r>
      <w:r w:rsidRPr="00D569EC">
        <w:rPr>
          <w:rFonts w:hint="eastAsia"/>
        </w:rPr>
        <w:t>工業公司宣布投資</w:t>
      </w:r>
      <w:r w:rsidRPr="00D569EC">
        <w:rPr>
          <w:rFonts w:hint="eastAsia"/>
        </w:rPr>
        <w:t>16</w:t>
      </w:r>
      <w:r w:rsidRPr="00D569EC">
        <w:rPr>
          <w:rFonts w:hint="eastAsia"/>
        </w:rPr>
        <w:t>億美元與俄羅斯</w:t>
      </w:r>
      <w:r w:rsidRPr="00D569EC">
        <w:rPr>
          <w:rFonts w:hint="eastAsia"/>
        </w:rPr>
        <w:t>Rusal</w:t>
      </w:r>
      <w:r w:rsidRPr="00D569EC">
        <w:rPr>
          <w:rFonts w:hint="eastAsia"/>
        </w:rPr>
        <w:t>公司合作，由</w:t>
      </w:r>
      <w:r w:rsidRPr="00D569EC">
        <w:rPr>
          <w:rFonts w:hint="eastAsia"/>
        </w:rPr>
        <w:t>R</w:t>
      </w:r>
      <w:r w:rsidRPr="00D569EC">
        <w:rPr>
          <w:rFonts w:hint="eastAsia"/>
        </w:rPr>
        <w:t>公司提供低碳鋁在肯州東部建造一座鋁軋鋼廠，此投資案創造</w:t>
      </w:r>
      <w:r w:rsidRPr="00D569EC">
        <w:rPr>
          <w:rFonts w:hint="eastAsia"/>
        </w:rPr>
        <w:t>650</w:t>
      </w:r>
      <w:r w:rsidRPr="00D569EC">
        <w:rPr>
          <w:rFonts w:hint="eastAsia"/>
        </w:rPr>
        <w:t>個全職工作和</w:t>
      </w:r>
      <w:r w:rsidRPr="00D569EC">
        <w:rPr>
          <w:rFonts w:hint="eastAsia"/>
        </w:rPr>
        <w:lastRenderedPageBreak/>
        <w:t>1,000</w:t>
      </w:r>
      <w:r w:rsidRPr="00D569EC">
        <w:rPr>
          <w:rFonts w:hint="eastAsia"/>
        </w:rPr>
        <w:t>個建築工作；另有</w:t>
      </w:r>
      <w:r w:rsidRPr="00D569EC">
        <w:rPr>
          <w:rFonts w:hint="eastAsia"/>
        </w:rPr>
        <w:t>Mubea Inc</w:t>
      </w:r>
      <w:r w:rsidRPr="00D569EC">
        <w:rPr>
          <w:rFonts w:hint="eastAsia"/>
        </w:rPr>
        <w:t>僱用</w:t>
      </w:r>
      <w:r w:rsidRPr="00D569EC">
        <w:rPr>
          <w:rFonts w:hint="eastAsia"/>
        </w:rPr>
        <w:t>1,017</w:t>
      </w:r>
      <w:r w:rsidRPr="00D569EC">
        <w:rPr>
          <w:rFonts w:hint="eastAsia"/>
        </w:rPr>
        <w:t>人、</w:t>
      </w:r>
      <w:r w:rsidRPr="00D569EC">
        <w:rPr>
          <w:rFonts w:hint="eastAsia"/>
        </w:rPr>
        <w:t xml:space="preserve">North American </w:t>
      </w:r>
      <w:r w:rsidR="00D569EC" w:rsidRPr="00D569EC">
        <w:rPr>
          <w:rFonts w:hint="eastAsia"/>
        </w:rPr>
        <w:t xml:space="preserve">  </w:t>
      </w:r>
      <w:r w:rsidRPr="00D569EC">
        <w:rPr>
          <w:rFonts w:hint="eastAsia"/>
        </w:rPr>
        <w:t>Stainless</w:t>
      </w:r>
      <w:r w:rsidRPr="00D569EC">
        <w:rPr>
          <w:rFonts w:hint="eastAsia"/>
        </w:rPr>
        <w:t>僱用</w:t>
      </w:r>
      <w:r w:rsidRPr="00D569EC">
        <w:rPr>
          <w:rFonts w:hint="eastAsia"/>
        </w:rPr>
        <w:t>1,376</w:t>
      </w:r>
      <w:r w:rsidRPr="00D569EC">
        <w:rPr>
          <w:rFonts w:hint="eastAsia"/>
        </w:rPr>
        <w:t>人。</w:t>
      </w:r>
    </w:p>
    <w:p w14:paraId="6F1689DE" w14:textId="4EE8B2E6" w:rsidR="00E224B1" w:rsidRPr="00D569EC" w:rsidRDefault="00E224B1" w:rsidP="00E224B1">
      <w:pPr>
        <w:pStyle w:val="a9"/>
        <w:ind w:left="944" w:hanging="708"/>
      </w:pPr>
      <w:r w:rsidRPr="00D569EC">
        <w:rPr>
          <w:rFonts w:hint="eastAsia"/>
        </w:rPr>
        <w:t>（三）航空製造業：產值高達</w:t>
      </w:r>
      <w:r w:rsidRPr="00D569EC">
        <w:rPr>
          <w:rFonts w:hint="eastAsia"/>
        </w:rPr>
        <w:t>200</w:t>
      </w:r>
      <w:r w:rsidRPr="00D569EC">
        <w:rPr>
          <w:rFonts w:hint="eastAsia"/>
        </w:rPr>
        <w:t>億美元，全美排名第二，計有</w:t>
      </w:r>
      <w:r w:rsidRPr="00D569EC">
        <w:rPr>
          <w:rFonts w:hint="eastAsia"/>
        </w:rPr>
        <w:t>79</w:t>
      </w:r>
      <w:r w:rsidRPr="00D569EC">
        <w:rPr>
          <w:rFonts w:hint="eastAsia"/>
        </w:rPr>
        <w:t>家航太設備相關廠，僱用員工</w:t>
      </w:r>
      <w:r w:rsidRPr="00D569EC">
        <w:rPr>
          <w:rFonts w:hint="eastAsia"/>
        </w:rPr>
        <w:t>19,000</w:t>
      </w:r>
      <w:r w:rsidRPr="00D569EC">
        <w:rPr>
          <w:rFonts w:hint="eastAsia"/>
        </w:rPr>
        <w:t>人，近</w:t>
      </w:r>
      <w:r w:rsidRPr="00D569EC">
        <w:rPr>
          <w:rFonts w:hint="eastAsia"/>
        </w:rPr>
        <w:t>5</w:t>
      </w:r>
      <w:r w:rsidRPr="00D569EC">
        <w:rPr>
          <w:rFonts w:hint="eastAsia"/>
        </w:rPr>
        <w:t>年來投資案有</w:t>
      </w:r>
      <w:r w:rsidRPr="00D569EC">
        <w:rPr>
          <w:rFonts w:hint="eastAsia"/>
        </w:rPr>
        <w:t>62</w:t>
      </w:r>
      <w:r w:rsidRPr="00D569EC">
        <w:rPr>
          <w:rFonts w:hint="eastAsia"/>
        </w:rPr>
        <w:t>件，投資金額為</w:t>
      </w:r>
      <w:r w:rsidRPr="00D569EC">
        <w:rPr>
          <w:rFonts w:hint="eastAsia"/>
        </w:rPr>
        <w:t>27</w:t>
      </w:r>
      <w:r w:rsidRPr="00D569EC">
        <w:rPr>
          <w:rFonts w:hint="eastAsia"/>
        </w:rPr>
        <w:t>億美元，創造</w:t>
      </w:r>
      <w:r w:rsidRPr="00D569EC">
        <w:rPr>
          <w:rFonts w:hint="eastAsia"/>
        </w:rPr>
        <w:t>4,000</w:t>
      </w:r>
      <w:r w:rsidRPr="00D569EC">
        <w:rPr>
          <w:rFonts w:hint="eastAsia"/>
        </w:rPr>
        <w:t>個新就業機會，產業聚落位於肯州東部，當地能源成本低和重工業勞動力資源豐厚。</w:t>
      </w:r>
      <w:r w:rsidRPr="00D569EC">
        <w:rPr>
          <w:rFonts w:hint="eastAsia"/>
        </w:rPr>
        <w:t>2019</w:t>
      </w:r>
      <w:r w:rsidRPr="00D569EC">
        <w:rPr>
          <w:rFonts w:hint="eastAsia"/>
        </w:rPr>
        <w:t>年肯州航太產品及零件出口成長</w:t>
      </w:r>
      <w:r w:rsidRPr="00D569EC">
        <w:rPr>
          <w:rFonts w:hint="eastAsia"/>
        </w:rPr>
        <w:t>16.4%</w:t>
      </w:r>
      <w:r w:rsidRPr="00D569EC">
        <w:rPr>
          <w:rFonts w:hint="eastAsia"/>
        </w:rPr>
        <w:t>，達</w:t>
      </w:r>
      <w:r w:rsidRPr="00D569EC">
        <w:rPr>
          <w:rFonts w:hint="eastAsia"/>
        </w:rPr>
        <w:t>146</w:t>
      </w:r>
      <w:r w:rsidRPr="00D569EC">
        <w:rPr>
          <w:rFonts w:hint="eastAsia"/>
        </w:rPr>
        <w:t>億美元，主要廠商有：</w:t>
      </w:r>
      <w:r w:rsidRPr="00D569EC">
        <w:rPr>
          <w:rFonts w:hint="eastAsia"/>
        </w:rPr>
        <w:t>Lockheed Martin</w:t>
      </w:r>
      <w:r w:rsidRPr="00D569EC">
        <w:rPr>
          <w:rFonts w:hint="eastAsia"/>
        </w:rPr>
        <w:t>僱用</w:t>
      </w:r>
      <w:r w:rsidRPr="00D569EC">
        <w:rPr>
          <w:rFonts w:hint="eastAsia"/>
        </w:rPr>
        <w:t>1,223</w:t>
      </w:r>
      <w:r w:rsidRPr="00D569EC">
        <w:rPr>
          <w:rFonts w:hint="eastAsia"/>
        </w:rPr>
        <w:t>人。</w:t>
      </w:r>
    </w:p>
    <w:p w14:paraId="4EB3FC96" w14:textId="10C633FA" w:rsidR="00E224B1" w:rsidRPr="00D569EC" w:rsidRDefault="00E224B1" w:rsidP="00E224B1">
      <w:pPr>
        <w:pStyle w:val="a9"/>
        <w:ind w:left="944" w:hanging="708"/>
      </w:pPr>
      <w:r w:rsidRPr="00D569EC">
        <w:rPr>
          <w:rFonts w:hint="eastAsia"/>
        </w:rPr>
        <w:t>（四）化學製造業：計有</w:t>
      </w:r>
      <w:r w:rsidRPr="00D569EC">
        <w:rPr>
          <w:rFonts w:hint="eastAsia"/>
        </w:rPr>
        <w:t>210</w:t>
      </w:r>
      <w:r w:rsidRPr="00D569EC">
        <w:rPr>
          <w:rFonts w:hint="eastAsia"/>
        </w:rPr>
        <w:t>家化學製造廠，提供</w:t>
      </w:r>
      <w:r w:rsidRPr="00D569EC">
        <w:rPr>
          <w:rFonts w:hint="eastAsia"/>
        </w:rPr>
        <w:t>15,000</w:t>
      </w:r>
      <w:r w:rsidRPr="00D569EC">
        <w:rPr>
          <w:rFonts w:hint="eastAsia"/>
        </w:rPr>
        <w:t>個就業機會，</w:t>
      </w:r>
      <w:r w:rsidRPr="00D569EC">
        <w:rPr>
          <w:rFonts w:hint="eastAsia"/>
        </w:rPr>
        <w:t>2019</w:t>
      </w:r>
      <w:r w:rsidRPr="00D569EC">
        <w:rPr>
          <w:rFonts w:hint="eastAsia"/>
        </w:rPr>
        <w:t>年出口值達</w:t>
      </w:r>
      <w:r w:rsidRPr="00D569EC">
        <w:rPr>
          <w:rFonts w:hint="eastAsia"/>
        </w:rPr>
        <w:t>7</w:t>
      </w:r>
      <w:r w:rsidRPr="00D569EC">
        <w:rPr>
          <w:rFonts w:hint="eastAsia"/>
        </w:rPr>
        <w:t>億</w:t>
      </w:r>
      <w:r w:rsidRPr="00D569EC">
        <w:rPr>
          <w:rFonts w:hint="eastAsia"/>
        </w:rPr>
        <w:t>4,300</w:t>
      </w:r>
      <w:r w:rsidRPr="00D569EC">
        <w:rPr>
          <w:rFonts w:hint="eastAsia"/>
        </w:rPr>
        <w:t>萬美元，成長</w:t>
      </w:r>
      <w:r w:rsidRPr="00D569EC">
        <w:rPr>
          <w:rFonts w:hint="eastAsia"/>
        </w:rPr>
        <w:t>7.6%</w:t>
      </w:r>
      <w:r w:rsidRPr="00D569EC">
        <w:rPr>
          <w:rFonts w:hint="eastAsia"/>
        </w:rPr>
        <w:t>。主要廠商有：</w:t>
      </w:r>
      <w:r w:rsidRPr="00D569EC">
        <w:rPr>
          <w:rFonts w:hint="eastAsia"/>
        </w:rPr>
        <w:t>Henkel Corp</w:t>
      </w:r>
      <w:r w:rsidRPr="00D569EC">
        <w:rPr>
          <w:rFonts w:hint="eastAsia"/>
        </w:rPr>
        <w:t>僱用</w:t>
      </w:r>
      <w:r w:rsidRPr="00D569EC">
        <w:rPr>
          <w:rFonts w:hint="eastAsia"/>
        </w:rPr>
        <w:t>850</w:t>
      </w:r>
      <w:r w:rsidRPr="00D569EC">
        <w:rPr>
          <w:rFonts w:hint="eastAsia"/>
        </w:rPr>
        <w:t>人、</w:t>
      </w:r>
      <w:r w:rsidRPr="00D569EC">
        <w:rPr>
          <w:rFonts w:hint="eastAsia"/>
        </w:rPr>
        <w:t>Ashland Inc</w:t>
      </w:r>
      <w:r w:rsidRPr="00D569EC">
        <w:rPr>
          <w:rFonts w:hint="eastAsia"/>
        </w:rPr>
        <w:t>僱用</w:t>
      </w:r>
      <w:r w:rsidRPr="00D569EC">
        <w:rPr>
          <w:rFonts w:hint="eastAsia"/>
        </w:rPr>
        <w:t>515</w:t>
      </w:r>
      <w:r w:rsidRPr="00D569EC">
        <w:rPr>
          <w:rFonts w:hint="eastAsia"/>
        </w:rPr>
        <w:t>人、</w:t>
      </w:r>
      <w:r w:rsidRPr="00D569EC">
        <w:rPr>
          <w:rFonts w:hint="eastAsia"/>
        </w:rPr>
        <w:t>Catelent Pharma Solutions</w:t>
      </w:r>
      <w:r w:rsidRPr="00D569EC">
        <w:rPr>
          <w:rFonts w:hint="eastAsia"/>
        </w:rPr>
        <w:t>僱用</w:t>
      </w:r>
      <w:r w:rsidRPr="00D569EC">
        <w:rPr>
          <w:rFonts w:hint="eastAsia"/>
        </w:rPr>
        <w:t>500</w:t>
      </w:r>
      <w:r w:rsidRPr="00D569EC">
        <w:rPr>
          <w:rFonts w:hint="eastAsia"/>
        </w:rPr>
        <w:t>人、</w:t>
      </w:r>
      <w:r w:rsidRPr="00D569EC">
        <w:rPr>
          <w:rFonts w:hint="eastAsia"/>
        </w:rPr>
        <w:t>The Dow Chemical Co.</w:t>
      </w:r>
      <w:r w:rsidRPr="00D569EC">
        <w:rPr>
          <w:rFonts w:hint="eastAsia"/>
        </w:rPr>
        <w:t>僱用</w:t>
      </w:r>
      <w:r w:rsidRPr="00D569EC">
        <w:rPr>
          <w:rFonts w:hint="eastAsia"/>
        </w:rPr>
        <w:t>450</w:t>
      </w:r>
      <w:r w:rsidRPr="00D569EC">
        <w:rPr>
          <w:rFonts w:hint="eastAsia"/>
        </w:rPr>
        <w:t>人、</w:t>
      </w:r>
      <w:r w:rsidRPr="00D569EC">
        <w:rPr>
          <w:rFonts w:hint="eastAsia"/>
        </w:rPr>
        <w:t>American Synthetic Rubber Co.</w:t>
      </w:r>
      <w:r w:rsidRPr="00D569EC">
        <w:rPr>
          <w:rFonts w:hint="eastAsia"/>
        </w:rPr>
        <w:t>僱用</w:t>
      </w:r>
      <w:r w:rsidRPr="00D569EC">
        <w:rPr>
          <w:rFonts w:hint="eastAsia"/>
        </w:rPr>
        <w:t>355</w:t>
      </w:r>
      <w:r w:rsidRPr="00D569EC">
        <w:rPr>
          <w:rFonts w:hint="eastAsia"/>
        </w:rPr>
        <w:t>人。</w:t>
      </w:r>
      <w:r w:rsidRPr="00D569EC">
        <w:rPr>
          <w:rFonts w:hint="eastAsia"/>
        </w:rPr>
        <w:t xml:space="preserve"> </w:t>
      </w:r>
    </w:p>
    <w:p w14:paraId="696D0463" w14:textId="7C0054B3" w:rsidR="00E224B1" w:rsidRPr="00D569EC" w:rsidRDefault="00E224B1" w:rsidP="00E224B1">
      <w:pPr>
        <w:pStyle w:val="a9"/>
        <w:ind w:left="944" w:hanging="708"/>
      </w:pPr>
      <w:r w:rsidRPr="00D569EC">
        <w:rPr>
          <w:rFonts w:hint="eastAsia"/>
        </w:rPr>
        <w:t>（五）保健服務業：是肯州產值最高的服務業，經濟效益達</w:t>
      </w:r>
      <w:r w:rsidRPr="00D569EC">
        <w:rPr>
          <w:rFonts w:hint="eastAsia"/>
        </w:rPr>
        <w:t>80</w:t>
      </w:r>
      <w:r w:rsidRPr="00D569EC">
        <w:rPr>
          <w:rFonts w:hint="eastAsia"/>
        </w:rPr>
        <w:t>億美元，</w:t>
      </w:r>
      <w:r w:rsidRPr="00D569EC">
        <w:rPr>
          <w:rFonts w:hint="eastAsia"/>
        </w:rPr>
        <w:t>5</w:t>
      </w:r>
      <w:r w:rsidRPr="00D569EC">
        <w:rPr>
          <w:rFonts w:hint="eastAsia"/>
        </w:rPr>
        <w:t>年來成長</w:t>
      </w:r>
      <w:r w:rsidRPr="00D569EC">
        <w:rPr>
          <w:rFonts w:hint="eastAsia"/>
        </w:rPr>
        <w:t>15.9%</w:t>
      </w:r>
      <w:r w:rsidRPr="00D569EC">
        <w:rPr>
          <w:rFonts w:hint="eastAsia"/>
        </w:rPr>
        <w:t>，占肯州</w:t>
      </w:r>
      <w:r w:rsidRPr="00D569EC">
        <w:rPr>
          <w:rFonts w:hint="eastAsia"/>
        </w:rPr>
        <w:t>GDP</w:t>
      </w:r>
      <w:r w:rsidRPr="00D569EC">
        <w:rPr>
          <w:rFonts w:hint="eastAsia"/>
        </w:rPr>
        <w:t>的</w:t>
      </w:r>
      <w:r w:rsidRPr="00D569EC">
        <w:rPr>
          <w:rFonts w:hint="eastAsia"/>
        </w:rPr>
        <w:t>4.4%</w:t>
      </w:r>
      <w:r w:rsidRPr="00D569EC">
        <w:rPr>
          <w:rFonts w:hint="eastAsia"/>
        </w:rPr>
        <w:t>，提供就業</w:t>
      </w:r>
      <w:r w:rsidRPr="00D569EC">
        <w:rPr>
          <w:rFonts w:hint="eastAsia"/>
        </w:rPr>
        <w:t>87,157</w:t>
      </w:r>
      <w:r w:rsidRPr="00D569EC">
        <w:rPr>
          <w:rFonts w:hint="eastAsia"/>
        </w:rPr>
        <w:t>人，占總就業人數的</w:t>
      </w:r>
      <w:r w:rsidRPr="00D569EC">
        <w:rPr>
          <w:rFonts w:hint="eastAsia"/>
        </w:rPr>
        <w:t>6.6%</w:t>
      </w:r>
      <w:r w:rsidRPr="00D569EC">
        <w:rPr>
          <w:rFonts w:hint="eastAsia"/>
        </w:rPr>
        <w:t>，平均工資為</w:t>
      </w:r>
      <w:r w:rsidRPr="00D569EC">
        <w:rPr>
          <w:rFonts w:hint="eastAsia"/>
        </w:rPr>
        <w:t>$65,821</w:t>
      </w:r>
      <w:r w:rsidRPr="00D569EC">
        <w:rPr>
          <w:rFonts w:hint="eastAsia"/>
        </w:rPr>
        <w:t>，</w:t>
      </w:r>
      <w:r w:rsidRPr="00D569EC">
        <w:rPr>
          <w:rFonts w:hint="eastAsia"/>
        </w:rPr>
        <w:t>5</w:t>
      </w:r>
      <w:r w:rsidRPr="00D569EC">
        <w:rPr>
          <w:rFonts w:hint="eastAsia"/>
        </w:rPr>
        <w:t>年來投資總額達</w:t>
      </w:r>
      <w:r w:rsidRPr="00D569EC">
        <w:rPr>
          <w:rFonts w:hint="eastAsia"/>
        </w:rPr>
        <w:t>5</w:t>
      </w:r>
      <w:r w:rsidRPr="00D569EC">
        <w:rPr>
          <w:rFonts w:hint="eastAsia"/>
        </w:rPr>
        <w:t>億</w:t>
      </w:r>
      <w:r w:rsidRPr="00D569EC">
        <w:rPr>
          <w:rFonts w:hint="eastAsia"/>
        </w:rPr>
        <w:t>5,500</w:t>
      </w:r>
      <w:r w:rsidRPr="00D569EC">
        <w:rPr>
          <w:rFonts w:hint="eastAsia"/>
        </w:rPr>
        <w:t>萬美元。</w:t>
      </w:r>
    </w:p>
    <w:p w14:paraId="20068292" w14:textId="164E48F9" w:rsidR="004850E8" w:rsidRPr="00D569EC" w:rsidRDefault="00FD0C58" w:rsidP="00E224B1">
      <w:pPr>
        <w:pStyle w:val="a4"/>
        <w:spacing w:before="257" w:after="257"/>
        <w:ind w:left="632" w:hanging="632"/>
        <w:rPr>
          <w:color w:val="auto"/>
        </w:rPr>
      </w:pPr>
      <w:r w:rsidRPr="00D569EC">
        <w:rPr>
          <w:rFonts w:hint="eastAsia"/>
          <w:color w:val="auto"/>
        </w:rPr>
        <w:t>四</w:t>
      </w:r>
      <w:r w:rsidRPr="00D569EC">
        <w:rPr>
          <w:color w:val="auto"/>
        </w:rPr>
        <w:t>、經濟展望</w:t>
      </w:r>
    </w:p>
    <w:p w14:paraId="34CBCD9E" w14:textId="77777777" w:rsidR="00056AFB" w:rsidRPr="00D569EC" w:rsidRDefault="00056AFB">
      <w:pPr>
        <w:ind w:firstLine="472"/>
        <w:rPr>
          <w:lang w:eastAsia="zh-TW"/>
        </w:rPr>
      </w:pPr>
      <w:r w:rsidRPr="00D569EC">
        <w:rPr>
          <w:rFonts w:hint="eastAsia"/>
          <w:lang w:eastAsia="zh-TW"/>
        </w:rPr>
        <w:t>2019</w:t>
      </w:r>
      <w:r w:rsidRPr="00D569EC">
        <w:rPr>
          <w:rFonts w:hint="eastAsia"/>
          <w:lang w:eastAsia="zh-TW"/>
        </w:rPr>
        <w:t>年肯塔基州經濟與全美發展趨勢一致，</w:t>
      </w:r>
      <w:r w:rsidR="003427AB" w:rsidRPr="00D569EC">
        <w:rPr>
          <w:rFonts w:hint="eastAsia"/>
          <w:lang w:eastAsia="zh-TW"/>
        </w:rPr>
        <w:t>就業成長</w:t>
      </w:r>
      <w:r w:rsidR="003427AB" w:rsidRPr="00D569EC">
        <w:rPr>
          <w:rFonts w:hint="eastAsia"/>
          <w:lang w:eastAsia="zh-TW"/>
        </w:rPr>
        <w:t>2</w:t>
      </w:r>
      <w:r w:rsidR="003427AB" w:rsidRPr="00D569EC">
        <w:rPr>
          <w:rFonts w:hint="eastAsia"/>
          <w:lang w:eastAsia="zh-TW"/>
        </w:rPr>
        <w:t>倍，從</w:t>
      </w:r>
      <w:r w:rsidR="003427AB" w:rsidRPr="00D569EC">
        <w:rPr>
          <w:rFonts w:hint="eastAsia"/>
          <w:lang w:eastAsia="zh-TW"/>
        </w:rPr>
        <w:t>2018</w:t>
      </w:r>
      <w:r w:rsidR="003427AB" w:rsidRPr="00D569EC">
        <w:rPr>
          <w:rFonts w:hint="eastAsia"/>
          <w:lang w:eastAsia="zh-TW"/>
        </w:rPr>
        <w:t>年的</w:t>
      </w:r>
      <w:r w:rsidR="003427AB" w:rsidRPr="00D569EC">
        <w:rPr>
          <w:rFonts w:hint="eastAsia"/>
          <w:lang w:eastAsia="zh-TW"/>
        </w:rPr>
        <w:t>0.6%</w:t>
      </w:r>
      <w:r w:rsidR="003427AB" w:rsidRPr="00D569EC">
        <w:rPr>
          <w:rFonts w:hint="eastAsia"/>
          <w:lang w:eastAsia="zh-TW"/>
        </w:rPr>
        <w:t>增至</w:t>
      </w:r>
      <w:r w:rsidR="003427AB" w:rsidRPr="00D569EC">
        <w:rPr>
          <w:rFonts w:hint="eastAsia"/>
          <w:lang w:eastAsia="zh-TW"/>
        </w:rPr>
        <w:t>1.2%</w:t>
      </w:r>
      <w:r w:rsidRPr="00D569EC">
        <w:rPr>
          <w:rFonts w:hint="eastAsia"/>
          <w:lang w:eastAsia="zh-TW"/>
        </w:rPr>
        <w:t>，計增加</w:t>
      </w:r>
      <w:r w:rsidR="003427AB" w:rsidRPr="00D569EC">
        <w:rPr>
          <w:rFonts w:hint="eastAsia"/>
          <w:lang w:eastAsia="zh-TW"/>
        </w:rPr>
        <w:t>21,300</w:t>
      </w:r>
      <w:r w:rsidR="003427AB" w:rsidRPr="00D569EC">
        <w:rPr>
          <w:rFonts w:hint="eastAsia"/>
          <w:lang w:eastAsia="zh-TW"/>
        </w:rPr>
        <w:t>個職位，</w:t>
      </w:r>
      <w:r w:rsidRPr="00D569EC">
        <w:rPr>
          <w:rFonts w:hint="eastAsia"/>
          <w:lang w:eastAsia="zh-TW"/>
        </w:rPr>
        <w:t>主要增長來自教育和保健服務二產業推動，成長</w:t>
      </w:r>
      <w:r w:rsidRPr="00D569EC">
        <w:rPr>
          <w:rFonts w:hint="eastAsia"/>
          <w:lang w:eastAsia="zh-TW"/>
        </w:rPr>
        <w:t>3.4%</w:t>
      </w:r>
      <w:r w:rsidRPr="00D569EC">
        <w:rPr>
          <w:rFonts w:hint="eastAsia"/>
          <w:lang w:eastAsia="zh-TW"/>
        </w:rPr>
        <w:t>，另製造業增長</w:t>
      </w:r>
      <w:r w:rsidRPr="00D569EC">
        <w:rPr>
          <w:rFonts w:hint="eastAsia"/>
          <w:lang w:eastAsia="zh-TW"/>
        </w:rPr>
        <w:t>1.5%</w:t>
      </w:r>
      <w:r w:rsidRPr="00D569EC">
        <w:rPr>
          <w:rFonts w:hint="eastAsia"/>
          <w:lang w:eastAsia="zh-TW"/>
        </w:rPr>
        <w:t>，表現皆優於全美平均，促使該州失業率推至</w:t>
      </w:r>
      <w:r w:rsidRPr="00D569EC">
        <w:rPr>
          <w:rFonts w:hint="eastAsia"/>
          <w:lang w:eastAsia="zh-TW"/>
        </w:rPr>
        <w:t>4%</w:t>
      </w:r>
      <w:r w:rsidRPr="00D569EC">
        <w:rPr>
          <w:rFonts w:hint="eastAsia"/>
          <w:lang w:eastAsia="zh-TW"/>
        </w:rPr>
        <w:t>的歷史低點。產業擴張為期</w:t>
      </w:r>
      <w:r w:rsidRPr="00D569EC">
        <w:rPr>
          <w:rFonts w:hint="eastAsia"/>
          <w:lang w:eastAsia="zh-TW"/>
        </w:rPr>
        <w:t>145</w:t>
      </w:r>
      <w:r w:rsidRPr="00D569EC">
        <w:rPr>
          <w:rFonts w:hint="eastAsia"/>
          <w:lang w:eastAsia="zh-TW"/>
        </w:rPr>
        <w:t>個月，是該州史上最長的一次，在整個擴張過程中，通貨膨脹一直維持低點，僅增長</w:t>
      </w:r>
      <w:r w:rsidRPr="00D569EC">
        <w:rPr>
          <w:rFonts w:hint="eastAsia"/>
          <w:lang w:eastAsia="zh-TW"/>
        </w:rPr>
        <w:t>1.7%</w:t>
      </w:r>
      <w:r w:rsidRPr="00D569EC">
        <w:rPr>
          <w:rFonts w:hint="eastAsia"/>
          <w:lang w:eastAsia="zh-TW"/>
        </w:rPr>
        <w:t>。</w:t>
      </w:r>
    </w:p>
    <w:p w14:paraId="099BF12E" w14:textId="77777777" w:rsidR="004850E8" w:rsidRPr="00D569EC" w:rsidRDefault="00056AFB">
      <w:pPr>
        <w:ind w:firstLine="472"/>
        <w:rPr>
          <w:lang w:eastAsia="zh-TW"/>
        </w:rPr>
      </w:pPr>
      <w:r w:rsidRPr="00D569EC">
        <w:rPr>
          <w:rFonts w:hint="eastAsia"/>
          <w:lang w:eastAsia="zh-TW"/>
        </w:rPr>
        <w:t>過去的三年中，肯州實現經濟成功最值得注意的是當地的人力資本，也就是勞工必備的教育和技能</w:t>
      </w:r>
      <w:r w:rsidR="003427AB" w:rsidRPr="00D569EC">
        <w:rPr>
          <w:rFonts w:hint="eastAsia"/>
          <w:lang w:eastAsia="zh-TW"/>
        </w:rPr>
        <w:t>其中</w:t>
      </w:r>
      <w:r w:rsidRPr="00D569EC">
        <w:rPr>
          <w:rFonts w:hint="eastAsia"/>
          <w:lang w:eastAsia="zh-TW"/>
        </w:rPr>
        <w:t>，當地經濟機會和人力資本越來越集中在城市地區，</w:t>
      </w:r>
      <w:r w:rsidR="003427AB" w:rsidRPr="00D569EC">
        <w:rPr>
          <w:rFonts w:hint="eastAsia"/>
          <w:lang w:eastAsia="zh-TW"/>
        </w:rPr>
        <w:t>以</w:t>
      </w:r>
      <w:r w:rsidR="003427AB" w:rsidRPr="00D569EC">
        <w:rPr>
          <w:rFonts w:hint="eastAsia"/>
          <w:lang w:eastAsia="zh-TW"/>
        </w:rPr>
        <w:t>Lexington</w:t>
      </w:r>
      <w:r w:rsidR="003427AB" w:rsidRPr="00D569EC">
        <w:rPr>
          <w:rFonts w:hint="eastAsia"/>
          <w:lang w:eastAsia="zh-TW"/>
        </w:rPr>
        <w:t>、</w:t>
      </w:r>
      <w:r w:rsidR="003427AB" w:rsidRPr="00D569EC">
        <w:rPr>
          <w:rFonts w:hint="eastAsia"/>
          <w:lang w:eastAsia="zh-TW"/>
        </w:rPr>
        <w:t>Bowling Green</w:t>
      </w:r>
      <w:r w:rsidR="003427AB" w:rsidRPr="00D569EC">
        <w:rPr>
          <w:rFonts w:hint="eastAsia"/>
          <w:lang w:eastAsia="zh-TW"/>
        </w:rPr>
        <w:t>和辛辛那提市區</w:t>
      </w:r>
      <w:r w:rsidRPr="00D569EC">
        <w:rPr>
          <w:rFonts w:hint="eastAsia"/>
          <w:lang w:eastAsia="zh-TW"/>
        </w:rPr>
        <w:t>就業</w:t>
      </w:r>
      <w:r w:rsidR="003427AB" w:rsidRPr="00D569EC">
        <w:rPr>
          <w:rFonts w:hint="eastAsia"/>
          <w:lang w:eastAsia="zh-TW"/>
        </w:rPr>
        <w:t>成長最快</w:t>
      </w:r>
      <w:r w:rsidRPr="00D569EC">
        <w:rPr>
          <w:rFonts w:hint="eastAsia"/>
          <w:lang w:eastAsia="zh-TW"/>
        </w:rPr>
        <w:t>。然儘管肯州的製造業處於有利地位，但鑒於全美製造業萎縮，肯州亦難進一步擴張，工人進入勞動力市場</w:t>
      </w:r>
      <w:r w:rsidRPr="00D569EC">
        <w:rPr>
          <w:rFonts w:hint="eastAsia"/>
          <w:lang w:eastAsia="zh-TW"/>
        </w:rPr>
        <w:lastRenderedPageBreak/>
        <w:t>的速度可能會略快於找到工作的速度，這將使肯州的失業率上升至</w:t>
      </w:r>
      <w:r w:rsidRPr="00D569EC">
        <w:rPr>
          <w:rFonts w:hint="eastAsia"/>
          <w:lang w:eastAsia="zh-TW"/>
        </w:rPr>
        <w:t>4.5%</w:t>
      </w:r>
      <w:r w:rsidRPr="00D569EC">
        <w:rPr>
          <w:rFonts w:hint="eastAsia"/>
          <w:lang w:eastAsia="zh-TW"/>
        </w:rPr>
        <w:t>。加上貿易緊張局勢加劇和消費者信心喪失可能會進一步減緩肯州經濟，考量這因素，原預期</w:t>
      </w:r>
      <w:r w:rsidRPr="00D569EC">
        <w:rPr>
          <w:rFonts w:hint="eastAsia"/>
          <w:lang w:eastAsia="zh-TW"/>
        </w:rPr>
        <w:t>2020</w:t>
      </w:r>
      <w:r w:rsidRPr="00D569EC">
        <w:rPr>
          <w:rFonts w:hint="eastAsia"/>
          <w:lang w:eastAsia="zh-TW"/>
        </w:rPr>
        <w:t>年肯州經濟增長將放緩至</w:t>
      </w:r>
      <w:r w:rsidRPr="00D569EC">
        <w:rPr>
          <w:rFonts w:hint="eastAsia"/>
          <w:lang w:eastAsia="zh-TW"/>
        </w:rPr>
        <w:t>2.1%</w:t>
      </w:r>
      <w:r w:rsidRPr="00D569EC">
        <w:rPr>
          <w:rFonts w:hint="eastAsia"/>
          <w:lang w:eastAsia="zh-TW"/>
        </w:rPr>
        <w:t>，就業將放緩至</w:t>
      </w:r>
      <w:r w:rsidRPr="00D569EC">
        <w:rPr>
          <w:rFonts w:hint="eastAsia"/>
          <w:lang w:eastAsia="zh-TW"/>
        </w:rPr>
        <w:t>0.8%</w:t>
      </w:r>
      <w:r w:rsidRPr="00D569EC">
        <w:rPr>
          <w:rFonts w:hint="eastAsia"/>
          <w:lang w:eastAsia="zh-TW"/>
        </w:rPr>
        <w:t>，增加</w:t>
      </w:r>
      <w:r w:rsidR="003427AB" w:rsidRPr="00D569EC">
        <w:rPr>
          <w:rFonts w:hint="eastAsia"/>
          <w:lang w:eastAsia="zh-TW"/>
        </w:rPr>
        <w:t>15,700</w:t>
      </w:r>
      <w:r w:rsidR="003427AB" w:rsidRPr="00D569EC">
        <w:rPr>
          <w:rFonts w:hint="eastAsia"/>
          <w:lang w:eastAsia="zh-TW"/>
        </w:rPr>
        <w:t>個職位。</w:t>
      </w:r>
      <w:r w:rsidR="00FD0C58" w:rsidRPr="00D569EC">
        <w:rPr>
          <w:lang w:eastAsia="zh-TW"/>
        </w:rPr>
        <w:t xml:space="preserve"> </w:t>
      </w:r>
    </w:p>
    <w:p w14:paraId="3E802FD4" w14:textId="7EBBE97F" w:rsidR="00056AFB" w:rsidRPr="00D569EC" w:rsidRDefault="00056AFB" w:rsidP="00056AFB">
      <w:pPr>
        <w:ind w:firstLine="472"/>
        <w:rPr>
          <w:lang w:eastAsia="zh-TW"/>
        </w:rPr>
      </w:pPr>
      <w:r w:rsidRPr="00D569EC">
        <w:rPr>
          <w:rFonts w:hint="eastAsia"/>
          <w:lang w:eastAsia="zh-TW"/>
        </w:rPr>
        <w:t>惟</w:t>
      </w:r>
      <w:r w:rsidR="003F1A17" w:rsidRPr="003F1A17">
        <w:rPr>
          <w:rFonts w:hint="eastAsia"/>
          <w:lang w:eastAsia="zh-TW"/>
        </w:rPr>
        <w:t>COVID-19</w:t>
      </w:r>
      <w:r w:rsidR="003F1A17" w:rsidRPr="003F1A17">
        <w:rPr>
          <w:rFonts w:hint="eastAsia"/>
          <w:lang w:eastAsia="zh-TW"/>
        </w:rPr>
        <w:t>（武漢肺炎）</w:t>
      </w:r>
      <w:r w:rsidRPr="00D569EC">
        <w:rPr>
          <w:rFonts w:hint="eastAsia"/>
          <w:lang w:eastAsia="zh-TW"/>
        </w:rPr>
        <w:t>爆發</w:t>
      </w:r>
      <w:r w:rsidR="000E0937" w:rsidRPr="00D569EC">
        <w:rPr>
          <w:rFonts w:hint="eastAsia"/>
          <w:lang w:eastAsia="zh-TW"/>
        </w:rPr>
        <w:t>後，</w:t>
      </w:r>
      <w:r w:rsidRPr="00D569EC">
        <w:rPr>
          <w:rFonts w:hint="eastAsia"/>
          <w:lang w:eastAsia="zh-TW"/>
        </w:rPr>
        <w:t>許多企業</w:t>
      </w:r>
      <w:r w:rsidR="000E0937" w:rsidRPr="00D569EC">
        <w:rPr>
          <w:rFonts w:hint="eastAsia"/>
          <w:lang w:eastAsia="zh-TW"/>
        </w:rPr>
        <w:t>停擺</w:t>
      </w:r>
      <w:r w:rsidRPr="00D569EC">
        <w:rPr>
          <w:rFonts w:hint="eastAsia"/>
          <w:lang w:eastAsia="zh-TW"/>
        </w:rPr>
        <w:t>，</w:t>
      </w:r>
      <w:proofErr w:type="gramStart"/>
      <w:r w:rsidRPr="00D569EC">
        <w:rPr>
          <w:rFonts w:hint="eastAsia"/>
          <w:lang w:eastAsia="zh-TW"/>
        </w:rPr>
        <w:t>使數十萬</w:t>
      </w:r>
      <w:proofErr w:type="gramEnd"/>
      <w:r w:rsidRPr="00D569EC">
        <w:rPr>
          <w:rFonts w:hint="eastAsia"/>
          <w:lang w:eastAsia="zh-TW"/>
        </w:rPr>
        <w:t>肯</w:t>
      </w:r>
      <w:r w:rsidR="000E0937" w:rsidRPr="00D569EC">
        <w:rPr>
          <w:rFonts w:hint="eastAsia"/>
          <w:lang w:eastAsia="zh-TW"/>
        </w:rPr>
        <w:t>州人</w:t>
      </w:r>
      <w:r w:rsidRPr="00D569EC">
        <w:rPr>
          <w:rFonts w:hint="eastAsia"/>
          <w:lang w:eastAsia="zh-TW"/>
        </w:rPr>
        <w:t>失業</w:t>
      </w:r>
      <w:r w:rsidR="000E0937" w:rsidRPr="00D569EC">
        <w:rPr>
          <w:rFonts w:hint="eastAsia"/>
          <w:lang w:eastAsia="zh-TW"/>
        </w:rPr>
        <w:t>，肯州目前已</w:t>
      </w:r>
      <w:r w:rsidR="000E0937" w:rsidRPr="00D569EC">
        <w:rPr>
          <w:rFonts w:hint="eastAsia"/>
          <w:lang w:eastAsia="zh-TW"/>
        </w:rPr>
        <w:t>5</w:t>
      </w:r>
      <w:r w:rsidR="000E0937" w:rsidRPr="00D569EC">
        <w:rPr>
          <w:rFonts w:hint="eastAsia"/>
          <w:lang w:eastAsia="zh-TW"/>
        </w:rPr>
        <w:t>月分階段重新開放企業，但仍有上萬人失業，州長表示，如果沒有更多的聯邦援助，該州衰退時間將會更長，失業率會更多，經濟前景更加暗淡。據一保守的預測，肯州的工資收入在這個財政年度第四季將下降</w:t>
      </w:r>
      <w:r w:rsidR="000E0937" w:rsidRPr="00D569EC">
        <w:rPr>
          <w:rFonts w:hint="eastAsia"/>
          <w:lang w:eastAsia="zh-TW"/>
        </w:rPr>
        <w:t>24.3</w:t>
      </w:r>
      <w:r w:rsidR="001D4A56" w:rsidRPr="00D569EC">
        <w:rPr>
          <w:rFonts w:hint="eastAsia"/>
          <w:lang w:eastAsia="zh-TW"/>
        </w:rPr>
        <w:t>%</w:t>
      </w:r>
      <w:r w:rsidR="000E0937" w:rsidRPr="00D569EC">
        <w:rPr>
          <w:rFonts w:hint="eastAsia"/>
          <w:lang w:eastAsia="zh-TW"/>
        </w:rPr>
        <w:t>，下一個財年上半年將再下降</w:t>
      </w:r>
      <w:r w:rsidR="000E0937" w:rsidRPr="00D569EC">
        <w:rPr>
          <w:rFonts w:hint="eastAsia"/>
          <w:lang w:eastAsia="zh-TW"/>
        </w:rPr>
        <w:t>37.4</w:t>
      </w:r>
      <w:r w:rsidR="001D4A56" w:rsidRPr="00D569EC">
        <w:rPr>
          <w:rFonts w:hint="eastAsia"/>
          <w:lang w:eastAsia="zh-TW"/>
        </w:rPr>
        <w:t>%</w:t>
      </w:r>
      <w:r w:rsidR="000E0937" w:rsidRPr="00D569EC">
        <w:rPr>
          <w:rFonts w:hint="eastAsia"/>
          <w:lang w:eastAsia="zh-TW"/>
        </w:rPr>
        <w:t>。另一個較樂觀的預測顯示，本季度降幅度為</w:t>
      </w:r>
      <w:r w:rsidR="000E0937" w:rsidRPr="00D569EC">
        <w:rPr>
          <w:rFonts w:hint="eastAsia"/>
          <w:lang w:eastAsia="zh-TW"/>
        </w:rPr>
        <w:t>5.8</w:t>
      </w:r>
      <w:r w:rsidR="001D4A56" w:rsidRPr="00D569EC">
        <w:rPr>
          <w:rFonts w:hint="eastAsia"/>
          <w:lang w:eastAsia="zh-TW"/>
        </w:rPr>
        <w:t>%</w:t>
      </w:r>
      <w:r w:rsidR="000E0937" w:rsidRPr="00D569EC">
        <w:rPr>
          <w:rFonts w:hint="eastAsia"/>
          <w:lang w:eastAsia="zh-TW"/>
        </w:rPr>
        <w:t>，隨後六個月降幅為</w:t>
      </w:r>
      <w:r w:rsidR="000E0937" w:rsidRPr="00D569EC">
        <w:rPr>
          <w:rFonts w:hint="eastAsia"/>
          <w:lang w:eastAsia="zh-TW"/>
        </w:rPr>
        <w:t>11.7</w:t>
      </w:r>
      <w:r w:rsidR="001D4A56" w:rsidRPr="00D569EC">
        <w:rPr>
          <w:rFonts w:hint="eastAsia"/>
          <w:lang w:eastAsia="zh-TW"/>
        </w:rPr>
        <w:t>%</w:t>
      </w:r>
      <w:r w:rsidR="000E0937" w:rsidRPr="00D569EC">
        <w:rPr>
          <w:rFonts w:hint="eastAsia"/>
          <w:lang w:eastAsia="zh-TW"/>
        </w:rPr>
        <w:t>。此將嚴重</w:t>
      </w:r>
      <w:r w:rsidRPr="00D569EC">
        <w:rPr>
          <w:rFonts w:hint="eastAsia"/>
          <w:lang w:eastAsia="zh-TW"/>
        </w:rPr>
        <w:t>威脅到肯州稅入短缺近五億美元，迫使州長為從危機中復甦而大幅削減預算</w:t>
      </w:r>
      <w:r w:rsidR="000E0937" w:rsidRPr="00D569EC">
        <w:rPr>
          <w:rFonts w:hint="eastAsia"/>
          <w:lang w:eastAsia="zh-TW"/>
        </w:rPr>
        <w:t>，</w:t>
      </w:r>
      <w:r w:rsidRPr="00D569EC">
        <w:rPr>
          <w:rFonts w:hint="eastAsia"/>
          <w:lang w:eastAsia="zh-TW"/>
        </w:rPr>
        <w:t>預計稅入急劇下降持續到</w:t>
      </w:r>
      <w:r w:rsidRPr="00D569EC">
        <w:rPr>
          <w:rFonts w:hint="eastAsia"/>
          <w:lang w:eastAsia="zh-TW"/>
        </w:rPr>
        <w:t>2021</w:t>
      </w:r>
      <w:r w:rsidRPr="00D569EC">
        <w:rPr>
          <w:rFonts w:hint="eastAsia"/>
          <w:lang w:eastAsia="zh-TW"/>
        </w:rPr>
        <w:t>年</w:t>
      </w:r>
      <w:r w:rsidRPr="00D569EC">
        <w:rPr>
          <w:rFonts w:hint="eastAsia"/>
          <w:lang w:eastAsia="zh-TW"/>
        </w:rPr>
        <w:t>7</w:t>
      </w:r>
      <w:r w:rsidRPr="00D569EC">
        <w:rPr>
          <w:rFonts w:hint="eastAsia"/>
          <w:lang w:eastAsia="zh-TW"/>
        </w:rPr>
        <w:t>月開始的下一個財年。</w:t>
      </w:r>
    </w:p>
    <w:p w14:paraId="56B7A1BE" w14:textId="77777777" w:rsidR="004850E8" w:rsidRPr="00D569EC" w:rsidRDefault="00FD0C58">
      <w:pPr>
        <w:pStyle w:val="a4"/>
        <w:spacing w:before="257" w:after="257"/>
        <w:ind w:left="632" w:hanging="632"/>
        <w:rPr>
          <w:rFonts w:eastAsiaTheme="minorEastAsia"/>
          <w:color w:val="auto"/>
        </w:rPr>
      </w:pPr>
      <w:r w:rsidRPr="00D569EC">
        <w:rPr>
          <w:color w:val="auto"/>
        </w:rPr>
        <w:t>五、市場環境</w:t>
      </w:r>
    </w:p>
    <w:p w14:paraId="5DC4EC09" w14:textId="43BA098D" w:rsidR="000E2894" w:rsidRPr="00D569EC" w:rsidRDefault="00BD4D77" w:rsidP="00E224B1">
      <w:pPr>
        <w:pStyle w:val="-1"/>
      </w:pPr>
      <w:r w:rsidRPr="00D569EC">
        <w:rPr>
          <w:rFonts w:hint="eastAsia"/>
        </w:rPr>
        <w:t>出口是肯州經濟繁榮的重要因素，過去的二十年出口增加</w:t>
      </w:r>
      <w:r w:rsidRPr="00D569EC">
        <w:rPr>
          <w:rFonts w:hint="eastAsia"/>
        </w:rPr>
        <w:t>2</w:t>
      </w:r>
      <w:r w:rsidRPr="00D569EC">
        <w:rPr>
          <w:rFonts w:hint="eastAsia"/>
        </w:rPr>
        <w:t>倍，複合年增長率為</w:t>
      </w:r>
      <w:r w:rsidRPr="00D569EC">
        <w:rPr>
          <w:rFonts w:hint="eastAsia"/>
        </w:rPr>
        <w:t>7.3%</w:t>
      </w:r>
      <w:r w:rsidRPr="00D569EC">
        <w:rPr>
          <w:rFonts w:hint="eastAsia"/>
        </w:rPr>
        <w:t>，高於美國的</w:t>
      </w:r>
      <w:r w:rsidRPr="00D569EC">
        <w:rPr>
          <w:rFonts w:hint="eastAsia"/>
        </w:rPr>
        <w:t>5%</w:t>
      </w:r>
      <w:r w:rsidRPr="00D569EC">
        <w:rPr>
          <w:rFonts w:hint="eastAsia"/>
        </w:rPr>
        <w:t>和其他競爭對手州平均的</w:t>
      </w:r>
      <w:r w:rsidRPr="00D569EC">
        <w:rPr>
          <w:rFonts w:hint="eastAsia"/>
        </w:rPr>
        <w:t>5.6%</w:t>
      </w:r>
      <w:r w:rsidRPr="00D569EC">
        <w:rPr>
          <w:rFonts w:hint="eastAsia"/>
        </w:rPr>
        <w:t>。出口商品額為</w:t>
      </w:r>
      <w:r w:rsidRPr="00D569EC">
        <w:rPr>
          <w:rFonts w:hint="eastAsia"/>
        </w:rPr>
        <w:t>3</w:t>
      </w:r>
      <w:r w:rsidR="00561B21" w:rsidRPr="00D569EC">
        <w:rPr>
          <w:rFonts w:hint="eastAsia"/>
        </w:rPr>
        <w:t>30</w:t>
      </w:r>
      <w:r w:rsidRPr="00D569EC">
        <w:rPr>
          <w:rFonts w:hint="eastAsia"/>
        </w:rPr>
        <w:t>億美元，相當於該州</w:t>
      </w:r>
      <w:r w:rsidRPr="00D569EC">
        <w:rPr>
          <w:rFonts w:hint="eastAsia"/>
        </w:rPr>
        <w:t>GDP</w:t>
      </w:r>
      <w:r w:rsidRPr="00D569EC">
        <w:rPr>
          <w:rFonts w:hint="eastAsia"/>
        </w:rPr>
        <w:t>的</w:t>
      </w:r>
      <w:r w:rsidRPr="00D569EC">
        <w:rPr>
          <w:rFonts w:hint="eastAsia"/>
        </w:rPr>
        <w:t>15.3%</w:t>
      </w:r>
      <w:r w:rsidRPr="00D569EC">
        <w:rPr>
          <w:rFonts w:hint="eastAsia"/>
        </w:rPr>
        <w:t>，較美國的</w:t>
      </w:r>
      <w:r w:rsidRPr="00D569EC">
        <w:rPr>
          <w:rFonts w:hint="eastAsia"/>
        </w:rPr>
        <w:t>8.1%</w:t>
      </w:r>
      <w:r w:rsidRPr="00D569EC">
        <w:rPr>
          <w:rFonts w:hint="eastAsia"/>
        </w:rPr>
        <w:t>，和競爭州的</w:t>
      </w:r>
      <w:r w:rsidRPr="00D569EC">
        <w:rPr>
          <w:rFonts w:hint="eastAsia"/>
        </w:rPr>
        <w:t>7.6%</w:t>
      </w:r>
      <w:r w:rsidRPr="00D569EC">
        <w:rPr>
          <w:rFonts w:hint="eastAsia"/>
        </w:rPr>
        <w:t>為高。主要出口商品銷往加拿大</w:t>
      </w:r>
      <w:r w:rsidR="001D4A56" w:rsidRPr="00D569EC">
        <w:rPr>
          <w:rFonts w:hint="eastAsia"/>
        </w:rPr>
        <w:t>（占</w:t>
      </w:r>
      <w:r w:rsidRPr="00D569EC">
        <w:rPr>
          <w:rFonts w:hint="eastAsia"/>
        </w:rPr>
        <w:t>23%</w:t>
      </w:r>
      <w:r w:rsidR="001D4A56" w:rsidRPr="00D569EC">
        <w:rPr>
          <w:rFonts w:hint="eastAsia"/>
        </w:rPr>
        <w:t>）</w:t>
      </w:r>
      <w:r w:rsidRPr="00D569EC">
        <w:rPr>
          <w:rFonts w:hint="eastAsia"/>
        </w:rPr>
        <w:t>、英國</w:t>
      </w:r>
      <w:r w:rsidR="001D4A56" w:rsidRPr="00D569EC">
        <w:rPr>
          <w:rFonts w:hint="eastAsia"/>
        </w:rPr>
        <w:t>（</w:t>
      </w:r>
      <w:r w:rsidRPr="00D569EC">
        <w:rPr>
          <w:rFonts w:hint="eastAsia"/>
        </w:rPr>
        <w:t>11%</w:t>
      </w:r>
      <w:r w:rsidR="001D4A56" w:rsidRPr="00D569EC">
        <w:rPr>
          <w:rFonts w:hint="eastAsia"/>
        </w:rPr>
        <w:t>）</w:t>
      </w:r>
      <w:r w:rsidRPr="00D569EC">
        <w:rPr>
          <w:rFonts w:hint="eastAsia"/>
        </w:rPr>
        <w:t>、法國</w:t>
      </w:r>
      <w:r w:rsidR="001D4A56" w:rsidRPr="00D569EC">
        <w:rPr>
          <w:rFonts w:hint="eastAsia"/>
        </w:rPr>
        <w:t>（</w:t>
      </w:r>
      <w:r w:rsidRPr="00D569EC">
        <w:rPr>
          <w:rFonts w:hint="eastAsia"/>
        </w:rPr>
        <w:t>10%</w:t>
      </w:r>
      <w:r w:rsidR="001D4A56" w:rsidRPr="00D569EC">
        <w:rPr>
          <w:rFonts w:hint="eastAsia"/>
        </w:rPr>
        <w:t>）</w:t>
      </w:r>
      <w:r w:rsidRPr="00D569EC">
        <w:rPr>
          <w:rFonts w:hint="eastAsia"/>
        </w:rPr>
        <w:t>、巴西</w:t>
      </w:r>
      <w:r w:rsidR="001D4A56" w:rsidRPr="00D569EC">
        <w:rPr>
          <w:rFonts w:hint="eastAsia"/>
        </w:rPr>
        <w:t>（</w:t>
      </w:r>
      <w:r w:rsidRPr="00D569EC">
        <w:rPr>
          <w:rFonts w:hint="eastAsia"/>
        </w:rPr>
        <w:t>8%</w:t>
      </w:r>
      <w:r w:rsidR="001D4A56" w:rsidRPr="00D569EC">
        <w:rPr>
          <w:rFonts w:hint="eastAsia"/>
        </w:rPr>
        <w:t>）</w:t>
      </w:r>
      <w:r w:rsidRPr="00D569EC">
        <w:rPr>
          <w:rFonts w:hint="eastAsia"/>
        </w:rPr>
        <w:t>、墨西哥</w:t>
      </w:r>
      <w:r w:rsidR="001D4A56" w:rsidRPr="00D569EC">
        <w:rPr>
          <w:rFonts w:hint="eastAsia"/>
        </w:rPr>
        <w:t>（</w:t>
      </w:r>
      <w:r w:rsidRPr="00D569EC">
        <w:rPr>
          <w:rFonts w:hint="eastAsia"/>
        </w:rPr>
        <w:t>7%</w:t>
      </w:r>
      <w:r w:rsidR="001D4A56" w:rsidRPr="00D569EC">
        <w:rPr>
          <w:rFonts w:hint="eastAsia"/>
        </w:rPr>
        <w:t>）</w:t>
      </w:r>
      <w:r w:rsidRPr="00D569EC">
        <w:rPr>
          <w:rFonts w:hint="eastAsia"/>
        </w:rPr>
        <w:t>和</w:t>
      </w:r>
      <w:r w:rsidR="00186CC1" w:rsidRPr="00D569EC">
        <w:rPr>
          <w:rFonts w:hint="eastAsia"/>
        </w:rPr>
        <w:t>中國大陸</w:t>
      </w:r>
      <w:r w:rsidR="001D4A56" w:rsidRPr="00D569EC">
        <w:rPr>
          <w:rFonts w:hint="eastAsia"/>
        </w:rPr>
        <w:t>（</w:t>
      </w:r>
      <w:r w:rsidRPr="00D569EC">
        <w:rPr>
          <w:rFonts w:hint="eastAsia"/>
        </w:rPr>
        <w:t>6%</w:t>
      </w:r>
      <w:r w:rsidR="001D4A56" w:rsidRPr="00D569EC">
        <w:rPr>
          <w:rFonts w:hint="eastAsia"/>
        </w:rPr>
        <w:t>）</w:t>
      </w:r>
      <w:r w:rsidRPr="00D569EC">
        <w:rPr>
          <w:rFonts w:hint="eastAsia"/>
        </w:rPr>
        <w:t>。</w:t>
      </w:r>
      <w:r w:rsidR="00DD44AD" w:rsidRPr="00D569EC">
        <w:rPr>
          <w:rFonts w:hint="eastAsia"/>
        </w:rPr>
        <w:t>肯州出口到</w:t>
      </w:r>
      <w:r w:rsidR="00DD44AD" w:rsidRPr="00D569EC">
        <w:rPr>
          <w:rFonts w:hint="eastAsia"/>
        </w:rPr>
        <w:t>200</w:t>
      </w:r>
      <w:r w:rsidR="00DD44AD" w:rsidRPr="00D569EC">
        <w:rPr>
          <w:rFonts w:hint="eastAsia"/>
        </w:rPr>
        <w:t>多個國家，僅前六大出口市場就</w:t>
      </w:r>
      <w:r w:rsidR="001D4A56" w:rsidRPr="00D569EC">
        <w:rPr>
          <w:rFonts w:hint="eastAsia"/>
        </w:rPr>
        <w:t>占</w:t>
      </w:r>
      <w:r w:rsidR="00DD44AD" w:rsidRPr="00D569EC">
        <w:rPr>
          <w:rFonts w:hint="eastAsia"/>
        </w:rPr>
        <w:t>出口總額的</w:t>
      </w:r>
      <w:r w:rsidR="00DD44AD" w:rsidRPr="00D569EC">
        <w:rPr>
          <w:rFonts w:hint="eastAsia"/>
        </w:rPr>
        <w:t>66%</w:t>
      </w:r>
      <w:r w:rsidR="00DD44AD" w:rsidRPr="00D569EC">
        <w:rPr>
          <w:rFonts w:hint="eastAsia"/>
        </w:rPr>
        <w:t>，前十大市場</w:t>
      </w:r>
      <w:r w:rsidR="001D4A56" w:rsidRPr="00D569EC">
        <w:rPr>
          <w:rFonts w:hint="eastAsia"/>
        </w:rPr>
        <w:t>占</w:t>
      </w:r>
      <w:r w:rsidR="00DD44AD" w:rsidRPr="00D569EC">
        <w:rPr>
          <w:rFonts w:hint="eastAsia"/>
        </w:rPr>
        <w:t>所有出口的</w:t>
      </w:r>
      <w:r w:rsidR="00DD44AD" w:rsidRPr="00D569EC">
        <w:rPr>
          <w:rFonts w:hint="eastAsia"/>
        </w:rPr>
        <w:t>80%</w:t>
      </w:r>
      <w:r w:rsidR="00DD44AD" w:rsidRPr="00D569EC">
        <w:rPr>
          <w:rFonts w:hint="eastAsia"/>
        </w:rPr>
        <w:t>。</w:t>
      </w:r>
    </w:p>
    <w:p w14:paraId="669FF254" w14:textId="1F666279" w:rsidR="00561B21" w:rsidRPr="00D569EC" w:rsidRDefault="00DD44AD" w:rsidP="00E224B1">
      <w:pPr>
        <w:pStyle w:val="-1"/>
      </w:pPr>
      <w:r w:rsidRPr="00D569EC">
        <w:rPr>
          <w:rFonts w:hint="eastAsia"/>
        </w:rPr>
        <w:t>肯州傳統的產品如飲料和</w:t>
      </w:r>
      <w:r w:rsidR="001D4A56" w:rsidRPr="00D569EC">
        <w:rPr>
          <w:rFonts w:hint="eastAsia"/>
        </w:rPr>
        <w:t>菸</w:t>
      </w:r>
      <w:r w:rsidRPr="00D569EC">
        <w:rPr>
          <w:rFonts w:hint="eastAsia"/>
        </w:rPr>
        <w:t>草產品</w:t>
      </w:r>
      <w:r w:rsidR="001D4A56" w:rsidRPr="00D569EC">
        <w:rPr>
          <w:rFonts w:hint="eastAsia"/>
        </w:rPr>
        <w:t>占</w:t>
      </w:r>
      <w:r w:rsidRPr="00D569EC">
        <w:rPr>
          <w:rFonts w:hint="eastAsia"/>
        </w:rPr>
        <w:t>總出口的</w:t>
      </w:r>
      <w:r w:rsidRPr="00D569EC">
        <w:rPr>
          <w:rFonts w:hint="eastAsia"/>
        </w:rPr>
        <w:t>1.7%</w:t>
      </w:r>
      <w:r w:rsidRPr="00D569EC">
        <w:rPr>
          <w:rFonts w:hint="eastAsia"/>
        </w:rPr>
        <w:t>，約</w:t>
      </w:r>
      <w:r w:rsidRPr="00D569EC">
        <w:rPr>
          <w:rFonts w:hint="eastAsia"/>
        </w:rPr>
        <w:t>5</w:t>
      </w:r>
      <w:r w:rsidRPr="00D569EC">
        <w:rPr>
          <w:rFonts w:hint="eastAsia"/>
        </w:rPr>
        <w:t>億</w:t>
      </w:r>
      <w:r w:rsidRPr="00D569EC">
        <w:rPr>
          <w:rFonts w:hint="eastAsia"/>
        </w:rPr>
        <w:t>3,000</w:t>
      </w:r>
      <w:r w:rsidRPr="00D569EC">
        <w:rPr>
          <w:rFonts w:hint="eastAsia"/>
        </w:rPr>
        <w:t>美元。然而過半</w:t>
      </w:r>
      <w:r w:rsidR="001D4A56" w:rsidRPr="00D569EC">
        <w:rPr>
          <w:rFonts w:hint="eastAsia"/>
        </w:rPr>
        <w:t>（</w:t>
      </w:r>
      <w:r w:rsidRPr="00D569EC">
        <w:rPr>
          <w:rFonts w:hint="eastAsia"/>
        </w:rPr>
        <w:t>58%</w:t>
      </w:r>
      <w:r w:rsidR="001D4A56" w:rsidRPr="00D569EC">
        <w:rPr>
          <w:rFonts w:hint="eastAsia"/>
        </w:rPr>
        <w:t>）</w:t>
      </w:r>
      <w:r w:rsidRPr="00D569EC">
        <w:rPr>
          <w:rFonts w:hint="eastAsia"/>
        </w:rPr>
        <w:t>的出口</w:t>
      </w:r>
      <w:r w:rsidR="000E2894" w:rsidRPr="00D569EC">
        <w:rPr>
          <w:rFonts w:hint="eastAsia"/>
        </w:rPr>
        <w:t>項目</w:t>
      </w:r>
      <w:r w:rsidRPr="00D569EC">
        <w:rPr>
          <w:rFonts w:hint="eastAsia"/>
        </w:rPr>
        <w:t>為運輸設備，其次是化學品</w:t>
      </w:r>
      <w:r w:rsidR="001D4A56" w:rsidRPr="00D569EC">
        <w:rPr>
          <w:rFonts w:hint="eastAsia"/>
        </w:rPr>
        <w:t>（</w:t>
      </w:r>
      <w:r w:rsidRPr="00D569EC">
        <w:rPr>
          <w:rFonts w:hint="eastAsia"/>
        </w:rPr>
        <w:t>14%</w:t>
      </w:r>
      <w:r w:rsidR="001D4A56" w:rsidRPr="00D569EC">
        <w:rPr>
          <w:rFonts w:hint="eastAsia"/>
        </w:rPr>
        <w:t>）</w:t>
      </w:r>
      <w:r w:rsidRPr="00D569EC">
        <w:rPr>
          <w:rFonts w:hint="eastAsia"/>
        </w:rPr>
        <w:t>、電腦和電子產品</w:t>
      </w:r>
      <w:r w:rsidR="001D4A56" w:rsidRPr="00D569EC">
        <w:rPr>
          <w:rFonts w:hint="eastAsia"/>
        </w:rPr>
        <w:t>（</w:t>
      </w:r>
      <w:r w:rsidRPr="00D569EC">
        <w:rPr>
          <w:rFonts w:hint="eastAsia"/>
        </w:rPr>
        <w:t>6%</w:t>
      </w:r>
      <w:r w:rsidR="001D4A56" w:rsidRPr="00D569EC">
        <w:rPr>
          <w:rFonts w:hint="eastAsia"/>
        </w:rPr>
        <w:t>）</w:t>
      </w:r>
      <w:r w:rsidRPr="00D569EC">
        <w:rPr>
          <w:rFonts w:hint="eastAsia"/>
        </w:rPr>
        <w:t>、非電機設備</w:t>
      </w:r>
      <w:r w:rsidR="001D4A56" w:rsidRPr="00D569EC">
        <w:rPr>
          <w:rFonts w:hint="eastAsia"/>
        </w:rPr>
        <w:t>（</w:t>
      </w:r>
      <w:r w:rsidRPr="00D569EC">
        <w:rPr>
          <w:rFonts w:hint="eastAsia"/>
        </w:rPr>
        <w:t>5%</w:t>
      </w:r>
      <w:r w:rsidR="001D4A56" w:rsidRPr="00D569EC">
        <w:rPr>
          <w:rFonts w:hint="eastAsia"/>
        </w:rPr>
        <w:t>）</w:t>
      </w:r>
      <w:r w:rsidRPr="00D569EC">
        <w:rPr>
          <w:rFonts w:hint="eastAsia"/>
        </w:rPr>
        <w:t>，前四大出口項目</w:t>
      </w:r>
      <w:r w:rsidR="001D4A56" w:rsidRPr="00D569EC">
        <w:rPr>
          <w:rFonts w:hint="eastAsia"/>
        </w:rPr>
        <w:t>占</w:t>
      </w:r>
      <w:r w:rsidRPr="00D569EC">
        <w:rPr>
          <w:rFonts w:hint="eastAsia"/>
        </w:rPr>
        <w:t>總出口的</w:t>
      </w:r>
      <w:r w:rsidRPr="00D569EC">
        <w:rPr>
          <w:rFonts w:hint="eastAsia"/>
        </w:rPr>
        <w:t>83%</w:t>
      </w:r>
      <w:r w:rsidRPr="00D569EC">
        <w:rPr>
          <w:rFonts w:hint="eastAsia"/>
        </w:rPr>
        <w:t>。</w:t>
      </w:r>
      <w:r w:rsidR="000E2894" w:rsidRPr="00D569EC">
        <w:rPr>
          <w:rFonts w:hint="eastAsia"/>
        </w:rPr>
        <w:t>又最大宗的貨品依序為：航太設備和零件</w:t>
      </w:r>
      <w:r w:rsidR="001D4A56" w:rsidRPr="00D569EC">
        <w:rPr>
          <w:rFonts w:hint="eastAsia"/>
        </w:rPr>
        <w:t>（</w:t>
      </w:r>
      <w:r w:rsidR="000E2894" w:rsidRPr="00D569EC">
        <w:rPr>
          <w:rFonts w:hint="eastAsia"/>
        </w:rPr>
        <w:t>出口額</w:t>
      </w:r>
      <w:r w:rsidR="000E2894" w:rsidRPr="00D569EC">
        <w:rPr>
          <w:rFonts w:hint="eastAsia"/>
        </w:rPr>
        <w:t>146</w:t>
      </w:r>
      <w:r w:rsidR="000E2894" w:rsidRPr="00D569EC">
        <w:rPr>
          <w:rFonts w:hint="eastAsia"/>
        </w:rPr>
        <w:t>億美元</w:t>
      </w:r>
      <w:r w:rsidR="001D4A56" w:rsidRPr="00D569EC">
        <w:rPr>
          <w:rFonts w:hint="eastAsia"/>
        </w:rPr>
        <w:t>）</w:t>
      </w:r>
      <w:r w:rsidR="000E2894" w:rsidRPr="00D569EC">
        <w:rPr>
          <w:rFonts w:hint="eastAsia"/>
        </w:rPr>
        <w:t>、汽機車及其零組件</w:t>
      </w:r>
      <w:r w:rsidR="001D4A56" w:rsidRPr="00D569EC">
        <w:rPr>
          <w:rFonts w:hint="eastAsia"/>
        </w:rPr>
        <w:t>（</w:t>
      </w:r>
      <w:r w:rsidR="000E2894" w:rsidRPr="00D569EC">
        <w:rPr>
          <w:rFonts w:hint="eastAsia"/>
        </w:rPr>
        <w:t>46</w:t>
      </w:r>
      <w:r w:rsidR="000E2894" w:rsidRPr="00D569EC">
        <w:rPr>
          <w:rFonts w:hint="eastAsia"/>
        </w:rPr>
        <w:t>億美元</w:t>
      </w:r>
      <w:r w:rsidR="001D4A56" w:rsidRPr="00D569EC">
        <w:rPr>
          <w:rFonts w:hint="eastAsia"/>
        </w:rPr>
        <w:t>）</w:t>
      </w:r>
      <w:r w:rsidR="000E2894" w:rsidRPr="00D569EC">
        <w:rPr>
          <w:rFonts w:hint="eastAsia"/>
        </w:rPr>
        <w:t>、藥品和藥物</w:t>
      </w:r>
      <w:r w:rsidR="001D4A56" w:rsidRPr="00D569EC">
        <w:rPr>
          <w:rFonts w:hint="eastAsia"/>
        </w:rPr>
        <w:t>（</w:t>
      </w:r>
      <w:r w:rsidR="000E2894" w:rsidRPr="00D569EC">
        <w:rPr>
          <w:rFonts w:hint="eastAsia"/>
        </w:rPr>
        <w:t>24</w:t>
      </w:r>
      <w:r w:rsidR="000E2894" w:rsidRPr="00D569EC">
        <w:rPr>
          <w:rFonts w:hint="eastAsia"/>
        </w:rPr>
        <w:t>億美元</w:t>
      </w:r>
      <w:r w:rsidR="001D4A56" w:rsidRPr="00D569EC">
        <w:rPr>
          <w:rFonts w:hint="eastAsia"/>
        </w:rPr>
        <w:t>）</w:t>
      </w:r>
      <w:r w:rsidR="000E2894" w:rsidRPr="00D569EC">
        <w:rPr>
          <w:rFonts w:hint="eastAsia"/>
        </w:rPr>
        <w:t>、樹脂</w:t>
      </w:r>
      <w:r w:rsidR="000E2894" w:rsidRPr="00D569EC">
        <w:rPr>
          <w:rFonts w:hint="eastAsia"/>
        </w:rPr>
        <w:t>/</w:t>
      </w:r>
      <w:r w:rsidR="000E2894" w:rsidRPr="00D569EC">
        <w:rPr>
          <w:rFonts w:hint="eastAsia"/>
        </w:rPr>
        <w:t>橡膠</w:t>
      </w:r>
      <w:r w:rsidR="000E2894" w:rsidRPr="00D569EC">
        <w:rPr>
          <w:rFonts w:hint="eastAsia"/>
        </w:rPr>
        <w:t>/</w:t>
      </w:r>
      <w:r w:rsidR="000E2894" w:rsidRPr="00D569EC">
        <w:rPr>
          <w:rFonts w:hint="eastAsia"/>
        </w:rPr>
        <w:t>纖維</w:t>
      </w:r>
      <w:r w:rsidR="000E2894" w:rsidRPr="00D569EC">
        <w:rPr>
          <w:rFonts w:hint="eastAsia"/>
        </w:rPr>
        <w:t>/</w:t>
      </w:r>
      <w:r w:rsidR="000E2894" w:rsidRPr="00D569EC">
        <w:rPr>
          <w:rFonts w:hint="eastAsia"/>
        </w:rPr>
        <w:t>絲線</w:t>
      </w:r>
      <w:r w:rsidR="001D4A56" w:rsidRPr="00D569EC">
        <w:rPr>
          <w:rFonts w:hint="eastAsia"/>
        </w:rPr>
        <w:t>（</w:t>
      </w:r>
      <w:r w:rsidR="000E2894" w:rsidRPr="00D569EC">
        <w:rPr>
          <w:rFonts w:hint="eastAsia"/>
        </w:rPr>
        <w:t>9.17</w:t>
      </w:r>
      <w:r w:rsidR="000E2894" w:rsidRPr="00D569EC">
        <w:rPr>
          <w:rFonts w:hint="eastAsia"/>
        </w:rPr>
        <w:t>億美元</w:t>
      </w:r>
      <w:r w:rsidR="001D4A56" w:rsidRPr="00D569EC">
        <w:rPr>
          <w:rFonts w:hint="eastAsia"/>
        </w:rPr>
        <w:t>）</w:t>
      </w:r>
      <w:r w:rsidR="000E2894" w:rsidRPr="00D569EC">
        <w:rPr>
          <w:rFonts w:hint="eastAsia"/>
        </w:rPr>
        <w:t>、基本化學品</w:t>
      </w:r>
      <w:r w:rsidR="001D4A56" w:rsidRPr="00D569EC">
        <w:rPr>
          <w:rFonts w:hint="eastAsia"/>
        </w:rPr>
        <w:t>（</w:t>
      </w:r>
      <w:r w:rsidR="000E2894" w:rsidRPr="00D569EC">
        <w:rPr>
          <w:rFonts w:hint="eastAsia"/>
        </w:rPr>
        <w:t>7.43</w:t>
      </w:r>
      <w:r w:rsidR="000E2894" w:rsidRPr="00D569EC">
        <w:rPr>
          <w:rFonts w:hint="eastAsia"/>
        </w:rPr>
        <w:t>億美元</w:t>
      </w:r>
      <w:r w:rsidR="001D4A56" w:rsidRPr="00D569EC">
        <w:rPr>
          <w:rFonts w:hint="eastAsia"/>
        </w:rPr>
        <w:t>）</w:t>
      </w:r>
      <w:r w:rsidR="000E2894" w:rsidRPr="00D569EC">
        <w:rPr>
          <w:rFonts w:hint="eastAsia"/>
        </w:rPr>
        <w:t>。</w:t>
      </w:r>
    </w:p>
    <w:p w14:paraId="21207149" w14:textId="7778B8B7" w:rsidR="001F7F62" w:rsidRPr="00D569EC" w:rsidRDefault="000E2894" w:rsidP="00E224B1">
      <w:pPr>
        <w:pStyle w:val="-1"/>
      </w:pPr>
      <w:r w:rsidRPr="00D569EC">
        <w:rPr>
          <w:rFonts w:hint="eastAsia"/>
        </w:rPr>
        <w:t>然</w:t>
      </w:r>
      <w:r w:rsidR="00D34EED" w:rsidRPr="00D569EC">
        <w:rPr>
          <w:rFonts w:hint="eastAsia"/>
        </w:rPr>
        <w:t>過去幾十年裡肯塔基州的經濟動態不斷在變化，具體而言，經濟活動從製造</w:t>
      </w:r>
      <w:r w:rsidR="00D34EED" w:rsidRPr="00D569EC">
        <w:rPr>
          <w:rFonts w:hint="eastAsia"/>
        </w:rPr>
        <w:lastRenderedPageBreak/>
        <w:t>貨品轉向提供服務，</w:t>
      </w:r>
      <w:r w:rsidR="00D34EED" w:rsidRPr="00D569EC">
        <w:rPr>
          <w:rFonts w:hint="eastAsia"/>
        </w:rPr>
        <w:t>40</w:t>
      </w:r>
      <w:r w:rsidR="00D34EED" w:rsidRPr="00D569EC">
        <w:rPr>
          <w:rFonts w:hint="eastAsia"/>
        </w:rPr>
        <w:t>年前服務業占肯州</w:t>
      </w:r>
      <w:r w:rsidR="00D34EED" w:rsidRPr="00D569EC">
        <w:rPr>
          <w:rFonts w:hint="eastAsia"/>
        </w:rPr>
        <w:t>GDP</w:t>
      </w:r>
      <w:r w:rsidR="00D34EED" w:rsidRPr="00D569EC">
        <w:rPr>
          <w:rFonts w:hint="eastAsia"/>
        </w:rPr>
        <w:t>的</w:t>
      </w:r>
      <w:r w:rsidR="00D34EED" w:rsidRPr="00D569EC">
        <w:rPr>
          <w:rFonts w:hint="eastAsia"/>
        </w:rPr>
        <w:t>40%</w:t>
      </w:r>
      <w:r w:rsidR="00D34EED" w:rsidRPr="00D569EC">
        <w:rPr>
          <w:rFonts w:hint="eastAsia"/>
        </w:rPr>
        <w:t>、製造業</w:t>
      </w:r>
      <w:r w:rsidR="001D4A56" w:rsidRPr="00D569EC">
        <w:rPr>
          <w:rFonts w:hint="eastAsia"/>
        </w:rPr>
        <w:t>占</w:t>
      </w:r>
      <w:r w:rsidR="00D34EED" w:rsidRPr="00D569EC">
        <w:rPr>
          <w:rFonts w:hint="eastAsia"/>
        </w:rPr>
        <w:t>50%</w:t>
      </w:r>
      <w:r w:rsidR="00D34EED" w:rsidRPr="00D569EC">
        <w:rPr>
          <w:rFonts w:hint="eastAsia"/>
        </w:rPr>
        <w:t>，而</w:t>
      </w:r>
      <w:r w:rsidR="00D34EED" w:rsidRPr="00D569EC">
        <w:rPr>
          <w:rFonts w:hint="eastAsia"/>
        </w:rPr>
        <w:t>20</w:t>
      </w:r>
      <w:r w:rsidR="00D34EED" w:rsidRPr="00D569EC">
        <w:rPr>
          <w:rFonts w:hint="eastAsia"/>
        </w:rPr>
        <w:t>年前服務業產值已超出製造業，如今服務業產值</w:t>
      </w:r>
      <w:r w:rsidR="001D4A56" w:rsidRPr="00D569EC">
        <w:rPr>
          <w:rFonts w:hint="eastAsia"/>
        </w:rPr>
        <w:t>占</w:t>
      </w:r>
      <w:r w:rsidR="00D34EED" w:rsidRPr="00D569EC">
        <w:rPr>
          <w:rFonts w:hint="eastAsia"/>
        </w:rPr>
        <w:t>62%</w:t>
      </w:r>
      <w:r w:rsidR="00D34EED" w:rsidRPr="00D569EC">
        <w:rPr>
          <w:rFonts w:hint="eastAsia"/>
        </w:rPr>
        <w:t>、製造業下滑到</w:t>
      </w:r>
      <w:r w:rsidR="00D34EED" w:rsidRPr="00D569EC">
        <w:rPr>
          <w:rFonts w:hint="eastAsia"/>
        </w:rPr>
        <w:t>24.5%</w:t>
      </w:r>
      <w:r w:rsidR="00D34EED" w:rsidRPr="00D569EC">
        <w:rPr>
          <w:rFonts w:hint="eastAsia"/>
        </w:rPr>
        <w:t>。同時，消費模式也循著經濟動態變化傾向服務業，但大多數服務沒有課銷售稅，使得政府稅基逐漸減少，因此肯州稅法在</w:t>
      </w:r>
      <w:r w:rsidR="007416B4" w:rsidRPr="00D569EC">
        <w:rPr>
          <w:rFonts w:hint="eastAsia"/>
        </w:rPr>
        <w:t>2018</w:t>
      </w:r>
      <w:r w:rsidR="00D34EED" w:rsidRPr="00D569EC">
        <w:rPr>
          <w:rFonts w:hint="eastAsia"/>
        </w:rPr>
        <w:t>年進行修改，對部分服務業徵收銷售稅，包括汽車維修到寵物美容等等。</w:t>
      </w:r>
    </w:p>
    <w:p w14:paraId="74A6BF27" w14:textId="77777777" w:rsidR="004850E8" w:rsidRPr="00D569EC" w:rsidRDefault="00FD0C58">
      <w:pPr>
        <w:pStyle w:val="a4"/>
        <w:spacing w:before="257" w:after="257"/>
        <w:ind w:left="632" w:hanging="632"/>
        <w:rPr>
          <w:color w:val="auto"/>
        </w:rPr>
      </w:pPr>
      <w:r w:rsidRPr="00D569EC">
        <w:rPr>
          <w:color w:val="auto"/>
        </w:rPr>
        <w:t>六、投資環境風險</w:t>
      </w:r>
    </w:p>
    <w:p w14:paraId="5913BF98" w14:textId="3C3D500F" w:rsidR="006312A1" w:rsidRPr="00D569EC" w:rsidRDefault="006312A1">
      <w:pPr>
        <w:ind w:firstLine="472"/>
        <w:rPr>
          <w:lang w:eastAsia="zh-TW"/>
        </w:rPr>
      </w:pPr>
      <w:bookmarkStart w:id="7" w:name="_Hlk39851336"/>
      <w:r w:rsidRPr="00D569EC">
        <w:rPr>
          <w:rFonts w:hint="eastAsia"/>
          <w:lang w:eastAsia="zh-TW"/>
        </w:rPr>
        <w:t>自川普政府開始對進口鋼鐵產品徵收高關稅以來，許多外商前往肯州投資相關供應零組件，以滿足產業要求，但投資商需提防美國政府對</w:t>
      </w:r>
      <w:r w:rsidR="00186CC1" w:rsidRPr="00D569EC">
        <w:rPr>
          <w:rFonts w:hint="eastAsia"/>
          <w:lang w:eastAsia="zh-TW"/>
        </w:rPr>
        <w:t>中國大陸</w:t>
      </w:r>
      <w:r w:rsidRPr="00D569EC">
        <w:rPr>
          <w:rFonts w:hint="eastAsia"/>
          <w:lang w:eastAsia="zh-TW"/>
        </w:rPr>
        <w:t>和部分國家許多商品和原料物徵收懲罰性關稅，並在某些產業上限制中資投入，已經宣</w:t>
      </w:r>
      <w:r w:rsidR="001D4A56" w:rsidRPr="00D569EC">
        <w:rPr>
          <w:rFonts w:hint="eastAsia"/>
          <w:lang w:eastAsia="zh-TW"/>
        </w:rPr>
        <w:t>布</w:t>
      </w:r>
      <w:r w:rsidRPr="00D569EC">
        <w:rPr>
          <w:rFonts w:hint="eastAsia"/>
          <w:lang w:eastAsia="zh-TW"/>
        </w:rPr>
        <w:t>高關稅產品及原料包括洗衣機、鋼鐵、鋁，到農產品等一長串名單都是與肯州產業關係緊密的原料物或產品。</w:t>
      </w:r>
    </w:p>
    <w:p w14:paraId="3C003FDE" w14:textId="0A6A83C5" w:rsidR="004850E8" w:rsidRPr="00D569EC" w:rsidRDefault="006312A1">
      <w:pPr>
        <w:ind w:firstLine="472"/>
        <w:rPr>
          <w:lang w:eastAsia="zh-TW"/>
        </w:rPr>
      </w:pPr>
      <w:r w:rsidRPr="00D569EC">
        <w:rPr>
          <w:rFonts w:hint="eastAsia"/>
          <w:lang w:eastAsia="zh-TW"/>
        </w:rPr>
        <w:t>又</w:t>
      </w:r>
      <w:r w:rsidR="00FD0C58" w:rsidRPr="00D569EC">
        <w:rPr>
          <w:lang w:eastAsia="zh-TW"/>
        </w:rPr>
        <w:t>美國</w:t>
      </w:r>
      <w:bookmarkStart w:id="8" w:name="_Hlk39851371"/>
      <w:r w:rsidR="00FD0C58" w:rsidRPr="00D569EC">
        <w:rPr>
          <w:lang w:eastAsia="zh-TW"/>
        </w:rPr>
        <w:t>政府對</w:t>
      </w:r>
      <w:r w:rsidR="00501B13" w:rsidRPr="00D569EC">
        <w:rPr>
          <w:rFonts w:hint="eastAsia"/>
          <w:lang w:eastAsia="zh-TW"/>
        </w:rPr>
        <w:t>部分</w:t>
      </w:r>
      <w:r w:rsidR="00FD0C58" w:rsidRPr="00D569EC">
        <w:rPr>
          <w:lang w:eastAsia="zh-TW"/>
        </w:rPr>
        <w:t>國家進口的汽車及零組件徵收最高達</w:t>
      </w:r>
      <w:r w:rsidR="00FD0C58" w:rsidRPr="00D569EC">
        <w:rPr>
          <w:lang w:eastAsia="zh-TW"/>
        </w:rPr>
        <w:t>25%</w:t>
      </w:r>
      <w:r w:rsidR="00FD0C58" w:rsidRPr="00D569EC">
        <w:rPr>
          <w:lang w:eastAsia="zh-TW"/>
        </w:rPr>
        <w:t>的關稅，造成非美</w:t>
      </w:r>
      <w:bookmarkEnd w:id="7"/>
      <w:r w:rsidR="00FD0C58" w:rsidRPr="00D569EC">
        <w:rPr>
          <w:lang w:eastAsia="zh-TW"/>
        </w:rPr>
        <w:t>國生</w:t>
      </w:r>
      <w:bookmarkEnd w:id="8"/>
      <w:r w:rsidR="00FD0C58" w:rsidRPr="00D569EC">
        <w:rPr>
          <w:lang w:eastAsia="zh-TW"/>
        </w:rPr>
        <w:t>產汽車每台車的成本可能會增加數千美元。雖然此舉有助於外國汽車業者前來投資設廠，但</w:t>
      </w:r>
      <w:r w:rsidRPr="00D569EC">
        <w:rPr>
          <w:rFonts w:hint="eastAsia"/>
          <w:lang w:eastAsia="zh-TW"/>
        </w:rPr>
        <w:t>也造成當地廠商</w:t>
      </w:r>
      <w:r w:rsidR="00501B13" w:rsidRPr="00D569EC">
        <w:rPr>
          <w:rFonts w:hint="eastAsia"/>
          <w:lang w:eastAsia="zh-TW"/>
        </w:rPr>
        <w:t>原料</w:t>
      </w:r>
      <w:r w:rsidRPr="00D569EC">
        <w:rPr>
          <w:rFonts w:hint="eastAsia"/>
          <w:lang w:eastAsia="zh-TW"/>
        </w:rPr>
        <w:t>成本上升</w:t>
      </w:r>
      <w:r w:rsidR="00FD0C58" w:rsidRPr="00D569EC">
        <w:rPr>
          <w:lang w:eastAsia="zh-TW"/>
        </w:rPr>
        <w:t>。</w:t>
      </w:r>
    </w:p>
    <w:p w14:paraId="388D5B3A" w14:textId="7AE2A847" w:rsidR="0051048D" w:rsidRPr="00D569EC" w:rsidRDefault="00FD0C58">
      <w:pPr>
        <w:ind w:firstLine="472"/>
        <w:rPr>
          <w:lang w:eastAsia="zh-TW"/>
        </w:rPr>
      </w:pPr>
      <w:r w:rsidRPr="00D569EC">
        <w:rPr>
          <w:lang w:eastAsia="zh-TW"/>
        </w:rPr>
        <w:t>此外，如同美國其他地區，</w:t>
      </w:r>
      <w:r w:rsidR="00C34AAE" w:rsidRPr="00D569EC">
        <w:rPr>
          <w:rFonts w:hint="eastAsia"/>
          <w:lang w:eastAsia="zh-TW"/>
        </w:rPr>
        <w:t>技術</w:t>
      </w:r>
      <w:r w:rsidRPr="00D569EC">
        <w:rPr>
          <w:lang w:eastAsia="zh-TW"/>
        </w:rPr>
        <w:t>勞工短缺依舊是肯州的隱憂，拉美移工在</w:t>
      </w:r>
      <w:r w:rsidRPr="00D569EC">
        <w:rPr>
          <w:lang w:eastAsia="zh-TW"/>
        </w:rPr>
        <w:t>90</w:t>
      </w:r>
      <w:r w:rsidRPr="00D569EC">
        <w:rPr>
          <w:lang w:eastAsia="zh-TW"/>
        </w:rPr>
        <w:t>年代開始進入肯州，惟近年來川普政府進行大規模遣返，並緊縮移工規定，技術勞工或科技方面人才短缺，其中又以畜牧、菸草、營建業等首當其衝。加以川普總統廢除歐記健保，肯州目前有超過</w:t>
      </w:r>
      <w:r w:rsidRPr="00D569EC">
        <w:rPr>
          <w:lang w:eastAsia="zh-TW"/>
        </w:rPr>
        <w:t>40</w:t>
      </w:r>
      <w:r w:rsidRPr="00D569EC">
        <w:rPr>
          <w:lang w:eastAsia="zh-TW"/>
        </w:rPr>
        <w:t>萬人納保，其中以零售、營建、餐飲等行業之勞工為主，勞工失去強制性雇主健保保護傘，對肯州經濟又是一大衝擊。</w:t>
      </w:r>
    </w:p>
    <w:p w14:paraId="709EF57F" w14:textId="56D15A98" w:rsidR="004850E8" w:rsidRPr="00D569EC" w:rsidRDefault="00FD0C58">
      <w:pPr>
        <w:ind w:firstLine="472"/>
        <w:rPr>
          <w:lang w:eastAsia="zh-TW"/>
        </w:rPr>
      </w:pPr>
      <w:r w:rsidRPr="00D569EC">
        <w:rPr>
          <w:lang w:eastAsia="zh-TW"/>
        </w:rPr>
        <w:t>川普對肯州之競選訴求包括恢復阿帕拉契山煤礦業之榮景、為藍領工人找回被非法移工搶去及大企業海外設廠所失去之就業機會。肯州政界將煤礦產業的沒落歸咎於歐巴馬前政府因應氣候變遷及提高環保政策標準，並曾發動與前政府對抗之「煤礦戰爭」（</w:t>
      </w:r>
      <w:r w:rsidRPr="00D569EC">
        <w:rPr>
          <w:lang w:eastAsia="zh-TW"/>
        </w:rPr>
        <w:t>war on coal</w:t>
      </w:r>
      <w:r w:rsidRPr="00D569EC">
        <w:rPr>
          <w:lang w:eastAsia="zh-TW"/>
        </w:rPr>
        <w:t>）。但造成採煤工人失業的直接原因實為天然氣價格低廉、美西煤礦價格便宜、機械化開採，以及礦藏量日漸耗竭所致。川普就任後這些</w:t>
      </w:r>
      <w:r w:rsidRPr="00D569EC">
        <w:rPr>
          <w:lang w:eastAsia="zh-TW"/>
        </w:rPr>
        <w:lastRenderedPageBreak/>
        <w:t>問題並未獲得改善。</w:t>
      </w:r>
    </w:p>
    <w:p w14:paraId="1D3CFEC7" w14:textId="77777777" w:rsidR="004850E8" w:rsidRPr="00D569EC" w:rsidRDefault="004850E8">
      <w:pPr>
        <w:ind w:firstLine="472"/>
        <w:rPr>
          <w:lang w:eastAsia="zh-TW"/>
        </w:rPr>
      </w:pPr>
    </w:p>
    <w:p w14:paraId="4806D2A9" w14:textId="77777777" w:rsidR="004850E8" w:rsidRPr="00D569EC" w:rsidRDefault="00FD0C58" w:rsidP="00721180">
      <w:pPr>
        <w:pStyle w:val="a3"/>
        <w:spacing w:before="514" w:after="771"/>
      </w:pPr>
      <w:r w:rsidRPr="00D569EC">
        <w:lastRenderedPageBreak/>
        <w:t>第參章　外商在當地經營現況及投資機會</w:t>
      </w:r>
    </w:p>
    <w:p w14:paraId="48CC8A57" w14:textId="77777777" w:rsidR="004850E8" w:rsidRPr="00D569EC" w:rsidRDefault="00FD0C58">
      <w:pPr>
        <w:pStyle w:val="a4"/>
        <w:spacing w:before="257" w:after="257"/>
        <w:ind w:left="632" w:hanging="632"/>
        <w:rPr>
          <w:color w:val="auto"/>
        </w:rPr>
      </w:pPr>
      <w:r w:rsidRPr="00D569EC">
        <w:rPr>
          <w:color w:val="auto"/>
        </w:rPr>
        <w:t>一、外商在當地經營現況</w:t>
      </w:r>
    </w:p>
    <w:p w14:paraId="69E4097D" w14:textId="7AE05FEE" w:rsidR="004850E8" w:rsidRPr="00D569EC" w:rsidRDefault="00FD0C58">
      <w:pPr>
        <w:ind w:firstLine="472"/>
        <w:rPr>
          <w:lang w:eastAsia="zh-TW"/>
        </w:rPr>
      </w:pPr>
      <w:r w:rsidRPr="00D569EC">
        <w:rPr>
          <w:lang w:eastAsia="zh-TW"/>
        </w:rPr>
        <w:t>近五年來，肯塔基州</w:t>
      </w:r>
      <w:r w:rsidR="003C02F6" w:rsidRPr="00D569EC">
        <w:rPr>
          <w:lang w:eastAsia="zh-TW"/>
        </w:rPr>
        <w:t>計有</w:t>
      </w:r>
      <w:r w:rsidR="003C02F6" w:rsidRPr="00D569EC">
        <w:rPr>
          <w:lang w:eastAsia="zh-TW"/>
        </w:rPr>
        <w:t>6</w:t>
      </w:r>
      <w:r w:rsidR="003C02F6" w:rsidRPr="00D569EC">
        <w:rPr>
          <w:rFonts w:hint="eastAsia"/>
          <w:lang w:eastAsia="zh-TW"/>
        </w:rPr>
        <w:t>8</w:t>
      </w:r>
      <w:r w:rsidR="003C02F6" w:rsidRPr="00D569EC">
        <w:rPr>
          <w:lang w:eastAsia="zh-TW"/>
        </w:rPr>
        <w:t>0</w:t>
      </w:r>
      <w:r w:rsidR="003C02F6" w:rsidRPr="00D569EC">
        <w:rPr>
          <w:lang w:eastAsia="zh-TW"/>
        </w:rPr>
        <w:t>家</w:t>
      </w:r>
      <w:r w:rsidR="003C02F6" w:rsidRPr="00D569EC">
        <w:rPr>
          <w:rFonts w:hint="eastAsia"/>
          <w:lang w:eastAsia="zh-TW"/>
        </w:rPr>
        <w:t>外資</w:t>
      </w:r>
      <w:r w:rsidR="003C02F6" w:rsidRPr="00D569EC">
        <w:rPr>
          <w:lang w:eastAsia="zh-TW"/>
        </w:rPr>
        <w:t>公司</w:t>
      </w:r>
      <w:r w:rsidR="003C02F6" w:rsidRPr="00D569EC">
        <w:rPr>
          <w:rFonts w:hint="eastAsia"/>
          <w:lang w:eastAsia="zh-TW"/>
        </w:rPr>
        <w:t>來自</w:t>
      </w:r>
      <w:r w:rsidR="003C02F6" w:rsidRPr="00D569EC">
        <w:rPr>
          <w:rFonts w:hint="eastAsia"/>
          <w:lang w:eastAsia="zh-TW"/>
        </w:rPr>
        <w:t>32</w:t>
      </w:r>
      <w:r w:rsidR="003C02F6" w:rsidRPr="00D569EC">
        <w:rPr>
          <w:rFonts w:hint="eastAsia"/>
          <w:lang w:eastAsia="zh-TW"/>
        </w:rPr>
        <w:t>個國家，</w:t>
      </w:r>
      <w:r w:rsidR="003C02F6" w:rsidRPr="00D569EC">
        <w:rPr>
          <w:lang w:eastAsia="zh-TW"/>
        </w:rPr>
        <w:t>僱用員工</w:t>
      </w:r>
      <w:r w:rsidR="003C02F6" w:rsidRPr="00D569EC">
        <w:rPr>
          <w:rFonts w:hint="eastAsia"/>
          <w:lang w:eastAsia="zh-TW"/>
        </w:rPr>
        <w:t>138</w:t>
      </w:r>
      <w:r w:rsidR="003C02F6" w:rsidRPr="00D569EC">
        <w:rPr>
          <w:lang w:eastAsia="zh-TW"/>
        </w:rPr>
        <w:t>,</w:t>
      </w:r>
      <w:r w:rsidR="003C02F6" w:rsidRPr="00D569EC">
        <w:rPr>
          <w:rFonts w:hint="eastAsia"/>
          <w:lang w:eastAsia="zh-TW"/>
        </w:rPr>
        <w:t>8</w:t>
      </w:r>
      <w:r w:rsidR="003C02F6" w:rsidRPr="00D569EC">
        <w:rPr>
          <w:lang w:eastAsia="zh-TW"/>
        </w:rPr>
        <w:t>00</w:t>
      </w:r>
      <w:r w:rsidR="003C02F6" w:rsidRPr="00D569EC">
        <w:rPr>
          <w:lang w:eastAsia="zh-TW"/>
        </w:rPr>
        <w:t>人，</w:t>
      </w:r>
      <w:r w:rsidRPr="00D569EC">
        <w:rPr>
          <w:lang w:eastAsia="zh-TW"/>
        </w:rPr>
        <w:t>成長</w:t>
      </w:r>
      <w:r w:rsidR="003C02F6" w:rsidRPr="00D569EC">
        <w:rPr>
          <w:rFonts w:hint="eastAsia"/>
          <w:lang w:eastAsia="zh-TW"/>
        </w:rPr>
        <w:t>46</w:t>
      </w:r>
      <w:r w:rsidRPr="00D569EC">
        <w:rPr>
          <w:lang w:eastAsia="zh-TW"/>
        </w:rPr>
        <w:t>%</w:t>
      </w:r>
      <w:r w:rsidRPr="00D569EC">
        <w:rPr>
          <w:lang w:eastAsia="zh-TW"/>
        </w:rPr>
        <w:t>，</w:t>
      </w:r>
      <w:r w:rsidR="001D4A56" w:rsidRPr="00D569EC">
        <w:rPr>
          <w:lang w:eastAsia="zh-TW"/>
        </w:rPr>
        <w:t>占</w:t>
      </w:r>
      <w:r w:rsidRPr="00D569EC">
        <w:rPr>
          <w:lang w:eastAsia="zh-TW"/>
        </w:rPr>
        <w:t>全州</w:t>
      </w:r>
      <w:r w:rsidR="003C02F6" w:rsidRPr="00D569EC">
        <w:rPr>
          <w:rFonts w:hint="eastAsia"/>
          <w:lang w:eastAsia="zh-TW"/>
        </w:rPr>
        <w:t>8.5</w:t>
      </w:r>
      <w:r w:rsidRPr="00D569EC">
        <w:rPr>
          <w:lang w:eastAsia="zh-TW"/>
        </w:rPr>
        <w:t>%</w:t>
      </w:r>
      <w:r w:rsidRPr="00D569EC">
        <w:rPr>
          <w:lang w:eastAsia="zh-TW"/>
        </w:rPr>
        <w:t>的工作，排名全美前</w:t>
      </w:r>
      <w:r w:rsidRPr="00D569EC">
        <w:rPr>
          <w:lang w:eastAsia="zh-TW"/>
        </w:rPr>
        <w:t>3</w:t>
      </w:r>
      <w:r w:rsidRPr="00D569EC">
        <w:rPr>
          <w:lang w:eastAsia="zh-TW"/>
        </w:rPr>
        <w:t>名。</w:t>
      </w:r>
      <w:r w:rsidRPr="00D569EC">
        <w:rPr>
          <w:lang w:eastAsia="zh-TW"/>
        </w:rPr>
        <w:t>5</w:t>
      </w:r>
      <w:r w:rsidR="003C02F6" w:rsidRPr="00D569EC">
        <w:rPr>
          <w:rFonts w:hint="eastAsia"/>
          <w:lang w:eastAsia="zh-TW"/>
        </w:rPr>
        <w:t>4</w:t>
      </w:r>
      <w:r w:rsidRPr="00D569EC">
        <w:rPr>
          <w:lang w:eastAsia="zh-TW"/>
        </w:rPr>
        <w:t>%</w:t>
      </w:r>
      <w:r w:rsidRPr="00D569EC">
        <w:rPr>
          <w:lang w:eastAsia="zh-TW"/>
        </w:rPr>
        <w:t>的</w:t>
      </w:r>
      <w:r w:rsidRPr="00D569EC">
        <w:rPr>
          <w:lang w:eastAsia="zh-TW"/>
        </w:rPr>
        <w:t>FDI</w:t>
      </w:r>
      <w:r w:rsidRPr="00D569EC">
        <w:rPr>
          <w:lang w:eastAsia="zh-TW"/>
        </w:rPr>
        <w:t>投在製造業，</w:t>
      </w:r>
      <w:r w:rsidR="003C02F6" w:rsidRPr="00D569EC">
        <w:rPr>
          <w:rFonts w:hint="eastAsia"/>
          <w:lang w:eastAsia="zh-TW"/>
        </w:rPr>
        <w:t>創造</w:t>
      </w:r>
      <w:r w:rsidR="003C02F6" w:rsidRPr="00D569EC">
        <w:rPr>
          <w:rFonts w:hint="eastAsia"/>
          <w:lang w:eastAsia="zh-TW"/>
        </w:rPr>
        <w:t>74,900</w:t>
      </w:r>
      <w:r w:rsidR="003C02F6" w:rsidRPr="00D569EC">
        <w:rPr>
          <w:rFonts w:hint="eastAsia"/>
          <w:lang w:eastAsia="zh-TW"/>
        </w:rPr>
        <w:t>個工作，使肯州成</w:t>
      </w:r>
      <w:r w:rsidRPr="00D569EC">
        <w:rPr>
          <w:lang w:eastAsia="zh-TW"/>
        </w:rPr>
        <w:t>為全美前</w:t>
      </w:r>
      <w:r w:rsidRPr="00D569EC">
        <w:rPr>
          <w:lang w:eastAsia="zh-TW"/>
        </w:rPr>
        <w:t>10</w:t>
      </w:r>
      <w:r w:rsidRPr="00D569EC">
        <w:rPr>
          <w:lang w:eastAsia="zh-TW"/>
        </w:rPr>
        <w:t>大</w:t>
      </w:r>
      <w:r w:rsidRPr="00D569EC">
        <w:rPr>
          <w:lang w:eastAsia="zh-TW"/>
        </w:rPr>
        <w:t>FDI</w:t>
      </w:r>
      <w:r w:rsidRPr="00D569EC">
        <w:rPr>
          <w:lang w:eastAsia="zh-TW"/>
        </w:rPr>
        <w:t>製造業州，主要</w:t>
      </w:r>
      <w:r w:rsidR="003C02F6" w:rsidRPr="00D569EC">
        <w:rPr>
          <w:rFonts w:hint="eastAsia"/>
          <w:lang w:eastAsia="zh-TW"/>
        </w:rPr>
        <w:t>產業為</w:t>
      </w:r>
      <w:r w:rsidRPr="00D569EC">
        <w:rPr>
          <w:lang w:eastAsia="zh-TW"/>
        </w:rPr>
        <w:t>汽車</w:t>
      </w:r>
      <w:r w:rsidR="001D4A56" w:rsidRPr="00D569EC">
        <w:rPr>
          <w:rFonts w:hint="eastAsia"/>
          <w:lang w:eastAsia="zh-TW"/>
        </w:rPr>
        <w:t>（</w:t>
      </w:r>
      <w:r w:rsidR="003C02F6" w:rsidRPr="00D569EC">
        <w:rPr>
          <w:rFonts w:hint="eastAsia"/>
          <w:lang w:eastAsia="zh-TW"/>
        </w:rPr>
        <w:t>61</w:t>
      </w:r>
      <w:r w:rsidR="003C02F6" w:rsidRPr="00D569EC">
        <w:rPr>
          <w:rFonts w:hint="eastAsia"/>
          <w:lang w:eastAsia="zh-TW"/>
        </w:rPr>
        <w:t>件投資案</w:t>
      </w:r>
      <w:r w:rsidR="001D4A56" w:rsidRPr="00D569EC">
        <w:rPr>
          <w:rFonts w:hint="eastAsia"/>
          <w:lang w:eastAsia="zh-TW"/>
        </w:rPr>
        <w:t>）</w:t>
      </w:r>
      <w:r w:rsidR="003C02F6" w:rsidRPr="00D569EC">
        <w:rPr>
          <w:rFonts w:hint="eastAsia"/>
          <w:lang w:eastAsia="zh-TW"/>
        </w:rPr>
        <w:t>、</w:t>
      </w:r>
      <w:r w:rsidRPr="00D569EC">
        <w:rPr>
          <w:lang w:eastAsia="zh-TW"/>
        </w:rPr>
        <w:t>鋼鐵</w:t>
      </w:r>
      <w:r w:rsidR="001D4A56" w:rsidRPr="00D569EC">
        <w:rPr>
          <w:rFonts w:hint="eastAsia"/>
          <w:lang w:eastAsia="zh-TW"/>
        </w:rPr>
        <w:t>（</w:t>
      </w:r>
      <w:r w:rsidR="003C02F6" w:rsidRPr="00D569EC">
        <w:rPr>
          <w:lang w:eastAsia="zh-TW"/>
        </w:rPr>
        <w:t>33</w:t>
      </w:r>
      <w:r w:rsidR="003C02F6" w:rsidRPr="00D569EC">
        <w:rPr>
          <w:rFonts w:hint="eastAsia"/>
          <w:lang w:eastAsia="zh-TW"/>
        </w:rPr>
        <w:t>件</w:t>
      </w:r>
      <w:r w:rsidR="001D4A56" w:rsidRPr="00D569EC">
        <w:rPr>
          <w:lang w:eastAsia="zh-TW"/>
        </w:rPr>
        <w:t>）</w:t>
      </w:r>
      <w:r w:rsidR="003C02F6" w:rsidRPr="00D569EC">
        <w:rPr>
          <w:rFonts w:hint="eastAsia"/>
          <w:lang w:eastAsia="zh-TW"/>
        </w:rPr>
        <w:t>、工業設備</w:t>
      </w:r>
      <w:r w:rsidR="001D4A56" w:rsidRPr="00D569EC">
        <w:rPr>
          <w:rFonts w:hint="eastAsia"/>
          <w:lang w:eastAsia="zh-TW"/>
        </w:rPr>
        <w:t>（</w:t>
      </w:r>
      <w:r w:rsidR="003C02F6" w:rsidRPr="00D569EC">
        <w:rPr>
          <w:rFonts w:hint="eastAsia"/>
          <w:lang w:eastAsia="zh-TW"/>
        </w:rPr>
        <w:t>29</w:t>
      </w:r>
      <w:r w:rsidR="003C02F6" w:rsidRPr="00D569EC">
        <w:rPr>
          <w:rFonts w:hint="eastAsia"/>
          <w:lang w:eastAsia="zh-TW"/>
        </w:rPr>
        <w:t>件</w:t>
      </w:r>
      <w:r w:rsidR="001D4A56" w:rsidRPr="00D569EC">
        <w:rPr>
          <w:rFonts w:hint="eastAsia"/>
          <w:lang w:eastAsia="zh-TW"/>
        </w:rPr>
        <w:t>）</w:t>
      </w:r>
      <w:r w:rsidR="003C02F6" w:rsidRPr="00D569EC">
        <w:rPr>
          <w:rFonts w:hint="eastAsia"/>
          <w:lang w:eastAsia="zh-TW"/>
        </w:rPr>
        <w:t>、塑膠</w:t>
      </w:r>
      <w:r w:rsidR="001D4A56" w:rsidRPr="00D569EC">
        <w:rPr>
          <w:rFonts w:hint="eastAsia"/>
          <w:lang w:eastAsia="zh-TW"/>
        </w:rPr>
        <w:t>（</w:t>
      </w:r>
      <w:r w:rsidR="003C02F6" w:rsidRPr="00D569EC">
        <w:rPr>
          <w:rFonts w:hint="eastAsia"/>
          <w:lang w:eastAsia="zh-TW"/>
        </w:rPr>
        <w:t>26</w:t>
      </w:r>
      <w:r w:rsidR="003C02F6" w:rsidRPr="00D569EC">
        <w:rPr>
          <w:rFonts w:hint="eastAsia"/>
          <w:lang w:eastAsia="zh-TW"/>
        </w:rPr>
        <w:t>件</w:t>
      </w:r>
      <w:r w:rsidR="001D4A56" w:rsidRPr="00D569EC">
        <w:rPr>
          <w:rFonts w:hint="eastAsia"/>
          <w:lang w:eastAsia="zh-TW"/>
        </w:rPr>
        <w:t>）</w:t>
      </w:r>
      <w:r w:rsidR="003C02F6" w:rsidRPr="00D569EC">
        <w:rPr>
          <w:rFonts w:hint="eastAsia"/>
          <w:lang w:eastAsia="zh-TW"/>
        </w:rPr>
        <w:t>、食品</w:t>
      </w:r>
      <w:r w:rsidR="001D4A56" w:rsidRPr="00D569EC">
        <w:rPr>
          <w:rFonts w:hint="eastAsia"/>
          <w:lang w:eastAsia="zh-TW"/>
        </w:rPr>
        <w:t>（</w:t>
      </w:r>
      <w:r w:rsidR="003C02F6" w:rsidRPr="00D569EC">
        <w:rPr>
          <w:rFonts w:hint="eastAsia"/>
          <w:lang w:eastAsia="zh-TW"/>
        </w:rPr>
        <w:t>21</w:t>
      </w:r>
      <w:r w:rsidR="003C02F6" w:rsidRPr="00D569EC">
        <w:rPr>
          <w:rFonts w:hint="eastAsia"/>
          <w:lang w:eastAsia="zh-TW"/>
        </w:rPr>
        <w:t>件</w:t>
      </w:r>
      <w:r w:rsidR="001D4A56" w:rsidRPr="00D569EC">
        <w:rPr>
          <w:rFonts w:hint="eastAsia"/>
          <w:lang w:eastAsia="zh-TW"/>
        </w:rPr>
        <w:t>）</w:t>
      </w:r>
      <w:r w:rsidRPr="00D569EC">
        <w:rPr>
          <w:lang w:eastAsia="zh-TW"/>
        </w:rPr>
        <w:t>。</w:t>
      </w:r>
      <w:r w:rsidR="003C02F6" w:rsidRPr="00D569EC">
        <w:rPr>
          <w:rFonts w:hint="eastAsia"/>
          <w:lang w:eastAsia="zh-TW"/>
        </w:rPr>
        <w:t>主要外資公司</w:t>
      </w:r>
      <w:r w:rsidRPr="00D569EC">
        <w:rPr>
          <w:lang w:eastAsia="zh-TW"/>
        </w:rPr>
        <w:t>為日本</w:t>
      </w:r>
      <w:r w:rsidR="001D4A56" w:rsidRPr="00D569EC">
        <w:rPr>
          <w:rFonts w:hint="eastAsia"/>
          <w:lang w:eastAsia="zh-TW"/>
        </w:rPr>
        <w:t>（</w:t>
      </w:r>
      <w:r w:rsidR="003C02F6" w:rsidRPr="00D569EC">
        <w:rPr>
          <w:rFonts w:hint="eastAsia"/>
          <w:lang w:eastAsia="zh-TW"/>
        </w:rPr>
        <w:t>28%</w:t>
      </w:r>
      <w:r w:rsidR="001D4A56" w:rsidRPr="00D569EC">
        <w:rPr>
          <w:rFonts w:hint="eastAsia"/>
          <w:lang w:eastAsia="zh-TW"/>
        </w:rPr>
        <w:t>）</w:t>
      </w:r>
      <w:r w:rsidRPr="00D569EC">
        <w:rPr>
          <w:lang w:eastAsia="zh-TW"/>
        </w:rPr>
        <w:t>、德國</w:t>
      </w:r>
      <w:r w:rsidR="001D4A56" w:rsidRPr="00D569EC">
        <w:rPr>
          <w:rFonts w:hint="eastAsia"/>
          <w:lang w:eastAsia="zh-TW"/>
        </w:rPr>
        <w:t>（</w:t>
      </w:r>
      <w:r w:rsidR="003C02F6" w:rsidRPr="00D569EC">
        <w:rPr>
          <w:rFonts w:hint="eastAsia"/>
          <w:lang w:eastAsia="zh-TW"/>
        </w:rPr>
        <w:t>14%</w:t>
      </w:r>
      <w:r w:rsidR="001D4A56" w:rsidRPr="00D569EC">
        <w:rPr>
          <w:rFonts w:hint="eastAsia"/>
          <w:lang w:eastAsia="zh-TW"/>
        </w:rPr>
        <w:t>）</w:t>
      </w:r>
      <w:r w:rsidR="003C02F6" w:rsidRPr="00D569EC">
        <w:rPr>
          <w:rFonts w:hint="eastAsia"/>
          <w:lang w:eastAsia="zh-TW"/>
        </w:rPr>
        <w:t>、加拿大</w:t>
      </w:r>
      <w:r w:rsidR="001D4A56" w:rsidRPr="00D569EC">
        <w:rPr>
          <w:rFonts w:hint="eastAsia"/>
          <w:lang w:eastAsia="zh-TW"/>
        </w:rPr>
        <w:t>（</w:t>
      </w:r>
      <w:r w:rsidR="003C02F6" w:rsidRPr="00D569EC">
        <w:rPr>
          <w:rFonts w:hint="eastAsia"/>
          <w:lang w:eastAsia="zh-TW"/>
        </w:rPr>
        <w:t>11%</w:t>
      </w:r>
      <w:r w:rsidR="001D4A56" w:rsidRPr="00D569EC">
        <w:rPr>
          <w:rFonts w:hint="eastAsia"/>
          <w:lang w:eastAsia="zh-TW"/>
        </w:rPr>
        <w:t>）</w:t>
      </w:r>
      <w:r w:rsidR="003C02F6" w:rsidRPr="00D569EC">
        <w:rPr>
          <w:rFonts w:hint="eastAsia"/>
          <w:lang w:eastAsia="zh-TW"/>
        </w:rPr>
        <w:t>、法國</w:t>
      </w:r>
      <w:r w:rsidR="001D4A56" w:rsidRPr="00D569EC">
        <w:rPr>
          <w:rFonts w:hint="eastAsia"/>
          <w:lang w:eastAsia="zh-TW"/>
        </w:rPr>
        <w:t>（</w:t>
      </w:r>
      <w:r w:rsidR="003C02F6" w:rsidRPr="00D569EC">
        <w:rPr>
          <w:rFonts w:hint="eastAsia"/>
          <w:lang w:eastAsia="zh-TW"/>
        </w:rPr>
        <w:t>8%</w:t>
      </w:r>
      <w:r w:rsidR="001D4A56" w:rsidRPr="00D569EC">
        <w:rPr>
          <w:rFonts w:hint="eastAsia"/>
          <w:lang w:eastAsia="zh-TW"/>
        </w:rPr>
        <w:t>）</w:t>
      </w:r>
      <w:r w:rsidR="003C02F6" w:rsidRPr="00D569EC">
        <w:rPr>
          <w:rFonts w:hint="eastAsia"/>
          <w:lang w:eastAsia="zh-TW"/>
        </w:rPr>
        <w:t>和英國</w:t>
      </w:r>
      <w:r w:rsidR="001D4A56" w:rsidRPr="00D569EC">
        <w:rPr>
          <w:rFonts w:hint="eastAsia"/>
          <w:lang w:eastAsia="zh-TW"/>
        </w:rPr>
        <w:t>（</w:t>
      </w:r>
      <w:r w:rsidR="003C02F6" w:rsidRPr="00D569EC">
        <w:rPr>
          <w:rFonts w:hint="eastAsia"/>
          <w:lang w:eastAsia="zh-TW"/>
        </w:rPr>
        <w:t>4%</w:t>
      </w:r>
      <w:r w:rsidR="001D4A56" w:rsidRPr="00D569EC">
        <w:rPr>
          <w:rFonts w:hint="eastAsia"/>
          <w:lang w:eastAsia="zh-TW"/>
        </w:rPr>
        <w:t>）</w:t>
      </w:r>
      <w:r w:rsidRPr="00D569EC">
        <w:rPr>
          <w:lang w:eastAsia="zh-TW"/>
        </w:rPr>
        <w:t>。亞太地區投資廠商超過</w:t>
      </w:r>
      <w:r w:rsidRPr="00D569EC">
        <w:rPr>
          <w:lang w:eastAsia="zh-TW"/>
        </w:rPr>
        <w:t>200</w:t>
      </w:r>
      <w:r w:rsidRPr="00D569EC">
        <w:rPr>
          <w:lang w:eastAsia="zh-TW"/>
        </w:rPr>
        <w:t>家，僱用</w:t>
      </w:r>
      <w:r w:rsidRPr="00D569EC">
        <w:rPr>
          <w:lang w:eastAsia="zh-TW"/>
        </w:rPr>
        <w:t>4</w:t>
      </w:r>
      <w:r w:rsidRPr="00D569EC">
        <w:rPr>
          <w:lang w:eastAsia="zh-TW"/>
        </w:rPr>
        <w:t>萬</w:t>
      </w:r>
      <w:r w:rsidRPr="00D569EC">
        <w:rPr>
          <w:lang w:eastAsia="zh-TW"/>
        </w:rPr>
        <w:t>5,000</w:t>
      </w:r>
      <w:r w:rsidRPr="00D569EC">
        <w:rPr>
          <w:lang w:eastAsia="zh-TW"/>
        </w:rPr>
        <w:t>名員工。歐洲投資廠商有</w:t>
      </w:r>
      <w:r w:rsidRPr="00D569EC">
        <w:rPr>
          <w:lang w:eastAsia="zh-TW"/>
        </w:rPr>
        <w:t>180</w:t>
      </w:r>
      <w:r w:rsidRPr="00D569EC">
        <w:rPr>
          <w:lang w:eastAsia="zh-TW"/>
        </w:rPr>
        <w:t>家，提供</w:t>
      </w:r>
      <w:r w:rsidRPr="00D569EC">
        <w:rPr>
          <w:lang w:eastAsia="zh-TW"/>
        </w:rPr>
        <w:t>3</w:t>
      </w:r>
      <w:r w:rsidRPr="00D569EC">
        <w:rPr>
          <w:lang w:eastAsia="zh-TW"/>
        </w:rPr>
        <w:t>萬</w:t>
      </w:r>
      <w:r w:rsidRPr="00D569EC">
        <w:rPr>
          <w:lang w:eastAsia="zh-TW"/>
        </w:rPr>
        <w:t>6,500</w:t>
      </w:r>
      <w:r w:rsidRPr="00D569EC">
        <w:rPr>
          <w:lang w:eastAsia="zh-TW"/>
        </w:rPr>
        <w:t>個就業機會。</w:t>
      </w:r>
    </w:p>
    <w:p w14:paraId="6C4CF11A" w14:textId="01C6CCEE" w:rsidR="004850E8" w:rsidRPr="00D569EC" w:rsidRDefault="009D0240" w:rsidP="009D0240">
      <w:pPr>
        <w:ind w:firstLine="472"/>
        <w:rPr>
          <w:lang w:eastAsia="zh-TW"/>
        </w:rPr>
      </w:pPr>
      <w:r w:rsidRPr="00D569EC">
        <w:rPr>
          <w:rFonts w:hint="eastAsia"/>
          <w:lang w:eastAsia="zh-TW"/>
        </w:rPr>
        <w:t>日商投資概況</w:t>
      </w:r>
      <w:r w:rsidR="000E2894" w:rsidRPr="00D569EC">
        <w:rPr>
          <w:rFonts w:hint="eastAsia"/>
          <w:lang w:eastAsia="zh-TW"/>
        </w:rPr>
        <w:t>：</w:t>
      </w:r>
      <w:r w:rsidR="001D4A56" w:rsidRPr="00D569EC">
        <w:rPr>
          <w:rFonts w:hint="eastAsia"/>
          <w:lang w:eastAsia="zh-TW"/>
        </w:rPr>
        <w:t>（</w:t>
      </w:r>
      <w:r w:rsidRPr="00D569EC">
        <w:rPr>
          <w:rFonts w:hint="eastAsia"/>
          <w:lang w:eastAsia="zh-TW"/>
        </w:rPr>
        <w:t>1</w:t>
      </w:r>
      <w:r w:rsidR="001D4A56" w:rsidRPr="00D569EC">
        <w:rPr>
          <w:rFonts w:hint="eastAsia"/>
          <w:lang w:eastAsia="zh-TW"/>
        </w:rPr>
        <w:t>）</w:t>
      </w:r>
      <w:r w:rsidR="00FD0C58" w:rsidRPr="00D569EC">
        <w:rPr>
          <w:lang w:eastAsia="zh-TW"/>
        </w:rPr>
        <w:t>豐田汽車公司自</w:t>
      </w:r>
      <w:r w:rsidR="00FD0C58" w:rsidRPr="00D569EC">
        <w:rPr>
          <w:lang w:eastAsia="zh-TW"/>
        </w:rPr>
        <w:t>1985</w:t>
      </w:r>
      <w:r w:rsidR="00FD0C58" w:rsidRPr="00D569EC">
        <w:rPr>
          <w:lang w:eastAsia="zh-TW"/>
        </w:rPr>
        <w:t>年在肯州設廠，並持續擴大投資，川普上台後多次對豐田施壓，終獲該公司宣布增資</w:t>
      </w:r>
      <w:r w:rsidR="00FD0C58" w:rsidRPr="00D569EC">
        <w:rPr>
          <w:lang w:eastAsia="zh-TW"/>
        </w:rPr>
        <w:t>13.3</w:t>
      </w:r>
      <w:r w:rsidR="00FD0C58" w:rsidRPr="00D569EC">
        <w:rPr>
          <w:lang w:eastAsia="zh-TW"/>
        </w:rPr>
        <w:t>億美元翻新廠址，這是肯州汽車產業最大的投資金額</w:t>
      </w:r>
      <w:r w:rsidRPr="00D569EC">
        <w:rPr>
          <w:rFonts w:hint="eastAsia"/>
          <w:lang w:eastAsia="zh-TW"/>
        </w:rPr>
        <w:t>；</w:t>
      </w:r>
      <w:r w:rsidR="001D4A56" w:rsidRPr="00D569EC">
        <w:rPr>
          <w:rFonts w:hint="eastAsia"/>
          <w:lang w:eastAsia="zh-TW"/>
        </w:rPr>
        <w:t>（</w:t>
      </w:r>
      <w:r w:rsidRPr="00D569EC">
        <w:rPr>
          <w:rFonts w:hint="eastAsia"/>
          <w:lang w:eastAsia="zh-TW"/>
        </w:rPr>
        <w:t>2</w:t>
      </w:r>
      <w:r w:rsidR="001D4A56" w:rsidRPr="00D569EC">
        <w:rPr>
          <w:rFonts w:hint="eastAsia"/>
          <w:lang w:eastAsia="zh-TW"/>
        </w:rPr>
        <w:t>）</w:t>
      </w:r>
      <w:r w:rsidR="00FD0C58" w:rsidRPr="00D569EC">
        <w:rPr>
          <w:lang w:eastAsia="zh-TW"/>
        </w:rPr>
        <w:t>川崎製鋼公司（</w:t>
      </w:r>
      <w:r w:rsidR="00FD0C58" w:rsidRPr="00D569EC">
        <w:rPr>
          <w:lang w:eastAsia="zh-TW"/>
        </w:rPr>
        <w:t>Kawasaki Steel Corp.</w:t>
      </w:r>
      <w:r w:rsidR="00FD0C58" w:rsidRPr="00D569EC">
        <w:rPr>
          <w:lang w:eastAsia="zh-TW"/>
        </w:rPr>
        <w:t>）與美國鋼鐵公司（</w:t>
      </w:r>
      <w:r w:rsidR="00FD0C58" w:rsidRPr="00D569EC">
        <w:rPr>
          <w:lang w:eastAsia="zh-TW"/>
        </w:rPr>
        <w:t>Armco</w:t>
      </w:r>
      <w:r w:rsidR="00FD0C58" w:rsidRPr="00D569EC">
        <w:rPr>
          <w:lang w:eastAsia="zh-TW"/>
        </w:rPr>
        <w:t>）合資在肯州設立最大的鋼鐵廠</w:t>
      </w:r>
      <w:r w:rsidRPr="00D569EC">
        <w:rPr>
          <w:rFonts w:hint="eastAsia"/>
          <w:lang w:eastAsia="zh-TW"/>
        </w:rPr>
        <w:t>；</w:t>
      </w:r>
      <w:r w:rsidR="001D4A56" w:rsidRPr="00D569EC">
        <w:rPr>
          <w:rFonts w:hint="eastAsia"/>
          <w:lang w:eastAsia="zh-TW"/>
        </w:rPr>
        <w:t>（</w:t>
      </w:r>
      <w:r w:rsidRPr="00D569EC">
        <w:rPr>
          <w:rFonts w:hint="eastAsia"/>
          <w:lang w:eastAsia="zh-TW"/>
        </w:rPr>
        <w:t>3</w:t>
      </w:r>
      <w:r w:rsidR="001D4A56" w:rsidRPr="00D569EC">
        <w:rPr>
          <w:rFonts w:hint="eastAsia"/>
          <w:lang w:eastAsia="zh-TW"/>
        </w:rPr>
        <w:t>）</w:t>
      </w:r>
      <w:r w:rsidR="00FD0C58" w:rsidRPr="00D569EC">
        <w:rPr>
          <w:lang w:eastAsia="zh-TW"/>
        </w:rPr>
        <w:t>2018</w:t>
      </w:r>
      <w:r w:rsidR="00FD0C58" w:rsidRPr="00D569EC">
        <w:rPr>
          <w:lang w:eastAsia="zh-TW"/>
        </w:rPr>
        <w:t>年日本瀧川株式會社（</w:t>
      </w:r>
      <w:r w:rsidR="00FD0C58" w:rsidRPr="00D569EC">
        <w:rPr>
          <w:lang w:eastAsia="zh-TW"/>
        </w:rPr>
        <w:t>Takigawa Corporation Japan</w:t>
      </w:r>
      <w:r w:rsidR="00FD0C58" w:rsidRPr="00D569EC">
        <w:rPr>
          <w:lang w:eastAsia="zh-TW"/>
        </w:rPr>
        <w:t>）獲州及地方政府</w:t>
      </w:r>
      <w:r w:rsidR="00FD0C58" w:rsidRPr="00D569EC">
        <w:rPr>
          <w:lang w:eastAsia="zh-TW"/>
        </w:rPr>
        <w:t>200</w:t>
      </w:r>
      <w:r w:rsidR="00FD0C58" w:rsidRPr="00D569EC">
        <w:rPr>
          <w:lang w:eastAsia="zh-TW"/>
        </w:rPr>
        <w:t>萬美元的稅收優惠及承諾快速頒發建築許可，投資</w:t>
      </w:r>
      <w:r w:rsidR="00FD0C58" w:rsidRPr="00D569EC">
        <w:rPr>
          <w:lang w:eastAsia="zh-TW"/>
        </w:rPr>
        <w:t>4,600</w:t>
      </w:r>
      <w:r w:rsidR="00FD0C58" w:rsidRPr="00D569EC">
        <w:rPr>
          <w:lang w:eastAsia="zh-TW"/>
        </w:rPr>
        <w:t>萬美元新廠在著名的波旁威士忌酒廠所在地巴茲敦（</w:t>
      </w:r>
      <w:r w:rsidR="00FD0C58" w:rsidRPr="00D569EC">
        <w:rPr>
          <w:lang w:eastAsia="zh-TW"/>
        </w:rPr>
        <w:t>Bardstown</w:t>
      </w:r>
      <w:r w:rsidR="00FD0C58" w:rsidRPr="00D569EC">
        <w:rPr>
          <w:lang w:eastAsia="zh-TW"/>
        </w:rPr>
        <w:t>）設廠生產塑膠包裝，</w:t>
      </w:r>
      <w:r w:rsidRPr="00D569EC">
        <w:rPr>
          <w:rFonts w:hint="eastAsia"/>
          <w:lang w:eastAsia="zh-TW"/>
        </w:rPr>
        <w:t>2019</w:t>
      </w:r>
      <w:r w:rsidR="00FD0C58" w:rsidRPr="00D569EC">
        <w:rPr>
          <w:lang w:eastAsia="zh-TW"/>
        </w:rPr>
        <w:t>年正式營運，僱用</w:t>
      </w:r>
      <w:r w:rsidR="00FD0C58" w:rsidRPr="00D569EC">
        <w:rPr>
          <w:lang w:eastAsia="zh-TW"/>
        </w:rPr>
        <w:t>180</w:t>
      </w:r>
      <w:r w:rsidR="00FD0C58" w:rsidRPr="00D569EC">
        <w:rPr>
          <w:lang w:eastAsia="zh-TW"/>
        </w:rPr>
        <w:t>名員工</w:t>
      </w:r>
      <w:r w:rsidRPr="00D569EC">
        <w:rPr>
          <w:rFonts w:hint="eastAsia"/>
          <w:lang w:eastAsia="zh-TW"/>
        </w:rPr>
        <w:t>；</w:t>
      </w:r>
      <w:r w:rsidR="001D4A56" w:rsidRPr="00D569EC">
        <w:rPr>
          <w:rFonts w:hint="eastAsia"/>
          <w:lang w:eastAsia="zh-TW"/>
        </w:rPr>
        <w:t>（</w:t>
      </w:r>
      <w:r w:rsidRPr="00D569EC">
        <w:rPr>
          <w:rFonts w:hint="eastAsia"/>
          <w:lang w:eastAsia="zh-TW"/>
        </w:rPr>
        <w:t>4</w:t>
      </w:r>
      <w:r w:rsidR="001D4A56" w:rsidRPr="00D569EC">
        <w:rPr>
          <w:rFonts w:hint="eastAsia"/>
          <w:lang w:eastAsia="zh-TW"/>
        </w:rPr>
        <w:t>）</w:t>
      </w:r>
      <w:r w:rsidR="00FD0C58" w:rsidRPr="00D569EC">
        <w:rPr>
          <w:lang w:eastAsia="zh-TW"/>
        </w:rPr>
        <w:t>巴茲敦有四通八達的州際高速公路和路易維爾國際機場（</w:t>
      </w:r>
      <w:r w:rsidR="00FD0C58" w:rsidRPr="00D569EC">
        <w:rPr>
          <w:lang w:eastAsia="zh-TW"/>
        </w:rPr>
        <w:t>Louisville International Airport</w:t>
      </w:r>
      <w:r w:rsidR="00FD0C58" w:rsidRPr="00D569EC">
        <w:rPr>
          <w:lang w:eastAsia="zh-TW"/>
        </w:rPr>
        <w:t>），適合購置工業園區，已有</w:t>
      </w:r>
      <w:r w:rsidR="00FD0C58" w:rsidRPr="00D569EC">
        <w:rPr>
          <w:lang w:eastAsia="zh-TW"/>
        </w:rPr>
        <w:t>10</w:t>
      </w:r>
      <w:r w:rsidR="00FD0C58" w:rsidRPr="00D569EC">
        <w:rPr>
          <w:lang w:eastAsia="zh-TW"/>
        </w:rPr>
        <w:t>家日本公司在此落腳。</w:t>
      </w:r>
    </w:p>
    <w:p w14:paraId="5ECA537A" w14:textId="6A93BB51" w:rsidR="004850E8" w:rsidRPr="00D569EC" w:rsidRDefault="009D0240">
      <w:pPr>
        <w:ind w:firstLine="472"/>
        <w:rPr>
          <w:lang w:eastAsia="zh-TW"/>
        </w:rPr>
      </w:pPr>
      <w:r w:rsidRPr="00D569EC">
        <w:rPr>
          <w:rFonts w:hint="eastAsia"/>
          <w:lang w:eastAsia="zh-TW"/>
        </w:rPr>
        <w:t>中國</w:t>
      </w:r>
      <w:r w:rsidR="00E4088C" w:rsidRPr="00D569EC">
        <w:rPr>
          <w:rFonts w:hint="eastAsia"/>
          <w:lang w:eastAsia="zh-TW"/>
        </w:rPr>
        <w:t>大陸</w:t>
      </w:r>
      <w:r w:rsidRPr="00D569EC">
        <w:rPr>
          <w:rFonts w:hint="eastAsia"/>
          <w:lang w:eastAsia="zh-TW"/>
        </w:rPr>
        <w:t>廠商投資情形：</w:t>
      </w:r>
      <w:r w:rsidRPr="00D569EC">
        <w:rPr>
          <w:lang w:eastAsia="zh-TW"/>
        </w:rPr>
        <w:t>2018</w:t>
      </w:r>
      <w:r w:rsidRPr="00D569EC">
        <w:rPr>
          <w:lang w:eastAsia="zh-TW"/>
        </w:rPr>
        <w:t>年底海爾宣</w:t>
      </w:r>
      <w:r w:rsidR="001D4A56" w:rsidRPr="00D569EC">
        <w:rPr>
          <w:lang w:eastAsia="zh-TW"/>
        </w:rPr>
        <w:t>布</w:t>
      </w:r>
      <w:r w:rsidRPr="00D569EC">
        <w:rPr>
          <w:lang w:eastAsia="zh-TW"/>
        </w:rPr>
        <w:t>投入</w:t>
      </w:r>
      <w:r w:rsidRPr="00D569EC">
        <w:rPr>
          <w:lang w:eastAsia="zh-TW"/>
        </w:rPr>
        <w:t>2</w:t>
      </w:r>
      <w:r w:rsidRPr="00D569EC">
        <w:rPr>
          <w:lang w:eastAsia="zh-TW"/>
        </w:rPr>
        <w:t>億美元擴建肯塔基洗衣機與洗碗機工廠</w:t>
      </w:r>
      <w:r w:rsidRPr="00D569EC">
        <w:rPr>
          <w:lang w:eastAsia="zh-TW"/>
        </w:rPr>
        <w:t>GEA</w:t>
      </w:r>
      <w:r w:rsidRPr="00D569EC">
        <w:rPr>
          <w:lang w:eastAsia="zh-TW"/>
        </w:rPr>
        <w:t>，</w:t>
      </w:r>
      <w:r w:rsidRPr="00D569EC">
        <w:rPr>
          <w:lang w:eastAsia="zh-TW"/>
        </w:rPr>
        <w:t>2019</w:t>
      </w:r>
      <w:r w:rsidRPr="00D569EC">
        <w:rPr>
          <w:lang w:eastAsia="zh-TW"/>
        </w:rPr>
        <w:t>年</w:t>
      </w:r>
      <w:r w:rsidRPr="00D569EC">
        <w:rPr>
          <w:rFonts w:hint="eastAsia"/>
          <w:lang w:eastAsia="zh-TW"/>
        </w:rPr>
        <w:t>開始營運</w:t>
      </w:r>
      <w:r w:rsidRPr="00D569EC">
        <w:rPr>
          <w:lang w:eastAsia="zh-TW"/>
        </w:rPr>
        <w:t>增加</w:t>
      </w:r>
      <w:r w:rsidRPr="00D569EC">
        <w:rPr>
          <w:lang w:eastAsia="zh-TW"/>
        </w:rPr>
        <w:t>400</w:t>
      </w:r>
      <w:r w:rsidRPr="00D569EC">
        <w:rPr>
          <w:lang w:eastAsia="zh-TW"/>
        </w:rPr>
        <w:t>個新工作。海爾在</w:t>
      </w:r>
      <w:r w:rsidRPr="00D569EC">
        <w:rPr>
          <w:lang w:eastAsia="zh-TW"/>
        </w:rPr>
        <w:t>2016</w:t>
      </w:r>
      <w:r w:rsidRPr="00D569EC">
        <w:rPr>
          <w:lang w:eastAsia="zh-TW"/>
        </w:rPr>
        <w:t>年集團以</w:t>
      </w:r>
      <w:r w:rsidRPr="00D569EC">
        <w:rPr>
          <w:lang w:eastAsia="zh-TW"/>
        </w:rPr>
        <w:t>54</w:t>
      </w:r>
      <w:r w:rsidRPr="00D569EC">
        <w:rPr>
          <w:lang w:eastAsia="zh-TW"/>
        </w:rPr>
        <w:t>億美元的價格從通用電氣公司手中收購了總部位於肯塔基州路易維爾市的</w:t>
      </w:r>
      <w:r w:rsidRPr="00D569EC">
        <w:rPr>
          <w:lang w:eastAsia="zh-TW"/>
        </w:rPr>
        <w:t>GEA</w:t>
      </w:r>
      <w:r w:rsidRPr="00D569EC">
        <w:rPr>
          <w:lang w:eastAsia="zh-TW"/>
        </w:rPr>
        <w:t>。</w:t>
      </w:r>
      <w:r w:rsidRPr="00D569EC">
        <w:rPr>
          <w:rFonts w:hint="eastAsia"/>
          <w:lang w:eastAsia="zh-TW"/>
        </w:rPr>
        <w:t>此</w:t>
      </w:r>
      <w:r w:rsidRPr="00D569EC">
        <w:rPr>
          <w:rFonts w:hint="eastAsia"/>
          <w:lang w:eastAsia="zh-TW"/>
        </w:rPr>
        <w:lastRenderedPageBreak/>
        <w:t>外，</w:t>
      </w:r>
      <w:r w:rsidR="00FD0C58" w:rsidRPr="00D569EC">
        <w:rPr>
          <w:lang w:eastAsia="zh-TW"/>
        </w:rPr>
        <w:t>越來越多大型中國</w:t>
      </w:r>
      <w:r w:rsidR="00E4088C" w:rsidRPr="00D569EC">
        <w:rPr>
          <w:rFonts w:hint="eastAsia"/>
          <w:lang w:eastAsia="zh-TW"/>
        </w:rPr>
        <w:t>大陸</w:t>
      </w:r>
      <w:r w:rsidR="00FD0C58" w:rsidRPr="00D569EC">
        <w:rPr>
          <w:lang w:eastAsia="zh-TW"/>
        </w:rPr>
        <w:t>公司前往投資，</w:t>
      </w:r>
      <w:r w:rsidRPr="00D569EC">
        <w:rPr>
          <w:rFonts w:hint="eastAsia"/>
          <w:lang w:eastAsia="zh-TW"/>
        </w:rPr>
        <w:t>除</w:t>
      </w:r>
      <w:r w:rsidR="00FD0C58" w:rsidRPr="00D569EC">
        <w:rPr>
          <w:lang w:eastAsia="zh-TW"/>
        </w:rPr>
        <w:t>海爾</w:t>
      </w:r>
      <w:r w:rsidRPr="00D569EC">
        <w:rPr>
          <w:rFonts w:hint="eastAsia"/>
          <w:lang w:eastAsia="zh-TW"/>
        </w:rPr>
        <w:t>外尚有其他</w:t>
      </w:r>
      <w:r w:rsidRPr="00D569EC">
        <w:rPr>
          <w:rFonts w:hint="eastAsia"/>
          <w:lang w:eastAsia="zh-TW"/>
        </w:rPr>
        <w:t>7</w:t>
      </w:r>
      <w:r w:rsidR="00FD0C58" w:rsidRPr="00D569EC">
        <w:rPr>
          <w:lang w:eastAsia="zh-TW"/>
        </w:rPr>
        <w:t>家</w:t>
      </w:r>
      <w:r w:rsidRPr="00D569EC">
        <w:rPr>
          <w:rFonts w:hint="eastAsia"/>
          <w:lang w:eastAsia="zh-TW"/>
        </w:rPr>
        <w:t>中國</w:t>
      </w:r>
      <w:r w:rsidR="00E4088C" w:rsidRPr="00D569EC">
        <w:rPr>
          <w:rFonts w:hint="eastAsia"/>
          <w:lang w:eastAsia="zh-TW"/>
        </w:rPr>
        <w:t>大陸</w:t>
      </w:r>
      <w:r w:rsidRPr="00D569EC">
        <w:rPr>
          <w:rFonts w:hint="eastAsia"/>
          <w:lang w:eastAsia="zh-TW"/>
        </w:rPr>
        <w:t>公司</w:t>
      </w:r>
      <w:r w:rsidR="00FD0C58" w:rsidRPr="00D569EC">
        <w:rPr>
          <w:lang w:eastAsia="zh-TW"/>
        </w:rPr>
        <w:t>，</w:t>
      </w:r>
      <w:r w:rsidRPr="00D569EC">
        <w:rPr>
          <w:rFonts w:hint="eastAsia"/>
          <w:lang w:eastAsia="zh-TW"/>
        </w:rPr>
        <w:t>共計</w:t>
      </w:r>
      <w:r w:rsidR="00FD0C58" w:rsidRPr="00D569EC">
        <w:rPr>
          <w:lang w:eastAsia="zh-TW"/>
        </w:rPr>
        <w:t>提供</w:t>
      </w:r>
      <w:r w:rsidR="00FD0C58" w:rsidRPr="00D569EC">
        <w:rPr>
          <w:lang w:eastAsia="zh-TW"/>
        </w:rPr>
        <w:t>9,000</w:t>
      </w:r>
      <w:r w:rsidR="00FD0C58" w:rsidRPr="00D569EC">
        <w:rPr>
          <w:lang w:eastAsia="zh-TW"/>
        </w:rPr>
        <w:t>個工作，惟近來中國大陸對境外資金流動管控緊縮，尤其是</w:t>
      </w:r>
      <w:r w:rsidRPr="00D569EC">
        <w:rPr>
          <w:rFonts w:hint="eastAsia"/>
          <w:lang w:eastAsia="zh-TW"/>
        </w:rPr>
        <w:t>針</w:t>
      </w:r>
      <w:r w:rsidR="00FD0C58" w:rsidRPr="00D569EC">
        <w:rPr>
          <w:lang w:eastAsia="zh-TW"/>
        </w:rPr>
        <w:t>對美國，導致</w:t>
      </w:r>
      <w:r w:rsidR="00FD0C58" w:rsidRPr="00D569EC">
        <w:rPr>
          <w:lang w:eastAsia="zh-TW"/>
        </w:rPr>
        <w:t>2019</w:t>
      </w:r>
      <w:r w:rsidR="00FD0C58" w:rsidRPr="00D569EC">
        <w:rPr>
          <w:lang w:eastAsia="zh-TW"/>
        </w:rPr>
        <w:t>年中國大陸海外投資銳減</w:t>
      </w:r>
      <w:r w:rsidR="00FD0C58" w:rsidRPr="00D569EC">
        <w:rPr>
          <w:lang w:eastAsia="zh-TW"/>
        </w:rPr>
        <w:t>30%</w:t>
      </w:r>
      <w:r w:rsidR="00FD0C58" w:rsidRPr="00D569EC">
        <w:rPr>
          <w:lang w:eastAsia="zh-TW"/>
        </w:rPr>
        <w:t>。</w:t>
      </w:r>
    </w:p>
    <w:p w14:paraId="12F151DB" w14:textId="77777777" w:rsidR="004850E8" w:rsidRPr="00D569EC" w:rsidRDefault="00FD0C58">
      <w:pPr>
        <w:pStyle w:val="a4"/>
        <w:spacing w:before="257" w:after="257"/>
        <w:ind w:left="632" w:hanging="632"/>
        <w:rPr>
          <w:color w:val="auto"/>
        </w:rPr>
      </w:pPr>
      <w:r w:rsidRPr="00D569EC">
        <w:rPr>
          <w:color w:val="auto"/>
        </w:rPr>
        <w:t>二、臺（華）商在當地經營現況</w:t>
      </w:r>
    </w:p>
    <w:p w14:paraId="4EDDEC90" w14:textId="792E024C" w:rsidR="004850E8" w:rsidRPr="00D569EC" w:rsidRDefault="00FD0C58" w:rsidP="00E4088C">
      <w:pPr>
        <w:pStyle w:val="a9"/>
        <w:ind w:left="944" w:hanging="708"/>
      </w:pPr>
      <w:r w:rsidRPr="00D569EC">
        <w:t>（一）維熹科技</w:t>
      </w:r>
      <w:r w:rsidRPr="00D569EC">
        <w:t>Conntek Integrated Solution Inc.</w:t>
      </w:r>
      <w:r w:rsidRPr="00D569EC">
        <w:t>：在路易維爾設立發貨倉庫，行銷電源線、家電用品、電子零件。</w:t>
      </w:r>
    </w:p>
    <w:p w14:paraId="32C93E62" w14:textId="77777777" w:rsidR="004850E8" w:rsidRPr="00D569EC" w:rsidRDefault="00FD0C58" w:rsidP="00E4088C">
      <w:pPr>
        <w:pStyle w:val="a9"/>
        <w:ind w:left="944" w:hanging="708"/>
      </w:pPr>
      <w:r w:rsidRPr="00D569EC">
        <w:t>（二）橋椿金屬股份有限公司</w:t>
      </w:r>
      <w:r w:rsidRPr="00D569EC">
        <w:t>Sunspring America, Inc.</w:t>
      </w:r>
      <w:r w:rsidRPr="00D569EC">
        <w:t>：設立</w:t>
      </w:r>
      <w:r w:rsidRPr="00D569EC">
        <w:t>Sunspring America,Inc.</w:t>
      </w:r>
      <w:r w:rsidRPr="00D569EC">
        <w:t>行銷中心，就近提供衛浴五金產品，僱用</w:t>
      </w:r>
      <w:r w:rsidRPr="00D569EC">
        <w:t>15</w:t>
      </w:r>
      <w:r w:rsidRPr="00D569EC">
        <w:t>名員工。</w:t>
      </w:r>
    </w:p>
    <w:p w14:paraId="6D6B08EB" w14:textId="77777777" w:rsidR="004850E8" w:rsidRPr="00D569EC" w:rsidRDefault="00FD0C58" w:rsidP="00721180">
      <w:pPr>
        <w:pStyle w:val="a4"/>
        <w:spacing w:before="257" w:after="257"/>
        <w:ind w:left="632" w:hanging="632"/>
        <w:rPr>
          <w:color w:val="auto"/>
        </w:rPr>
      </w:pPr>
      <w:r w:rsidRPr="00D569EC">
        <w:rPr>
          <w:color w:val="auto"/>
        </w:rPr>
        <w:t>三、投資機會</w:t>
      </w:r>
    </w:p>
    <w:p w14:paraId="3E421EF9" w14:textId="77777777" w:rsidR="004850E8" w:rsidRPr="00D569EC" w:rsidRDefault="00FD0C58">
      <w:pPr>
        <w:ind w:firstLine="472"/>
        <w:rPr>
          <w:lang w:eastAsia="zh-TW"/>
        </w:rPr>
      </w:pPr>
      <w:r w:rsidRPr="00D569EC">
        <w:rPr>
          <w:lang w:eastAsia="zh-TW"/>
        </w:rPr>
        <w:t>201</w:t>
      </w:r>
      <w:r w:rsidR="0055199D" w:rsidRPr="00D569EC">
        <w:rPr>
          <w:rFonts w:hint="eastAsia"/>
          <w:lang w:eastAsia="zh-TW"/>
        </w:rPr>
        <w:t>9</w:t>
      </w:r>
      <w:r w:rsidRPr="00D569EC">
        <w:rPr>
          <w:lang w:eastAsia="zh-TW"/>
        </w:rPr>
        <w:t>年肯塔基州商業環境於被《選址》雜誌評鑑為全美第</w:t>
      </w:r>
      <w:r w:rsidRPr="00D569EC">
        <w:rPr>
          <w:lang w:eastAsia="zh-TW"/>
        </w:rPr>
        <w:t>1</w:t>
      </w:r>
      <w:r w:rsidR="0055199D" w:rsidRPr="00D569EC">
        <w:rPr>
          <w:rFonts w:hint="eastAsia"/>
          <w:lang w:eastAsia="zh-TW"/>
        </w:rPr>
        <w:t>4</w:t>
      </w:r>
      <w:r w:rsidRPr="00D569EC">
        <w:rPr>
          <w:lang w:eastAsia="zh-TW"/>
        </w:rPr>
        <w:t>名，美國財星雜誌</w:t>
      </w:r>
      <w:r w:rsidRPr="00D569EC">
        <w:rPr>
          <w:lang w:eastAsia="zh-TW"/>
        </w:rPr>
        <w:t>500</w:t>
      </w:r>
      <w:r w:rsidRPr="00D569EC">
        <w:rPr>
          <w:lang w:eastAsia="zh-TW"/>
        </w:rPr>
        <w:t>大企業有</w:t>
      </w:r>
      <w:r w:rsidR="0055199D" w:rsidRPr="00D569EC">
        <w:rPr>
          <w:rFonts w:hint="eastAsia"/>
          <w:lang w:eastAsia="zh-TW"/>
        </w:rPr>
        <w:t>2</w:t>
      </w:r>
      <w:r w:rsidRPr="00D569EC">
        <w:rPr>
          <w:lang w:eastAsia="zh-TW"/>
        </w:rPr>
        <w:t>家總部位於肯州，適合投資的產業如下：</w:t>
      </w:r>
    </w:p>
    <w:p w14:paraId="233658E7" w14:textId="37E3573D" w:rsidR="00E4088C" w:rsidRPr="00D569EC" w:rsidRDefault="00E4088C" w:rsidP="00E4088C">
      <w:pPr>
        <w:pStyle w:val="a9"/>
        <w:ind w:left="944" w:hanging="708"/>
      </w:pPr>
      <w:r w:rsidRPr="00D569EC">
        <w:rPr>
          <w:rFonts w:hint="eastAsia"/>
        </w:rPr>
        <w:t>（一）肯州汽車零配件業：肯州汽車和輕型卡車生產排名全美第</w:t>
      </w:r>
      <w:r w:rsidRPr="00D569EC">
        <w:rPr>
          <w:rFonts w:hint="eastAsia"/>
        </w:rPr>
        <w:t>3</w:t>
      </w:r>
      <w:r w:rsidRPr="00D569EC">
        <w:rPr>
          <w:rFonts w:hint="eastAsia"/>
        </w:rPr>
        <w:t>名，全美</w:t>
      </w:r>
      <w:r w:rsidRPr="00D569EC">
        <w:rPr>
          <w:rFonts w:hint="eastAsia"/>
        </w:rPr>
        <w:t>9.9%</w:t>
      </w:r>
      <w:r w:rsidRPr="00D569EC">
        <w:rPr>
          <w:rFonts w:hint="eastAsia"/>
        </w:rPr>
        <w:t>的轎車和輕型卡車在肯州生產，該州政府目標在於成為全美第</w:t>
      </w:r>
      <w:r w:rsidRPr="00D569EC">
        <w:rPr>
          <w:rFonts w:hint="eastAsia"/>
        </w:rPr>
        <w:t>1</w:t>
      </w:r>
      <w:r w:rsidRPr="00D569EC">
        <w:rPr>
          <w:rFonts w:hint="eastAsia"/>
        </w:rPr>
        <w:t>汽車生產州。我國有超過</w:t>
      </w:r>
      <w:r w:rsidRPr="00D569EC">
        <w:rPr>
          <w:rFonts w:hint="eastAsia"/>
        </w:rPr>
        <w:t>2,500</w:t>
      </w:r>
      <w:r w:rsidRPr="00D569EC">
        <w:rPr>
          <w:rFonts w:hint="eastAsia"/>
        </w:rPr>
        <w:t>家汽車零組件廠，多屬中小型企業，產品主要供應海外售後維修市場，美國為我最大出口市場，我業者可在當地設立發貨倉庫拓銷美國市場或尋求技術合作機會。</w:t>
      </w:r>
    </w:p>
    <w:p w14:paraId="76FD52C2" w14:textId="56B20F98" w:rsidR="00E4088C" w:rsidRPr="00D569EC" w:rsidRDefault="00E4088C" w:rsidP="00E4088C">
      <w:pPr>
        <w:pStyle w:val="a9"/>
        <w:ind w:left="944" w:hanging="708"/>
      </w:pPr>
      <w:r w:rsidRPr="00D569EC">
        <w:rPr>
          <w:rFonts w:hint="eastAsia"/>
        </w:rPr>
        <w:t>（二）工業與醫藥用大麻種植與加工：肯塔基州的氣候和地理及適合種植工業用大麻，該州政府已批准工業大麻種植加工與醫藥級大麻二酚（</w:t>
      </w:r>
      <w:r w:rsidRPr="00D569EC">
        <w:rPr>
          <w:rFonts w:hint="eastAsia"/>
        </w:rPr>
        <w:t>CBD</w:t>
      </w:r>
      <w:r w:rsidRPr="00D569EC">
        <w:rPr>
          <w:rFonts w:hint="eastAsia"/>
        </w:rPr>
        <w:t>）加工生產，現各方積極落實專案進度，成為美國第二大工業麻種植和加工區。</w:t>
      </w:r>
      <w:r w:rsidRPr="00D569EC">
        <w:rPr>
          <w:rFonts w:hint="eastAsia"/>
        </w:rPr>
        <w:t>2018</w:t>
      </w:r>
      <w:r w:rsidRPr="00D569EC">
        <w:rPr>
          <w:rFonts w:hint="eastAsia"/>
        </w:rPr>
        <w:t>年中國漢麻投資集團投入</w:t>
      </w:r>
      <w:r w:rsidRPr="00D569EC">
        <w:rPr>
          <w:rFonts w:hint="eastAsia"/>
        </w:rPr>
        <w:t>3,000</w:t>
      </w:r>
      <w:r w:rsidRPr="00D569EC">
        <w:rPr>
          <w:rFonts w:hint="eastAsia"/>
        </w:rPr>
        <w:t>萬美元與技術與肯州第一家醫用大麻萃取工廠合作，該投資案是肯州“大麻高速發展之路”的重要里程碑，深受州政府重視。另加州國王皇家生物技術公司也與肯州二個郡的農民簽訂了</w:t>
      </w:r>
      <w:r w:rsidRPr="00D569EC">
        <w:rPr>
          <w:rFonts w:hint="eastAsia"/>
        </w:rPr>
        <w:t>2,300</w:t>
      </w:r>
      <w:r w:rsidRPr="00D569EC">
        <w:rPr>
          <w:rFonts w:hint="eastAsia"/>
        </w:rPr>
        <w:t>畝工業大麻種植協議，由</w:t>
      </w:r>
      <w:r w:rsidRPr="00D569EC">
        <w:rPr>
          <w:rFonts w:hint="eastAsia"/>
        </w:rPr>
        <w:t>Schiavi Seeds</w:t>
      </w:r>
      <w:r w:rsidRPr="00D569EC">
        <w:rPr>
          <w:rFonts w:hint="eastAsia"/>
        </w:rPr>
        <w:t>公司提供獲</w:t>
      </w:r>
      <w:r w:rsidRPr="00D569EC">
        <w:rPr>
          <w:rFonts w:hint="eastAsia"/>
        </w:rPr>
        <w:t>AOSCA</w:t>
      </w:r>
      <w:r w:rsidRPr="00D569EC">
        <w:rPr>
          <w:rFonts w:hint="eastAsia"/>
        </w:rPr>
        <w:lastRenderedPageBreak/>
        <w:t>認證高</w:t>
      </w:r>
      <w:r w:rsidRPr="00D569EC">
        <w:rPr>
          <w:rFonts w:hint="eastAsia"/>
        </w:rPr>
        <w:t>CBD</w:t>
      </w:r>
      <w:r w:rsidRPr="00D569EC">
        <w:rPr>
          <w:rFonts w:hint="eastAsia"/>
        </w:rPr>
        <w:t>低</w:t>
      </w:r>
      <w:r w:rsidRPr="00D569EC">
        <w:rPr>
          <w:rFonts w:hint="eastAsia"/>
        </w:rPr>
        <w:t>THC</w:t>
      </w:r>
      <w:r w:rsidRPr="00D569EC">
        <w:rPr>
          <w:rFonts w:hint="eastAsia"/>
        </w:rPr>
        <w:t>合法大麻種源，生產首批醫藥級</w:t>
      </w:r>
      <w:r w:rsidRPr="00D569EC">
        <w:rPr>
          <w:rFonts w:hint="eastAsia"/>
        </w:rPr>
        <w:t>CBD</w:t>
      </w:r>
      <w:r w:rsidRPr="00D569EC">
        <w:rPr>
          <w:rFonts w:hint="eastAsia"/>
        </w:rPr>
        <w:t>。</w:t>
      </w:r>
      <w:r w:rsidRPr="00D569EC">
        <w:rPr>
          <w:rFonts w:hint="eastAsia"/>
        </w:rPr>
        <w:t>CBD</w:t>
      </w:r>
      <w:r w:rsidRPr="00D569EC">
        <w:rPr>
          <w:rFonts w:hint="eastAsia"/>
        </w:rPr>
        <w:t>產品為原料藥，廣泛用於製藥領域，幫助病患緩解治療焦慮、炎症、癲癇、克羅恩病、糖尿病、癌症等多種疾病。</w:t>
      </w:r>
    </w:p>
    <w:p w14:paraId="559F7295" w14:textId="7B149A9B" w:rsidR="00E4088C" w:rsidRPr="00D569EC" w:rsidRDefault="00E4088C" w:rsidP="00E4088C">
      <w:pPr>
        <w:pStyle w:val="a9"/>
        <w:ind w:left="944" w:hanging="708"/>
      </w:pPr>
      <w:r w:rsidRPr="00D569EC">
        <w:rPr>
          <w:rFonts w:hint="eastAsia"/>
        </w:rPr>
        <w:t>（三）金屬加工業：肯州政府對工業製造提供優厚的投資獎勵，工廠營運及維護成本相對也非常低，因而於</w:t>
      </w:r>
      <w:r w:rsidRPr="00D569EC">
        <w:rPr>
          <w:rFonts w:hint="eastAsia"/>
        </w:rPr>
        <w:t>2017</w:t>
      </w:r>
      <w:r w:rsidRPr="00D569EC">
        <w:rPr>
          <w:rFonts w:hint="eastAsia"/>
        </w:rPr>
        <w:t>年在</w:t>
      </w:r>
      <w:r w:rsidRPr="00D569EC">
        <w:rPr>
          <w:rFonts w:hint="eastAsia"/>
        </w:rPr>
        <w:t>24</w:t>
      </w:r>
      <w:r w:rsidRPr="00D569EC">
        <w:rPr>
          <w:rFonts w:hint="eastAsia"/>
        </w:rPr>
        <w:t>個競爭廠址中贏得</w:t>
      </w:r>
      <w:r w:rsidRPr="00D569EC">
        <w:rPr>
          <w:rFonts w:hint="eastAsia"/>
        </w:rPr>
        <w:t>Braidy In-dustries</w:t>
      </w:r>
      <w:r w:rsidRPr="00D569EC">
        <w:rPr>
          <w:rFonts w:hint="eastAsia"/>
        </w:rPr>
        <w:t>公司斥資</w:t>
      </w:r>
      <w:r w:rsidRPr="00D569EC">
        <w:rPr>
          <w:rFonts w:hint="eastAsia"/>
        </w:rPr>
        <w:t>13</w:t>
      </w:r>
      <w:r w:rsidRPr="00D569EC">
        <w:rPr>
          <w:rFonts w:hint="eastAsia"/>
        </w:rPr>
        <w:t>億美元在當地設廠建造高品質、低成本的車身鋁板和航空鋁板和超高強度合金的軋製廠，該廠是材料科學和先進製造領域的引領先鋒，為當地創造</w:t>
      </w:r>
      <w:r w:rsidRPr="00D569EC">
        <w:rPr>
          <w:rFonts w:hint="eastAsia"/>
        </w:rPr>
        <w:t>1,000</w:t>
      </w:r>
      <w:r w:rsidRPr="00D569EC">
        <w:rPr>
          <w:rFonts w:hint="eastAsia"/>
        </w:rPr>
        <w:t>個施工就業、</w:t>
      </w:r>
      <w:r w:rsidRPr="00D569EC">
        <w:rPr>
          <w:rFonts w:hint="eastAsia"/>
        </w:rPr>
        <w:t>550</w:t>
      </w:r>
      <w:r w:rsidRPr="00D569EC">
        <w:rPr>
          <w:rFonts w:hint="eastAsia"/>
        </w:rPr>
        <w:t>個長期高技能就業和</w:t>
      </w:r>
      <w:r w:rsidRPr="00D569EC">
        <w:rPr>
          <w:rFonts w:hint="eastAsia"/>
        </w:rPr>
        <w:t>1,000</w:t>
      </w:r>
      <w:r w:rsidRPr="00D569EC">
        <w:rPr>
          <w:rFonts w:hint="eastAsia"/>
        </w:rPr>
        <w:t>個支援服務就業，年產量為</w:t>
      </w:r>
      <w:r w:rsidRPr="00D569EC">
        <w:rPr>
          <w:rFonts w:hint="eastAsia"/>
        </w:rPr>
        <w:t>37</w:t>
      </w:r>
      <w:r w:rsidRPr="00D569EC">
        <w:rPr>
          <w:rFonts w:hint="eastAsia"/>
        </w:rPr>
        <w:t>萬噸。</w:t>
      </w:r>
      <w:r w:rsidRPr="00D569EC">
        <w:rPr>
          <w:rFonts w:hint="eastAsia"/>
        </w:rPr>
        <w:t>Braidy</w:t>
      </w:r>
      <w:r w:rsidRPr="00D569EC">
        <w:rPr>
          <w:rFonts w:hint="eastAsia"/>
        </w:rPr>
        <w:t>製鋁廠於</w:t>
      </w:r>
      <w:r w:rsidRPr="00D569EC">
        <w:rPr>
          <w:rFonts w:hint="eastAsia"/>
        </w:rPr>
        <w:t>2020</w:t>
      </w:r>
      <w:r w:rsidRPr="00D569EC">
        <w:rPr>
          <w:rFonts w:hint="eastAsia"/>
        </w:rPr>
        <w:t>年全面完工後將是全美國鋼</w:t>
      </w:r>
      <w:r w:rsidRPr="00D569EC">
        <w:rPr>
          <w:rFonts w:hint="eastAsia"/>
        </w:rPr>
        <w:t>/</w:t>
      </w:r>
      <w:r w:rsidRPr="00D569EC">
        <w:rPr>
          <w:rFonts w:hint="eastAsia"/>
        </w:rPr>
        <w:t>鋁片</w:t>
      </w:r>
      <w:r w:rsidRPr="00D569EC">
        <w:rPr>
          <w:rFonts w:hint="eastAsia"/>
        </w:rPr>
        <w:t>/</w:t>
      </w:r>
      <w:r w:rsidRPr="00D569EC">
        <w:rPr>
          <w:rFonts w:hint="eastAsia"/>
        </w:rPr>
        <w:t>板的最低成本製造商。</w:t>
      </w:r>
    </w:p>
    <w:p w14:paraId="6129CFF5" w14:textId="60FB9BDD" w:rsidR="008A4259" w:rsidRPr="00D569EC" w:rsidRDefault="008A4259" w:rsidP="00E4088C">
      <w:pPr>
        <w:pStyle w:val="-1"/>
      </w:pPr>
      <w:r w:rsidRPr="00D569EC">
        <w:rPr>
          <w:rFonts w:hint="eastAsia"/>
        </w:rPr>
        <w:t>據</w:t>
      </w:r>
      <w:r w:rsidRPr="00D569EC">
        <w:rPr>
          <w:rFonts w:hint="eastAsia"/>
        </w:rPr>
        <w:t>Ducker worldwide</w:t>
      </w:r>
      <w:r w:rsidRPr="00D569EC">
        <w:rPr>
          <w:rFonts w:hint="eastAsia"/>
        </w:rPr>
        <w:t>調查預測，汽車鋁板的需求北美客運車輛的鋁含量，特別是輕型卡車和</w:t>
      </w:r>
      <w:r w:rsidRPr="00D569EC">
        <w:rPr>
          <w:rFonts w:hint="eastAsia"/>
        </w:rPr>
        <w:t>SUV</w:t>
      </w:r>
      <w:r w:rsidRPr="00D569EC">
        <w:rPr>
          <w:rFonts w:hint="eastAsia"/>
        </w:rPr>
        <w:t>，到</w:t>
      </w:r>
      <w:r w:rsidRPr="00D569EC">
        <w:rPr>
          <w:rFonts w:hint="eastAsia"/>
        </w:rPr>
        <w:t>2028</w:t>
      </w:r>
      <w:r w:rsidRPr="00D569EC">
        <w:rPr>
          <w:rFonts w:hint="eastAsia"/>
        </w:rPr>
        <w:t>年將較</w:t>
      </w:r>
      <w:r w:rsidRPr="00D569EC">
        <w:rPr>
          <w:rFonts w:hint="eastAsia"/>
        </w:rPr>
        <w:t>2015</w:t>
      </w:r>
      <w:r w:rsidRPr="00D569EC">
        <w:rPr>
          <w:rFonts w:hint="eastAsia"/>
        </w:rPr>
        <w:t>年增加</w:t>
      </w:r>
      <w:r w:rsidRPr="00D569EC">
        <w:rPr>
          <w:rFonts w:hint="eastAsia"/>
        </w:rPr>
        <w:t>42%</w:t>
      </w:r>
      <w:r w:rsidRPr="00D569EC">
        <w:rPr>
          <w:rFonts w:hint="eastAsia"/>
        </w:rPr>
        <w:t>。目前道路上有</w:t>
      </w:r>
      <w:r w:rsidRPr="00D569EC">
        <w:rPr>
          <w:rFonts w:hint="eastAsia"/>
        </w:rPr>
        <w:t>200</w:t>
      </w:r>
      <w:r w:rsidRPr="00D569EC">
        <w:rPr>
          <w:rFonts w:hint="eastAsia"/>
        </w:rPr>
        <w:t>多種不同的車型使用</w:t>
      </w:r>
      <w:r w:rsidRPr="00D569EC">
        <w:rPr>
          <w:rFonts w:hint="eastAsia"/>
        </w:rPr>
        <w:t>Novelis</w:t>
      </w:r>
      <w:r w:rsidRPr="00D569EC">
        <w:rPr>
          <w:rFonts w:hint="eastAsia"/>
        </w:rPr>
        <w:t>的鋁材，世界頂尖品牌，包括</w:t>
      </w:r>
      <w:r w:rsidRPr="00D569EC">
        <w:rPr>
          <w:rFonts w:hint="eastAsia"/>
        </w:rPr>
        <w:t>FCA</w:t>
      </w:r>
      <w:r w:rsidRPr="00D569EC">
        <w:rPr>
          <w:rFonts w:hint="eastAsia"/>
        </w:rPr>
        <w:t>、</w:t>
      </w:r>
      <w:r w:rsidRPr="00D569EC">
        <w:rPr>
          <w:rFonts w:hint="eastAsia"/>
        </w:rPr>
        <w:t>Ford</w:t>
      </w:r>
      <w:r w:rsidRPr="00D569EC">
        <w:rPr>
          <w:rFonts w:hint="eastAsia"/>
        </w:rPr>
        <w:t>、</w:t>
      </w:r>
      <w:r w:rsidRPr="00D569EC">
        <w:rPr>
          <w:rFonts w:hint="eastAsia"/>
        </w:rPr>
        <w:t>GM</w:t>
      </w:r>
      <w:r w:rsidRPr="00D569EC">
        <w:rPr>
          <w:rFonts w:hint="eastAsia"/>
        </w:rPr>
        <w:t>、</w:t>
      </w:r>
      <w:r w:rsidRPr="00D569EC">
        <w:rPr>
          <w:rFonts w:hint="eastAsia"/>
        </w:rPr>
        <w:t>Jaguar Land Rover</w:t>
      </w:r>
      <w:r w:rsidRPr="00D569EC">
        <w:rPr>
          <w:rFonts w:hint="eastAsia"/>
        </w:rPr>
        <w:t>和</w:t>
      </w:r>
      <w:r w:rsidRPr="00D569EC">
        <w:rPr>
          <w:rFonts w:hint="eastAsia"/>
        </w:rPr>
        <w:t>Toyota</w:t>
      </w:r>
      <w:r w:rsidRPr="00D569EC">
        <w:rPr>
          <w:rFonts w:hint="eastAsia"/>
        </w:rPr>
        <w:t>已洽</w:t>
      </w:r>
      <w:r w:rsidRPr="00D569EC">
        <w:rPr>
          <w:rFonts w:hint="eastAsia"/>
        </w:rPr>
        <w:t>Novelis</w:t>
      </w:r>
      <w:r w:rsidRPr="00D569EC">
        <w:rPr>
          <w:rFonts w:hint="eastAsia"/>
        </w:rPr>
        <w:t>協助設計最安全、強勁、耐用的車身。因此總部位於亞特蘭大的汽車鋁板生產商</w:t>
      </w:r>
      <w:r w:rsidRPr="00D569EC">
        <w:rPr>
          <w:rFonts w:hint="eastAsia"/>
        </w:rPr>
        <w:t>NOVELIS</w:t>
      </w:r>
      <w:r w:rsidRPr="00D569EC">
        <w:rPr>
          <w:rFonts w:hint="eastAsia"/>
        </w:rPr>
        <w:t>在</w:t>
      </w:r>
      <w:r w:rsidRPr="00D569EC">
        <w:rPr>
          <w:rFonts w:hint="eastAsia"/>
        </w:rPr>
        <w:t>2018</w:t>
      </w:r>
      <w:r w:rsidRPr="00D569EC">
        <w:rPr>
          <w:rFonts w:hint="eastAsia"/>
        </w:rPr>
        <w:t>年初宣布在肯塔基投資</w:t>
      </w:r>
      <w:r w:rsidRPr="00D569EC">
        <w:rPr>
          <w:rFonts w:hint="eastAsia"/>
        </w:rPr>
        <w:t>3</w:t>
      </w:r>
      <w:r w:rsidRPr="00D569EC">
        <w:rPr>
          <w:rFonts w:hint="eastAsia"/>
        </w:rPr>
        <w:t>億美金，擴大了汽車鋁板產能，預計於</w:t>
      </w:r>
      <w:r w:rsidRPr="00D569EC">
        <w:rPr>
          <w:rFonts w:hint="eastAsia"/>
        </w:rPr>
        <w:t>2020</w:t>
      </w:r>
      <w:r w:rsidRPr="00D569EC">
        <w:rPr>
          <w:rFonts w:hint="eastAsia"/>
        </w:rPr>
        <w:t>年完工，創造</w:t>
      </w:r>
      <w:r w:rsidRPr="00D569EC">
        <w:rPr>
          <w:rFonts w:hint="eastAsia"/>
        </w:rPr>
        <w:t>125</w:t>
      </w:r>
      <w:r w:rsidRPr="00D569EC">
        <w:rPr>
          <w:rFonts w:hint="eastAsia"/>
        </w:rPr>
        <w:t>個新的工作。</w:t>
      </w:r>
      <w:r w:rsidRPr="00D569EC">
        <w:rPr>
          <w:rFonts w:hint="eastAsia"/>
        </w:rPr>
        <w:t>Novelis</w:t>
      </w:r>
      <w:r w:rsidRPr="00D569EC">
        <w:rPr>
          <w:rFonts w:hint="eastAsia"/>
        </w:rPr>
        <w:t>有限公司引領全球鋁軋製品並為世界最大的鋁回收公司。該公司在</w:t>
      </w:r>
      <w:r w:rsidRPr="00D569EC">
        <w:rPr>
          <w:rFonts w:hint="eastAsia"/>
        </w:rPr>
        <w:t>10</w:t>
      </w:r>
      <w:r w:rsidRPr="00D569EC">
        <w:rPr>
          <w:rFonts w:hint="eastAsia"/>
        </w:rPr>
        <w:t>個國家運營，計有</w:t>
      </w:r>
      <w:r w:rsidRPr="00D569EC">
        <w:rPr>
          <w:rFonts w:hint="eastAsia"/>
        </w:rPr>
        <w:t>11,000</w:t>
      </w:r>
      <w:r w:rsidRPr="00D569EC">
        <w:rPr>
          <w:rFonts w:hint="eastAsia"/>
        </w:rPr>
        <w:t>名員工，年營業額達到</w:t>
      </w:r>
      <w:r w:rsidRPr="00D569EC">
        <w:rPr>
          <w:rFonts w:hint="eastAsia"/>
        </w:rPr>
        <w:t>100</w:t>
      </w:r>
      <w:r w:rsidRPr="00D569EC">
        <w:rPr>
          <w:rFonts w:hint="eastAsia"/>
        </w:rPr>
        <w:t>億美元。</w:t>
      </w:r>
    </w:p>
    <w:p w14:paraId="1C1BE437" w14:textId="279903E6" w:rsidR="008A4259" w:rsidRPr="00D569EC" w:rsidRDefault="008A4259" w:rsidP="00E4088C">
      <w:pPr>
        <w:pStyle w:val="-1"/>
      </w:pPr>
      <w:r w:rsidRPr="00D569EC">
        <w:rPr>
          <w:rFonts w:hint="eastAsia"/>
        </w:rPr>
        <w:t>2019</w:t>
      </w:r>
      <w:r w:rsidRPr="00D569EC">
        <w:rPr>
          <w:rFonts w:hint="eastAsia"/>
        </w:rPr>
        <w:t>年美國鋼鐵生產商紐柯公司獲肯州政府提供</w:t>
      </w:r>
      <w:r w:rsidRPr="00D569EC">
        <w:rPr>
          <w:rFonts w:hint="eastAsia"/>
        </w:rPr>
        <w:t>4,000</w:t>
      </w:r>
      <w:r w:rsidRPr="00D569EC">
        <w:rPr>
          <w:rFonts w:hint="eastAsia"/>
        </w:rPr>
        <w:t>萬美元的獎助金，斥資</w:t>
      </w:r>
      <w:r w:rsidRPr="00D569EC">
        <w:rPr>
          <w:rFonts w:hint="eastAsia"/>
        </w:rPr>
        <w:t>13.5</w:t>
      </w:r>
      <w:r w:rsidRPr="00D569EC">
        <w:rPr>
          <w:rFonts w:hint="eastAsia"/>
        </w:rPr>
        <w:t>億美元在路易維爾郊區建造鋼廠，創造平均年薪約</w:t>
      </w:r>
      <w:r w:rsidRPr="00D569EC">
        <w:rPr>
          <w:rFonts w:hint="eastAsia"/>
        </w:rPr>
        <w:t>7.2</w:t>
      </w:r>
      <w:r w:rsidRPr="00D569EC">
        <w:rPr>
          <w:rFonts w:hint="eastAsia"/>
        </w:rPr>
        <w:t>萬美元</w:t>
      </w:r>
      <w:r w:rsidRPr="00D569EC">
        <w:rPr>
          <w:rFonts w:hint="eastAsia"/>
        </w:rPr>
        <w:t>400</w:t>
      </w:r>
      <w:r w:rsidRPr="00D569EC">
        <w:rPr>
          <w:rFonts w:hint="eastAsia"/>
        </w:rPr>
        <w:t>個就業崗位，成為該州有史以來規模最大的單項投資，該公司在肯州累計投資已超過</w:t>
      </w:r>
      <w:r w:rsidRPr="00D569EC">
        <w:rPr>
          <w:rFonts w:hint="eastAsia"/>
        </w:rPr>
        <w:t>20</w:t>
      </w:r>
      <w:r w:rsidRPr="00D569EC">
        <w:rPr>
          <w:rFonts w:hint="eastAsia"/>
        </w:rPr>
        <w:t>億美元。該廠預計於</w:t>
      </w:r>
      <w:r w:rsidRPr="00D569EC">
        <w:rPr>
          <w:rFonts w:hint="eastAsia"/>
        </w:rPr>
        <w:t>2022</w:t>
      </w:r>
      <w:r w:rsidRPr="00D569EC">
        <w:rPr>
          <w:rFonts w:hint="eastAsia"/>
        </w:rPr>
        <w:t>年投產。稍早紐柯在</w:t>
      </w:r>
      <w:r w:rsidRPr="00D569EC">
        <w:rPr>
          <w:rFonts w:hint="eastAsia"/>
        </w:rPr>
        <w:t>2017</w:t>
      </w:r>
      <w:r w:rsidRPr="00D569EC">
        <w:rPr>
          <w:rFonts w:hint="eastAsia"/>
        </w:rPr>
        <w:t>年</w:t>
      </w:r>
      <w:r w:rsidRPr="00D569EC">
        <w:rPr>
          <w:rFonts w:hint="eastAsia"/>
        </w:rPr>
        <w:t>5</w:t>
      </w:r>
      <w:r w:rsidRPr="00D569EC">
        <w:rPr>
          <w:rFonts w:hint="eastAsia"/>
        </w:rPr>
        <w:t>月增資</w:t>
      </w:r>
      <w:r w:rsidRPr="00D569EC">
        <w:rPr>
          <w:rFonts w:hint="eastAsia"/>
        </w:rPr>
        <w:t>1.76</w:t>
      </w:r>
      <w:r w:rsidRPr="00D569EC">
        <w:rPr>
          <w:rFonts w:hint="eastAsia"/>
        </w:rPr>
        <w:t>億美元擴張肯州</w:t>
      </w:r>
      <w:r w:rsidRPr="00D569EC">
        <w:rPr>
          <w:rFonts w:hint="eastAsia"/>
        </w:rPr>
        <w:t>Ghent</w:t>
      </w:r>
      <w:r w:rsidRPr="00D569EC">
        <w:rPr>
          <w:rFonts w:hint="eastAsia"/>
        </w:rPr>
        <w:t>鋼廠，新增就業</w:t>
      </w:r>
      <w:r w:rsidRPr="00D569EC">
        <w:rPr>
          <w:rFonts w:hint="eastAsia"/>
        </w:rPr>
        <w:t>75</w:t>
      </w:r>
      <w:r w:rsidRPr="00D569EC">
        <w:rPr>
          <w:rFonts w:hint="eastAsia"/>
        </w:rPr>
        <w:t>人的首期擴建計畫，該計畫於</w:t>
      </w:r>
      <w:r w:rsidRPr="00D569EC">
        <w:rPr>
          <w:rFonts w:hint="eastAsia"/>
        </w:rPr>
        <w:t>2019</w:t>
      </w:r>
      <w:r w:rsidRPr="00D569EC">
        <w:rPr>
          <w:rFonts w:hint="eastAsia"/>
        </w:rPr>
        <w:t>年完成投產。另在</w:t>
      </w:r>
      <w:r w:rsidRPr="00D569EC">
        <w:rPr>
          <w:rFonts w:hint="eastAsia"/>
        </w:rPr>
        <w:t>2018</w:t>
      </w:r>
      <w:r w:rsidRPr="00D569EC">
        <w:rPr>
          <w:rFonts w:hint="eastAsia"/>
        </w:rPr>
        <w:t>年又增資</w:t>
      </w:r>
      <w:r w:rsidRPr="00D569EC">
        <w:rPr>
          <w:rFonts w:hint="eastAsia"/>
        </w:rPr>
        <w:t>6.5</w:t>
      </w:r>
      <w:r w:rsidRPr="00D569EC">
        <w:rPr>
          <w:rFonts w:hint="eastAsia"/>
        </w:rPr>
        <w:t>億美元，再添加</w:t>
      </w:r>
      <w:r w:rsidRPr="00D569EC">
        <w:rPr>
          <w:rFonts w:hint="eastAsia"/>
        </w:rPr>
        <w:t>70</w:t>
      </w:r>
      <w:r w:rsidRPr="00D569EC">
        <w:rPr>
          <w:rFonts w:hint="eastAsia"/>
        </w:rPr>
        <w:t>個就業。</w:t>
      </w:r>
    </w:p>
    <w:p w14:paraId="65A84CC0" w14:textId="6EC31BDF" w:rsidR="00E4088C" w:rsidRPr="00D569EC" w:rsidRDefault="00E4088C" w:rsidP="00E4088C">
      <w:pPr>
        <w:pStyle w:val="a9"/>
        <w:ind w:left="944" w:hanging="708"/>
      </w:pPr>
      <w:r w:rsidRPr="00D569EC">
        <w:rPr>
          <w:rFonts w:hint="eastAsia"/>
        </w:rPr>
        <w:t>（一）製酒業：肯州水質佳，土地便宜，製酒業發達，該州生產之波本酒舉世聞</w:t>
      </w:r>
      <w:r w:rsidRPr="00D569EC">
        <w:rPr>
          <w:rFonts w:hint="eastAsia"/>
        </w:rPr>
        <w:lastRenderedPageBreak/>
        <w:t>名，占全球波本酒市場的</w:t>
      </w:r>
      <w:r w:rsidRPr="00D569EC">
        <w:rPr>
          <w:rFonts w:hint="eastAsia"/>
        </w:rPr>
        <w:t>95%</w:t>
      </w:r>
      <w:r w:rsidRPr="00D569EC">
        <w:rPr>
          <w:rFonts w:hint="eastAsia"/>
        </w:rPr>
        <w:t>，每年出口高達</w:t>
      </w:r>
      <w:r w:rsidRPr="00D569EC">
        <w:rPr>
          <w:rFonts w:hint="eastAsia"/>
        </w:rPr>
        <w:t>2,500</w:t>
      </w:r>
      <w:r w:rsidRPr="00D569EC">
        <w:rPr>
          <w:rFonts w:hint="eastAsia"/>
        </w:rPr>
        <w:t>萬加侖，輸銷至全世界</w:t>
      </w:r>
      <w:r w:rsidRPr="00D569EC">
        <w:rPr>
          <w:rFonts w:hint="eastAsia"/>
        </w:rPr>
        <w:t>126</w:t>
      </w:r>
      <w:r w:rsidRPr="00D569EC">
        <w:rPr>
          <w:rFonts w:hint="eastAsia"/>
        </w:rPr>
        <w:t>個國家。另全美</w:t>
      </w:r>
      <w:r w:rsidRPr="00D569EC">
        <w:rPr>
          <w:rFonts w:hint="eastAsia"/>
        </w:rPr>
        <w:t>43%</w:t>
      </w:r>
      <w:r w:rsidRPr="00D569EC">
        <w:rPr>
          <w:rFonts w:hint="eastAsia"/>
        </w:rPr>
        <w:t>之蒸餾酒類產於肯州，年產值達</w:t>
      </w:r>
      <w:r w:rsidRPr="00D569EC">
        <w:rPr>
          <w:rFonts w:hint="eastAsia"/>
        </w:rPr>
        <w:t>30</w:t>
      </w:r>
      <w:r w:rsidRPr="00D569EC">
        <w:rPr>
          <w:rFonts w:hint="eastAsia"/>
        </w:rPr>
        <w:t>億美元。</w:t>
      </w:r>
    </w:p>
    <w:p w14:paraId="2F88267E" w14:textId="056EE7AE" w:rsidR="004850E8" w:rsidRPr="00D569EC" w:rsidRDefault="00E4088C" w:rsidP="00E4088C">
      <w:pPr>
        <w:pStyle w:val="a9"/>
        <w:ind w:left="944" w:hanging="708"/>
      </w:pPr>
      <w:r w:rsidRPr="00D569EC">
        <w:rPr>
          <w:rFonts w:hint="eastAsia"/>
        </w:rPr>
        <w:t>（二）菸草業：肯州菸草產量全美第</w:t>
      </w:r>
      <w:r w:rsidRPr="00D569EC">
        <w:rPr>
          <w:rFonts w:hint="eastAsia"/>
        </w:rPr>
        <w:t>1</w:t>
      </w:r>
      <w:r w:rsidRPr="00D569EC">
        <w:rPr>
          <w:rFonts w:hint="eastAsia"/>
        </w:rPr>
        <w:t>，菸草製造業每年產值達</w:t>
      </w:r>
      <w:r w:rsidRPr="00D569EC">
        <w:rPr>
          <w:rFonts w:hint="eastAsia"/>
        </w:rPr>
        <w:t>13</w:t>
      </w:r>
      <w:r w:rsidRPr="00D569EC">
        <w:rPr>
          <w:rFonts w:hint="eastAsia"/>
        </w:rPr>
        <w:t>億美元，菸草農作產值達</w:t>
      </w:r>
      <w:r w:rsidRPr="00D569EC">
        <w:rPr>
          <w:rFonts w:hint="eastAsia"/>
        </w:rPr>
        <w:t>2</w:t>
      </w:r>
      <w:r w:rsidRPr="00D569EC">
        <w:rPr>
          <w:rFonts w:hint="eastAsia"/>
        </w:rPr>
        <w:t>億</w:t>
      </w:r>
      <w:r w:rsidRPr="00D569EC">
        <w:rPr>
          <w:rFonts w:hint="eastAsia"/>
        </w:rPr>
        <w:t>1,000</w:t>
      </w:r>
      <w:r w:rsidRPr="00D569EC">
        <w:rPr>
          <w:rFonts w:hint="eastAsia"/>
        </w:rPr>
        <w:t>萬美元。</w:t>
      </w:r>
    </w:p>
    <w:p w14:paraId="15396952" w14:textId="77777777" w:rsidR="004850E8" w:rsidRPr="00D569EC" w:rsidRDefault="00FD0C58" w:rsidP="00721180">
      <w:pPr>
        <w:pStyle w:val="a3"/>
        <w:spacing w:before="514" w:after="771"/>
      </w:pPr>
      <w:r w:rsidRPr="00D569EC">
        <w:lastRenderedPageBreak/>
        <w:t>第肆章　投資法規及程序</w:t>
      </w:r>
    </w:p>
    <w:p w14:paraId="568A3572" w14:textId="77777777" w:rsidR="004850E8" w:rsidRPr="00D569EC" w:rsidRDefault="00FD0C58">
      <w:pPr>
        <w:ind w:firstLine="472"/>
        <w:rPr>
          <w:lang w:eastAsia="zh-TW"/>
        </w:rPr>
      </w:pPr>
      <w:r w:rsidRPr="00D569EC">
        <w:rPr>
          <w:lang w:eastAsia="zh-TW"/>
        </w:rPr>
        <w:t>為獎勵商業投資，肯塔基州最新稅制改革包括淘汰公司牌照稅、調降企業所得稅率從</w:t>
      </w:r>
      <w:r w:rsidRPr="00D569EC">
        <w:rPr>
          <w:lang w:eastAsia="zh-TW"/>
        </w:rPr>
        <w:t>8.25%</w:t>
      </w:r>
      <w:r w:rsidRPr="00D569EC">
        <w:rPr>
          <w:lang w:eastAsia="zh-TW"/>
        </w:rPr>
        <w:t>至</w:t>
      </w:r>
      <w:r w:rsidRPr="00D569EC">
        <w:rPr>
          <w:lang w:eastAsia="zh-TW"/>
        </w:rPr>
        <w:t>6.5%</w:t>
      </w:r>
      <w:r w:rsidRPr="00D569EC">
        <w:rPr>
          <w:lang w:eastAsia="zh-TW"/>
        </w:rPr>
        <w:t>、給予擴張企業更完善的優惠制度以及協助廠商縮短投資開銷復原期，提供更多彈性措施。該州州政府其他重要經濟措施包括政府與民間企業合資成立</w:t>
      </w:r>
      <w:r w:rsidRPr="00D569EC">
        <w:rPr>
          <w:lang w:eastAsia="zh-TW"/>
        </w:rPr>
        <w:t>BSSC</w:t>
      </w:r>
      <w:r w:rsidRPr="00D569EC">
        <w:rPr>
          <w:lang w:eastAsia="zh-TW"/>
        </w:rPr>
        <w:t>（</w:t>
      </w:r>
      <w:r w:rsidRPr="00D569EC">
        <w:rPr>
          <w:lang w:eastAsia="zh-TW"/>
        </w:rPr>
        <w:t>Bluegrass State Skills Corp</w:t>
      </w:r>
      <w:r w:rsidRPr="00D569EC">
        <w:rPr>
          <w:lang w:eastAsia="zh-TW"/>
        </w:rPr>
        <w:t>）提供就業技能訓練及簡化商業執照申請程序，提供單一窗口（</w:t>
      </w:r>
      <w:r w:rsidRPr="00D569EC">
        <w:rPr>
          <w:lang w:eastAsia="zh-TW"/>
        </w:rPr>
        <w:t>One Stop</w:t>
      </w:r>
      <w:r w:rsidRPr="00D569EC">
        <w:rPr>
          <w:lang w:eastAsia="zh-TW"/>
        </w:rPr>
        <w:t>）辦理、領取商業相關執照之便利服務，可使企業不迷失於超過</w:t>
      </w:r>
      <w:r w:rsidRPr="00D569EC">
        <w:rPr>
          <w:lang w:eastAsia="zh-TW"/>
        </w:rPr>
        <w:t>1,800</w:t>
      </w:r>
      <w:r w:rsidRPr="00D569EC">
        <w:rPr>
          <w:lang w:eastAsia="zh-TW"/>
        </w:rPr>
        <w:t>種之公司型態及</w:t>
      </w:r>
      <w:r w:rsidRPr="00D569EC">
        <w:rPr>
          <w:lang w:eastAsia="zh-TW"/>
        </w:rPr>
        <w:t>600</w:t>
      </w:r>
      <w:r w:rsidRPr="00D569EC">
        <w:rPr>
          <w:lang w:eastAsia="zh-TW"/>
        </w:rPr>
        <w:t>多種之商業執照之公司法。</w:t>
      </w:r>
    </w:p>
    <w:p w14:paraId="0F313B45" w14:textId="77777777" w:rsidR="004850E8" w:rsidRPr="00D569EC" w:rsidRDefault="00FD0C58">
      <w:pPr>
        <w:pStyle w:val="a4"/>
        <w:spacing w:before="257" w:after="257"/>
        <w:ind w:left="632" w:hanging="632"/>
        <w:rPr>
          <w:color w:val="auto"/>
          <w:lang w:eastAsia="zh-CN"/>
        </w:rPr>
      </w:pPr>
      <w:r w:rsidRPr="00D569EC">
        <w:rPr>
          <w:color w:val="auto"/>
          <w:lang w:eastAsia="zh-CN"/>
        </w:rPr>
        <w:t>一、主要投資法令</w:t>
      </w:r>
    </w:p>
    <w:p w14:paraId="6EBB8C46" w14:textId="77777777" w:rsidR="004850E8" w:rsidRPr="00D569EC" w:rsidRDefault="00FD0C58" w:rsidP="00187E9C">
      <w:pPr>
        <w:pStyle w:val="a9"/>
        <w:ind w:left="944" w:hanging="708"/>
      </w:pPr>
      <w:r w:rsidRPr="00D569EC">
        <w:t>（一）</w:t>
      </w:r>
      <w:r w:rsidRPr="00D569EC">
        <w:t>Business Corporations Act</w:t>
      </w:r>
      <w:r w:rsidRPr="00D569EC">
        <w:t>。</w:t>
      </w:r>
    </w:p>
    <w:p w14:paraId="2C013AD7" w14:textId="77777777" w:rsidR="004850E8" w:rsidRPr="00D569EC" w:rsidRDefault="00FD0C58" w:rsidP="00187E9C">
      <w:pPr>
        <w:pStyle w:val="a9"/>
        <w:ind w:left="944" w:hanging="708"/>
      </w:pPr>
      <w:r w:rsidRPr="00D569EC">
        <w:t>（二）</w:t>
      </w:r>
      <w:r w:rsidRPr="00D569EC">
        <w:t>Kentucky Investment Fund Act</w:t>
      </w:r>
      <w:r w:rsidRPr="00D569EC">
        <w:t>（</w:t>
      </w:r>
      <w:r w:rsidRPr="00D569EC">
        <w:t>KIFA</w:t>
      </w:r>
      <w:r w:rsidRPr="00D569EC">
        <w:t>）。</w:t>
      </w:r>
    </w:p>
    <w:p w14:paraId="463B02AD" w14:textId="77777777" w:rsidR="004850E8" w:rsidRPr="00D569EC" w:rsidRDefault="00FD0C58" w:rsidP="00187E9C">
      <w:pPr>
        <w:pStyle w:val="a9"/>
        <w:ind w:left="944" w:hanging="708"/>
      </w:pPr>
      <w:r w:rsidRPr="00D569EC">
        <w:t>（三）</w:t>
      </w:r>
      <w:r w:rsidRPr="00D569EC">
        <w:t>Environmental Protection Laws</w:t>
      </w:r>
      <w:r w:rsidRPr="00D569EC">
        <w:t>。</w:t>
      </w:r>
    </w:p>
    <w:p w14:paraId="60E28601" w14:textId="77777777" w:rsidR="004850E8" w:rsidRPr="00D569EC" w:rsidRDefault="00FD0C58">
      <w:pPr>
        <w:pStyle w:val="a4"/>
        <w:spacing w:before="257" w:after="257"/>
        <w:ind w:left="632" w:hanging="632"/>
        <w:rPr>
          <w:color w:val="auto"/>
        </w:rPr>
      </w:pPr>
      <w:r w:rsidRPr="00D569EC">
        <w:rPr>
          <w:color w:val="auto"/>
        </w:rPr>
        <w:t>二、投資申請之規定、程序、應準備文件及審查流程</w:t>
      </w:r>
    </w:p>
    <w:p w14:paraId="6D3BC86D" w14:textId="77777777" w:rsidR="004850E8" w:rsidRPr="00D569EC" w:rsidRDefault="00FD0C58">
      <w:pPr>
        <w:ind w:firstLine="472"/>
        <w:rPr>
          <w:lang w:eastAsia="zh-TW"/>
        </w:rPr>
      </w:pPr>
      <w:r w:rsidRPr="00D569EC">
        <w:rPr>
          <w:lang w:eastAsia="zh-TW"/>
        </w:rPr>
        <w:t>投資申請程序及審核流程與美國企業相同，欲設公司者，宜委託律師或會計師事務所代辦公司登記設立程序。</w:t>
      </w:r>
    </w:p>
    <w:p w14:paraId="2984E54D" w14:textId="77777777" w:rsidR="004850E8" w:rsidRPr="00D569EC" w:rsidRDefault="00FD0C58" w:rsidP="00187E9C">
      <w:pPr>
        <w:pStyle w:val="a9"/>
        <w:ind w:left="944" w:hanging="708"/>
      </w:pPr>
      <w:r w:rsidRPr="00D569EC">
        <w:t>（一）申請營業執照。</w:t>
      </w:r>
    </w:p>
    <w:p w14:paraId="6A5D7D6F" w14:textId="77777777" w:rsidR="004850E8" w:rsidRPr="00D569EC" w:rsidRDefault="00FD0C58" w:rsidP="00187E9C">
      <w:pPr>
        <w:pStyle w:val="a9"/>
        <w:ind w:left="944" w:hanging="708"/>
      </w:pPr>
      <w:r w:rsidRPr="00D569EC">
        <w:t>（二）申請聯邦國稅局（</w:t>
      </w:r>
      <w:r w:rsidRPr="00D569EC">
        <w:t>IRS</w:t>
      </w:r>
      <w:r w:rsidRPr="00D569EC">
        <w:t>）繳稅號碼。</w:t>
      </w:r>
      <w:r w:rsidRPr="00D569EC">
        <w:t xml:space="preserve"> </w:t>
      </w:r>
    </w:p>
    <w:p w14:paraId="1FA1E996" w14:textId="77777777" w:rsidR="004850E8" w:rsidRPr="00D569EC" w:rsidRDefault="00FD0C58">
      <w:pPr>
        <w:pStyle w:val="a4"/>
        <w:pageBreakBefore/>
        <w:spacing w:before="257" w:after="257"/>
        <w:ind w:left="632" w:hanging="632"/>
        <w:rPr>
          <w:color w:val="auto"/>
        </w:rPr>
      </w:pPr>
      <w:r w:rsidRPr="00D569EC">
        <w:rPr>
          <w:color w:val="auto"/>
        </w:rPr>
        <w:lastRenderedPageBreak/>
        <w:t>三、投資相關機關</w:t>
      </w:r>
    </w:p>
    <w:p w14:paraId="218AE64D" w14:textId="77777777" w:rsidR="004850E8" w:rsidRPr="00D569EC" w:rsidRDefault="00FD0C58">
      <w:pPr>
        <w:ind w:firstLine="472"/>
      </w:pPr>
      <w:r w:rsidRPr="00D569EC">
        <w:t>Kentucky Cabinet for Economic Development</w:t>
      </w:r>
    </w:p>
    <w:p w14:paraId="68B1E466" w14:textId="77777777" w:rsidR="004850E8" w:rsidRPr="00D569EC" w:rsidRDefault="00FD0C58">
      <w:pPr>
        <w:ind w:firstLine="472"/>
      </w:pPr>
      <w:r w:rsidRPr="00D569EC">
        <w:t>Department of Financial Incentives</w:t>
      </w:r>
    </w:p>
    <w:p w14:paraId="0B940163" w14:textId="77777777" w:rsidR="004850E8" w:rsidRPr="00D569EC" w:rsidRDefault="00FD0C58">
      <w:pPr>
        <w:pStyle w:val="a4"/>
        <w:spacing w:before="257" w:after="257"/>
        <w:ind w:left="632" w:hanging="632"/>
        <w:rPr>
          <w:color w:val="auto"/>
        </w:rPr>
      </w:pPr>
      <w:r w:rsidRPr="00D569EC">
        <w:rPr>
          <w:color w:val="auto"/>
        </w:rPr>
        <w:t>四、投資獎勵措施</w:t>
      </w:r>
    </w:p>
    <w:p w14:paraId="07F401F0" w14:textId="2A2CF979" w:rsidR="00E4088C" w:rsidRPr="00D569EC" w:rsidRDefault="00E4088C" w:rsidP="00E4088C">
      <w:pPr>
        <w:pStyle w:val="a9"/>
        <w:ind w:left="944" w:hanging="708"/>
      </w:pPr>
      <w:r w:rsidRPr="00D569EC">
        <w:rPr>
          <w:rFonts w:hint="eastAsia"/>
        </w:rPr>
        <w:t>（一）肯塔基州再投資法案（</w:t>
      </w:r>
      <w:r w:rsidRPr="00D569EC">
        <w:rPr>
          <w:rFonts w:hint="eastAsia"/>
        </w:rPr>
        <w:t>KRA</w:t>
      </w:r>
      <w:r w:rsidRPr="00D569EC">
        <w:rPr>
          <w:rFonts w:hint="eastAsia"/>
        </w:rPr>
        <w:t>）：在期限內投資至少</w:t>
      </w:r>
      <w:r w:rsidRPr="00D569EC">
        <w:rPr>
          <w:rFonts w:hint="eastAsia"/>
        </w:rPr>
        <w:t>2500</w:t>
      </w:r>
      <w:r w:rsidRPr="00D569EC">
        <w:rPr>
          <w:rFonts w:hint="eastAsia"/>
        </w:rPr>
        <w:t>萬美元的合格設備和相關成本在製造及相關職能的肯州公司，則可獲永久提供稅收抵免。</w:t>
      </w:r>
    </w:p>
    <w:p w14:paraId="36FAF874" w14:textId="2412D378" w:rsidR="00E4088C" w:rsidRPr="00D569EC" w:rsidRDefault="00E4088C" w:rsidP="00E4088C">
      <w:pPr>
        <w:pStyle w:val="a9"/>
        <w:ind w:left="944" w:hanging="708"/>
      </w:pPr>
      <w:r w:rsidRPr="00D569EC">
        <w:rPr>
          <w:rFonts w:hint="eastAsia"/>
        </w:rPr>
        <w:t>（二）肯塔基州工業振興法（</w:t>
      </w:r>
      <w:r w:rsidRPr="00D569EC">
        <w:rPr>
          <w:rFonts w:hint="eastAsia"/>
        </w:rPr>
        <w:t>KIRA</w:t>
      </w:r>
      <w:r w:rsidRPr="00D569EC">
        <w:rPr>
          <w:rFonts w:hint="eastAsia"/>
        </w:rPr>
        <w:t>）：投資關閉或面臨危機的製造或煤礦開採或加工業務，創造</w:t>
      </w:r>
      <w:r w:rsidRPr="00D569EC">
        <w:rPr>
          <w:rFonts w:hint="eastAsia"/>
        </w:rPr>
        <w:t>25</w:t>
      </w:r>
      <w:r w:rsidRPr="00D569EC">
        <w:rPr>
          <w:rFonts w:hint="eastAsia"/>
        </w:rPr>
        <w:t>個工作或計畫僱用至少</w:t>
      </w:r>
      <w:r w:rsidRPr="00D569EC">
        <w:rPr>
          <w:rFonts w:hint="eastAsia"/>
        </w:rPr>
        <w:t>500</w:t>
      </w:r>
      <w:r w:rsidRPr="00D569EC">
        <w:rPr>
          <w:rFonts w:hint="eastAsia"/>
        </w:rPr>
        <w:t>人，可獲稅收抵免。</w:t>
      </w:r>
    </w:p>
    <w:p w14:paraId="551A50AF" w14:textId="2A810DE9" w:rsidR="00E4088C" w:rsidRPr="00D569EC" w:rsidRDefault="00E4088C" w:rsidP="00E4088C">
      <w:pPr>
        <w:pStyle w:val="a9"/>
        <w:ind w:left="944" w:hanging="708"/>
      </w:pPr>
      <w:r w:rsidRPr="00D569EC">
        <w:rPr>
          <w:rFonts w:hint="eastAsia"/>
        </w:rPr>
        <w:t>（三）肯塔基企業倡議法案（</w:t>
      </w:r>
      <w:r w:rsidRPr="00D569EC">
        <w:rPr>
          <w:rFonts w:hint="eastAsia"/>
        </w:rPr>
        <w:t>KEIA</w:t>
      </w:r>
      <w:r w:rsidRPr="00D569EC">
        <w:rPr>
          <w:rFonts w:hint="eastAsia"/>
        </w:rPr>
        <w:t>）：適用製造、非零售服務或技術活動，農業綜合企業、總部運營、替代燃料、節能替代燃料、再生能源或旅遊勝地開發項目等公司，投資至少</w:t>
      </w:r>
      <w:r w:rsidRPr="00D569EC">
        <w:rPr>
          <w:rFonts w:hint="eastAsia"/>
        </w:rPr>
        <w:t>50</w:t>
      </w:r>
      <w:r w:rsidRPr="00D569EC">
        <w:rPr>
          <w:rFonts w:hint="eastAsia"/>
        </w:rPr>
        <w:t>萬美元，無創造就業的要求，</w:t>
      </w:r>
      <w:r w:rsidRPr="00D569EC">
        <w:rPr>
          <w:rFonts w:hint="eastAsia"/>
        </w:rPr>
        <w:t>KEIA</w:t>
      </w:r>
      <w:r w:rsidRPr="00D569EC">
        <w:rPr>
          <w:rFonts w:hint="eastAsia"/>
        </w:rPr>
        <w:t>退還該等公司支付的營建成本、輔助設備、研發設備和電子處理設備等銷售稅和使用稅。</w:t>
      </w:r>
    </w:p>
    <w:p w14:paraId="6D961B8B" w14:textId="66733549" w:rsidR="00E4088C" w:rsidRPr="00D569EC" w:rsidRDefault="00E4088C" w:rsidP="00E4088C">
      <w:pPr>
        <w:pStyle w:val="a9"/>
        <w:ind w:left="944" w:hanging="708"/>
      </w:pPr>
      <w:r w:rsidRPr="00D569EC">
        <w:rPr>
          <w:rFonts w:hint="eastAsia"/>
        </w:rPr>
        <w:t>（四）肯塔基州企業投資項目（</w:t>
      </w:r>
      <w:r w:rsidRPr="00D569EC">
        <w:rPr>
          <w:rFonts w:hint="eastAsia"/>
        </w:rPr>
        <w:t>KBI</w:t>
      </w:r>
      <w:r w:rsidRPr="00D569EC">
        <w:rPr>
          <w:rFonts w:hint="eastAsia"/>
        </w:rPr>
        <w:t>）：為新設立企業或擴大經營的企業提供稅收抵免和工資評估。需要提供至少</w:t>
      </w:r>
      <w:r w:rsidRPr="00D569EC">
        <w:rPr>
          <w:rFonts w:hint="eastAsia"/>
        </w:rPr>
        <w:t>10</w:t>
      </w:r>
      <w:r w:rsidRPr="00D569EC">
        <w:rPr>
          <w:rFonts w:hint="eastAsia"/>
        </w:rPr>
        <w:t>個新增全職就業崗位和至少</w:t>
      </w:r>
      <w:r w:rsidRPr="00D569EC">
        <w:rPr>
          <w:rFonts w:hint="eastAsia"/>
        </w:rPr>
        <w:t>10</w:t>
      </w:r>
      <w:r w:rsidRPr="00D569EC">
        <w:rPr>
          <w:rFonts w:hint="eastAsia"/>
        </w:rPr>
        <w:t>萬美元投資才符合標準。</w:t>
      </w:r>
    </w:p>
    <w:p w14:paraId="32AB98C3" w14:textId="07C7623D" w:rsidR="00E4088C" w:rsidRPr="00D569EC" w:rsidRDefault="00E4088C" w:rsidP="00E4088C">
      <w:pPr>
        <w:pStyle w:val="a9"/>
        <w:ind w:left="944" w:hanging="708"/>
      </w:pPr>
      <w:r w:rsidRPr="00D569EC">
        <w:rPr>
          <w:rFonts w:hint="eastAsia"/>
        </w:rPr>
        <w:t>（五）能源獨立激勵法案（</w:t>
      </w:r>
      <w:r w:rsidRPr="00D569EC">
        <w:rPr>
          <w:rFonts w:hint="eastAsia"/>
        </w:rPr>
        <w:t>IEIA</w:t>
      </w:r>
      <w:r w:rsidRPr="00D569EC">
        <w:rPr>
          <w:rFonts w:hint="eastAsia"/>
        </w:rPr>
        <w:t>）：至少需要</w:t>
      </w:r>
      <w:r w:rsidRPr="00D569EC">
        <w:rPr>
          <w:rFonts w:hint="eastAsia"/>
        </w:rPr>
        <w:t>2500</w:t>
      </w:r>
      <w:r w:rsidRPr="00D569EC">
        <w:rPr>
          <w:rFonts w:hint="eastAsia"/>
        </w:rPr>
        <w:t>萬美元資本投資為替代燃料使用的設施，或至少</w:t>
      </w:r>
      <w:r w:rsidRPr="00D569EC">
        <w:rPr>
          <w:rFonts w:hint="eastAsia"/>
        </w:rPr>
        <w:t>1</w:t>
      </w:r>
      <w:r w:rsidRPr="00D569EC">
        <w:rPr>
          <w:rFonts w:hint="eastAsia"/>
        </w:rPr>
        <w:t>億美元投資主要原料使用煤的替代燃料設施。根據電力來源的電力輸出最低標準，至少投資</w:t>
      </w:r>
      <w:r w:rsidRPr="00D569EC">
        <w:rPr>
          <w:rFonts w:hint="eastAsia"/>
        </w:rPr>
        <w:t>100</w:t>
      </w:r>
      <w:r w:rsidRPr="00D569EC">
        <w:rPr>
          <w:rFonts w:hint="eastAsia"/>
        </w:rPr>
        <w:t>萬美元于可再生電力設施。</w:t>
      </w:r>
    </w:p>
    <w:p w14:paraId="7C102EA7" w14:textId="1C8E0FC5" w:rsidR="00E4088C" w:rsidRPr="00D569EC" w:rsidRDefault="00E4088C" w:rsidP="00E4088C">
      <w:pPr>
        <w:pStyle w:val="a9"/>
        <w:ind w:left="944" w:hanging="708"/>
      </w:pPr>
      <w:r w:rsidRPr="00D569EC">
        <w:rPr>
          <w:rFonts w:hint="eastAsia"/>
        </w:rPr>
        <w:t>（六）</w:t>
      </w:r>
      <w:r w:rsidRPr="00D569EC">
        <w:rPr>
          <w:rFonts w:hint="eastAsia"/>
        </w:rPr>
        <w:t>Bluegrass State Skills Corporation Skills Training Investment Credit</w:t>
      </w:r>
      <w:r w:rsidRPr="00D569EC">
        <w:rPr>
          <w:rFonts w:hint="eastAsia"/>
        </w:rPr>
        <w:t>：肯塔基州所得稅對現有企業贊助職業或技能培訓計畫升級雇員利益提供信貸。</w:t>
      </w:r>
    </w:p>
    <w:p w14:paraId="13DAB741" w14:textId="3CAE65B4" w:rsidR="00E4088C" w:rsidRPr="00D569EC" w:rsidRDefault="00E4088C" w:rsidP="00E4088C">
      <w:pPr>
        <w:pStyle w:val="a9"/>
        <w:ind w:left="944" w:hanging="708"/>
      </w:pPr>
      <w:r w:rsidRPr="00D569EC">
        <w:rPr>
          <w:rFonts w:hint="eastAsia"/>
        </w:rPr>
        <w:t>（七）</w:t>
      </w:r>
      <w:r w:rsidRPr="00D569EC">
        <w:rPr>
          <w:rFonts w:hint="eastAsia"/>
        </w:rPr>
        <w:t>Bluegrass State Skills Corporation Grant Reimbursement Program:</w:t>
      </w:r>
      <w:r w:rsidRPr="00D569EC">
        <w:rPr>
          <w:rFonts w:hint="eastAsia"/>
        </w:rPr>
        <w:t>為定制企業和特定行業培訓提供相匹配的補助資金</w:t>
      </w:r>
    </w:p>
    <w:p w14:paraId="60C3752A" w14:textId="0432DCFC" w:rsidR="00E4088C" w:rsidRPr="00D569EC" w:rsidRDefault="00E4088C" w:rsidP="00E4088C">
      <w:pPr>
        <w:pStyle w:val="a9"/>
        <w:ind w:left="944" w:hanging="708"/>
      </w:pPr>
      <w:r w:rsidRPr="00D569EC">
        <w:rPr>
          <w:rFonts w:hint="eastAsia"/>
        </w:rPr>
        <w:lastRenderedPageBreak/>
        <w:t>（八）</w:t>
      </w:r>
      <w:r w:rsidRPr="00D569EC">
        <w:rPr>
          <w:rFonts w:hint="eastAsia"/>
        </w:rPr>
        <w:t>SBIR-STTR</w:t>
      </w:r>
      <w:r w:rsidRPr="00D569EC">
        <w:rPr>
          <w:rFonts w:hint="eastAsia"/>
        </w:rPr>
        <w:t>匹配資金專案：滿足第一階段（高達</w:t>
      </w:r>
      <w:r w:rsidRPr="00D569EC">
        <w:rPr>
          <w:rFonts w:hint="eastAsia"/>
        </w:rPr>
        <w:t>15</w:t>
      </w:r>
      <w:r w:rsidRPr="00D569EC">
        <w:rPr>
          <w:rFonts w:hint="eastAsia"/>
        </w:rPr>
        <w:t>萬美元）第二階段（高達</w:t>
      </w:r>
      <w:r w:rsidRPr="00D569EC">
        <w:rPr>
          <w:rFonts w:hint="eastAsia"/>
        </w:rPr>
        <w:t>50</w:t>
      </w:r>
      <w:r w:rsidR="00D569EC" w:rsidRPr="00D569EC">
        <w:rPr>
          <w:rFonts w:hint="eastAsia"/>
        </w:rPr>
        <w:t>萬</w:t>
      </w:r>
      <w:r w:rsidRPr="00D569EC">
        <w:rPr>
          <w:rFonts w:hint="eastAsia"/>
        </w:rPr>
        <w:t>美元）的聯邦小企業創新研究（</w:t>
      </w:r>
      <w:r w:rsidRPr="00D569EC">
        <w:rPr>
          <w:rFonts w:hint="eastAsia"/>
        </w:rPr>
        <w:t>SBIR</w:t>
      </w:r>
      <w:r w:rsidRPr="00D569EC">
        <w:rPr>
          <w:rFonts w:hint="eastAsia"/>
        </w:rPr>
        <w:t>），和獲得肯塔基州高科技小企業稱號的小企業技術轉讓（</w:t>
      </w:r>
      <w:r w:rsidRPr="00D569EC">
        <w:rPr>
          <w:rFonts w:hint="eastAsia"/>
        </w:rPr>
        <w:t>STTR</w:t>
      </w:r>
      <w:r w:rsidRPr="00D569EC">
        <w:rPr>
          <w:rFonts w:hint="eastAsia"/>
        </w:rPr>
        <w:t>），願意搬遷到肯塔基州的企業可享受該項目。</w:t>
      </w:r>
    </w:p>
    <w:p w14:paraId="71D4EE23" w14:textId="4572A4C0" w:rsidR="004850E8" w:rsidRPr="00D569EC" w:rsidRDefault="00FD0C58" w:rsidP="00E4088C">
      <w:pPr>
        <w:pStyle w:val="a4"/>
        <w:spacing w:before="257" w:after="257"/>
        <w:ind w:left="632" w:hanging="632"/>
        <w:rPr>
          <w:color w:val="auto"/>
        </w:rPr>
      </w:pPr>
      <w:r w:rsidRPr="00D569EC">
        <w:rPr>
          <w:color w:val="auto"/>
        </w:rPr>
        <w:t>五、其他投資相關法令</w:t>
      </w:r>
    </w:p>
    <w:p w14:paraId="10C0AD0E" w14:textId="77777777" w:rsidR="004850E8" w:rsidRPr="00D569EC" w:rsidRDefault="00FD0C58">
      <w:pPr>
        <w:ind w:firstLine="472"/>
        <w:rPr>
          <w:lang w:eastAsia="zh-TW"/>
        </w:rPr>
      </w:pPr>
      <w:r w:rsidRPr="00D569EC">
        <w:rPr>
          <w:lang w:eastAsia="zh-TW"/>
        </w:rPr>
        <w:t>現今美國社會時有員工控告公司發生，為保護投資人及公司利益，不論公司大小皆需備有下列五項人事守則：</w:t>
      </w:r>
    </w:p>
    <w:p w14:paraId="4ABB9AC6" w14:textId="77777777" w:rsidR="004850E8" w:rsidRPr="00D569EC" w:rsidRDefault="00FD0C58" w:rsidP="00187E9C">
      <w:pPr>
        <w:pStyle w:val="a9"/>
        <w:ind w:left="944" w:hanging="708"/>
      </w:pPr>
      <w:r w:rsidRPr="00D569EC">
        <w:t>（一）員工手冊（</w:t>
      </w:r>
      <w:r w:rsidRPr="00D569EC">
        <w:t>Employee Handbooks</w:t>
      </w:r>
      <w:r w:rsidRPr="00D569EC">
        <w:t>）</w:t>
      </w:r>
    </w:p>
    <w:p w14:paraId="1A2D699C" w14:textId="77777777" w:rsidR="004850E8" w:rsidRPr="00D569EC" w:rsidRDefault="00FD0C58">
      <w:pPr>
        <w:pStyle w:val="aa"/>
        <w:ind w:left="945" w:firstLine="472"/>
        <w:rPr>
          <w:lang w:eastAsia="zh-TW"/>
        </w:rPr>
      </w:pPr>
      <w:r w:rsidRPr="00D569EC">
        <w:rPr>
          <w:lang w:eastAsia="zh-TW"/>
        </w:rPr>
        <w:t>於手冊中明白訂定員工應遵守之行為規範，針對不當解僱之訴訟時，此為有力之證明文件，且多半美國陪審團認為沒有員工手冊之公司在員工管理上有專橫及反覆之嫌。</w:t>
      </w:r>
    </w:p>
    <w:p w14:paraId="5B394AAE" w14:textId="77777777" w:rsidR="004850E8" w:rsidRPr="00D569EC" w:rsidRDefault="00FD0C58" w:rsidP="00187E9C">
      <w:pPr>
        <w:pStyle w:val="a9"/>
        <w:ind w:left="944" w:hanging="708"/>
      </w:pPr>
      <w:r w:rsidRPr="00D569EC">
        <w:t>（二）騷擾政策（</w:t>
      </w:r>
      <w:r w:rsidRPr="00D569EC">
        <w:t>Harassment Policies</w:t>
      </w:r>
      <w:r w:rsidRPr="00D569EC">
        <w:t>）</w:t>
      </w:r>
    </w:p>
    <w:p w14:paraId="3FF2DA37" w14:textId="162237B3" w:rsidR="004850E8" w:rsidRPr="00D569EC" w:rsidRDefault="00FD0C58">
      <w:pPr>
        <w:pStyle w:val="aa"/>
        <w:ind w:left="945" w:firstLine="472"/>
        <w:rPr>
          <w:lang w:eastAsia="zh-TW"/>
        </w:rPr>
      </w:pPr>
      <w:r w:rsidRPr="00D569EC">
        <w:t>雇主須明文規定禁止任何騷擾，且提供適當申訴管道。雖然聯邦法（</w:t>
      </w:r>
      <w:r w:rsidRPr="00D569EC">
        <w:t>Title VII of the Civil Rights Act of 1964</w:t>
      </w:r>
      <w:r w:rsidRPr="00D569EC">
        <w:t>）禁止因性別及種族而歧視或騷擾員工，然而該法令僅適用於</w:t>
      </w:r>
      <w:r w:rsidRPr="00D569EC">
        <w:t>15</w:t>
      </w:r>
      <w:r w:rsidRPr="00D569EC">
        <w:t>人或以上之公司。</w:t>
      </w:r>
      <w:r w:rsidRPr="00D569EC">
        <w:rPr>
          <w:lang w:eastAsia="zh-TW"/>
        </w:rPr>
        <w:t>另有些州法針對</w:t>
      </w:r>
      <w:r w:rsidRPr="00D569EC">
        <w:rPr>
          <w:lang w:eastAsia="zh-TW"/>
        </w:rPr>
        <w:t>15</w:t>
      </w:r>
      <w:r w:rsidRPr="00D569EC">
        <w:rPr>
          <w:lang w:eastAsia="zh-TW"/>
        </w:rPr>
        <w:t>人以下之公司規定禁止侵略員工隱私、暴力、攻擊或持</w:t>
      </w:r>
      <w:r w:rsidR="00D569EC" w:rsidRPr="00D569EC">
        <w:rPr>
          <w:rFonts w:hint="eastAsia"/>
          <w:lang w:eastAsia="zh-TW"/>
        </w:rPr>
        <w:t>械</w:t>
      </w:r>
      <w:r w:rsidRPr="00D569EC">
        <w:rPr>
          <w:lang w:eastAsia="zh-TW"/>
        </w:rPr>
        <w:t>攻擊。</w:t>
      </w:r>
    </w:p>
    <w:p w14:paraId="62AA4420" w14:textId="77777777" w:rsidR="004850E8" w:rsidRPr="00D569EC" w:rsidRDefault="00FD0C58" w:rsidP="00187E9C">
      <w:pPr>
        <w:pStyle w:val="a9"/>
        <w:ind w:left="944" w:hanging="708"/>
      </w:pPr>
      <w:r w:rsidRPr="00D569EC">
        <w:rPr>
          <w:lang w:val="it-IT"/>
        </w:rPr>
        <w:t>（</w:t>
      </w:r>
      <w:r w:rsidRPr="00D569EC">
        <w:t>三</w:t>
      </w:r>
      <w:r w:rsidRPr="00D569EC">
        <w:rPr>
          <w:lang w:val="it-IT"/>
        </w:rPr>
        <w:t>）</w:t>
      </w:r>
      <w:r w:rsidRPr="00D569EC">
        <w:rPr>
          <w:lang w:val="it-IT"/>
        </w:rPr>
        <w:t>I-9</w:t>
      </w:r>
      <w:r w:rsidRPr="00D569EC">
        <w:t>表格</w:t>
      </w:r>
      <w:r w:rsidRPr="00D569EC">
        <w:rPr>
          <w:lang w:val="it-IT"/>
        </w:rPr>
        <w:t>（</w:t>
      </w:r>
      <w:r w:rsidRPr="00D569EC">
        <w:rPr>
          <w:lang w:val="it-IT"/>
        </w:rPr>
        <w:t>I-9 Compliance</w:t>
      </w:r>
      <w:r w:rsidRPr="00D569EC">
        <w:rPr>
          <w:lang w:val="it-IT"/>
        </w:rPr>
        <w:t>）</w:t>
      </w:r>
    </w:p>
    <w:p w14:paraId="390458CA" w14:textId="77777777" w:rsidR="004850E8" w:rsidRPr="00D569EC" w:rsidRDefault="00FD0C58">
      <w:pPr>
        <w:pStyle w:val="aa"/>
        <w:ind w:left="945" w:firstLine="472"/>
      </w:pPr>
      <w:r w:rsidRPr="00D569EC">
        <w:t>備有移民法則。美國移民法</w:t>
      </w:r>
      <w:r w:rsidRPr="00D569EC">
        <w:rPr>
          <w:lang w:val="it-IT"/>
        </w:rPr>
        <w:t>（</w:t>
      </w:r>
      <w:r w:rsidRPr="00D569EC">
        <w:rPr>
          <w:lang w:val="it-IT"/>
        </w:rPr>
        <w:t>The Immigration Control and Reform Act, IRCA</w:t>
      </w:r>
      <w:r w:rsidRPr="00D569EC">
        <w:rPr>
          <w:lang w:val="it-IT"/>
        </w:rPr>
        <w:t>）</w:t>
      </w:r>
      <w:r w:rsidRPr="00D569EC">
        <w:t>規定所有雇主須於僱用新進員工</w:t>
      </w:r>
      <w:r w:rsidRPr="00D569EC">
        <w:rPr>
          <w:lang w:val="it-IT"/>
        </w:rPr>
        <w:t>3</w:t>
      </w:r>
      <w:r w:rsidRPr="00D569EC">
        <w:t>日內填寫</w:t>
      </w:r>
      <w:r w:rsidRPr="00D569EC">
        <w:rPr>
          <w:lang w:val="it-IT"/>
        </w:rPr>
        <w:t>I-9</w:t>
      </w:r>
      <w:r w:rsidRPr="00D569EC">
        <w:t>表格以查證員工之合法性</w:t>
      </w:r>
      <w:r w:rsidRPr="00D569EC">
        <w:rPr>
          <w:lang w:val="it-IT"/>
        </w:rPr>
        <w:t>，</w:t>
      </w:r>
      <w:r w:rsidRPr="00D569EC">
        <w:t>該表格需存放至少</w:t>
      </w:r>
      <w:r w:rsidRPr="00D569EC">
        <w:rPr>
          <w:lang w:val="it-IT"/>
        </w:rPr>
        <w:t>3</w:t>
      </w:r>
      <w:r w:rsidRPr="00D569EC">
        <w:t>年或至員工離職後</w:t>
      </w:r>
      <w:r w:rsidRPr="00D569EC">
        <w:rPr>
          <w:lang w:val="it-IT"/>
        </w:rPr>
        <w:t>1</w:t>
      </w:r>
      <w:r w:rsidRPr="00D569EC">
        <w:t>年</w:t>
      </w:r>
      <w:r w:rsidRPr="00D569EC">
        <w:rPr>
          <w:lang w:val="it-IT"/>
        </w:rPr>
        <w:t>，</w:t>
      </w:r>
      <w:r w:rsidRPr="00D569EC">
        <w:t>應以較長之存放期為據。</w:t>
      </w:r>
    </w:p>
    <w:p w14:paraId="76CF1D10" w14:textId="77777777" w:rsidR="004850E8" w:rsidRPr="00D569EC" w:rsidRDefault="00FD0C58" w:rsidP="00187E9C">
      <w:pPr>
        <w:pStyle w:val="a9"/>
        <w:ind w:left="944" w:hanging="708"/>
      </w:pPr>
      <w:r w:rsidRPr="00D569EC">
        <w:rPr>
          <w:lang w:val="it-IT"/>
        </w:rPr>
        <w:t>（</w:t>
      </w:r>
      <w:r w:rsidRPr="00D569EC">
        <w:t>四</w:t>
      </w:r>
      <w:r w:rsidRPr="00D569EC">
        <w:rPr>
          <w:lang w:val="it-IT"/>
        </w:rPr>
        <w:t>）</w:t>
      </w:r>
      <w:r w:rsidRPr="00D569EC">
        <w:t>軍事徵召復職權利法</w:t>
      </w:r>
      <w:r w:rsidRPr="00D569EC">
        <w:rPr>
          <w:lang w:val="it-IT"/>
        </w:rPr>
        <w:t>（</w:t>
      </w:r>
      <w:r w:rsidRPr="00D569EC">
        <w:rPr>
          <w:lang w:val="it-IT"/>
        </w:rPr>
        <w:t>Military Leave</w:t>
      </w:r>
      <w:r w:rsidRPr="00D569EC">
        <w:rPr>
          <w:lang w:val="it-IT"/>
        </w:rPr>
        <w:t>）</w:t>
      </w:r>
    </w:p>
    <w:p w14:paraId="029AED4C" w14:textId="77777777" w:rsidR="004850E8" w:rsidRPr="00D569EC" w:rsidRDefault="00FD0C58">
      <w:pPr>
        <w:pStyle w:val="aa"/>
        <w:ind w:left="945" w:firstLine="472"/>
      </w:pPr>
      <w:r w:rsidRPr="00D569EC">
        <w:t>雇主應遵守</w:t>
      </w:r>
      <w:r w:rsidRPr="00D569EC">
        <w:rPr>
          <w:lang w:val="it-IT"/>
        </w:rPr>
        <w:t>1994</w:t>
      </w:r>
      <w:r w:rsidRPr="00D569EC">
        <w:t>年通過之軍事徵召員工復職權利法</w:t>
      </w:r>
      <w:r w:rsidRPr="00D569EC">
        <w:rPr>
          <w:lang w:val="it-IT"/>
        </w:rPr>
        <w:t>（</w:t>
      </w:r>
      <w:r w:rsidRPr="00D569EC">
        <w:rPr>
          <w:lang w:val="it-IT"/>
        </w:rPr>
        <w:t>Uniformed Services Employment and Reemployment Rights Act, USERRA</w:t>
      </w:r>
      <w:r w:rsidRPr="00D569EC">
        <w:rPr>
          <w:lang w:val="it-IT"/>
        </w:rPr>
        <w:t>），</w:t>
      </w:r>
      <w:r w:rsidRPr="00D569EC">
        <w:t>美國勞工部</w:t>
      </w:r>
      <w:r w:rsidRPr="00D569EC">
        <w:lastRenderedPageBreak/>
        <w:t>於</w:t>
      </w:r>
      <w:r w:rsidRPr="00D569EC">
        <w:rPr>
          <w:lang w:val="it-IT"/>
        </w:rPr>
        <w:t>2004</w:t>
      </w:r>
      <w:r w:rsidRPr="00D569EC">
        <w:t>年發布</w:t>
      </w:r>
      <w:r w:rsidRPr="00D569EC">
        <w:rPr>
          <w:lang w:val="it-IT"/>
        </w:rPr>
        <w:t>USERRA</w:t>
      </w:r>
      <w:r w:rsidRPr="00D569EC">
        <w:t>新規定</w:t>
      </w:r>
      <w:r w:rsidRPr="00D569EC">
        <w:rPr>
          <w:lang w:val="it-IT"/>
        </w:rPr>
        <w:t>，</w:t>
      </w:r>
      <w:r w:rsidRPr="00D569EC">
        <w:t>員工可控告不遵守法規之雇主。</w:t>
      </w:r>
      <w:r w:rsidRPr="00D569EC">
        <w:rPr>
          <w:lang w:val="it-IT"/>
        </w:rPr>
        <w:t xml:space="preserve"> </w:t>
      </w:r>
    </w:p>
    <w:p w14:paraId="0C8E211A" w14:textId="77777777" w:rsidR="004850E8" w:rsidRPr="00D569EC" w:rsidRDefault="00FD0C58" w:rsidP="00187E9C">
      <w:pPr>
        <w:pStyle w:val="a9"/>
        <w:ind w:left="944" w:hanging="708"/>
      </w:pPr>
      <w:r w:rsidRPr="00D569EC">
        <w:rPr>
          <w:lang w:val="it-IT"/>
        </w:rPr>
        <w:t>（</w:t>
      </w:r>
      <w:r w:rsidRPr="00D569EC">
        <w:t>五</w:t>
      </w:r>
      <w:r w:rsidRPr="00D569EC">
        <w:rPr>
          <w:lang w:val="it-IT"/>
        </w:rPr>
        <w:t>）</w:t>
      </w:r>
      <w:r w:rsidRPr="00D569EC">
        <w:t>合理薪資分類表</w:t>
      </w:r>
      <w:r w:rsidRPr="00D569EC">
        <w:rPr>
          <w:lang w:val="it-IT"/>
        </w:rPr>
        <w:t>（</w:t>
      </w:r>
      <w:r w:rsidRPr="00D569EC">
        <w:rPr>
          <w:lang w:val="it-IT"/>
        </w:rPr>
        <w:t>Proper Pay Classification</w:t>
      </w:r>
      <w:r w:rsidRPr="00D569EC">
        <w:rPr>
          <w:lang w:val="it-IT"/>
        </w:rPr>
        <w:t>）</w:t>
      </w:r>
    </w:p>
    <w:p w14:paraId="4398A788" w14:textId="181DA302" w:rsidR="004850E8" w:rsidRPr="00D569EC" w:rsidRDefault="00FD0C58">
      <w:pPr>
        <w:pStyle w:val="aa"/>
        <w:ind w:left="945" w:firstLine="472"/>
      </w:pPr>
      <w:r w:rsidRPr="00D569EC">
        <w:t>遵守公平勞工標準法</w:t>
      </w:r>
      <w:r w:rsidRPr="00D569EC">
        <w:rPr>
          <w:lang w:val="it-IT"/>
        </w:rPr>
        <w:t>（</w:t>
      </w:r>
      <w:r w:rsidRPr="00D569EC">
        <w:rPr>
          <w:lang w:val="it-IT"/>
        </w:rPr>
        <w:t xml:space="preserve">The Fair Labor </w:t>
      </w:r>
      <w:r w:rsidR="00E4088C" w:rsidRPr="00D569EC">
        <w:rPr>
          <w:lang w:val="it-IT"/>
        </w:rPr>
        <w:t>Standards Act</w:t>
      </w:r>
      <w:r w:rsidR="00E4088C" w:rsidRPr="00D569EC">
        <w:rPr>
          <w:lang w:val="it-IT"/>
        </w:rPr>
        <w:t>），</w:t>
      </w:r>
      <w:r w:rsidRPr="00D569EC">
        <w:t>明文</w:t>
      </w:r>
      <w:r w:rsidRPr="00D569EC">
        <w:rPr>
          <w:lang w:eastAsia="zh-TW"/>
        </w:rPr>
        <w:t>規定</w:t>
      </w:r>
      <w:r w:rsidRPr="00D569EC">
        <w:t>員工之薪資分類</w:t>
      </w:r>
      <w:r w:rsidRPr="00D569EC">
        <w:rPr>
          <w:lang w:val="it-IT" w:eastAsia="zh-TW"/>
        </w:rPr>
        <w:t>，</w:t>
      </w:r>
      <w:r w:rsidRPr="00D569EC">
        <w:t>近年來許多雇主因未清楚定義員工支薪類別</w:t>
      </w:r>
      <w:r w:rsidRPr="00D569EC">
        <w:rPr>
          <w:lang w:val="it-IT"/>
        </w:rPr>
        <w:t>，</w:t>
      </w:r>
      <w:r w:rsidRPr="00D569EC">
        <w:t>而被控訴未發加班費。</w:t>
      </w:r>
    </w:p>
    <w:p w14:paraId="525FE902" w14:textId="77777777" w:rsidR="004850E8" w:rsidRPr="00D569EC" w:rsidRDefault="00FD0C58">
      <w:pPr>
        <w:pStyle w:val="aa"/>
        <w:ind w:left="945" w:firstLine="472"/>
        <w:rPr>
          <w:lang w:val="it-IT" w:eastAsia="zh-TW"/>
        </w:rPr>
      </w:pPr>
      <w:r w:rsidRPr="00D569EC">
        <w:rPr>
          <w:lang w:val="it-IT" w:eastAsia="zh-TW"/>
        </w:rPr>
        <w:t>肯州議會於</w:t>
      </w:r>
      <w:r w:rsidRPr="00D569EC">
        <w:rPr>
          <w:lang w:val="it-IT" w:eastAsia="zh-TW"/>
        </w:rPr>
        <w:t>2017</w:t>
      </w:r>
      <w:r w:rsidRPr="00D569EC">
        <w:rPr>
          <w:lang w:val="it-IT" w:eastAsia="zh-TW"/>
        </w:rPr>
        <w:t>年廢除區域性工資標準（</w:t>
      </w:r>
      <w:r w:rsidRPr="00D569EC">
        <w:rPr>
          <w:lang w:val="it-IT" w:eastAsia="zh-TW"/>
        </w:rPr>
        <w:t>Prevailing Wage</w:t>
      </w:r>
      <w:r w:rsidRPr="00D569EC">
        <w:rPr>
          <w:lang w:val="it-IT" w:eastAsia="zh-TW"/>
        </w:rPr>
        <w:t>）規定，該州政府營建採購案，得標廠商支付營建工人之薪資，將不須以美國勞動部發布之區域性工資標準做為最低薪資。廢除該法各有利弊，州政府營建工程未來將可節省成本，減輕納稅人負擔，但卻衝擊營建工人之收入。</w:t>
      </w:r>
    </w:p>
    <w:p w14:paraId="447ACFC3" w14:textId="77777777" w:rsidR="004850E8" w:rsidRPr="00D569EC" w:rsidRDefault="00FD0C58" w:rsidP="00721180">
      <w:pPr>
        <w:pStyle w:val="a3"/>
        <w:spacing w:before="514" w:after="771"/>
      </w:pPr>
      <w:r w:rsidRPr="00D569EC">
        <w:lastRenderedPageBreak/>
        <w:t>第伍章　租稅及金融制度</w:t>
      </w:r>
    </w:p>
    <w:p w14:paraId="3681441B" w14:textId="77777777" w:rsidR="004850E8" w:rsidRPr="00D569EC" w:rsidRDefault="00FD0C58">
      <w:pPr>
        <w:pStyle w:val="a4"/>
        <w:spacing w:before="257" w:after="257"/>
        <w:ind w:left="632" w:hanging="632"/>
        <w:rPr>
          <w:color w:val="auto"/>
        </w:rPr>
      </w:pPr>
      <w:r w:rsidRPr="00D569EC">
        <w:rPr>
          <w:color w:val="auto"/>
        </w:rPr>
        <w:t>一、租稅</w:t>
      </w:r>
    </w:p>
    <w:p w14:paraId="181E989A" w14:textId="77777777" w:rsidR="004850E8" w:rsidRPr="00D569EC" w:rsidRDefault="00FD0C58" w:rsidP="00187E9C">
      <w:pPr>
        <w:pStyle w:val="a9"/>
        <w:ind w:left="944" w:hanging="708"/>
      </w:pPr>
      <w:r w:rsidRPr="00D569EC">
        <w:t>（一）州獨資與合夥事業所得稅</w:t>
      </w:r>
      <w:r w:rsidRPr="00D569EC">
        <w:t>4%</w:t>
      </w:r>
      <w:r w:rsidRPr="00D569EC">
        <w:t>（</w:t>
      </w:r>
      <w:r w:rsidRPr="00D569EC">
        <w:t>2%-6%</w:t>
      </w:r>
      <w:r w:rsidRPr="00D569EC">
        <w:t>）。</w:t>
      </w:r>
    </w:p>
    <w:p w14:paraId="68D108C9" w14:textId="77777777" w:rsidR="004850E8" w:rsidRPr="00D569EC" w:rsidRDefault="00FD0C58" w:rsidP="00187E9C">
      <w:pPr>
        <w:pStyle w:val="a9"/>
        <w:ind w:left="944" w:hanging="708"/>
      </w:pPr>
      <w:r w:rsidRPr="00D569EC">
        <w:t>（二）州公司所得稅平均為</w:t>
      </w:r>
      <w:r w:rsidRPr="00D569EC">
        <w:t>5%</w:t>
      </w:r>
      <w:r w:rsidRPr="00D569EC">
        <w:t>（可課稅所得</w:t>
      </w:r>
      <w:r w:rsidRPr="00D569EC">
        <w:t>25,000</w:t>
      </w:r>
      <w:r w:rsidRPr="00D569EC">
        <w:t>美元內稅率為</w:t>
      </w:r>
      <w:r w:rsidRPr="00D569EC">
        <w:t>4%</w:t>
      </w:r>
      <w:r w:rsidRPr="00D569EC">
        <w:t>，再增加</w:t>
      </w:r>
      <w:r w:rsidRPr="00D569EC">
        <w:t>25,000</w:t>
      </w:r>
      <w:r w:rsidRPr="00D569EC">
        <w:t>美元部分稅率為</w:t>
      </w:r>
      <w:r w:rsidRPr="00D569EC">
        <w:t>5%</w:t>
      </w:r>
      <w:r w:rsidRPr="00D569EC">
        <w:t>，再增加</w:t>
      </w:r>
      <w:r w:rsidRPr="00D569EC">
        <w:t>50,000</w:t>
      </w:r>
      <w:r w:rsidRPr="00D569EC">
        <w:t>美元部分稅率為</w:t>
      </w:r>
      <w:r w:rsidRPr="00D569EC">
        <w:t>6%</w:t>
      </w:r>
      <w:r w:rsidRPr="00D569EC">
        <w:t>，再增加</w:t>
      </w:r>
      <w:r w:rsidRPr="00D569EC">
        <w:t>150,000</w:t>
      </w:r>
      <w:r w:rsidRPr="00D569EC">
        <w:t>美元部分稅率為</w:t>
      </w:r>
      <w:r w:rsidRPr="00D569EC">
        <w:t>7%</w:t>
      </w:r>
      <w:r w:rsidRPr="00D569EC">
        <w:t>，再增加</w:t>
      </w:r>
      <w:r w:rsidRPr="00D569EC">
        <w:t>250,000</w:t>
      </w:r>
      <w:r w:rsidRPr="00D569EC">
        <w:t>美元以上部分稅率為</w:t>
      </w:r>
      <w:r w:rsidRPr="00D569EC">
        <w:t>8.25%</w:t>
      </w:r>
      <w:r w:rsidRPr="00D569EC">
        <w:t>）。</w:t>
      </w:r>
    </w:p>
    <w:p w14:paraId="364AF3BE" w14:textId="77777777" w:rsidR="004850E8" w:rsidRPr="00D569EC" w:rsidRDefault="00FD0C58" w:rsidP="00187E9C">
      <w:pPr>
        <w:pStyle w:val="a9"/>
        <w:ind w:left="944" w:hanging="708"/>
      </w:pPr>
      <w:r w:rsidRPr="00D569EC">
        <w:t>（三）州銷售稅</w:t>
      </w:r>
      <w:r w:rsidRPr="00D569EC">
        <w:t>6%</w:t>
      </w:r>
      <w:r w:rsidRPr="00D569EC">
        <w:t>。</w:t>
      </w:r>
    </w:p>
    <w:p w14:paraId="74758900" w14:textId="77777777" w:rsidR="004850E8" w:rsidRPr="00D569EC" w:rsidRDefault="00FD0C58" w:rsidP="00187E9C">
      <w:pPr>
        <w:pStyle w:val="a9"/>
        <w:ind w:left="944" w:hanging="708"/>
      </w:pPr>
      <w:r w:rsidRPr="00D569EC">
        <w:t>（四）州公司執照稅：肯州公司與當地員工僱用人數在</w:t>
      </w:r>
      <w:r w:rsidRPr="00D569EC">
        <w:t>1</w:t>
      </w:r>
      <w:r w:rsidRPr="00D569EC">
        <w:t>人以上之外資公司每</w:t>
      </w:r>
      <w:r w:rsidRPr="00D569EC">
        <w:t>1,000</w:t>
      </w:r>
      <w:r w:rsidRPr="00D569EC">
        <w:t>美元須繳</w:t>
      </w:r>
      <w:r w:rsidRPr="00D569EC">
        <w:t>2.1</w:t>
      </w:r>
      <w:r w:rsidRPr="00D569EC">
        <w:t>美元執照稅，惟最低稅額為年</w:t>
      </w:r>
      <w:r w:rsidRPr="00D569EC">
        <w:t>30</w:t>
      </w:r>
      <w:r w:rsidRPr="00D569EC">
        <w:t>美元。設立於肯州之公司，其公司在肯州營業所得在</w:t>
      </w:r>
      <w:r w:rsidRPr="00D569EC">
        <w:t>50</w:t>
      </w:r>
      <w:r w:rsidRPr="00D569EC">
        <w:t>萬美元以下者，其資本前</w:t>
      </w:r>
      <w:r w:rsidRPr="00D569EC">
        <w:t>35</w:t>
      </w:r>
      <w:r w:rsidRPr="00D569EC">
        <w:t>萬美元部分，每</w:t>
      </w:r>
      <w:r w:rsidRPr="00D569EC">
        <w:t>1,000</w:t>
      </w:r>
      <w:r w:rsidRPr="00D569EC">
        <w:t>美元課徵</w:t>
      </w:r>
      <w:r w:rsidRPr="00D569EC">
        <w:t>0.7</w:t>
      </w:r>
      <w:r w:rsidRPr="00D569EC">
        <w:t>美元，超過</w:t>
      </w:r>
      <w:r w:rsidRPr="00D569EC">
        <w:t>35</w:t>
      </w:r>
      <w:r w:rsidRPr="00D569EC">
        <w:t>萬美元之資本，每</w:t>
      </w:r>
      <w:r w:rsidRPr="00D569EC">
        <w:t>1,000</w:t>
      </w:r>
      <w:r w:rsidRPr="00D569EC">
        <w:t>美元課徵</w:t>
      </w:r>
      <w:r w:rsidRPr="00D569EC">
        <w:t>2.1</w:t>
      </w:r>
      <w:r w:rsidRPr="00D569EC">
        <w:t>美元。</w:t>
      </w:r>
    </w:p>
    <w:p w14:paraId="5C15C20E" w14:textId="77777777" w:rsidR="004850E8" w:rsidRPr="00D569EC" w:rsidRDefault="00FD0C58" w:rsidP="00187E9C">
      <w:pPr>
        <w:pStyle w:val="a9"/>
        <w:ind w:left="944" w:hanging="708"/>
      </w:pPr>
      <w:r w:rsidRPr="00D569EC">
        <w:t>（五）地方政府課徵之營業執照稅：肯州法律允許地方政府（郡、市）與學區就其管轄地區內之公司、獨資與合夥事業之營業淨利課徵營業執照稅，其稅率如下表。</w:t>
      </w:r>
    </w:p>
    <w:p w14:paraId="49C27312" w14:textId="77777777" w:rsidR="004850E8" w:rsidRPr="00D569EC" w:rsidRDefault="00FD0C58">
      <w:pPr>
        <w:pStyle w:val="af0"/>
      </w:pPr>
      <w:r w:rsidRPr="00D569EC">
        <w:t>KENTUCKY AREAS WITH OCCUPATIONAL LICENSE TAXES</w:t>
      </w:r>
    </w:p>
    <w:tbl>
      <w:tblPr>
        <w:tblW w:w="8278" w:type="dxa"/>
        <w:jc w:val="center"/>
        <w:tblLayout w:type="fixed"/>
        <w:tblCellMar>
          <w:left w:w="10" w:type="dxa"/>
          <w:right w:w="10" w:type="dxa"/>
        </w:tblCellMar>
        <w:tblLook w:val="04A0" w:firstRow="1" w:lastRow="0" w:firstColumn="1" w:lastColumn="0" w:noHBand="0" w:noVBand="1"/>
      </w:tblPr>
      <w:tblGrid>
        <w:gridCol w:w="2069"/>
        <w:gridCol w:w="2070"/>
        <w:gridCol w:w="2069"/>
        <w:gridCol w:w="2070"/>
      </w:tblGrid>
      <w:tr w:rsidR="00EB6CF1" w:rsidRPr="00D569EC" w14:paraId="55305DBF" w14:textId="77777777">
        <w:trPr>
          <w:trHeight w:val="454"/>
          <w:jc w:val="center"/>
        </w:trPr>
        <w:tc>
          <w:tcPr>
            <w:tcW w:w="2069"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C5472A" w14:textId="77777777" w:rsidR="004850E8" w:rsidRPr="00D569EC" w:rsidRDefault="004850E8">
            <w:pPr>
              <w:pStyle w:val="ae"/>
              <w:snapToGrid w:val="0"/>
            </w:pPr>
          </w:p>
        </w:tc>
        <w:tc>
          <w:tcPr>
            <w:tcW w:w="2070"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47F6FF" w14:textId="77777777" w:rsidR="004850E8" w:rsidRPr="00D569EC" w:rsidRDefault="00FD0C58">
            <w:pPr>
              <w:pStyle w:val="ae"/>
              <w:snapToGrid w:val="0"/>
            </w:pPr>
            <w:r w:rsidRPr="00D569EC">
              <w:t>Number of Units</w:t>
            </w:r>
          </w:p>
        </w:tc>
        <w:tc>
          <w:tcPr>
            <w:tcW w:w="206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DB34DC" w14:textId="77777777" w:rsidR="004850E8" w:rsidRPr="00D569EC" w:rsidRDefault="00FD0C58">
            <w:pPr>
              <w:pStyle w:val="ae"/>
              <w:snapToGrid w:val="0"/>
            </w:pPr>
            <w:r w:rsidRPr="00D569EC">
              <w:t>Number Taxing</w:t>
            </w:r>
          </w:p>
        </w:tc>
        <w:tc>
          <w:tcPr>
            <w:tcW w:w="2070"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D879371" w14:textId="77777777" w:rsidR="004850E8" w:rsidRPr="00D569EC" w:rsidRDefault="00FD0C58">
            <w:pPr>
              <w:pStyle w:val="ae"/>
              <w:snapToGrid w:val="0"/>
            </w:pPr>
            <w:r w:rsidRPr="00D569EC">
              <w:t>Range Of Rates</w:t>
            </w:r>
          </w:p>
        </w:tc>
      </w:tr>
      <w:tr w:rsidR="00EB6CF1" w:rsidRPr="00D569EC" w14:paraId="2A348532" w14:textId="77777777">
        <w:trPr>
          <w:trHeight w:val="454"/>
          <w:jc w:val="center"/>
        </w:trPr>
        <w:tc>
          <w:tcPr>
            <w:tcW w:w="206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89406E" w14:textId="77777777" w:rsidR="004850E8" w:rsidRPr="00D569EC" w:rsidRDefault="00FD0C58">
            <w:pPr>
              <w:pStyle w:val="ae"/>
              <w:snapToGrid w:val="0"/>
            </w:pPr>
            <w:r w:rsidRPr="00D569EC">
              <w:t>Cites</w:t>
            </w:r>
          </w:p>
        </w:tc>
        <w:tc>
          <w:tcPr>
            <w:tcW w:w="20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797FD9" w14:textId="77777777" w:rsidR="004850E8" w:rsidRPr="00D569EC" w:rsidRDefault="00FD0C58">
            <w:pPr>
              <w:pStyle w:val="ae"/>
              <w:snapToGrid w:val="0"/>
            </w:pPr>
            <w:r w:rsidRPr="00D569EC">
              <w:t>440</w:t>
            </w:r>
          </w:p>
        </w:tc>
        <w:tc>
          <w:tcPr>
            <w:tcW w:w="20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2A710A" w14:textId="77777777" w:rsidR="004850E8" w:rsidRPr="00D569EC" w:rsidRDefault="00FD0C58">
            <w:pPr>
              <w:pStyle w:val="ae"/>
              <w:snapToGrid w:val="0"/>
            </w:pPr>
            <w:r w:rsidRPr="00D569EC">
              <w:t>69</w:t>
            </w:r>
          </w:p>
        </w:tc>
        <w:tc>
          <w:tcPr>
            <w:tcW w:w="20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A3F51DE" w14:textId="77777777" w:rsidR="004850E8" w:rsidRPr="00D569EC" w:rsidRDefault="00FD0C58">
            <w:pPr>
              <w:pStyle w:val="ae"/>
              <w:snapToGrid w:val="0"/>
            </w:pPr>
            <w:r w:rsidRPr="00D569EC">
              <w:t>0.25% to 2.5%</w:t>
            </w:r>
          </w:p>
        </w:tc>
      </w:tr>
      <w:tr w:rsidR="00EB6CF1" w:rsidRPr="00D569EC" w14:paraId="50D8EFA9" w14:textId="77777777">
        <w:trPr>
          <w:trHeight w:val="454"/>
          <w:jc w:val="center"/>
        </w:trPr>
        <w:tc>
          <w:tcPr>
            <w:tcW w:w="206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E696F2" w14:textId="77777777" w:rsidR="004850E8" w:rsidRPr="00D569EC" w:rsidRDefault="00FD0C58">
            <w:pPr>
              <w:pStyle w:val="ae"/>
              <w:snapToGrid w:val="0"/>
            </w:pPr>
            <w:r w:rsidRPr="00D569EC">
              <w:t>Urban Counties</w:t>
            </w:r>
          </w:p>
        </w:tc>
        <w:tc>
          <w:tcPr>
            <w:tcW w:w="20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399C35" w14:textId="77777777" w:rsidR="004850E8" w:rsidRPr="00D569EC" w:rsidRDefault="00FD0C58">
            <w:pPr>
              <w:pStyle w:val="ae"/>
              <w:snapToGrid w:val="0"/>
            </w:pPr>
            <w:r w:rsidRPr="00D569EC">
              <w:t>1</w:t>
            </w:r>
          </w:p>
        </w:tc>
        <w:tc>
          <w:tcPr>
            <w:tcW w:w="20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2A4C02" w14:textId="77777777" w:rsidR="004850E8" w:rsidRPr="00D569EC" w:rsidRDefault="00FD0C58">
            <w:pPr>
              <w:pStyle w:val="ae"/>
              <w:snapToGrid w:val="0"/>
            </w:pPr>
            <w:r w:rsidRPr="00D569EC">
              <w:t>1</w:t>
            </w:r>
          </w:p>
        </w:tc>
        <w:tc>
          <w:tcPr>
            <w:tcW w:w="20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2B2CFC0" w14:textId="77777777" w:rsidR="004850E8" w:rsidRPr="00D569EC" w:rsidRDefault="00FD0C58">
            <w:pPr>
              <w:pStyle w:val="ae"/>
              <w:snapToGrid w:val="0"/>
            </w:pPr>
            <w:r w:rsidRPr="00D569EC">
              <w:t>2.25%</w:t>
            </w:r>
          </w:p>
        </w:tc>
      </w:tr>
      <w:tr w:rsidR="00EB6CF1" w:rsidRPr="00D569EC" w14:paraId="2BFE0DDE" w14:textId="77777777">
        <w:trPr>
          <w:trHeight w:val="454"/>
          <w:jc w:val="center"/>
        </w:trPr>
        <w:tc>
          <w:tcPr>
            <w:tcW w:w="206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D6F0A6D" w14:textId="77777777" w:rsidR="004850E8" w:rsidRPr="00D569EC" w:rsidRDefault="00FD0C58">
            <w:pPr>
              <w:pStyle w:val="ae"/>
              <w:snapToGrid w:val="0"/>
            </w:pPr>
            <w:r w:rsidRPr="00D569EC">
              <w:t>Counties</w:t>
            </w:r>
          </w:p>
        </w:tc>
        <w:tc>
          <w:tcPr>
            <w:tcW w:w="20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EFBDE2" w14:textId="77777777" w:rsidR="004850E8" w:rsidRPr="00D569EC" w:rsidRDefault="00FD0C58">
            <w:pPr>
              <w:pStyle w:val="ae"/>
              <w:snapToGrid w:val="0"/>
            </w:pPr>
            <w:r w:rsidRPr="00D569EC">
              <w:t>119</w:t>
            </w:r>
          </w:p>
        </w:tc>
        <w:tc>
          <w:tcPr>
            <w:tcW w:w="20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54491D" w14:textId="77777777" w:rsidR="004850E8" w:rsidRPr="00D569EC" w:rsidRDefault="00FD0C58">
            <w:pPr>
              <w:pStyle w:val="ae"/>
              <w:snapToGrid w:val="0"/>
            </w:pPr>
            <w:r w:rsidRPr="00D569EC">
              <w:t>40</w:t>
            </w:r>
          </w:p>
        </w:tc>
        <w:tc>
          <w:tcPr>
            <w:tcW w:w="20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385B859" w14:textId="77777777" w:rsidR="004850E8" w:rsidRPr="00D569EC" w:rsidRDefault="00FD0C58">
            <w:pPr>
              <w:pStyle w:val="ae"/>
              <w:snapToGrid w:val="0"/>
            </w:pPr>
            <w:r w:rsidRPr="00D569EC">
              <w:t>0.25% to 1.5%</w:t>
            </w:r>
          </w:p>
        </w:tc>
      </w:tr>
      <w:tr w:rsidR="00EB6CF1" w:rsidRPr="00D569EC" w14:paraId="5DCDB2B4" w14:textId="77777777">
        <w:trPr>
          <w:trHeight w:val="454"/>
          <w:jc w:val="center"/>
        </w:trPr>
        <w:tc>
          <w:tcPr>
            <w:tcW w:w="2069"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C66C7D4" w14:textId="77777777" w:rsidR="004850E8" w:rsidRPr="00D569EC" w:rsidRDefault="00FD0C58">
            <w:pPr>
              <w:pStyle w:val="ae"/>
              <w:snapToGrid w:val="0"/>
            </w:pPr>
            <w:r w:rsidRPr="00D569EC">
              <w:t>School Districts</w:t>
            </w:r>
          </w:p>
        </w:tc>
        <w:tc>
          <w:tcPr>
            <w:tcW w:w="2070"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E0CE31D" w14:textId="77777777" w:rsidR="004850E8" w:rsidRPr="00D569EC" w:rsidRDefault="00FD0C58">
            <w:pPr>
              <w:pStyle w:val="ae"/>
              <w:snapToGrid w:val="0"/>
            </w:pPr>
            <w:r w:rsidRPr="00D569EC">
              <w:t>176</w:t>
            </w:r>
          </w:p>
        </w:tc>
        <w:tc>
          <w:tcPr>
            <w:tcW w:w="206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F7193DE" w14:textId="77777777" w:rsidR="004850E8" w:rsidRPr="00D569EC" w:rsidRDefault="00FD0C58">
            <w:pPr>
              <w:pStyle w:val="ae"/>
              <w:snapToGrid w:val="0"/>
            </w:pPr>
            <w:r w:rsidRPr="00D569EC">
              <w:t>6</w:t>
            </w:r>
          </w:p>
        </w:tc>
        <w:tc>
          <w:tcPr>
            <w:tcW w:w="207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73429EA9" w14:textId="77777777" w:rsidR="004850E8" w:rsidRPr="00D569EC" w:rsidRDefault="00FD0C58">
            <w:pPr>
              <w:pStyle w:val="ae"/>
              <w:snapToGrid w:val="0"/>
            </w:pPr>
            <w:r w:rsidRPr="00D569EC">
              <w:t>0.5% to 0.75%</w:t>
            </w:r>
          </w:p>
        </w:tc>
      </w:tr>
    </w:tbl>
    <w:p w14:paraId="374D803A" w14:textId="77777777" w:rsidR="004850E8" w:rsidRPr="00D569EC" w:rsidRDefault="00FD0C58" w:rsidP="00187E9C">
      <w:pPr>
        <w:pStyle w:val="a9"/>
        <w:ind w:left="944" w:hanging="708"/>
      </w:pPr>
      <w:r w:rsidRPr="00D569EC">
        <w:lastRenderedPageBreak/>
        <w:t>（六）州與地方政府課徵商業財產稅：財產稅排名全美第六低，係以財產之公平市價為課徵基礎，受課稅財產包括商業不動產、存貨與機器設備等，課徵機構除州政府外，尚包括郡（</w:t>
      </w:r>
      <w:r w:rsidRPr="00D569EC">
        <w:t>Counties</w:t>
      </w:r>
      <w:r w:rsidRPr="00D569EC">
        <w:t>）、市及學校。</w:t>
      </w:r>
    </w:p>
    <w:p w14:paraId="333D0CEF" w14:textId="77777777" w:rsidR="004850E8" w:rsidRPr="00D569EC" w:rsidRDefault="00FD0C58" w:rsidP="00187E9C">
      <w:pPr>
        <w:pStyle w:val="a9"/>
        <w:ind w:left="944" w:hanging="708"/>
      </w:pPr>
      <w:r w:rsidRPr="00D569EC">
        <w:t>（七）州公司組織稅（</w:t>
      </w:r>
      <w:r w:rsidRPr="00D569EC">
        <w:t>Corporation Organization Tax</w:t>
      </w:r>
      <w:r w:rsidRPr="00D569EC">
        <w:t>）：凡在肯州成立之公司，皆須向州務卿辦公室繳交本稅，其計稅標準如下：</w:t>
      </w:r>
    </w:p>
    <w:tbl>
      <w:tblPr>
        <w:tblW w:w="6407" w:type="dxa"/>
        <w:tblInd w:w="1446" w:type="dxa"/>
        <w:tblLayout w:type="fixed"/>
        <w:tblCellMar>
          <w:left w:w="10" w:type="dxa"/>
          <w:right w:w="10" w:type="dxa"/>
        </w:tblCellMar>
        <w:tblLook w:val="04A0" w:firstRow="1" w:lastRow="0" w:firstColumn="1" w:lastColumn="0" w:noHBand="0" w:noVBand="1"/>
      </w:tblPr>
      <w:tblGrid>
        <w:gridCol w:w="3203"/>
        <w:gridCol w:w="3204"/>
      </w:tblGrid>
      <w:tr w:rsidR="00EB6CF1" w:rsidRPr="00D569EC" w14:paraId="49FBEFA0" w14:textId="77777777">
        <w:trPr>
          <w:trHeight w:val="567"/>
        </w:trPr>
        <w:tc>
          <w:tcPr>
            <w:tcW w:w="3203"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4825FAD3" w14:textId="77777777" w:rsidR="004850E8" w:rsidRPr="00D569EC" w:rsidRDefault="00FD0C58">
            <w:pPr>
              <w:pStyle w:val="ae"/>
            </w:pPr>
            <w:r w:rsidRPr="00D569EC">
              <w:t>Shares of Stock</w:t>
            </w:r>
          </w:p>
        </w:tc>
        <w:tc>
          <w:tcPr>
            <w:tcW w:w="3204"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74144DDC" w14:textId="77777777" w:rsidR="004850E8" w:rsidRPr="00D569EC" w:rsidRDefault="00FD0C58">
            <w:pPr>
              <w:pStyle w:val="ae"/>
            </w:pPr>
            <w:r w:rsidRPr="00D569EC">
              <w:t>Tax Per Share</w:t>
            </w:r>
          </w:p>
        </w:tc>
      </w:tr>
      <w:tr w:rsidR="00EB6CF1" w:rsidRPr="00D569EC" w14:paraId="062A1710" w14:textId="77777777">
        <w:trPr>
          <w:trHeight w:val="567"/>
        </w:trPr>
        <w:tc>
          <w:tcPr>
            <w:tcW w:w="3203" w:type="dxa"/>
            <w:tcBorders>
              <w:top w:val="single" w:sz="8" w:space="0" w:color="000000"/>
            </w:tcBorders>
            <w:shd w:val="clear" w:color="auto" w:fill="auto"/>
            <w:tcMar>
              <w:top w:w="0" w:type="dxa"/>
              <w:left w:w="28" w:type="dxa"/>
              <w:bottom w:w="0" w:type="dxa"/>
              <w:right w:w="28" w:type="dxa"/>
            </w:tcMar>
            <w:vAlign w:val="center"/>
          </w:tcPr>
          <w:p w14:paraId="6124ACF5" w14:textId="77777777" w:rsidR="004850E8" w:rsidRPr="00D569EC" w:rsidRDefault="00FD0C58">
            <w:pPr>
              <w:pStyle w:val="ae"/>
            </w:pPr>
            <w:r w:rsidRPr="00D569EC">
              <w:t>First 20,000</w:t>
            </w:r>
          </w:p>
        </w:tc>
        <w:tc>
          <w:tcPr>
            <w:tcW w:w="3204" w:type="dxa"/>
            <w:tcBorders>
              <w:top w:val="single" w:sz="8" w:space="0" w:color="000000"/>
            </w:tcBorders>
            <w:shd w:val="clear" w:color="auto" w:fill="auto"/>
            <w:tcMar>
              <w:top w:w="0" w:type="dxa"/>
              <w:left w:w="28" w:type="dxa"/>
              <w:bottom w:w="0" w:type="dxa"/>
              <w:right w:w="28" w:type="dxa"/>
            </w:tcMar>
            <w:vAlign w:val="center"/>
          </w:tcPr>
          <w:p w14:paraId="570C190E" w14:textId="77777777" w:rsidR="004850E8" w:rsidRPr="00D569EC" w:rsidRDefault="00FD0C58">
            <w:pPr>
              <w:pStyle w:val="ae"/>
            </w:pPr>
            <w:r w:rsidRPr="00D569EC">
              <w:t>$0.01</w:t>
            </w:r>
          </w:p>
        </w:tc>
      </w:tr>
      <w:tr w:rsidR="00EB6CF1" w:rsidRPr="00D569EC" w14:paraId="09BED431" w14:textId="77777777">
        <w:trPr>
          <w:trHeight w:val="567"/>
        </w:trPr>
        <w:tc>
          <w:tcPr>
            <w:tcW w:w="3203" w:type="dxa"/>
            <w:shd w:val="clear" w:color="auto" w:fill="auto"/>
            <w:tcMar>
              <w:top w:w="0" w:type="dxa"/>
              <w:left w:w="28" w:type="dxa"/>
              <w:bottom w:w="0" w:type="dxa"/>
              <w:right w:w="28" w:type="dxa"/>
            </w:tcMar>
            <w:vAlign w:val="center"/>
          </w:tcPr>
          <w:p w14:paraId="17C386A6" w14:textId="77777777" w:rsidR="004850E8" w:rsidRPr="00D569EC" w:rsidRDefault="00FD0C58">
            <w:pPr>
              <w:pStyle w:val="ae"/>
            </w:pPr>
            <w:r w:rsidRPr="00D569EC">
              <w:t>20,001 thru 200,000</w:t>
            </w:r>
          </w:p>
        </w:tc>
        <w:tc>
          <w:tcPr>
            <w:tcW w:w="3204" w:type="dxa"/>
            <w:shd w:val="clear" w:color="auto" w:fill="auto"/>
            <w:tcMar>
              <w:top w:w="0" w:type="dxa"/>
              <w:left w:w="28" w:type="dxa"/>
              <w:bottom w:w="0" w:type="dxa"/>
              <w:right w:w="28" w:type="dxa"/>
            </w:tcMar>
            <w:vAlign w:val="center"/>
          </w:tcPr>
          <w:p w14:paraId="43114CDF" w14:textId="77777777" w:rsidR="004850E8" w:rsidRPr="00D569EC" w:rsidRDefault="00FD0C58">
            <w:pPr>
              <w:pStyle w:val="ae"/>
            </w:pPr>
            <w:r w:rsidRPr="00D569EC">
              <w:t>0.005</w:t>
            </w:r>
          </w:p>
        </w:tc>
      </w:tr>
      <w:tr w:rsidR="00EB6CF1" w:rsidRPr="00D569EC" w14:paraId="04DEFD98" w14:textId="77777777">
        <w:trPr>
          <w:trHeight w:val="567"/>
        </w:trPr>
        <w:tc>
          <w:tcPr>
            <w:tcW w:w="3203" w:type="dxa"/>
            <w:shd w:val="clear" w:color="auto" w:fill="auto"/>
            <w:tcMar>
              <w:top w:w="0" w:type="dxa"/>
              <w:left w:w="28" w:type="dxa"/>
              <w:bottom w:w="0" w:type="dxa"/>
              <w:right w:w="28" w:type="dxa"/>
            </w:tcMar>
            <w:vAlign w:val="center"/>
          </w:tcPr>
          <w:p w14:paraId="78DF12B8" w14:textId="77777777" w:rsidR="004850E8" w:rsidRPr="00D569EC" w:rsidRDefault="00FD0C58">
            <w:pPr>
              <w:pStyle w:val="ae"/>
            </w:pPr>
            <w:r w:rsidRPr="00D569EC">
              <w:t>Over 200,000</w:t>
            </w:r>
          </w:p>
        </w:tc>
        <w:tc>
          <w:tcPr>
            <w:tcW w:w="3204" w:type="dxa"/>
            <w:shd w:val="clear" w:color="auto" w:fill="auto"/>
            <w:tcMar>
              <w:top w:w="0" w:type="dxa"/>
              <w:left w:w="28" w:type="dxa"/>
              <w:bottom w:w="0" w:type="dxa"/>
              <w:right w:w="28" w:type="dxa"/>
            </w:tcMar>
            <w:vAlign w:val="center"/>
          </w:tcPr>
          <w:p w14:paraId="20DE2285" w14:textId="77777777" w:rsidR="004850E8" w:rsidRPr="00D569EC" w:rsidRDefault="00FD0C58">
            <w:pPr>
              <w:pStyle w:val="ae"/>
            </w:pPr>
            <w:r w:rsidRPr="00D569EC">
              <w:t>0.002</w:t>
            </w:r>
          </w:p>
        </w:tc>
      </w:tr>
      <w:tr w:rsidR="00EB6CF1" w:rsidRPr="00D569EC" w14:paraId="7EB74381" w14:textId="77777777">
        <w:trPr>
          <w:trHeight w:val="567"/>
        </w:trPr>
        <w:tc>
          <w:tcPr>
            <w:tcW w:w="3203" w:type="dxa"/>
            <w:tcBorders>
              <w:bottom w:val="single" w:sz="8" w:space="0" w:color="000000"/>
            </w:tcBorders>
            <w:shd w:val="clear" w:color="auto" w:fill="auto"/>
            <w:tcMar>
              <w:top w:w="0" w:type="dxa"/>
              <w:left w:w="28" w:type="dxa"/>
              <w:bottom w:w="0" w:type="dxa"/>
              <w:right w:w="28" w:type="dxa"/>
            </w:tcMar>
            <w:vAlign w:val="center"/>
          </w:tcPr>
          <w:p w14:paraId="79B36950" w14:textId="77777777" w:rsidR="004850E8" w:rsidRPr="00D569EC" w:rsidRDefault="00FD0C58">
            <w:pPr>
              <w:pStyle w:val="ae"/>
            </w:pPr>
            <w:r w:rsidRPr="00D569EC">
              <w:t>Minimum tax</w:t>
            </w:r>
          </w:p>
        </w:tc>
        <w:tc>
          <w:tcPr>
            <w:tcW w:w="3204" w:type="dxa"/>
            <w:tcBorders>
              <w:bottom w:val="single" w:sz="8" w:space="0" w:color="000000"/>
            </w:tcBorders>
            <w:shd w:val="clear" w:color="auto" w:fill="auto"/>
            <w:tcMar>
              <w:top w:w="0" w:type="dxa"/>
              <w:left w:w="28" w:type="dxa"/>
              <w:bottom w:w="0" w:type="dxa"/>
              <w:right w:w="28" w:type="dxa"/>
            </w:tcMar>
            <w:vAlign w:val="center"/>
          </w:tcPr>
          <w:p w14:paraId="72DC0BA2" w14:textId="77777777" w:rsidR="004850E8" w:rsidRPr="00D569EC" w:rsidRDefault="00FD0C58">
            <w:pPr>
              <w:pStyle w:val="ae"/>
            </w:pPr>
            <w:r w:rsidRPr="00D569EC">
              <w:t>10.00</w:t>
            </w:r>
          </w:p>
        </w:tc>
      </w:tr>
    </w:tbl>
    <w:p w14:paraId="57A59D3B" w14:textId="77777777" w:rsidR="004850E8" w:rsidRPr="00D569EC" w:rsidRDefault="00FD0C58" w:rsidP="00187E9C">
      <w:pPr>
        <w:pStyle w:val="a9"/>
        <w:ind w:left="944" w:hanging="708"/>
      </w:pPr>
      <w:r w:rsidRPr="00D569EC">
        <w:t>（八）地方個人營業執照稅：可課稅範圍包括工資、佣金與其他補貼。</w:t>
      </w:r>
    </w:p>
    <w:p w14:paraId="078DB388" w14:textId="77777777" w:rsidR="004850E8" w:rsidRPr="00D569EC" w:rsidRDefault="00FD0C58" w:rsidP="00187E9C">
      <w:pPr>
        <w:pStyle w:val="a9"/>
        <w:ind w:left="944" w:hanging="708"/>
      </w:pPr>
      <w:r w:rsidRPr="00D569EC">
        <w:t>（九）州汽車使用稅</w:t>
      </w:r>
      <w:r w:rsidRPr="00D569EC">
        <w:t>6%</w:t>
      </w:r>
      <w:r w:rsidRPr="00D569EC">
        <w:t>。</w:t>
      </w:r>
    </w:p>
    <w:p w14:paraId="622D2CBD" w14:textId="77777777" w:rsidR="004850E8" w:rsidRPr="00D569EC" w:rsidRDefault="00FD0C58" w:rsidP="00187E9C">
      <w:pPr>
        <w:pStyle w:val="a9"/>
        <w:ind w:left="944" w:hanging="708"/>
      </w:pPr>
      <w:r w:rsidRPr="00D569EC">
        <w:t>（十）州個人財產稅：個人擁有之不動產、部分有形資產與無形資產應就其公平市價課徵財產稅，超過</w:t>
      </w:r>
      <w:r w:rsidRPr="00D569EC">
        <w:t>65</w:t>
      </w:r>
      <w:r w:rsidRPr="00D569EC">
        <w:t>歲以上州民之財產在</w:t>
      </w:r>
      <w:r w:rsidRPr="00D569EC">
        <w:t>24,400</w:t>
      </w:r>
      <w:r w:rsidRPr="00D569EC">
        <w:t>美元以下者免稅。財產稅率如下：</w:t>
      </w:r>
    </w:p>
    <w:p w14:paraId="7A1A41AC" w14:textId="77777777" w:rsidR="004850E8" w:rsidRPr="00D569EC" w:rsidRDefault="00FD0C58">
      <w:pPr>
        <w:pStyle w:val="af0"/>
      </w:pPr>
      <w:r w:rsidRPr="00D569EC">
        <w:t>Average rates per $100 of assessed valuation in Kentucky</w:t>
      </w:r>
    </w:p>
    <w:tbl>
      <w:tblPr>
        <w:tblW w:w="8505" w:type="dxa"/>
        <w:jc w:val="right"/>
        <w:tblLayout w:type="fixed"/>
        <w:tblCellMar>
          <w:left w:w="10" w:type="dxa"/>
          <w:right w:w="10" w:type="dxa"/>
        </w:tblCellMar>
        <w:tblLook w:val="04A0" w:firstRow="1" w:lastRow="0" w:firstColumn="1" w:lastColumn="0" w:noHBand="0" w:noVBand="1"/>
      </w:tblPr>
      <w:tblGrid>
        <w:gridCol w:w="3184"/>
        <w:gridCol w:w="1065"/>
        <w:gridCol w:w="1064"/>
        <w:gridCol w:w="1064"/>
        <w:gridCol w:w="1064"/>
        <w:gridCol w:w="1064"/>
      </w:tblGrid>
      <w:tr w:rsidR="00EB6CF1" w:rsidRPr="00D569EC" w14:paraId="4C8D1C49" w14:textId="77777777">
        <w:trPr>
          <w:trHeight w:val="510"/>
          <w:jc w:val="right"/>
        </w:trPr>
        <w:tc>
          <w:tcPr>
            <w:tcW w:w="3184"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5C565CB8" w14:textId="77777777" w:rsidR="004850E8" w:rsidRPr="00D569EC" w:rsidRDefault="00FD0C58">
            <w:pPr>
              <w:pStyle w:val="ae"/>
              <w:snapToGrid w:val="0"/>
            </w:pPr>
            <w:r w:rsidRPr="00D569EC">
              <w:t>Class of Property</w:t>
            </w:r>
          </w:p>
        </w:tc>
        <w:tc>
          <w:tcPr>
            <w:tcW w:w="1065"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782FD4C9" w14:textId="77777777" w:rsidR="004850E8" w:rsidRPr="00D569EC" w:rsidRDefault="00FD0C58">
            <w:pPr>
              <w:pStyle w:val="ae"/>
              <w:snapToGrid w:val="0"/>
            </w:pPr>
            <w:r w:rsidRPr="00D569EC">
              <w:t>State</w:t>
            </w:r>
          </w:p>
        </w:tc>
        <w:tc>
          <w:tcPr>
            <w:tcW w:w="1064"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5E0309F8" w14:textId="77777777" w:rsidR="004850E8" w:rsidRPr="00D569EC" w:rsidRDefault="00FD0C58">
            <w:pPr>
              <w:pStyle w:val="ae"/>
              <w:snapToGrid w:val="0"/>
            </w:pPr>
            <w:r w:rsidRPr="00D569EC">
              <w:t>County</w:t>
            </w:r>
          </w:p>
        </w:tc>
        <w:tc>
          <w:tcPr>
            <w:tcW w:w="1064"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35A25F1D" w14:textId="77777777" w:rsidR="004850E8" w:rsidRPr="00D569EC" w:rsidRDefault="00FD0C58">
            <w:pPr>
              <w:pStyle w:val="ae"/>
              <w:snapToGrid w:val="0"/>
            </w:pPr>
            <w:r w:rsidRPr="00D569EC">
              <w:t>City</w:t>
            </w:r>
          </w:p>
        </w:tc>
        <w:tc>
          <w:tcPr>
            <w:tcW w:w="1064"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3127A438" w14:textId="77777777" w:rsidR="004850E8" w:rsidRPr="00D569EC" w:rsidRDefault="00FD0C58">
            <w:pPr>
              <w:pStyle w:val="ae"/>
              <w:snapToGrid w:val="0"/>
            </w:pPr>
            <w:r w:rsidRPr="00D569EC">
              <w:t>School</w:t>
            </w:r>
          </w:p>
        </w:tc>
        <w:tc>
          <w:tcPr>
            <w:tcW w:w="1064"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58D3B329" w14:textId="77777777" w:rsidR="004850E8" w:rsidRPr="00D569EC" w:rsidRDefault="00FD0C58">
            <w:pPr>
              <w:pStyle w:val="ae"/>
              <w:snapToGrid w:val="0"/>
            </w:pPr>
            <w:r w:rsidRPr="00D569EC">
              <w:t>Total</w:t>
            </w:r>
          </w:p>
        </w:tc>
      </w:tr>
      <w:tr w:rsidR="00EB6CF1" w:rsidRPr="00D569EC" w14:paraId="61B4FBAE" w14:textId="77777777">
        <w:trPr>
          <w:trHeight w:val="510"/>
          <w:jc w:val="right"/>
        </w:trPr>
        <w:tc>
          <w:tcPr>
            <w:tcW w:w="3184" w:type="dxa"/>
            <w:tcBorders>
              <w:top w:val="single" w:sz="8" w:space="0" w:color="000000"/>
            </w:tcBorders>
            <w:shd w:val="clear" w:color="auto" w:fill="auto"/>
            <w:tcMar>
              <w:top w:w="0" w:type="dxa"/>
              <w:left w:w="28" w:type="dxa"/>
              <w:bottom w:w="0" w:type="dxa"/>
              <w:right w:w="28" w:type="dxa"/>
            </w:tcMar>
            <w:vAlign w:val="center"/>
          </w:tcPr>
          <w:p w14:paraId="5C83080A" w14:textId="77777777" w:rsidR="004850E8" w:rsidRPr="00D569EC" w:rsidRDefault="00FD0C58">
            <w:pPr>
              <w:pStyle w:val="ae"/>
              <w:snapToGrid w:val="0"/>
            </w:pPr>
            <w:r w:rsidRPr="00D569EC">
              <w:t>Real Estate, Mobile homes</w:t>
            </w:r>
          </w:p>
        </w:tc>
        <w:tc>
          <w:tcPr>
            <w:tcW w:w="1065" w:type="dxa"/>
            <w:tcBorders>
              <w:top w:val="single" w:sz="8" w:space="0" w:color="000000"/>
            </w:tcBorders>
            <w:shd w:val="clear" w:color="auto" w:fill="auto"/>
            <w:tcMar>
              <w:top w:w="0" w:type="dxa"/>
              <w:left w:w="28" w:type="dxa"/>
              <w:bottom w:w="0" w:type="dxa"/>
              <w:right w:w="28" w:type="dxa"/>
            </w:tcMar>
            <w:vAlign w:val="center"/>
          </w:tcPr>
          <w:p w14:paraId="29D85A93" w14:textId="77777777" w:rsidR="004850E8" w:rsidRPr="00D569EC" w:rsidRDefault="00FD0C58">
            <w:pPr>
              <w:pStyle w:val="ae"/>
              <w:snapToGrid w:val="0"/>
            </w:pPr>
            <w:r w:rsidRPr="00D569EC">
              <w:t>$0.163</w:t>
            </w:r>
          </w:p>
        </w:tc>
        <w:tc>
          <w:tcPr>
            <w:tcW w:w="1064" w:type="dxa"/>
            <w:tcBorders>
              <w:top w:val="single" w:sz="8" w:space="0" w:color="000000"/>
            </w:tcBorders>
            <w:shd w:val="clear" w:color="auto" w:fill="auto"/>
            <w:tcMar>
              <w:top w:w="0" w:type="dxa"/>
              <w:left w:w="28" w:type="dxa"/>
              <w:bottom w:w="0" w:type="dxa"/>
              <w:right w:w="28" w:type="dxa"/>
            </w:tcMar>
            <w:vAlign w:val="center"/>
          </w:tcPr>
          <w:p w14:paraId="6C17854D" w14:textId="77777777" w:rsidR="004850E8" w:rsidRPr="00D569EC" w:rsidRDefault="00FD0C58">
            <w:pPr>
              <w:pStyle w:val="ae"/>
              <w:snapToGrid w:val="0"/>
            </w:pPr>
            <w:r w:rsidRPr="00D569EC">
              <w:t>$0.209</w:t>
            </w:r>
          </w:p>
        </w:tc>
        <w:tc>
          <w:tcPr>
            <w:tcW w:w="1064" w:type="dxa"/>
            <w:tcBorders>
              <w:top w:val="single" w:sz="8" w:space="0" w:color="000000"/>
            </w:tcBorders>
            <w:shd w:val="clear" w:color="auto" w:fill="auto"/>
            <w:tcMar>
              <w:top w:w="0" w:type="dxa"/>
              <w:left w:w="28" w:type="dxa"/>
              <w:bottom w:w="0" w:type="dxa"/>
              <w:right w:w="28" w:type="dxa"/>
            </w:tcMar>
            <w:vAlign w:val="center"/>
          </w:tcPr>
          <w:p w14:paraId="5D61DB40" w14:textId="77777777" w:rsidR="004850E8" w:rsidRPr="00D569EC" w:rsidRDefault="00FD0C58">
            <w:pPr>
              <w:pStyle w:val="ae"/>
              <w:snapToGrid w:val="0"/>
            </w:pPr>
            <w:r w:rsidRPr="00D569EC">
              <w:t>$0.218</w:t>
            </w:r>
          </w:p>
        </w:tc>
        <w:tc>
          <w:tcPr>
            <w:tcW w:w="1064" w:type="dxa"/>
            <w:tcBorders>
              <w:top w:val="single" w:sz="8" w:space="0" w:color="000000"/>
            </w:tcBorders>
            <w:shd w:val="clear" w:color="auto" w:fill="auto"/>
            <w:tcMar>
              <w:top w:w="0" w:type="dxa"/>
              <w:left w:w="28" w:type="dxa"/>
              <w:bottom w:w="0" w:type="dxa"/>
              <w:right w:w="28" w:type="dxa"/>
            </w:tcMar>
            <w:vAlign w:val="center"/>
          </w:tcPr>
          <w:p w14:paraId="0E24FEE5" w14:textId="77777777" w:rsidR="004850E8" w:rsidRPr="00D569EC" w:rsidRDefault="00FD0C58">
            <w:pPr>
              <w:pStyle w:val="ae"/>
              <w:snapToGrid w:val="0"/>
            </w:pPr>
            <w:r w:rsidRPr="00D569EC">
              <w:t>$0.469</w:t>
            </w:r>
          </w:p>
        </w:tc>
        <w:tc>
          <w:tcPr>
            <w:tcW w:w="1064" w:type="dxa"/>
            <w:tcBorders>
              <w:top w:val="single" w:sz="8" w:space="0" w:color="000000"/>
            </w:tcBorders>
            <w:shd w:val="clear" w:color="auto" w:fill="auto"/>
            <w:tcMar>
              <w:top w:w="0" w:type="dxa"/>
              <w:left w:w="28" w:type="dxa"/>
              <w:bottom w:w="0" w:type="dxa"/>
              <w:right w:w="28" w:type="dxa"/>
            </w:tcMar>
            <w:vAlign w:val="center"/>
          </w:tcPr>
          <w:p w14:paraId="3C534619" w14:textId="77777777" w:rsidR="004850E8" w:rsidRPr="00D569EC" w:rsidRDefault="00FD0C58">
            <w:pPr>
              <w:pStyle w:val="ae"/>
              <w:snapToGrid w:val="0"/>
            </w:pPr>
            <w:r w:rsidRPr="00D569EC">
              <w:t>$1.059</w:t>
            </w:r>
          </w:p>
        </w:tc>
      </w:tr>
      <w:tr w:rsidR="00EB6CF1" w:rsidRPr="00D569EC" w14:paraId="0BD08FF8" w14:textId="77777777">
        <w:trPr>
          <w:trHeight w:val="510"/>
          <w:jc w:val="right"/>
        </w:trPr>
        <w:tc>
          <w:tcPr>
            <w:tcW w:w="3184" w:type="dxa"/>
            <w:shd w:val="clear" w:color="auto" w:fill="auto"/>
            <w:tcMar>
              <w:top w:w="0" w:type="dxa"/>
              <w:left w:w="28" w:type="dxa"/>
              <w:bottom w:w="0" w:type="dxa"/>
              <w:right w:w="28" w:type="dxa"/>
            </w:tcMar>
            <w:vAlign w:val="center"/>
          </w:tcPr>
          <w:p w14:paraId="772830CD" w14:textId="77777777" w:rsidR="004850E8" w:rsidRPr="00D569EC" w:rsidRDefault="00FD0C58">
            <w:pPr>
              <w:pStyle w:val="ae"/>
              <w:snapToGrid w:val="0"/>
            </w:pPr>
            <w:r w:rsidRPr="00D569EC">
              <w:t>Motor Vehicles</w:t>
            </w:r>
          </w:p>
        </w:tc>
        <w:tc>
          <w:tcPr>
            <w:tcW w:w="1065" w:type="dxa"/>
            <w:shd w:val="clear" w:color="auto" w:fill="auto"/>
            <w:tcMar>
              <w:top w:w="0" w:type="dxa"/>
              <w:left w:w="28" w:type="dxa"/>
              <w:bottom w:w="0" w:type="dxa"/>
              <w:right w:w="28" w:type="dxa"/>
            </w:tcMar>
            <w:vAlign w:val="center"/>
          </w:tcPr>
          <w:p w14:paraId="5BE52C92" w14:textId="77777777" w:rsidR="004850E8" w:rsidRPr="00D569EC" w:rsidRDefault="00FD0C58">
            <w:pPr>
              <w:pStyle w:val="ae"/>
              <w:snapToGrid w:val="0"/>
            </w:pPr>
            <w:r w:rsidRPr="00D569EC">
              <w:t>0.450</w:t>
            </w:r>
          </w:p>
        </w:tc>
        <w:tc>
          <w:tcPr>
            <w:tcW w:w="1064" w:type="dxa"/>
            <w:shd w:val="clear" w:color="auto" w:fill="auto"/>
            <w:tcMar>
              <w:top w:w="0" w:type="dxa"/>
              <w:left w:w="28" w:type="dxa"/>
              <w:bottom w:w="0" w:type="dxa"/>
              <w:right w:w="28" w:type="dxa"/>
            </w:tcMar>
            <w:vAlign w:val="center"/>
          </w:tcPr>
          <w:p w14:paraId="01EBBFE0" w14:textId="77777777" w:rsidR="004850E8" w:rsidRPr="00D569EC" w:rsidRDefault="00FD0C58">
            <w:pPr>
              <w:pStyle w:val="ae"/>
              <w:snapToGrid w:val="0"/>
            </w:pPr>
            <w:r w:rsidRPr="00D569EC">
              <w:t>0.227</w:t>
            </w:r>
          </w:p>
        </w:tc>
        <w:tc>
          <w:tcPr>
            <w:tcW w:w="1064" w:type="dxa"/>
            <w:shd w:val="clear" w:color="auto" w:fill="auto"/>
            <w:tcMar>
              <w:top w:w="0" w:type="dxa"/>
              <w:left w:w="28" w:type="dxa"/>
              <w:bottom w:w="0" w:type="dxa"/>
              <w:right w:w="28" w:type="dxa"/>
            </w:tcMar>
            <w:vAlign w:val="center"/>
          </w:tcPr>
          <w:p w14:paraId="4C2C97E4" w14:textId="77777777" w:rsidR="004850E8" w:rsidRPr="00D569EC" w:rsidRDefault="00FD0C58">
            <w:pPr>
              <w:pStyle w:val="ae"/>
              <w:snapToGrid w:val="0"/>
            </w:pPr>
            <w:r w:rsidRPr="00D569EC">
              <w:t>0.250</w:t>
            </w:r>
          </w:p>
        </w:tc>
        <w:tc>
          <w:tcPr>
            <w:tcW w:w="1064" w:type="dxa"/>
            <w:shd w:val="clear" w:color="auto" w:fill="auto"/>
            <w:tcMar>
              <w:top w:w="0" w:type="dxa"/>
              <w:left w:w="28" w:type="dxa"/>
              <w:bottom w:w="0" w:type="dxa"/>
              <w:right w:w="28" w:type="dxa"/>
            </w:tcMar>
            <w:vAlign w:val="center"/>
          </w:tcPr>
          <w:p w14:paraId="65CBE36A" w14:textId="77777777" w:rsidR="004850E8" w:rsidRPr="00D569EC" w:rsidRDefault="00FD0C58">
            <w:pPr>
              <w:pStyle w:val="ae"/>
              <w:snapToGrid w:val="0"/>
            </w:pPr>
            <w:r w:rsidRPr="00D569EC">
              <w:t>0.540</w:t>
            </w:r>
          </w:p>
        </w:tc>
        <w:tc>
          <w:tcPr>
            <w:tcW w:w="1064" w:type="dxa"/>
            <w:shd w:val="clear" w:color="auto" w:fill="auto"/>
            <w:tcMar>
              <w:top w:w="0" w:type="dxa"/>
              <w:left w:w="28" w:type="dxa"/>
              <w:bottom w:w="0" w:type="dxa"/>
              <w:right w:w="28" w:type="dxa"/>
            </w:tcMar>
            <w:vAlign w:val="center"/>
          </w:tcPr>
          <w:p w14:paraId="59E04554" w14:textId="77777777" w:rsidR="004850E8" w:rsidRPr="00D569EC" w:rsidRDefault="00FD0C58">
            <w:pPr>
              <w:pStyle w:val="ae"/>
              <w:snapToGrid w:val="0"/>
            </w:pPr>
            <w:r w:rsidRPr="00D569EC">
              <w:t>1.467</w:t>
            </w:r>
          </w:p>
        </w:tc>
      </w:tr>
      <w:tr w:rsidR="00EB6CF1" w:rsidRPr="00D569EC" w14:paraId="176696E1" w14:textId="77777777">
        <w:trPr>
          <w:trHeight w:val="510"/>
          <w:jc w:val="right"/>
        </w:trPr>
        <w:tc>
          <w:tcPr>
            <w:tcW w:w="3184" w:type="dxa"/>
            <w:shd w:val="clear" w:color="auto" w:fill="auto"/>
            <w:tcMar>
              <w:top w:w="0" w:type="dxa"/>
              <w:left w:w="28" w:type="dxa"/>
              <w:bottom w:w="0" w:type="dxa"/>
              <w:right w:w="28" w:type="dxa"/>
            </w:tcMar>
            <w:vAlign w:val="center"/>
          </w:tcPr>
          <w:p w14:paraId="5B2FD883" w14:textId="77777777" w:rsidR="004850E8" w:rsidRPr="00D569EC" w:rsidRDefault="00FD0C58">
            <w:pPr>
              <w:pStyle w:val="ae"/>
              <w:snapToGrid w:val="0"/>
            </w:pPr>
            <w:r w:rsidRPr="00D569EC">
              <w:t>Historic Motor Vehicle</w:t>
            </w:r>
          </w:p>
        </w:tc>
        <w:tc>
          <w:tcPr>
            <w:tcW w:w="1065" w:type="dxa"/>
            <w:shd w:val="clear" w:color="auto" w:fill="auto"/>
            <w:tcMar>
              <w:top w:w="0" w:type="dxa"/>
              <w:left w:w="28" w:type="dxa"/>
              <w:bottom w:w="0" w:type="dxa"/>
              <w:right w:w="28" w:type="dxa"/>
            </w:tcMar>
            <w:vAlign w:val="center"/>
          </w:tcPr>
          <w:p w14:paraId="5591F500" w14:textId="77777777" w:rsidR="004850E8" w:rsidRPr="00D569EC" w:rsidRDefault="00FD0C58">
            <w:pPr>
              <w:pStyle w:val="ae"/>
              <w:snapToGrid w:val="0"/>
            </w:pPr>
            <w:r w:rsidRPr="00D569EC">
              <w:t>0.250</w:t>
            </w:r>
          </w:p>
        </w:tc>
        <w:tc>
          <w:tcPr>
            <w:tcW w:w="1064" w:type="dxa"/>
            <w:shd w:val="clear" w:color="auto" w:fill="auto"/>
            <w:tcMar>
              <w:top w:w="0" w:type="dxa"/>
              <w:left w:w="28" w:type="dxa"/>
              <w:bottom w:w="0" w:type="dxa"/>
              <w:right w:w="28" w:type="dxa"/>
            </w:tcMar>
            <w:vAlign w:val="center"/>
          </w:tcPr>
          <w:p w14:paraId="5B70F1EA" w14:textId="77777777" w:rsidR="004850E8" w:rsidRPr="00D569EC" w:rsidRDefault="00FD0C58">
            <w:pPr>
              <w:pStyle w:val="ae"/>
              <w:snapToGrid w:val="0"/>
            </w:pPr>
            <w:r w:rsidRPr="00D569EC">
              <w:t>None</w:t>
            </w:r>
          </w:p>
        </w:tc>
        <w:tc>
          <w:tcPr>
            <w:tcW w:w="1064" w:type="dxa"/>
            <w:shd w:val="clear" w:color="auto" w:fill="auto"/>
            <w:tcMar>
              <w:top w:w="0" w:type="dxa"/>
              <w:left w:w="28" w:type="dxa"/>
              <w:bottom w:w="0" w:type="dxa"/>
              <w:right w:w="28" w:type="dxa"/>
            </w:tcMar>
            <w:vAlign w:val="center"/>
          </w:tcPr>
          <w:p w14:paraId="16FD93F3" w14:textId="77777777" w:rsidR="004850E8" w:rsidRPr="00D569EC" w:rsidRDefault="00FD0C58">
            <w:pPr>
              <w:pStyle w:val="ae"/>
              <w:snapToGrid w:val="0"/>
            </w:pPr>
            <w:r w:rsidRPr="00D569EC">
              <w:t>None</w:t>
            </w:r>
          </w:p>
        </w:tc>
        <w:tc>
          <w:tcPr>
            <w:tcW w:w="1064" w:type="dxa"/>
            <w:shd w:val="clear" w:color="auto" w:fill="auto"/>
            <w:tcMar>
              <w:top w:w="0" w:type="dxa"/>
              <w:left w:w="28" w:type="dxa"/>
              <w:bottom w:w="0" w:type="dxa"/>
              <w:right w:w="28" w:type="dxa"/>
            </w:tcMar>
            <w:vAlign w:val="center"/>
          </w:tcPr>
          <w:p w14:paraId="19218102" w14:textId="77777777" w:rsidR="004850E8" w:rsidRPr="00D569EC" w:rsidRDefault="00FD0C58">
            <w:pPr>
              <w:pStyle w:val="ae"/>
              <w:snapToGrid w:val="0"/>
            </w:pPr>
            <w:r w:rsidRPr="00D569EC">
              <w:t>None</w:t>
            </w:r>
          </w:p>
        </w:tc>
        <w:tc>
          <w:tcPr>
            <w:tcW w:w="1064" w:type="dxa"/>
            <w:shd w:val="clear" w:color="auto" w:fill="auto"/>
            <w:tcMar>
              <w:top w:w="0" w:type="dxa"/>
              <w:left w:w="28" w:type="dxa"/>
              <w:bottom w:w="0" w:type="dxa"/>
              <w:right w:w="28" w:type="dxa"/>
            </w:tcMar>
            <w:vAlign w:val="center"/>
          </w:tcPr>
          <w:p w14:paraId="355EF841" w14:textId="77777777" w:rsidR="004850E8" w:rsidRPr="00D569EC" w:rsidRDefault="00FD0C58">
            <w:pPr>
              <w:pStyle w:val="ae"/>
              <w:snapToGrid w:val="0"/>
            </w:pPr>
            <w:r w:rsidRPr="00D569EC">
              <w:t>0.250</w:t>
            </w:r>
          </w:p>
        </w:tc>
      </w:tr>
      <w:tr w:rsidR="00EB6CF1" w:rsidRPr="00D569EC" w14:paraId="176BCF25" w14:textId="77777777">
        <w:trPr>
          <w:trHeight w:val="510"/>
          <w:jc w:val="right"/>
        </w:trPr>
        <w:tc>
          <w:tcPr>
            <w:tcW w:w="3184" w:type="dxa"/>
            <w:shd w:val="clear" w:color="auto" w:fill="auto"/>
            <w:tcMar>
              <w:top w:w="0" w:type="dxa"/>
              <w:left w:w="28" w:type="dxa"/>
              <w:bottom w:w="0" w:type="dxa"/>
              <w:right w:w="28" w:type="dxa"/>
            </w:tcMar>
            <w:vAlign w:val="center"/>
          </w:tcPr>
          <w:p w14:paraId="55B6F13B" w14:textId="77777777" w:rsidR="004850E8" w:rsidRPr="00D569EC" w:rsidRDefault="00FD0C58">
            <w:pPr>
              <w:pStyle w:val="ae"/>
              <w:snapToGrid w:val="0"/>
            </w:pPr>
            <w:r w:rsidRPr="00D569EC">
              <w:t>Other Personal Property</w:t>
            </w:r>
          </w:p>
        </w:tc>
        <w:tc>
          <w:tcPr>
            <w:tcW w:w="1065" w:type="dxa"/>
            <w:shd w:val="clear" w:color="auto" w:fill="auto"/>
            <w:tcMar>
              <w:top w:w="0" w:type="dxa"/>
              <w:left w:w="28" w:type="dxa"/>
              <w:bottom w:w="0" w:type="dxa"/>
              <w:right w:w="28" w:type="dxa"/>
            </w:tcMar>
            <w:vAlign w:val="center"/>
          </w:tcPr>
          <w:p w14:paraId="665146D0" w14:textId="77777777" w:rsidR="004850E8" w:rsidRPr="00D569EC" w:rsidRDefault="00FD0C58">
            <w:pPr>
              <w:pStyle w:val="ae"/>
              <w:snapToGrid w:val="0"/>
            </w:pPr>
            <w:r w:rsidRPr="00D569EC">
              <w:t>0.450</w:t>
            </w:r>
          </w:p>
        </w:tc>
        <w:tc>
          <w:tcPr>
            <w:tcW w:w="1064" w:type="dxa"/>
            <w:shd w:val="clear" w:color="auto" w:fill="auto"/>
            <w:tcMar>
              <w:top w:w="0" w:type="dxa"/>
              <w:left w:w="28" w:type="dxa"/>
              <w:bottom w:w="0" w:type="dxa"/>
              <w:right w:w="28" w:type="dxa"/>
            </w:tcMar>
            <w:vAlign w:val="center"/>
          </w:tcPr>
          <w:p w14:paraId="5716865B" w14:textId="77777777" w:rsidR="004850E8" w:rsidRPr="00D569EC" w:rsidRDefault="00FD0C58">
            <w:pPr>
              <w:pStyle w:val="ae"/>
              <w:snapToGrid w:val="0"/>
            </w:pPr>
            <w:r w:rsidRPr="00D569EC">
              <w:t>0.230</w:t>
            </w:r>
          </w:p>
        </w:tc>
        <w:tc>
          <w:tcPr>
            <w:tcW w:w="1064" w:type="dxa"/>
            <w:shd w:val="clear" w:color="auto" w:fill="auto"/>
            <w:tcMar>
              <w:top w:w="0" w:type="dxa"/>
              <w:left w:w="28" w:type="dxa"/>
              <w:bottom w:w="0" w:type="dxa"/>
              <w:right w:w="28" w:type="dxa"/>
            </w:tcMar>
            <w:vAlign w:val="center"/>
          </w:tcPr>
          <w:p w14:paraId="162D4760" w14:textId="77777777" w:rsidR="004850E8" w:rsidRPr="00D569EC" w:rsidRDefault="00FD0C58">
            <w:pPr>
              <w:pStyle w:val="ae"/>
              <w:snapToGrid w:val="0"/>
            </w:pPr>
            <w:r w:rsidRPr="00D569EC">
              <w:t>0.248</w:t>
            </w:r>
          </w:p>
        </w:tc>
        <w:tc>
          <w:tcPr>
            <w:tcW w:w="1064" w:type="dxa"/>
            <w:shd w:val="clear" w:color="auto" w:fill="auto"/>
            <w:tcMar>
              <w:top w:w="0" w:type="dxa"/>
              <w:left w:w="28" w:type="dxa"/>
              <w:bottom w:w="0" w:type="dxa"/>
              <w:right w:w="28" w:type="dxa"/>
            </w:tcMar>
            <w:vAlign w:val="center"/>
          </w:tcPr>
          <w:p w14:paraId="6217DA15" w14:textId="77777777" w:rsidR="004850E8" w:rsidRPr="00D569EC" w:rsidRDefault="00FD0C58">
            <w:pPr>
              <w:pStyle w:val="ae"/>
              <w:snapToGrid w:val="0"/>
            </w:pPr>
            <w:r w:rsidRPr="00D569EC">
              <w:t>0.475</w:t>
            </w:r>
          </w:p>
        </w:tc>
        <w:tc>
          <w:tcPr>
            <w:tcW w:w="1064" w:type="dxa"/>
            <w:shd w:val="clear" w:color="auto" w:fill="auto"/>
            <w:tcMar>
              <w:top w:w="0" w:type="dxa"/>
              <w:left w:w="28" w:type="dxa"/>
              <w:bottom w:w="0" w:type="dxa"/>
              <w:right w:w="28" w:type="dxa"/>
            </w:tcMar>
            <w:vAlign w:val="center"/>
          </w:tcPr>
          <w:p w14:paraId="481637E9" w14:textId="77777777" w:rsidR="004850E8" w:rsidRPr="00D569EC" w:rsidRDefault="00FD0C58">
            <w:pPr>
              <w:pStyle w:val="ae"/>
              <w:snapToGrid w:val="0"/>
            </w:pPr>
            <w:r w:rsidRPr="00D569EC">
              <w:t>1.403</w:t>
            </w:r>
          </w:p>
        </w:tc>
      </w:tr>
      <w:tr w:rsidR="00EB6CF1" w:rsidRPr="00D569EC" w14:paraId="67AA5381" w14:textId="77777777">
        <w:trPr>
          <w:trHeight w:val="510"/>
          <w:jc w:val="right"/>
        </w:trPr>
        <w:tc>
          <w:tcPr>
            <w:tcW w:w="3184" w:type="dxa"/>
            <w:shd w:val="clear" w:color="auto" w:fill="auto"/>
            <w:tcMar>
              <w:top w:w="0" w:type="dxa"/>
              <w:left w:w="28" w:type="dxa"/>
              <w:bottom w:w="0" w:type="dxa"/>
              <w:right w:w="28" w:type="dxa"/>
            </w:tcMar>
            <w:vAlign w:val="center"/>
          </w:tcPr>
          <w:p w14:paraId="1DF68EB1" w14:textId="77777777" w:rsidR="004850E8" w:rsidRPr="00D569EC" w:rsidRDefault="00FD0C58">
            <w:pPr>
              <w:pStyle w:val="ae"/>
              <w:snapToGrid w:val="0"/>
            </w:pPr>
            <w:r w:rsidRPr="00D569EC">
              <w:t>Stocks, Bonds, Notes,</w:t>
            </w:r>
          </w:p>
        </w:tc>
        <w:tc>
          <w:tcPr>
            <w:tcW w:w="1065" w:type="dxa"/>
            <w:shd w:val="clear" w:color="auto" w:fill="auto"/>
            <w:tcMar>
              <w:top w:w="0" w:type="dxa"/>
              <w:left w:w="28" w:type="dxa"/>
              <w:bottom w:w="0" w:type="dxa"/>
              <w:right w:w="28" w:type="dxa"/>
            </w:tcMar>
            <w:vAlign w:val="center"/>
          </w:tcPr>
          <w:p w14:paraId="16CCE462" w14:textId="77777777" w:rsidR="004850E8" w:rsidRPr="00D569EC" w:rsidRDefault="00FD0C58">
            <w:pPr>
              <w:pStyle w:val="ae"/>
              <w:snapToGrid w:val="0"/>
            </w:pPr>
            <w:r w:rsidRPr="00D569EC">
              <w:t>0.250</w:t>
            </w:r>
          </w:p>
        </w:tc>
        <w:tc>
          <w:tcPr>
            <w:tcW w:w="1064" w:type="dxa"/>
            <w:shd w:val="clear" w:color="auto" w:fill="auto"/>
            <w:tcMar>
              <w:top w:w="0" w:type="dxa"/>
              <w:left w:w="28" w:type="dxa"/>
              <w:bottom w:w="0" w:type="dxa"/>
              <w:right w:w="28" w:type="dxa"/>
            </w:tcMar>
            <w:vAlign w:val="center"/>
          </w:tcPr>
          <w:p w14:paraId="4D625366" w14:textId="77777777" w:rsidR="004850E8" w:rsidRPr="00D569EC" w:rsidRDefault="00FD0C58">
            <w:pPr>
              <w:pStyle w:val="ae"/>
              <w:snapToGrid w:val="0"/>
            </w:pPr>
            <w:r w:rsidRPr="00D569EC">
              <w:t>None</w:t>
            </w:r>
          </w:p>
        </w:tc>
        <w:tc>
          <w:tcPr>
            <w:tcW w:w="1064" w:type="dxa"/>
            <w:shd w:val="clear" w:color="auto" w:fill="auto"/>
            <w:tcMar>
              <w:top w:w="0" w:type="dxa"/>
              <w:left w:w="28" w:type="dxa"/>
              <w:bottom w:w="0" w:type="dxa"/>
              <w:right w:w="28" w:type="dxa"/>
            </w:tcMar>
            <w:vAlign w:val="center"/>
          </w:tcPr>
          <w:p w14:paraId="50265B0D" w14:textId="77777777" w:rsidR="004850E8" w:rsidRPr="00D569EC" w:rsidRDefault="00FD0C58">
            <w:pPr>
              <w:pStyle w:val="ae"/>
              <w:snapToGrid w:val="0"/>
            </w:pPr>
            <w:r w:rsidRPr="00D569EC">
              <w:t>None</w:t>
            </w:r>
          </w:p>
        </w:tc>
        <w:tc>
          <w:tcPr>
            <w:tcW w:w="1064" w:type="dxa"/>
            <w:shd w:val="clear" w:color="auto" w:fill="auto"/>
            <w:tcMar>
              <w:top w:w="0" w:type="dxa"/>
              <w:left w:w="28" w:type="dxa"/>
              <w:bottom w:w="0" w:type="dxa"/>
              <w:right w:w="28" w:type="dxa"/>
            </w:tcMar>
            <w:vAlign w:val="center"/>
          </w:tcPr>
          <w:p w14:paraId="6A7FEA3F" w14:textId="77777777" w:rsidR="004850E8" w:rsidRPr="00D569EC" w:rsidRDefault="00FD0C58">
            <w:pPr>
              <w:pStyle w:val="ae"/>
              <w:snapToGrid w:val="0"/>
            </w:pPr>
            <w:r w:rsidRPr="00D569EC">
              <w:t>None</w:t>
            </w:r>
          </w:p>
        </w:tc>
        <w:tc>
          <w:tcPr>
            <w:tcW w:w="1064" w:type="dxa"/>
            <w:shd w:val="clear" w:color="auto" w:fill="auto"/>
            <w:tcMar>
              <w:top w:w="0" w:type="dxa"/>
              <w:left w:w="28" w:type="dxa"/>
              <w:bottom w:w="0" w:type="dxa"/>
              <w:right w:w="28" w:type="dxa"/>
            </w:tcMar>
            <w:vAlign w:val="center"/>
          </w:tcPr>
          <w:p w14:paraId="484A5BA3" w14:textId="77777777" w:rsidR="004850E8" w:rsidRPr="00D569EC" w:rsidRDefault="00FD0C58">
            <w:pPr>
              <w:pStyle w:val="ae"/>
              <w:snapToGrid w:val="0"/>
            </w:pPr>
            <w:r w:rsidRPr="00D569EC">
              <w:t>0.250</w:t>
            </w:r>
          </w:p>
        </w:tc>
      </w:tr>
      <w:tr w:rsidR="00EB6CF1" w:rsidRPr="00D569EC" w14:paraId="3862AE2C" w14:textId="77777777">
        <w:trPr>
          <w:trHeight w:val="510"/>
          <w:jc w:val="right"/>
        </w:trPr>
        <w:tc>
          <w:tcPr>
            <w:tcW w:w="3184" w:type="dxa"/>
            <w:shd w:val="clear" w:color="auto" w:fill="auto"/>
            <w:tcMar>
              <w:top w:w="0" w:type="dxa"/>
              <w:left w:w="28" w:type="dxa"/>
              <w:bottom w:w="0" w:type="dxa"/>
              <w:right w:w="28" w:type="dxa"/>
            </w:tcMar>
            <w:vAlign w:val="center"/>
          </w:tcPr>
          <w:p w14:paraId="0C526D29" w14:textId="77777777" w:rsidR="004850E8" w:rsidRPr="00D569EC" w:rsidRDefault="00FD0C58">
            <w:pPr>
              <w:pStyle w:val="ae"/>
              <w:snapToGrid w:val="0"/>
            </w:pPr>
            <w:r w:rsidRPr="00D569EC">
              <w:t>Mortgages Held</w:t>
            </w:r>
          </w:p>
        </w:tc>
        <w:tc>
          <w:tcPr>
            <w:tcW w:w="1065" w:type="dxa"/>
            <w:shd w:val="clear" w:color="auto" w:fill="auto"/>
            <w:tcMar>
              <w:top w:w="0" w:type="dxa"/>
              <w:left w:w="28" w:type="dxa"/>
              <w:bottom w:w="0" w:type="dxa"/>
              <w:right w:w="28" w:type="dxa"/>
            </w:tcMar>
            <w:vAlign w:val="center"/>
          </w:tcPr>
          <w:p w14:paraId="51326395" w14:textId="77777777" w:rsidR="004850E8" w:rsidRPr="00D569EC" w:rsidRDefault="004850E8">
            <w:pPr>
              <w:pStyle w:val="ae"/>
              <w:snapToGrid w:val="0"/>
            </w:pPr>
          </w:p>
        </w:tc>
        <w:tc>
          <w:tcPr>
            <w:tcW w:w="1064" w:type="dxa"/>
            <w:shd w:val="clear" w:color="auto" w:fill="auto"/>
            <w:tcMar>
              <w:top w:w="0" w:type="dxa"/>
              <w:left w:w="28" w:type="dxa"/>
              <w:bottom w:w="0" w:type="dxa"/>
              <w:right w:w="28" w:type="dxa"/>
            </w:tcMar>
            <w:vAlign w:val="center"/>
          </w:tcPr>
          <w:p w14:paraId="152332FC" w14:textId="77777777" w:rsidR="004850E8" w:rsidRPr="00D569EC" w:rsidRDefault="004850E8">
            <w:pPr>
              <w:pStyle w:val="ae"/>
              <w:snapToGrid w:val="0"/>
            </w:pPr>
          </w:p>
        </w:tc>
        <w:tc>
          <w:tcPr>
            <w:tcW w:w="1064" w:type="dxa"/>
            <w:shd w:val="clear" w:color="auto" w:fill="auto"/>
            <w:tcMar>
              <w:top w:w="0" w:type="dxa"/>
              <w:left w:w="28" w:type="dxa"/>
              <w:bottom w:w="0" w:type="dxa"/>
              <w:right w:w="28" w:type="dxa"/>
            </w:tcMar>
            <w:vAlign w:val="center"/>
          </w:tcPr>
          <w:p w14:paraId="02679796" w14:textId="77777777" w:rsidR="004850E8" w:rsidRPr="00D569EC" w:rsidRDefault="004850E8">
            <w:pPr>
              <w:pStyle w:val="ae"/>
              <w:snapToGrid w:val="0"/>
            </w:pPr>
          </w:p>
        </w:tc>
        <w:tc>
          <w:tcPr>
            <w:tcW w:w="1064" w:type="dxa"/>
            <w:shd w:val="clear" w:color="auto" w:fill="auto"/>
            <w:tcMar>
              <w:top w:w="0" w:type="dxa"/>
              <w:left w:w="28" w:type="dxa"/>
              <w:bottom w:w="0" w:type="dxa"/>
              <w:right w:w="28" w:type="dxa"/>
            </w:tcMar>
            <w:vAlign w:val="center"/>
          </w:tcPr>
          <w:p w14:paraId="5B2F0525" w14:textId="77777777" w:rsidR="004850E8" w:rsidRPr="00D569EC" w:rsidRDefault="004850E8">
            <w:pPr>
              <w:pStyle w:val="ae"/>
              <w:snapToGrid w:val="0"/>
            </w:pPr>
          </w:p>
        </w:tc>
        <w:tc>
          <w:tcPr>
            <w:tcW w:w="1064" w:type="dxa"/>
            <w:shd w:val="clear" w:color="auto" w:fill="auto"/>
            <w:tcMar>
              <w:top w:w="0" w:type="dxa"/>
              <w:left w:w="28" w:type="dxa"/>
              <w:bottom w:w="0" w:type="dxa"/>
              <w:right w:w="28" w:type="dxa"/>
            </w:tcMar>
            <w:vAlign w:val="center"/>
          </w:tcPr>
          <w:p w14:paraId="35E54A5D" w14:textId="77777777" w:rsidR="004850E8" w:rsidRPr="00D569EC" w:rsidRDefault="004850E8">
            <w:pPr>
              <w:pStyle w:val="ae"/>
              <w:snapToGrid w:val="0"/>
            </w:pPr>
          </w:p>
        </w:tc>
      </w:tr>
      <w:tr w:rsidR="00EB6CF1" w:rsidRPr="00D569EC" w14:paraId="435A0E59" w14:textId="77777777">
        <w:trPr>
          <w:trHeight w:val="510"/>
          <w:jc w:val="right"/>
        </w:trPr>
        <w:tc>
          <w:tcPr>
            <w:tcW w:w="3184" w:type="dxa"/>
            <w:tcBorders>
              <w:bottom w:val="single" w:sz="8" w:space="0" w:color="000000"/>
            </w:tcBorders>
            <w:shd w:val="clear" w:color="auto" w:fill="auto"/>
            <w:tcMar>
              <w:top w:w="0" w:type="dxa"/>
              <w:left w:w="28" w:type="dxa"/>
              <w:bottom w:w="0" w:type="dxa"/>
              <w:right w:w="28" w:type="dxa"/>
            </w:tcMar>
            <w:vAlign w:val="center"/>
          </w:tcPr>
          <w:p w14:paraId="3CC0A666" w14:textId="77777777" w:rsidR="004850E8" w:rsidRPr="00D569EC" w:rsidRDefault="00FD0C58">
            <w:pPr>
              <w:pStyle w:val="ae"/>
              <w:snapToGrid w:val="0"/>
            </w:pPr>
            <w:r w:rsidRPr="00D569EC">
              <w:t>Annuities</w:t>
            </w:r>
          </w:p>
        </w:tc>
        <w:tc>
          <w:tcPr>
            <w:tcW w:w="1065" w:type="dxa"/>
            <w:tcBorders>
              <w:bottom w:val="single" w:sz="8" w:space="0" w:color="000000"/>
            </w:tcBorders>
            <w:shd w:val="clear" w:color="auto" w:fill="auto"/>
            <w:tcMar>
              <w:top w:w="0" w:type="dxa"/>
              <w:left w:w="28" w:type="dxa"/>
              <w:bottom w:w="0" w:type="dxa"/>
              <w:right w:w="28" w:type="dxa"/>
            </w:tcMar>
            <w:vAlign w:val="center"/>
          </w:tcPr>
          <w:p w14:paraId="45BC7DC8" w14:textId="77777777" w:rsidR="004850E8" w:rsidRPr="00D569EC" w:rsidRDefault="00FD0C58">
            <w:pPr>
              <w:pStyle w:val="ae"/>
              <w:snapToGrid w:val="0"/>
            </w:pPr>
            <w:r w:rsidRPr="00D569EC">
              <w:t>0.001</w:t>
            </w:r>
          </w:p>
        </w:tc>
        <w:tc>
          <w:tcPr>
            <w:tcW w:w="1064" w:type="dxa"/>
            <w:tcBorders>
              <w:bottom w:val="single" w:sz="8" w:space="0" w:color="000000"/>
            </w:tcBorders>
            <w:shd w:val="clear" w:color="auto" w:fill="auto"/>
            <w:tcMar>
              <w:top w:w="0" w:type="dxa"/>
              <w:left w:w="28" w:type="dxa"/>
              <w:bottom w:w="0" w:type="dxa"/>
              <w:right w:w="28" w:type="dxa"/>
            </w:tcMar>
            <w:vAlign w:val="center"/>
          </w:tcPr>
          <w:p w14:paraId="6B323C9E" w14:textId="77777777" w:rsidR="004850E8" w:rsidRPr="00D569EC" w:rsidRDefault="00FD0C58">
            <w:pPr>
              <w:pStyle w:val="ae"/>
              <w:snapToGrid w:val="0"/>
            </w:pPr>
            <w:r w:rsidRPr="00D569EC">
              <w:t>None</w:t>
            </w:r>
          </w:p>
        </w:tc>
        <w:tc>
          <w:tcPr>
            <w:tcW w:w="1064" w:type="dxa"/>
            <w:tcBorders>
              <w:bottom w:val="single" w:sz="8" w:space="0" w:color="000000"/>
            </w:tcBorders>
            <w:shd w:val="clear" w:color="auto" w:fill="auto"/>
            <w:tcMar>
              <w:top w:w="0" w:type="dxa"/>
              <w:left w:w="28" w:type="dxa"/>
              <w:bottom w:w="0" w:type="dxa"/>
              <w:right w:w="28" w:type="dxa"/>
            </w:tcMar>
            <w:vAlign w:val="center"/>
          </w:tcPr>
          <w:p w14:paraId="014C66DF" w14:textId="77777777" w:rsidR="004850E8" w:rsidRPr="00D569EC" w:rsidRDefault="00FD0C58">
            <w:pPr>
              <w:pStyle w:val="ae"/>
              <w:snapToGrid w:val="0"/>
            </w:pPr>
            <w:r w:rsidRPr="00D569EC">
              <w:t>None</w:t>
            </w:r>
          </w:p>
        </w:tc>
        <w:tc>
          <w:tcPr>
            <w:tcW w:w="1064" w:type="dxa"/>
            <w:tcBorders>
              <w:bottom w:val="single" w:sz="8" w:space="0" w:color="000000"/>
            </w:tcBorders>
            <w:shd w:val="clear" w:color="auto" w:fill="auto"/>
            <w:tcMar>
              <w:top w:w="0" w:type="dxa"/>
              <w:left w:w="28" w:type="dxa"/>
              <w:bottom w:w="0" w:type="dxa"/>
              <w:right w:w="28" w:type="dxa"/>
            </w:tcMar>
            <w:vAlign w:val="center"/>
          </w:tcPr>
          <w:p w14:paraId="6B133B05" w14:textId="77777777" w:rsidR="004850E8" w:rsidRPr="00D569EC" w:rsidRDefault="00FD0C58">
            <w:pPr>
              <w:pStyle w:val="ae"/>
              <w:snapToGrid w:val="0"/>
            </w:pPr>
            <w:r w:rsidRPr="00D569EC">
              <w:t>None</w:t>
            </w:r>
          </w:p>
        </w:tc>
        <w:tc>
          <w:tcPr>
            <w:tcW w:w="1064" w:type="dxa"/>
            <w:tcBorders>
              <w:bottom w:val="single" w:sz="8" w:space="0" w:color="000000"/>
            </w:tcBorders>
            <w:shd w:val="clear" w:color="auto" w:fill="auto"/>
            <w:tcMar>
              <w:top w:w="0" w:type="dxa"/>
              <w:left w:w="28" w:type="dxa"/>
              <w:bottom w:w="0" w:type="dxa"/>
              <w:right w:w="28" w:type="dxa"/>
            </w:tcMar>
            <w:vAlign w:val="center"/>
          </w:tcPr>
          <w:p w14:paraId="5BCC2FFE" w14:textId="77777777" w:rsidR="004850E8" w:rsidRPr="00D569EC" w:rsidRDefault="00FD0C58">
            <w:pPr>
              <w:pStyle w:val="ae"/>
              <w:snapToGrid w:val="0"/>
            </w:pPr>
            <w:r w:rsidRPr="00D569EC">
              <w:t>0.001</w:t>
            </w:r>
          </w:p>
        </w:tc>
      </w:tr>
    </w:tbl>
    <w:p w14:paraId="70E53576" w14:textId="77777777" w:rsidR="004850E8" w:rsidRPr="00D569EC" w:rsidRDefault="00FD0C58">
      <w:pPr>
        <w:spacing w:before="257"/>
        <w:ind w:firstLine="472"/>
      </w:pPr>
      <w:r w:rsidRPr="00D569EC">
        <w:lastRenderedPageBreak/>
        <w:t>（十一）州個人所得稅</w:t>
      </w:r>
    </w:p>
    <w:tbl>
      <w:tblPr>
        <w:tblW w:w="4326" w:type="dxa"/>
        <w:tblInd w:w="1418" w:type="dxa"/>
        <w:tblLayout w:type="fixed"/>
        <w:tblCellMar>
          <w:left w:w="10" w:type="dxa"/>
          <w:right w:w="10" w:type="dxa"/>
        </w:tblCellMar>
        <w:tblLook w:val="04A0" w:firstRow="1" w:lastRow="0" w:firstColumn="1" w:lastColumn="0" w:noHBand="0" w:noVBand="1"/>
      </w:tblPr>
      <w:tblGrid>
        <w:gridCol w:w="2058"/>
        <w:gridCol w:w="2268"/>
      </w:tblGrid>
      <w:tr w:rsidR="00EB6CF1" w:rsidRPr="00D569EC" w14:paraId="3046FD1D" w14:textId="77777777">
        <w:trPr>
          <w:trHeight w:val="567"/>
        </w:trPr>
        <w:tc>
          <w:tcPr>
            <w:tcW w:w="205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40D47F" w14:textId="77777777" w:rsidR="004850E8" w:rsidRPr="00D569EC" w:rsidRDefault="004850E8">
            <w:pPr>
              <w:pStyle w:val="ae"/>
            </w:pPr>
          </w:p>
        </w:tc>
        <w:tc>
          <w:tcPr>
            <w:tcW w:w="2268"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624E3E0" w14:textId="77777777" w:rsidR="004850E8" w:rsidRPr="00D569EC" w:rsidRDefault="00FD0C58">
            <w:pPr>
              <w:pStyle w:val="ae"/>
            </w:pPr>
            <w:r w:rsidRPr="00D569EC">
              <w:t>Tax Rates</w:t>
            </w:r>
          </w:p>
        </w:tc>
      </w:tr>
      <w:tr w:rsidR="00EB6CF1" w:rsidRPr="00D569EC" w14:paraId="4FA41778" w14:textId="77777777">
        <w:trPr>
          <w:trHeight w:val="567"/>
        </w:trPr>
        <w:tc>
          <w:tcPr>
            <w:tcW w:w="205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E691B3A" w14:textId="77777777" w:rsidR="004850E8" w:rsidRPr="00D569EC" w:rsidRDefault="00FD0C58">
            <w:pPr>
              <w:pStyle w:val="ae"/>
            </w:pPr>
            <w:r w:rsidRPr="00D569EC">
              <w:t>First $3,000</w:t>
            </w:r>
          </w:p>
        </w:tc>
        <w:tc>
          <w:tcPr>
            <w:tcW w:w="226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14643CF" w14:textId="77777777" w:rsidR="004850E8" w:rsidRPr="00D569EC" w:rsidRDefault="00FD0C58">
            <w:pPr>
              <w:pStyle w:val="ae"/>
            </w:pPr>
            <w:r w:rsidRPr="00D569EC">
              <w:t>2%</w:t>
            </w:r>
          </w:p>
        </w:tc>
      </w:tr>
      <w:tr w:rsidR="00EB6CF1" w:rsidRPr="00D569EC" w14:paraId="6F384710" w14:textId="77777777">
        <w:trPr>
          <w:trHeight w:val="567"/>
        </w:trPr>
        <w:tc>
          <w:tcPr>
            <w:tcW w:w="205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252411" w14:textId="77777777" w:rsidR="004850E8" w:rsidRPr="00D569EC" w:rsidRDefault="00FD0C58">
            <w:pPr>
              <w:pStyle w:val="ae"/>
            </w:pPr>
            <w:r w:rsidRPr="00D569EC">
              <w:t>Next $1,000</w:t>
            </w:r>
          </w:p>
        </w:tc>
        <w:tc>
          <w:tcPr>
            <w:tcW w:w="226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CE59955" w14:textId="77777777" w:rsidR="004850E8" w:rsidRPr="00D569EC" w:rsidRDefault="00FD0C58">
            <w:pPr>
              <w:pStyle w:val="ae"/>
            </w:pPr>
            <w:r w:rsidRPr="00D569EC">
              <w:t>3%</w:t>
            </w:r>
          </w:p>
        </w:tc>
      </w:tr>
      <w:tr w:rsidR="00EB6CF1" w:rsidRPr="00D569EC" w14:paraId="40E71013" w14:textId="77777777">
        <w:trPr>
          <w:trHeight w:val="567"/>
        </w:trPr>
        <w:tc>
          <w:tcPr>
            <w:tcW w:w="205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0B344F" w14:textId="77777777" w:rsidR="004850E8" w:rsidRPr="00D569EC" w:rsidRDefault="00FD0C58">
            <w:pPr>
              <w:pStyle w:val="ae"/>
            </w:pPr>
            <w:r w:rsidRPr="00D569EC">
              <w:t>Next $1,000</w:t>
            </w:r>
          </w:p>
        </w:tc>
        <w:tc>
          <w:tcPr>
            <w:tcW w:w="226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1E2B283" w14:textId="77777777" w:rsidR="004850E8" w:rsidRPr="00D569EC" w:rsidRDefault="00FD0C58">
            <w:pPr>
              <w:pStyle w:val="ae"/>
            </w:pPr>
            <w:r w:rsidRPr="00D569EC">
              <w:t>4%</w:t>
            </w:r>
          </w:p>
        </w:tc>
      </w:tr>
      <w:tr w:rsidR="00EB6CF1" w:rsidRPr="00D569EC" w14:paraId="05A39CF7" w14:textId="77777777">
        <w:trPr>
          <w:trHeight w:val="567"/>
        </w:trPr>
        <w:tc>
          <w:tcPr>
            <w:tcW w:w="205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60837D" w14:textId="77777777" w:rsidR="004850E8" w:rsidRPr="00D569EC" w:rsidRDefault="00FD0C58">
            <w:pPr>
              <w:pStyle w:val="ae"/>
            </w:pPr>
            <w:r w:rsidRPr="00D569EC">
              <w:t>Next $3,000</w:t>
            </w:r>
          </w:p>
        </w:tc>
        <w:tc>
          <w:tcPr>
            <w:tcW w:w="226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0A14367" w14:textId="77777777" w:rsidR="004850E8" w:rsidRPr="00D569EC" w:rsidRDefault="00FD0C58">
            <w:pPr>
              <w:pStyle w:val="ae"/>
            </w:pPr>
            <w:r w:rsidRPr="00D569EC">
              <w:t>5%</w:t>
            </w:r>
          </w:p>
        </w:tc>
      </w:tr>
      <w:tr w:rsidR="00EB6CF1" w:rsidRPr="00D569EC" w14:paraId="64DB240A" w14:textId="77777777">
        <w:trPr>
          <w:trHeight w:val="567"/>
        </w:trPr>
        <w:tc>
          <w:tcPr>
            <w:tcW w:w="205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0C95B56" w14:textId="77777777" w:rsidR="004850E8" w:rsidRPr="00D569EC" w:rsidRDefault="00FD0C58">
            <w:pPr>
              <w:pStyle w:val="ae"/>
            </w:pPr>
            <w:r w:rsidRPr="00D569EC">
              <w:t>Over $8,000</w:t>
            </w:r>
          </w:p>
        </w:tc>
        <w:tc>
          <w:tcPr>
            <w:tcW w:w="226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77C1E780" w14:textId="77777777" w:rsidR="004850E8" w:rsidRPr="00D569EC" w:rsidRDefault="00FD0C58">
            <w:pPr>
              <w:pStyle w:val="ae"/>
            </w:pPr>
            <w:r w:rsidRPr="00D569EC">
              <w:t>6%</w:t>
            </w:r>
          </w:p>
        </w:tc>
      </w:tr>
    </w:tbl>
    <w:p w14:paraId="46028E4A" w14:textId="77777777" w:rsidR="004850E8" w:rsidRPr="00D569EC" w:rsidRDefault="00FD0C58" w:rsidP="00721180">
      <w:pPr>
        <w:pStyle w:val="a4"/>
        <w:spacing w:before="257" w:after="257"/>
        <w:ind w:left="632" w:hanging="632"/>
        <w:rPr>
          <w:color w:val="auto"/>
        </w:rPr>
      </w:pPr>
      <w:r w:rsidRPr="00D569EC">
        <w:rPr>
          <w:color w:val="auto"/>
        </w:rPr>
        <w:t>二、金融</w:t>
      </w:r>
    </w:p>
    <w:p w14:paraId="05B7E2BB" w14:textId="17ABD9B7" w:rsidR="00E4088C" w:rsidRPr="00D569EC" w:rsidRDefault="00E4088C" w:rsidP="00E4088C">
      <w:pPr>
        <w:pStyle w:val="a9"/>
        <w:ind w:left="944" w:hanging="708"/>
      </w:pPr>
      <w:r w:rsidRPr="00D569EC">
        <w:rPr>
          <w:rFonts w:hint="eastAsia"/>
        </w:rPr>
        <w:t>（一）經濟發展貸款機構（</w:t>
      </w:r>
      <w:r w:rsidRPr="00D569EC">
        <w:rPr>
          <w:rFonts w:hint="eastAsia"/>
        </w:rPr>
        <w:t>Kentucky Economic Development Finance Authority, KEDFA</w:t>
      </w:r>
      <w:r w:rsidRPr="00D569EC">
        <w:rPr>
          <w:rFonts w:hint="eastAsia"/>
        </w:rPr>
        <w:t>）：成立於經濟發展廳內，通過一系列財務援助（</w:t>
      </w:r>
      <w:r w:rsidRPr="00D569EC">
        <w:rPr>
          <w:rFonts w:hint="eastAsia"/>
        </w:rPr>
        <w:t>Direct Loan Pr</w:t>
      </w:r>
      <w:r w:rsidRPr="00D569EC">
        <w:rPr>
          <w:rFonts w:hint="eastAsia"/>
        </w:rPr>
        <w:t>o</w:t>
      </w:r>
      <w:r w:rsidRPr="00D569EC">
        <w:rPr>
          <w:rFonts w:hint="eastAsia"/>
        </w:rPr>
        <w:t>grams</w:t>
      </w:r>
      <w:r w:rsidRPr="00D569EC">
        <w:rPr>
          <w:rFonts w:hint="eastAsia"/>
        </w:rPr>
        <w:t>）和稅收抵免</w:t>
      </w:r>
      <w:r w:rsidR="00203EB0" w:rsidRPr="00D569EC">
        <w:rPr>
          <w:rFonts w:hint="eastAsia"/>
        </w:rPr>
        <w:t>計畫</w:t>
      </w:r>
      <w:r w:rsidRPr="00D569EC">
        <w:rPr>
          <w:rFonts w:hint="eastAsia"/>
        </w:rPr>
        <w:t>提供財務支持。</w:t>
      </w:r>
    </w:p>
    <w:p w14:paraId="7A81CF96" w14:textId="5B2549EC" w:rsidR="00E4088C" w:rsidRPr="00D569EC" w:rsidRDefault="00E4088C" w:rsidP="00E4088C">
      <w:pPr>
        <w:pStyle w:val="a9"/>
        <w:ind w:left="944" w:hanging="708"/>
      </w:pPr>
      <w:r w:rsidRPr="00D569EC">
        <w:rPr>
          <w:rFonts w:hint="eastAsia"/>
        </w:rPr>
        <w:t>（二）新設公司職訓專案貸款公司（</w:t>
      </w:r>
      <w:r w:rsidRPr="00D569EC">
        <w:rPr>
          <w:rFonts w:hint="eastAsia"/>
        </w:rPr>
        <w:t>Bluegrass State Skills Corp, BSSC</w:t>
      </w:r>
      <w:r w:rsidRPr="00D569EC">
        <w:rPr>
          <w:rFonts w:hint="eastAsia"/>
        </w:rPr>
        <w:t>）：提供技能培訓投資信貸。</w:t>
      </w:r>
    </w:p>
    <w:p w14:paraId="61059B69" w14:textId="4B97D49F" w:rsidR="00E4088C" w:rsidRPr="00D569EC" w:rsidRDefault="00E4088C" w:rsidP="00E4088C">
      <w:pPr>
        <w:pStyle w:val="a9"/>
        <w:ind w:left="944" w:hanging="708"/>
      </w:pPr>
      <w:r w:rsidRPr="00D569EC">
        <w:rPr>
          <w:rFonts w:hint="eastAsia"/>
        </w:rPr>
        <w:t>（三）直接貸款</w:t>
      </w:r>
      <w:r w:rsidR="00203EB0" w:rsidRPr="00D569EC">
        <w:rPr>
          <w:rFonts w:hint="eastAsia"/>
        </w:rPr>
        <w:t>計畫</w:t>
      </w:r>
      <w:r w:rsidRPr="00D569EC">
        <w:rPr>
          <w:rFonts w:hint="eastAsia"/>
        </w:rPr>
        <w:t>（</w:t>
      </w:r>
      <w:r w:rsidRPr="00D569EC">
        <w:rPr>
          <w:rFonts w:hint="eastAsia"/>
        </w:rPr>
        <w:t>KEDFA</w:t>
      </w:r>
      <w:r w:rsidRPr="00D569EC">
        <w:rPr>
          <w:rFonts w:hint="eastAsia"/>
        </w:rPr>
        <w:t>）：以低於市場的利率提供貸款（視州循環貸款資金的可用性而定），用於農業綜合企業、旅遊業、工業或服務業的固定資產融資，不適用於零售項目。</w:t>
      </w:r>
    </w:p>
    <w:p w14:paraId="2F27F6F8" w14:textId="6C1EDBAB" w:rsidR="00E4088C" w:rsidRPr="00D569EC" w:rsidRDefault="00E4088C" w:rsidP="00E4088C">
      <w:pPr>
        <w:pStyle w:val="a9"/>
        <w:ind w:left="944" w:hanging="708"/>
      </w:pPr>
      <w:r w:rsidRPr="00D569EC">
        <w:rPr>
          <w:rFonts w:hint="eastAsia"/>
        </w:rPr>
        <w:t>（四）社區發展貸款（</w:t>
      </w:r>
      <w:r w:rsidRPr="00D569EC">
        <w:rPr>
          <w:rFonts w:hint="eastAsia"/>
        </w:rPr>
        <w:t>Community Development Block Grant Loans, CDBG</w:t>
      </w:r>
      <w:r w:rsidRPr="00D569EC">
        <w:rPr>
          <w:rFonts w:hint="eastAsia"/>
        </w:rPr>
        <w:t>）：聯邦資助的低息貸款，可通過地方政府部門獲得。</w:t>
      </w:r>
    </w:p>
    <w:p w14:paraId="2B3A4A2F" w14:textId="06E9B21B" w:rsidR="00E4088C" w:rsidRPr="00D569EC" w:rsidRDefault="00E4088C" w:rsidP="00E4088C">
      <w:pPr>
        <w:pStyle w:val="a9"/>
        <w:ind w:left="944" w:hanging="708"/>
      </w:pPr>
      <w:r w:rsidRPr="00D569EC">
        <w:rPr>
          <w:rFonts w:hint="eastAsia"/>
        </w:rPr>
        <w:t>（五）</w:t>
      </w:r>
      <w:r w:rsidRPr="00D569EC">
        <w:rPr>
          <w:rFonts w:hint="eastAsia"/>
        </w:rPr>
        <w:t>SBIR-STTR</w:t>
      </w:r>
      <w:r w:rsidRPr="00D569EC">
        <w:rPr>
          <w:rFonts w:hint="eastAsia"/>
        </w:rPr>
        <w:t>配套資金</w:t>
      </w:r>
      <w:r w:rsidR="00203EB0" w:rsidRPr="00D569EC">
        <w:rPr>
          <w:rFonts w:hint="eastAsia"/>
        </w:rPr>
        <w:t>計畫</w:t>
      </w:r>
      <w:r w:rsidRPr="00D569EC">
        <w:rPr>
          <w:rFonts w:hint="eastAsia"/>
        </w:rPr>
        <w:t>：適用於高科技廠商，匹配後可獲聯邦小型企業創新研究（</w:t>
      </w:r>
      <w:r w:rsidRPr="00D569EC">
        <w:rPr>
          <w:rFonts w:hint="eastAsia"/>
        </w:rPr>
        <w:t>SBIR</w:t>
      </w:r>
      <w:r w:rsidRPr="00D569EC">
        <w:rPr>
          <w:rFonts w:hint="eastAsia"/>
        </w:rPr>
        <w:t>）和小型企業技術轉移（</w:t>
      </w:r>
      <w:r w:rsidRPr="00D569EC">
        <w:rPr>
          <w:rFonts w:hint="eastAsia"/>
        </w:rPr>
        <w:t>STTR</w:t>
      </w:r>
      <w:r w:rsidRPr="00D569EC">
        <w:rPr>
          <w:rFonts w:hint="eastAsia"/>
        </w:rPr>
        <w:t>）第一階段最高</w:t>
      </w:r>
      <w:r w:rsidRPr="00D569EC">
        <w:rPr>
          <w:rFonts w:hint="eastAsia"/>
        </w:rPr>
        <w:t>15</w:t>
      </w:r>
      <w:r w:rsidRPr="00D569EC">
        <w:rPr>
          <w:rFonts w:hint="eastAsia"/>
        </w:rPr>
        <w:t>萬美元和第二階段高達</w:t>
      </w:r>
      <w:r w:rsidRPr="00D569EC">
        <w:rPr>
          <w:rFonts w:hint="eastAsia"/>
        </w:rPr>
        <w:t>50</w:t>
      </w:r>
      <w:r w:rsidRPr="00D569EC">
        <w:rPr>
          <w:rFonts w:hint="eastAsia"/>
        </w:rPr>
        <w:t>萬美元的聯邦獎助金。</w:t>
      </w:r>
    </w:p>
    <w:p w14:paraId="1018C530" w14:textId="4CB3BB93" w:rsidR="00E4088C" w:rsidRPr="00D569EC" w:rsidRDefault="00E4088C" w:rsidP="00E4088C">
      <w:pPr>
        <w:pStyle w:val="a9"/>
        <w:ind w:left="944" w:hanging="708"/>
      </w:pPr>
      <w:r w:rsidRPr="00D569EC">
        <w:rPr>
          <w:rFonts w:hint="eastAsia"/>
        </w:rPr>
        <w:t>（六）聯邦種子資本有限責任公司（</w:t>
      </w:r>
      <w:r w:rsidRPr="00D569EC">
        <w:rPr>
          <w:rFonts w:hint="eastAsia"/>
        </w:rPr>
        <w:t>CSC</w:t>
      </w:r>
      <w:r w:rsidRPr="00D569EC">
        <w:rPr>
          <w:rFonts w:hint="eastAsia"/>
        </w:rPr>
        <w:t>）：為獨立基金，對肯州初創的特定的創新領域，如：保健、資訊技術、生物科學、環境能源技術、和材料科學</w:t>
      </w:r>
      <w:r w:rsidRPr="00D569EC">
        <w:rPr>
          <w:rFonts w:hint="eastAsia"/>
        </w:rPr>
        <w:lastRenderedPageBreak/>
        <w:t>與先進製造等進行債務或股權投資，以促進創新和技術商業化。</w:t>
      </w:r>
    </w:p>
    <w:p w14:paraId="68DE3305" w14:textId="21518CFE" w:rsidR="004850E8" w:rsidRPr="00D569EC" w:rsidRDefault="00FD0C58" w:rsidP="00E4088C">
      <w:pPr>
        <w:pStyle w:val="a3"/>
        <w:spacing w:before="514" w:after="771"/>
      </w:pPr>
      <w:r w:rsidRPr="00D569EC">
        <w:lastRenderedPageBreak/>
        <w:t>第陸章　基礎建設及成本</w:t>
      </w:r>
    </w:p>
    <w:p w14:paraId="2F5823E1" w14:textId="77777777" w:rsidR="004850E8" w:rsidRPr="00D569EC" w:rsidRDefault="00FD0C58">
      <w:pPr>
        <w:pStyle w:val="a4"/>
        <w:spacing w:before="257" w:after="257"/>
        <w:ind w:left="632" w:hanging="632"/>
        <w:rPr>
          <w:color w:val="auto"/>
        </w:rPr>
      </w:pPr>
      <w:r w:rsidRPr="00D569EC">
        <w:rPr>
          <w:color w:val="auto"/>
        </w:rPr>
        <w:t>一、土地</w:t>
      </w:r>
    </w:p>
    <w:p w14:paraId="63653924" w14:textId="22C1AFB9" w:rsidR="004850E8" w:rsidRPr="00D569EC" w:rsidRDefault="00FD0C58" w:rsidP="00187E9C">
      <w:pPr>
        <w:pStyle w:val="a9"/>
        <w:numPr>
          <w:ilvl w:val="1"/>
          <w:numId w:val="24"/>
        </w:numPr>
        <w:ind w:left="944" w:hanging="708"/>
      </w:pPr>
      <w:r w:rsidRPr="00D569EC">
        <w:t>工業用地承租價每</w:t>
      </w:r>
      <w:r w:rsidR="00F03238" w:rsidRPr="00D569EC">
        <w:rPr>
          <w:rFonts w:hint="eastAsia"/>
        </w:rPr>
        <w:t>平方英呎約</w:t>
      </w:r>
      <w:r w:rsidR="00F03238" w:rsidRPr="00D569EC">
        <w:rPr>
          <w:rFonts w:hint="eastAsia"/>
        </w:rPr>
        <w:t>0.35</w:t>
      </w:r>
      <w:r w:rsidRPr="00D569EC">
        <w:t>—2</w:t>
      </w:r>
      <w:r w:rsidR="00F03238" w:rsidRPr="00D569EC">
        <w:rPr>
          <w:rFonts w:hint="eastAsia"/>
        </w:rPr>
        <w:t>.5</w:t>
      </w:r>
      <w:r w:rsidRPr="00D569EC">
        <w:t>美元。</w:t>
      </w:r>
    </w:p>
    <w:p w14:paraId="3D4E0214" w14:textId="75C025F7" w:rsidR="004850E8" w:rsidRPr="00D569EC" w:rsidRDefault="00F03238" w:rsidP="00187E9C">
      <w:pPr>
        <w:pStyle w:val="a9"/>
        <w:numPr>
          <w:ilvl w:val="1"/>
          <w:numId w:val="24"/>
        </w:numPr>
        <w:ind w:left="944" w:hanging="708"/>
      </w:pPr>
      <w:r w:rsidRPr="00D569EC">
        <w:rPr>
          <w:rFonts w:hint="eastAsia"/>
        </w:rPr>
        <w:t>商業用地</w:t>
      </w:r>
      <w:r w:rsidR="005638D5" w:rsidRPr="00D569EC">
        <w:rPr>
          <w:rFonts w:hint="eastAsia"/>
        </w:rPr>
        <w:t>承租價</w:t>
      </w:r>
      <w:r w:rsidRPr="00D569EC">
        <w:rPr>
          <w:rFonts w:hint="eastAsia"/>
        </w:rPr>
        <w:t>每平方英呎約</w:t>
      </w:r>
      <w:r w:rsidRPr="00D569EC">
        <w:rPr>
          <w:rFonts w:hint="eastAsia"/>
        </w:rPr>
        <w:t>3</w:t>
      </w:r>
      <w:r w:rsidR="00FD0C58" w:rsidRPr="00D569EC">
        <w:t>—</w:t>
      </w:r>
      <w:r w:rsidRPr="00D569EC">
        <w:rPr>
          <w:rFonts w:hint="eastAsia"/>
        </w:rPr>
        <w:t>9.25</w:t>
      </w:r>
      <w:r w:rsidR="00FD0C58" w:rsidRPr="00D569EC">
        <w:t>美元。</w:t>
      </w:r>
    </w:p>
    <w:p w14:paraId="126ECA11" w14:textId="53F61F20" w:rsidR="005638D5" w:rsidRPr="00D569EC" w:rsidRDefault="005638D5" w:rsidP="00187E9C">
      <w:pPr>
        <w:pStyle w:val="a9"/>
        <w:numPr>
          <w:ilvl w:val="1"/>
          <w:numId w:val="24"/>
        </w:numPr>
        <w:ind w:left="944" w:hanging="708"/>
      </w:pPr>
      <w:r w:rsidRPr="00D569EC">
        <w:rPr>
          <w:rFonts w:hint="eastAsia"/>
        </w:rPr>
        <w:t>購買</w:t>
      </w:r>
      <w:r w:rsidRPr="00D569EC">
        <w:rPr>
          <w:rFonts w:hint="eastAsia"/>
        </w:rPr>
        <w:t>1</w:t>
      </w:r>
      <w:r w:rsidRPr="00D569EC">
        <w:rPr>
          <w:rFonts w:hint="eastAsia"/>
        </w:rPr>
        <w:t>萬呎廠房依地區好壞價格可從</w:t>
      </w:r>
      <w:r w:rsidRPr="00D569EC">
        <w:rPr>
          <w:rFonts w:hint="eastAsia"/>
        </w:rPr>
        <w:t>100</w:t>
      </w:r>
      <w:r w:rsidRPr="00D569EC">
        <w:rPr>
          <w:rFonts w:hint="eastAsia"/>
        </w:rPr>
        <w:t>萬美元至</w:t>
      </w:r>
      <w:r w:rsidRPr="00D569EC">
        <w:rPr>
          <w:rFonts w:hint="eastAsia"/>
        </w:rPr>
        <w:t>400</w:t>
      </w:r>
      <w:r w:rsidRPr="00D569EC">
        <w:rPr>
          <w:rFonts w:hint="eastAsia"/>
        </w:rPr>
        <w:t>萬美元。</w:t>
      </w:r>
    </w:p>
    <w:p w14:paraId="32B636E6" w14:textId="77777777" w:rsidR="00F03238" w:rsidRPr="00D569EC" w:rsidRDefault="00F03238" w:rsidP="00187E9C">
      <w:pPr>
        <w:pStyle w:val="a9"/>
        <w:ind w:left="944" w:hanging="708"/>
      </w:pPr>
    </w:p>
    <w:p w14:paraId="74B29799" w14:textId="77777777" w:rsidR="004850E8" w:rsidRPr="00D569EC" w:rsidRDefault="00FD0C58">
      <w:pPr>
        <w:pStyle w:val="a4"/>
        <w:spacing w:before="257" w:after="257"/>
        <w:ind w:left="632" w:hanging="632"/>
        <w:rPr>
          <w:color w:val="auto"/>
        </w:rPr>
      </w:pPr>
      <w:r w:rsidRPr="00D569EC">
        <w:rPr>
          <w:color w:val="auto"/>
        </w:rPr>
        <w:t>二、能源</w:t>
      </w:r>
    </w:p>
    <w:p w14:paraId="026EBCBA" w14:textId="509C8454" w:rsidR="004850E8" w:rsidRPr="00D569EC" w:rsidRDefault="00FD0C58">
      <w:pPr>
        <w:ind w:firstLine="472"/>
        <w:rPr>
          <w:lang w:eastAsia="zh-TW"/>
        </w:rPr>
      </w:pPr>
      <w:r w:rsidRPr="00D569EC">
        <w:rPr>
          <w:lang w:eastAsia="zh-TW"/>
        </w:rPr>
        <w:t>肯州商業用電費每千瓦小時</w:t>
      </w:r>
      <w:r w:rsidRPr="00D569EC">
        <w:rPr>
          <w:lang w:eastAsia="zh-TW"/>
        </w:rPr>
        <w:t>0.09</w:t>
      </w:r>
      <w:r w:rsidR="00AE20F9" w:rsidRPr="00D569EC">
        <w:rPr>
          <w:rFonts w:hint="eastAsia"/>
          <w:lang w:eastAsia="zh-TW"/>
        </w:rPr>
        <w:t>7</w:t>
      </w:r>
      <w:r w:rsidRPr="00D569EC">
        <w:rPr>
          <w:lang w:eastAsia="zh-TW"/>
        </w:rPr>
        <w:t>美元，工業用電費每千瓦小時</w:t>
      </w:r>
      <w:r w:rsidRPr="00D569EC">
        <w:rPr>
          <w:lang w:eastAsia="zh-TW"/>
        </w:rPr>
        <w:t>0.05</w:t>
      </w:r>
      <w:r w:rsidR="00AE20F9" w:rsidRPr="00D569EC">
        <w:rPr>
          <w:rFonts w:hint="eastAsia"/>
          <w:lang w:eastAsia="zh-TW"/>
        </w:rPr>
        <w:t>7</w:t>
      </w:r>
      <w:r w:rsidRPr="00D569EC">
        <w:rPr>
          <w:lang w:eastAsia="zh-TW"/>
        </w:rPr>
        <w:t>美元，皆較全美平均為低，另商業用瓦斯每千立方呎為</w:t>
      </w:r>
      <w:r w:rsidR="00AE20F9" w:rsidRPr="00D569EC">
        <w:rPr>
          <w:rFonts w:hint="eastAsia"/>
          <w:lang w:eastAsia="zh-TW"/>
        </w:rPr>
        <w:t>8</w:t>
      </w:r>
      <w:r w:rsidRPr="00D569EC">
        <w:rPr>
          <w:lang w:eastAsia="zh-TW"/>
        </w:rPr>
        <w:t>.</w:t>
      </w:r>
      <w:r w:rsidR="00AE20F9" w:rsidRPr="00D569EC">
        <w:rPr>
          <w:rFonts w:hint="eastAsia"/>
          <w:lang w:eastAsia="zh-TW"/>
        </w:rPr>
        <w:t>4</w:t>
      </w:r>
      <w:r w:rsidRPr="00D569EC">
        <w:rPr>
          <w:lang w:eastAsia="zh-TW"/>
        </w:rPr>
        <w:t>美元，工業用瓦斯每千立方呎為</w:t>
      </w:r>
      <w:r w:rsidRPr="00D569EC">
        <w:rPr>
          <w:lang w:eastAsia="zh-TW"/>
        </w:rPr>
        <w:t>4.4</w:t>
      </w:r>
      <w:r w:rsidRPr="00D569EC">
        <w:rPr>
          <w:lang w:eastAsia="zh-TW"/>
        </w:rPr>
        <w:t>美元。工業用水費每</w:t>
      </w:r>
      <w:r w:rsidRPr="00D569EC">
        <w:rPr>
          <w:lang w:eastAsia="zh-TW"/>
        </w:rPr>
        <w:t>1,000</w:t>
      </w:r>
      <w:r w:rsidRPr="00D569EC">
        <w:rPr>
          <w:lang w:eastAsia="zh-TW"/>
        </w:rPr>
        <w:t>加侖在</w:t>
      </w:r>
      <w:r w:rsidRPr="00D569EC">
        <w:rPr>
          <w:lang w:eastAsia="zh-TW"/>
        </w:rPr>
        <w:t>1.98-3.99</w:t>
      </w:r>
      <w:r w:rsidRPr="00D569EC">
        <w:rPr>
          <w:lang w:eastAsia="zh-TW"/>
        </w:rPr>
        <w:t>美元間，商業用水每</w:t>
      </w:r>
      <w:r w:rsidRPr="00D569EC">
        <w:rPr>
          <w:lang w:eastAsia="zh-TW"/>
        </w:rPr>
        <w:t>1,000</w:t>
      </w:r>
      <w:r w:rsidRPr="00D569EC">
        <w:rPr>
          <w:lang w:eastAsia="zh-TW"/>
        </w:rPr>
        <w:t>加侖在</w:t>
      </w:r>
      <w:r w:rsidRPr="00D569EC">
        <w:rPr>
          <w:lang w:eastAsia="zh-TW"/>
        </w:rPr>
        <w:t>2.87-4.25</w:t>
      </w:r>
      <w:r w:rsidRPr="00D569EC">
        <w:rPr>
          <w:lang w:eastAsia="zh-TW"/>
        </w:rPr>
        <w:t>美元間。</w:t>
      </w:r>
    </w:p>
    <w:p w14:paraId="6D4ACDA9" w14:textId="77777777" w:rsidR="004850E8" w:rsidRPr="00D569EC" w:rsidRDefault="00FD0C58">
      <w:pPr>
        <w:pStyle w:val="a4"/>
        <w:spacing w:before="257" w:after="257"/>
        <w:ind w:left="632" w:hanging="632"/>
        <w:rPr>
          <w:color w:val="auto"/>
        </w:rPr>
      </w:pPr>
      <w:r w:rsidRPr="00D569EC">
        <w:rPr>
          <w:color w:val="auto"/>
        </w:rPr>
        <w:t>三、通訊</w:t>
      </w:r>
    </w:p>
    <w:p w14:paraId="69C0BF09" w14:textId="77777777" w:rsidR="004850E8" w:rsidRPr="00D569EC" w:rsidRDefault="00FD0C58">
      <w:pPr>
        <w:ind w:firstLine="472"/>
        <w:rPr>
          <w:lang w:eastAsia="zh-TW"/>
        </w:rPr>
      </w:pPr>
      <w:r w:rsidRPr="00D569EC">
        <w:rPr>
          <w:lang w:eastAsia="zh-TW"/>
        </w:rPr>
        <w:t>肯州電訊技術及服務發達，視投資公司員工多寡及需求可選擇</w:t>
      </w:r>
      <w:r w:rsidRPr="00D569EC">
        <w:rPr>
          <w:lang w:eastAsia="zh-TW"/>
        </w:rPr>
        <w:t>DSL</w:t>
      </w:r>
      <w:r w:rsidRPr="00D569EC">
        <w:rPr>
          <w:lang w:eastAsia="zh-TW"/>
        </w:rPr>
        <w:t>、</w:t>
      </w:r>
      <w:r w:rsidRPr="00D569EC">
        <w:rPr>
          <w:lang w:eastAsia="zh-TW"/>
        </w:rPr>
        <w:t>T1</w:t>
      </w:r>
      <w:r w:rsidRPr="00D569EC">
        <w:rPr>
          <w:lang w:eastAsia="zh-TW"/>
        </w:rPr>
        <w:t>、</w:t>
      </w:r>
      <w:r w:rsidRPr="00D569EC">
        <w:rPr>
          <w:lang w:eastAsia="zh-TW"/>
        </w:rPr>
        <w:t>Frame Relay</w:t>
      </w:r>
      <w:r w:rsidRPr="00D569EC">
        <w:rPr>
          <w:lang w:eastAsia="zh-TW"/>
        </w:rPr>
        <w:t>、</w:t>
      </w:r>
      <w:r w:rsidRPr="00D569EC">
        <w:rPr>
          <w:lang w:eastAsia="zh-TW"/>
        </w:rPr>
        <w:t>T3</w:t>
      </w:r>
      <w:r w:rsidRPr="00D569EC">
        <w:rPr>
          <w:lang w:eastAsia="zh-TW"/>
        </w:rPr>
        <w:t>或更先進之科技，基本費由十位數至千位數不等。</w:t>
      </w:r>
    </w:p>
    <w:p w14:paraId="226DA9BE" w14:textId="77777777" w:rsidR="004850E8" w:rsidRPr="00D569EC" w:rsidRDefault="00FD0C58">
      <w:pPr>
        <w:pStyle w:val="a4"/>
        <w:spacing w:before="257" w:after="257"/>
        <w:ind w:left="632" w:hanging="632"/>
        <w:rPr>
          <w:color w:val="auto"/>
        </w:rPr>
      </w:pPr>
      <w:r w:rsidRPr="00D569EC">
        <w:rPr>
          <w:color w:val="auto"/>
        </w:rPr>
        <w:t>四、運輸</w:t>
      </w:r>
    </w:p>
    <w:p w14:paraId="64159FF5" w14:textId="2CAE7E42" w:rsidR="004850E8" w:rsidRPr="00D569EC" w:rsidRDefault="00FD0C58">
      <w:pPr>
        <w:ind w:firstLine="472"/>
        <w:rPr>
          <w:lang w:eastAsia="zh-TW"/>
        </w:rPr>
      </w:pPr>
      <w:r w:rsidRPr="00D569EC">
        <w:rPr>
          <w:lang w:eastAsia="zh-TW"/>
        </w:rPr>
        <w:t>肯塔基州位於美國中部，與美國三分之二的人口、</w:t>
      </w:r>
      <w:r w:rsidRPr="00D569EC">
        <w:rPr>
          <w:lang w:eastAsia="zh-TW"/>
        </w:rPr>
        <w:t>60%</w:t>
      </w:r>
      <w:r w:rsidRPr="00D569EC">
        <w:rPr>
          <w:lang w:eastAsia="zh-TW"/>
        </w:rPr>
        <w:t>製造公司距離在一天車程之內。州內有兩個國際機場，連結國際城市，並有</w:t>
      </w:r>
      <w:r w:rsidRPr="00D569EC">
        <w:rPr>
          <w:lang w:eastAsia="zh-TW"/>
        </w:rPr>
        <w:t>DHL</w:t>
      </w:r>
      <w:r w:rsidRPr="00D569EC">
        <w:rPr>
          <w:lang w:eastAsia="zh-TW"/>
        </w:rPr>
        <w:t>和</w:t>
      </w:r>
      <w:r w:rsidRPr="00D569EC">
        <w:rPr>
          <w:lang w:eastAsia="zh-TW"/>
        </w:rPr>
        <w:t>UPS</w:t>
      </w:r>
      <w:r w:rsidRPr="00D569EC">
        <w:rPr>
          <w:lang w:eastAsia="zh-TW"/>
        </w:rPr>
        <w:t>兩個國際運輸樞紐，可在次日將貨物運送到全球各個角落。州際公路和大型幹道組成的公路網路、</w:t>
      </w:r>
      <w:r w:rsidRPr="00D569EC">
        <w:rPr>
          <w:lang w:eastAsia="zh-TW"/>
        </w:rPr>
        <w:lastRenderedPageBreak/>
        <w:t>技術嫺熟的勞動力資源、低於美國平均水準的業務成本，全州有公路</w:t>
      </w:r>
      <w:r w:rsidR="00DA5E7B" w:rsidRPr="00D569EC">
        <w:rPr>
          <w:rFonts w:hint="eastAsia"/>
          <w:lang w:eastAsia="zh-TW"/>
        </w:rPr>
        <w:t>8</w:t>
      </w:r>
      <w:r w:rsidRPr="00D569EC">
        <w:rPr>
          <w:lang w:eastAsia="zh-TW"/>
        </w:rPr>
        <w:t>萬哩，鐵路</w:t>
      </w:r>
      <w:r w:rsidRPr="00D569EC">
        <w:rPr>
          <w:lang w:eastAsia="zh-TW"/>
        </w:rPr>
        <w:t>2,900</w:t>
      </w:r>
      <w:r w:rsidRPr="00D569EC">
        <w:rPr>
          <w:lang w:eastAsia="zh-TW"/>
        </w:rPr>
        <w:t>哩，機場</w:t>
      </w:r>
      <w:r w:rsidRPr="00D569EC">
        <w:rPr>
          <w:lang w:eastAsia="zh-TW"/>
        </w:rPr>
        <w:t>66</w:t>
      </w:r>
      <w:r w:rsidRPr="00D569EC">
        <w:rPr>
          <w:lang w:eastAsia="zh-TW"/>
        </w:rPr>
        <w:t>個（商用機場</w:t>
      </w:r>
      <w:r w:rsidRPr="00D569EC">
        <w:rPr>
          <w:lang w:eastAsia="zh-TW"/>
        </w:rPr>
        <w:t>5</w:t>
      </w:r>
      <w:r w:rsidRPr="00D569EC">
        <w:rPr>
          <w:lang w:eastAsia="zh-TW"/>
        </w:rPr>
        <w:t>個），可航行河流總長</w:t>
      </w:r>
      <w:r w:rsidRPr="00D569EC">
        <w:rPr>
          <w:lang w:eastAsia="zh-TW"/>
        </w:rPr>
        <w:t>1,100</w:t>
      </w:r>
      <w:r w:rsidRPr="00D569EC">
        <w:rPr>
          <w:lang w:eastAsia="zh-TW"/>
        </w:rPr>
        <w:t>哩。</w:t>
      </w:r>
      <w:r w:rsidR="00A74292" w:rsidRPr="00D569EC">
        <w:rPr>
          <w:rFonts w:hint="eastAsia"/>
          <w:lang w:eastAsia="zh-TW"/>
        </w:rPr>
        <w:t>美國最大貨運公司</w:t>
      </w:r>
      <w:r w:rsidR="00A74292" w:rsidRPr="00D569EC">
        <w:rPr>
          <w:rFonts w:hint="eastAsia"/>
          <w:lang w:eastAsia="zh-TW"/>
        </w:rPr>
        <w:t>CSX</w:t>
      </w:r>
      <w:r w:rsidR="00A74292" w:rsidRPr="00D569EC">
        <w:rPr>
          <w:rFonts w:hint="eastAsia"/>
          <w:lang w:eastAsia="zh-TW"/>
        </w:rPr>
        <w:t>鐵路貫穿肯州工業廠區，</w:t>
      </w:r>
      <w:r w:rsidR="00A74292" w:rsidRPr="00D569EC">
        <w:rPr>
          <w:rFonts w:hint="eastAsia"/>
          <w:lang w:eastAsia="zh-TW"/>
        </w:rPr>
        <w:t>I-64</w:t>
      </w:r>
      <w:r w:rsidR="00A74292" w:rsidRPr="00D569EC">
        <w:rPr>
          <w:rFonts w:hint="eastAsia"/>
          <w:lang w:eastAsia="zh-TW"/>
        </w:rPr>
        <w:t>公路將金屬軋製廠與美國一些最大的汽車製造和航空航太客戶連接起來。</w:t>
      </w:r>
    </w:p>
    <w:p w14:paraId="0D9651FB" w14:textId="77777777" w:rsidR="00A74292" w:rsidRPr="00D569EC" w:rsidRDefault="00A74292">
      <w:pPr>
        <w:ind w:firstLine="472"/>
        <w:rPr>
          <w:lang w:eastAsia="zh-TW"/>
        </w:rPr>
      </w:pPr>
    </w:p>
    <w:p w14:paraId="2CA67437" w14:textId="77777777" w:rsidR="004850E8" w:rsidRPr="00D569EC" w:rsidRDefault="00FD0C58" w:rsidP="00721180">
      <w:pPr>
        <w:pStyle w:val="a3"/>
        <w:spacing w:before="514" w:after="771"/>
      </w:pPr>
      <w:r w:rsidRPr="00D569EC">
        <w:lastRenderedPageBreak/>
        <w:t>第柒章　勞工</w:t>
      </w:r>
    </w:p>
    <w:p w14:paraId="08C51F47" w14:textId="77777777" w:rsidR="004850E8" w:rsidRPr="00D569EC" w:rsidRDefault="00FD0C58">
      <w:pPr>
        <w:pStyle w:val="a4"/>
        <w:spacing w:before="257" w:after="257"/>
        <w:ind w:left="632" w:hanging="632"/>
        <w:rPr>
          <w:color w:val="auto"/>
        </w:rPr>
      </w:pPr>
      <w:r w:rsidRPr="00D569EC">
        <w:rPr>
          <w:color w:val="auto"/>
        </w:rPr>
        <w:t>一、勞工素質及結構</w:t>
      </w:r>
    </w:p>
    <w:p w14:paraId="0D4D8A3D" w14:textId="08BA86B8" w:rsidR="004850E8" w:rsidRPr="00D569EC" w:rsidRDefault="00FD0C58">
      <w:pPr>
        <w:ind w:firstLine="472"/>
        <w:rPr>
          <w:lang w:eastAsia="zh-TW"/>
        </w:rPr>
      </w:pPr>
      <w:r w:rsidRPr="00D569EC">
        <w:rPr>
          <w:lang w:eastAsia="zh-TW"/>
        </w:rPr>
        <w:t>平均工資</w:t>
      </w:r>
      <w:r w:rsidRPr="00D569EC">
        <w:rPr>
          <w:lang w:eastAsia="zh-TW"/>
        </w:rPr>
        <w:t>15.96</w:t>
      </w:r>
      <w:r w:rsidRPr="00D569EC">
        <w:rPr>
          <w:lang w:eastAsia="zh-TW"/>
        </w:rPr>
        <w:t>美元，最低工資為</w:t>
      </w:r>
      <w:r w:rsidRPr="00D569EC">
        <w:rPr>
          <w:lang w:eastAsia="zh-TW"/>
        </w:rPr>
        <w:t>7.25</w:t>
      </w:r>
      <w:r w:rsidRPr="00D569EC">
        <w:rPr>
          <w:lang w:eastAsia="zh-TW"/>
        </w:rPr>
        <w:t>美元，勞力人口為</w:t>
      </w:r>
      <w:r w:rsidRPr="00D569EC">
        <w:rPr>
          <w:lang w:eastAsia="zh-TW"/>
        </w:rPr>
        <w:t>206</w:t>
      </w:r>
      <w:r w:rsidRPr="00D569EC">
        <w:rPr>
          <w:lang w:eastAsia="zh-TW"/>
        </w:rPr>
        <w:t>萬</w:t>
      </w:r>
      <w:r w:rsidRPr="00D569EC">
        <w:rPr>
          <w:lang w:eastAsia="zh-TW"/>
        </w:rPr>
        <w:t>2,000</w:t>
      </w:r>
      <w:r w:rsidRPr="00D569EC">
        <w:rPr>
          <w:lang w:eastAsia="zh-TW"/>
        </w:rPr>
        <w:t>人，其中</w:t>
      </w:r>
      <w:r w:rsidRPr="00D569EC">
        <w:rPr>
          <w:lang w:eastAsia="zh-TW"/>
        </w:rPr>
        <w:t>86.</w:t>
      </w:r>
      <w:r w:rsidR="00DA5E7B" w:rsidRPr="00D569EC">
        <w:rPr>
          <w:rFonts w:hint="eastAsia"/>
          <w:lang w:eastAsia="zh-TW"/>
        </w:rPr>
        <w:t>8</w:t>
      </w:r>
      <w:r w:rsidRPr="00D569EC">
        <w:rPr>
          <w:lang w:eastAsia="zh-TW"/>
        </w:rPr>
        <w:t>%</w:t>
      </w:r>
      <w:r w:rsidRPr="00D569EC">
        <w:rPr>
          <w:lang w:eastAsia="zh-TW"/>
        </w:rPr>
        <w:t>擁有高中文憑、</w:t>
      </w:r>
      <w:r w:rsidRPr="00D569EC">
        <w:rPr>
          <w:lang w:eastAsia="zh-TW"/>
        </w:rPr>
        <w:t>24</w:t>
      </w:r>
      <w:r w:rsidR="00DA5E7B" w:rsidRPr="00D569EC">
        <w:rPr>
          <w:rFonts w:hint="eastAsia"/>
          <w:lang w:eastAsia="zh-TW"/>
        </w:rPr>
        <w:t>.8</w:t>
      </w:r>
      <w:r w:rsidRPr="00D569EC">
        <w:rPr>
          <w:lang w:eastAsia="zh-TW"/>
        </w:rPr>
        <w:t>%</w:t>
      </w:r>
      <w:r w:rsidRPr="00D569EC">
        <w:rPr>
          <w:lang w:eastAsia="zh-TW"/>
        </w:rPr>
        <w:t>擁有學士學位、</w:t>
      </w:r>
      <w:r w:rsidR="00DA5E7B" w:rsidRPr="00D569EC">
        <w:rPr>
          <w:rFonts w:hint="eastAsia"/>
          <w:lang w:eastAsia="zh-TW"/>
        </w:rPr>
        <w:t>10.3</w:t>
      </w:r>
      <w:r w:rsidRPr="00D569EC">
        <w:rPr>
          <w:lang w:eastAsia="zh-TW"/>
        </w:rPr>
        <w:t>%</w:t>
      </w:r>
      <w:r w:rsidRPr="00D569EC">
        <w:rPr>
          <w:lang w:eastAsia="zh-TW"/>
        </w:rPr>
        <w:t>擁有碩士學位，根據美國商務部統計，肯州勞工生產力較全美平均勞工生產力高</w:t>
      </w:r>
      <w:r w:rsidRPr="00D569EC">
        <w:rPr>
          <w:lang w:eastAsia="zh-TW"/>
        </w:rPr>
        <w:t>9.7%</w:t>
      </w:r>
      <w:r w:rsidRPr="00D569EC">
        <w:rPr>
          <w:lang w:eastAsia="zh-TW"/>
        </w:rPr>
        <w:t>。該州設有</w:t>
      </w:r>
      <w:r w:rsidRPr="00D569EC">
        <w:rPr>
          <w:lang w:eastAsia="zh-TW"/>
        </w:rPr>
        <w:t>22</w:t>
      </w:r>
      <w:r w:rsidRPr="00D569EC">
        <w:rPr>
          <w:lang w:eastAsia="zh-TW"/>
        </w:rPr>
        <w:t>所州立職校，</w:t>
      </w:r>
      <w:r w:rsidRPr="00D569EC">
        <w:rPr>
          <w:lang w:eastAsia="zh-TW"/>
        </w:rPr>
        <w:t>78</w:t>
      </w:r>
      <w:r w:rsidRPr="00D569EC">
        <w:rPr>
          <w:lang w:eastAsia="zh-TW"/>
        </w:rPr>
        <w:t>所職教中心，以培訓高科技人才，提昇勞工品質，藉以推動高科技產業發展。</w:t>
      </w:r>
    </w:p>
    <w:p w14:paraId="72BCF669" w14:textId="548ACD5A" w:rsidR="004850E8" w:rsidRPr="00D569EC" w:rsidRDefault="00FD0C58">
      <w:pPr>
        <w:ind w:firstLine="472"/>
        <w:rPr>
          <w:lang w:eastAsia="zh-TW"/>
        </w:rPr>
      </w:pPr>
      <w:r w:rsidRPr="00D569EC">
        <w:rPr>
          <w:lang w:eastAsia="zh-TW"/>
        </w:rPr>
        <w:t>肯塔基社區和技術學院系統（</w:t>
      </w:r>
      <w:r w:rsidRPr="00D569EC">
        <w:rPr>
          <w:lang w:eastAsia="zh-TW"/>
        </w:rPr>
        <w:t>Kentucky Community and Technical College system, KCTCS</w:t>
      </w:r>
      <w:r w:rsidRPr="00D569EC">
        <w:rPr>
          <w:lang w:eastAsia="zh-TW"/>
        </w:rPr>
        <w:t>）合作強化和授予材料科學和先進製造學科的專門專科學位，用於培訓金屬等工業</w:t>
      </w:r>
      <w:r w:rsidR="00171802" w:rsidRPr="00D569EC">
        <w:rPr>
          <w:rFonts w:hint="eastAsia"/>
          <w:lang w:eastAsia="zh-TW"/>
        </w:rPr>
        <w:t>技術</w:t>
      </w:r>
      <w:r w:rsidR="00171802" w:rsidRPr="00D569EC">
        <w:rPr>
          <w:lang w:eastAsia="zh-TW"/>
        </w:rPr>
        <w:t>勞動力</w:t>
      </w:r>
      <w:r w:rsidRPr="00D569EC">
        <w:rPr>
          <w:lang w:eastAsia="zh-TW"/>
        </w:rPr>
        <w:t>。</w:t>
      </w:r>
      <w:r w:rsidRPr="00D569EC">
        <w:rPr>
          <w:lang w:eastAsia="zh-TW"/>
        </w:rPr>
        <w:t>KCTCS</w:t>
      </w:r>
      <w:r w:rsidRPr="00D569EC">
        <w:rPr>
          <w:lang w:eastAsia="zh-TW"/>
        </w:rPr>
        <w:t>是美國領先提供勞動力證書的機構，帶動當地高技能的工作機會。</w:t>
      </w:r>
    </w:p>
    <w:p w14:paraId="6BF4E82F" w14:textId="53409B08" w:rsidR="00171802" w:rsidRPr="00D569EC" w:rsidRDefault="00171802">
      <w:pPr>
        <w:ind w:firstLine="472"/>
        <w:rPr>
          <w:lang w:eastAsia="zh-TW"/>
        </w:rPr>
      </w:pPr>
      <w:r w:rsidRPr="00D569EC">
        <w:rPr>
          <w:rFonts w:hint="eastAsia"/>
          <w:lang w:eastAsia="zh-TW"/>
        </w:rPr>
        <w:t>肯塔基州人均</w:t>
      </w:r>
      <w:r w:rsidRPr="00D569EC">
        <w:rPr>
          <w:rFonts w:hint="eastAsia"/>
          <w:lang w:eastAsia="zh-TW"/>
        </w:rPr>
        <w:t>GDP</w:t>
      </w:r>
      <w:r w:rsidRPr="00D569EC">
        <w:rPr>
          <w:rFonts w:hint="eastAsia"/>
          <w:lang w:eastAsia="zh-TW"/>
        </w:rPr>
        <w:t>僅為</w:t>
      </w:r>
      <w:r w:rsidRPr="00D569EC">
        <w:rPr>
          <w:rFonts w:hint="eastAsia"/>
          <w:lang w:eastAsia="zh-TW"/>
        </w:rPr>
        <w:t>39,000</w:t>
      </w:r>
      <w:r w:rsidRPr="00D569EC">
        <w:rPr>
          <w:rFonts w:hint="eastAsia"/>
          <w:lang w:eastAsia="zh-TW"/>
        </w:rPr>
        <w:t>美元，比全國平均水準</w:t>
      </w:r>
      <w:r w:rsidRPr="00D569EC">
        <w:rPr>
          <w:rFonts w:hint="eastAsia"/>
          <w:lang w:eastAsia="zh-TW"/>
        </w:rPr>
        <w:t>5.1</w:t>
      </w:r>
      <w:r w:rsidRPr="00D569EC">
        <w:rPr>
          <w:rFonts w:hint="eastAsia"/>
          <w:lang w:eastAsia="zh-TW"/>
        </w:rPr>
        <w:t>萬美元低</w:t>
      </w:r>
      <w:r w:rsidRPr="00D569EC">
        <w:rPr>
          <w:rFonts w:hint="eastAsia"/>
          <w:lang w:eastAsia="zh-TW"/>
        </w:rPr>
        <w:t>20%</w:t>
      </w:r>
      <w:r w:rsidRPr="00D569EC">
        <w:rPr>
          <w:rFonts w:hint="eastAsia"/>
          <w:lang w:eastAsia="zh-TW"/>
        </w:rPr>
        <w:t>以上，過去的十年裡，該州失業率高達</w:t>
      </w:r>
      <w:r w:rsidRPr="00D569EC">
        <w:rPr>
          <w:rFonts w:hint="eastAsia"/>
          <w:lang w:eastAsia="zh-TW"/>
        </w:rPr>
        <w:t>11%</w:t>
      </w:r>
      <w:r w:rsidRPr="00D569EC">
        <w:rPr>
          <w:rFonts w:hint="eastAsia"/>
          <w:lang w:eastAsia="zh-TW"/>
        </w:rPr>
        <w:t>，而</w:t>
      </w:r>
      <w:r w:rsidRPr="00D569EC">
        <w:rPr>
          <w:rFonts w:hint="eastAsia"/>
          <w:lang w:eastAsia="zh-TW"/>
        </w:rPr>
        <w:t>2019</w:t>
      </w:r>
      <w:r w:rsidRPr="00D569EC">
        <w:rPr>
          <w:rFonts w:hint="eastAsia"/>
          <w:lang w:eastAsia="zh-TW"/>
        </w:rPr>
        <w:t>年下降到</w:t>
      </w:r>
      <w:r w:rsidRPr="00D569EC">
        <w:rPr>
          <w:rFonts w:hint="eastAsia"/>
          <w:lang w:eastAsia="zh-TW"/>
        </w:rPr>
        <w:t>4%</w:t>
      </w:r>
      <w:r w:rsidRPr="00D569EC">
        <w:rPr>
          <w:rFonts w:hint="eastAsia"/>
          <w:lang w:eastAsia="zh-TW"/>
        </w:rPr>
        <w:t>。</w:t>
      </w:r>
    </w:p>
    <w:p w14:paraId="56461972" w14:textId="77777777" w:rsidR="004850E8" w:rsidRPr="00D569EC" w:rsidRDefault="00FD0C58">
      <w:pPr>
        <w:pStyle w:val="a4"/>
        <w:spacing w:before="257" w:after="257"/>
        <w:ind w:left="632" w:hanging="632"/>
        <w:rPr>
          <w:color w:val="auto"/>
        </w:rPr>
      </w:pPr>
      <w:r w:rsidRPr="00D569EC">
        <w:rPr>
          <w:color w:val="auto"/>
        </w:rPr>
        <w:t>二、勞工法令</w:t>
      </w:r>
    </w:p>
    <w:p w14:paraId="5A4B1BA1" w14:textId="77777777" w:rsidR="004850E8" w:rsidRPr="00D569EC" w:rsidRDefault="00FD0C58" w:rsidP="00187E9C">
      <w:pPr>
        <w:pStyle w:val="a9"/>
        <w:ind w:left="944" w:hanging="708"/>
      </w:pPr>
      <w:r w:rsidRPr="00D569EC">
        <w:t>（一）</w:t>
      </w:r>
      <w:r w:rsidRPr="00D569EC">
        <w:t>National Labor Relations Act</w:t>
      </w:r>
      <w:r w:rsidRPr="00D569EC">
        <w:t>。</w:t>
      </w:r>
    </w:p>
    <w:p w14:paraId="0E6FDAF0" w14:textId="77777777" w:rsidR="004850E8" w:rsidRPr="00D569EC" w:rsidRDefault="00FD0C58" w:rsidP="00187E9C">
      <w:pPr>
        <w:pStyle w:val="a9"/>
        <w:ind w:left="944" w:hanging="708"/>
      </w:pPr>
      <w:r w:rsidRPr="00D569EC">
        <w:t>（二）</w:t>
      </w:r>
      <w:r w:rsidRPr="00D569EC">
        <w:t>Kentucky Child Labor Law</w:t>
      </w:r>
      <w:r w:rsidRPr="00D569EC">
        <w:t>。</w:t>
      </w:r>
    </w:p>
    <w:p w14:paraId="742EEECB" w14:textId="77777777" w:rsidR="004850E8" w:rsidRPr="00D569EC" w:rsidRDefault="00FD0C58" w:rsidP="00187E9C">
      <w:pPr>
        <w:pStyle w:val="a9"/>
        <w:ind w:left="944" w:hanging="708"/>
      </w:pPr>
      <w:r w:rsidRPr="00D569EC">
        <w:t>（三）</w:t>
      </w:r>
      <w:r w:rsidRPr="00D569EC">
        <w:t>Kentucky Wage and Hour Law</w:t>
      </w:r>
      <w:r w:rsidRPr="00D569EC">
        <w:t>。</w:t>
      </w:r>
    </w:p>
    <w:p w14:paraId="478BD822" w14:textId="77777777" w:rsidR="00035765" w:rsidRPr="00D569EC" w:rsidRDefault="00035765" w:rsidP="00187E9C">
      <w:pPr>
        <w:pStyle w:val="a9"/>
        <w:ind w:left="944" w:hanging="708"/>
      </w:pPr>
    </w:p>
    <w:p w14:paraId="7DA7D223" w14:textId="77777777" w:rsidR="00E4088C" w:rsidRPr="00D569EC" w:rsidRDefault="00E4088C">
      <w:pPr>
        <w:widowControl/>
        <w:overflowPunct/>
        <w:autoSpaceDE/>
        <w:ind w:firstLine="0"/>
        <w:jc w:val="left"/>
        <w:rPr>
          <w:szCs w:val="26"/>
          <w:lang w:eastAsia="zh-TW"/>
        </w:rPr>
      </w:pPr>
      <w:r w:rsidRPr="00D569EC">
        <w:br w:type="page"/>
      </w:r>
    </w:p>
    <w:p w14:paraId="5AEF69E4" w14:textId="76CEFC09" w:rsidR="00035765" w:rsidRPr="00D569EC" w:rsidRDefault="00035765" w:rsidP="00E4088C">
      <w:pPr>
        <w:pStyle w:val="af0"/>
        <w:rPr>
          <w:lang w:eastAsia="zh-TW"/>
        </w:rPr>
      </w:pPr>
      <w:r w:rsidRPr="00D569EC">
        <w:rPr>
          <w:rFonts w:hint="eastAsia"/>
          <w:lang w:eastAsia="zh-TW"/>
        </w:rPr>
        <w:lastRenderedPageBreak/>
        <w:t>美國東南區</w:t>
      </w:r>
      <w:r w:rsidRPr="00D569EC">
        <w:rPr>
          <w:rFonts w:hint="eastAsia"/>
          <w:lang w:eastAsia="zh-TW"/>
        </w:rPr>
        <w:t>7</w:t>
      </w:r>
      <w:r w:rsidRPr="00D569EC">
        <w:rPr>
          <w:rFonts w:hint="eastAsia"/>
          <w:lang w:eastAsia="zh-TW"/>
        </w:rPr>
        <w:t>州</w:t>
      </w:r>
      <w:r w:rsidRPr="00D569EC">
        <w:rPr>
          <w:lang w:eastAsia="zh-TW"/>
        </w:rPr>
        <w:t>最低工資比較</w:t>
      </w:r>
    </w:p>
    <w:tbl>
      <w:tblPr>
        <w:tblW w:w="8497"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922"/>
        <w:gridCol w:w="3287"/>
        <w:gridCol w:w="3288"/>
      </w:tblGrid>
      <w:tr w:rsidR="00D569EC" w:rsidRPr="00D569EC" w14:paraId="0DA05A3B" w14:textId="77777777" w:rsidTr="00E4088C">
        <w:tc>
          <w:tcPr>
            <w:tcW w:w="19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BE2BFE" w14:textId="77777777" w:rsidR="00035765" w:rsidRPr="00D569EC" w:rsidRDefault="00035765" w:rsidP="00187E9C">
            <w:pPr>
              <w:pStyle w:val="a9"/>
              <w:ind w:left="944" w:rightChars="-52" w:right="-123" w:hanging="708"/>
            </w:pPr>
            <w:r w:rsidRPr="00D569EC">
              <w:t>州名</w:t>
            </w:r>
          </w:p>
        </w:tc>
        <w:tc>
          <w:tcPr>
            <w:tcW w:w="32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AA72C8" w14:textId="77777777" w:rsidR="00035765" w:rsidRPr="00D569EC" w:rsidRDefault="00035765" w:rsidP="00187E9C">
            <w:pPr>
              <w:pStyle w:val="a9"/>
              <w:ind w:left="944" w:rightChars="-52" w:right="-123" w:hanging="708"/>
            </w:pPr>
            <w:r w:rsidRPr="00D569EC">
              <w:t>2019</w:t>
            </w:r>
          </w:p>
        </w:tc>
        <w:tc>
          <w:tcPr>
            <w:tcW w:w="32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0255BE" w14:textId="77777777" w:rsidR="00035765" w:rsidRPr="00D569EC" w:rsidRDefault="00035765" w:rsidP="00187E9C">
            <w:pPr>
              <w:pStyle w:val="a9"/>
              <w:ind w:left="944" w:rightChars="-52" w:right="-123" w:hanging="708"/>
            </w:pPr>
            <w:r w:rsidRPr="00D569EC">
              <w:t>2020</w:t>
            </w:r>
          </w:p>
        </w:tc>
      </w:tr>
      <w:tr w:rsidR="00D569EC" w:rsidRPr="00D569EC" w14:paraId="1C179E41" w14:textId="77777777" w:rsidTr="00E4088C">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5BB234D1" w14:textId="77777777" w:rsidR="00035765" w:rsidRPr="00D569EC" w:rsidRDefault="00035765" w:rsidP="00187E9C">
            <w:pPr>
              <w:pStyle w:val="a9"/>
              <w:ind w:left="944" w:rightChars="-52" w:right="-123" w:hanging="708"/>
              <w:jc w:val="left"/>
            </w:pPr>
            <w:r w:rsidRPr="00D569EC">
              <w:rPr>
                <w:rFonts w:hint="eastAsia"/>
              </w:rPr>
              <w:t>喬治亞州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5EA11648" w14:textId="1D1E3C9F" w:rsidR="00035765" w:rsidRPr="00D569EC" w:rsidRDefault="00035765" w:rsidP="00187E9C">
            <w:pPr>
              <w:pStyle w:val="a9"/>
              <w:ind w:left="944" w:rightChars="-52" w:right="-123" w:hanging="708"/>
              <w:jc w:val="left"/>
            </w:pPr>
            <w:r w:rsidRPr="00D569EC">
              <w:t xml:space="preserve">$5.15 </w:t>
            </w:r>
            <w:r w:rsidR="001D4A56" w:rsidRPr="00D569EC">
              <w:t>（</w:t>
            </w:r>
            <w:r w:rsidRPr="00D569EC">
              <w:t>Employers subject to Fair Labor Standards Act must pay the $7.25 Federal minimum wage.</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64E0B89F" w14:textId="5A8D0D5E" w:rsidR="00035765" w:rsidRPr="00D569EC" w:rsidRDefault="00035765" w:rsidP="00187E9C">
            <w:pPr>
              <w:pStyle w:val="a9"/>
              <w:ind w:left="944" w:rightChars="-52" w:right="-123" w:hanging="708"/>
              <w:jc w:val="left"/>
            </w:pPr>
            <w:r w:rsidRPr="00D569EC">
              <w:t xml:space="preserve">$5.15 </w:t>
            </w:r>
            <w:r w:rsidR="001D4A56" w:rsidRPr="00D569EC">
              <w:t>（</w:t>
            </w:r>
            <w:r w:rsidRPr="00D569EC">
              <w:t>Employers subject to the Fair Labor Standards Act must pay the $7.25 Federal minimum wage</w:t>
            </w:r>
            <w:r w:rsidR="001D4A56" w:rsidRPr="00D569EC">
              <w:t>）</w:t>
            </w:r>
          </w:p>
        </w:tc>
      </w:tr>
      <w:tr w:rsidR="00D569EC" w:rsidRPr="00D569EC" w14:paraId="7B3E1FD2" w14:textId="77777777" w:rsidTr="00E4088C">
        <w:tc>
          <w:tcPr>
            <w:tcW w:w="19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EEC11" w14:textId="77777777" w:rsidR="00035765" w:rsidRPr="00D569EC" w:rsidRDefault="00035765" w:rsidP="00187E9C">
            <w:pPr>
              <w:pStyle w:val="a9"/>
              <w:ind w:left="944" w:rightChars="-52" w:right="-123" w:hanging="708"/>
              <w:jc w:val="left"/>
            </w:pPr>
            <w:r w:rsidRPr="00D569EC">
              <w:rPr>
                <w:rFonts w:hint="eastAsia"/>
              </w:rPr>
              <w:t>阿拉巴馬州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33AD1" w14:textId="650C7E34" w:rsidR="00035765" w:rsidRPr="00D569EC" w:rsidRDefault="00035765"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43A51" w14:textId="19449B04" w:rsidR="00035765" w:rsidRPr="00D569EC" w:rsidRDefault="00035765"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r>
      <w:tr w:rsidR="00D569EC" w:rsidRPr="00D569EC" w14:paraId="47C377A7" w14:textId="77777777" w:rsidTr="00E4088C">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1957B8CC" w14:textId="77777777" w:rsidR="00035765" w:rsidRPr="00D569EC" w:rsidRDefault="00035765" w:rsidP="00187E9C">
            <w:pPr>
              <w:pStyle w:val="a9"/>
              <w:ind w:left="944" w:rightChars="-52" w:right="-123" w:hanging="708"/>
              <w:jc w:val="left"/>
            </w:pPr>
            <w:r w:rsidRPr="00D569EC">
              <w:rPr>
                <w:rFonts w:hint="eastAsia"/>
              </w:rPr>
              <w:t>肯塔基州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5559272D" w14:textId="77777777" w:rsidR="00035765" w:rsidRPr="00D569EC" w:rsidRDefault="00035765" w:rsidP="00187E9C">
            <w:pPr>
              <w:pStyle w:val="a9"/>
              <w:ind w:left="944" w:rightChars="-52" w:right="-123" w:hanging="708"/>
              <w:jc w:val="left"/>
            </w:pPr>
            <w:r w:rsidRPr="00D569EC">
              <w:t>$7.25</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5840C49C" w14:textId="77777777" w:rsidR="00035765" w:rsidRPr="00D569EC" w:rsidRDefault="00035765" w:rsidP="00187E9C">
            <w:pPr>
              <w:pStyle w:val="a9"/>
              <w:ind w:left="944" w:rightChars="-52" w:right="-123" w:hanging="708"/>
              <w:jc w:val="left"/>
            </w:pPr>
            <w:r w:rsidRPr="00D569EC">
              <w:t>$7.25</w:t>
            </w:r>
          </w:p>
        </w:tc>
      </w:tr>
      <w:tr w:rsidR="00D569EC" w:rsidRPr="00D569EC" w14:paraId="5ADEDFAA" w14:textId="77777777" w:rsidTr="00E4088C">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30D2197C" w14:textId="77777777" w:rsidR="00035765" w:rsidRPr="00D569EC" w:rsidRDefault="00035765" w:rsidP="00187E9C">
            <w:pPr>
              <w:pStyle w:val="a9"/>
              <w:ind w:left="944" w:rightChars="-52" w:right="-123" w:hanging="708"/>
              <w:jc w:val="left"/>
            </w:pPr>
            <w:r w:rsidRPr="00D569EC">
              <w:rPr>
                <w:rFonts w:hint="eastAsia"/>
              </w:rPr>
              <w:t>北卡州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07287F65" w14:textId="77777777" w:rsidR="00035765" w:rsidRPr="00D569EC" w:rsidRDefault="00035765" w:rsidP="00187E9C">
            <w:pPr>
              <w:pStyle w:val="a9"/>
              <w:ind w:left="944" w:rightChars="-52" w:right="-123" w:hanging="708"/>
              <w:jc w:val="left"/>
            </w:pPr>
            <w:r w:rsidRPr="00D569EC">
              <w:t>$7.25</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37ABF4E6" w14:textId="77777777" w:rsidR="00035765" w:rsidRPr="00D569EC" w:rsidRDefault="00035765" w:rsidP="00187E9C">
            <w:pPr>
              <w:pStyle w:val="a9"/>
              <w:ind w:left="944" w:rightChars="-52" w:right="-123" w:hanging="708"/>
              <w:jc w:val="left"/>
            </w:pPr>
            <w:r w:rsidRPr="00D569EC">
              <w:t>$7.25</w:t>
            </w:r>
          </w:p>
        </w:tc>
      </w:tr>
      <w:tr w:rsidR="00D569EC" w:rsidRPr="00D569EC" w14:paraId="5A02504B" w14:textId="77777777" w:rsidTr="00E4088C">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33375ADE" w14:textId="77777777" w:rsidR="00035765" w:rsidRPr="00D569EC" w:rsidRDefault="00035765" w:rsidP="00187E9C">
            <w:pPr>
              <w:pStyle w:val="a9"/>
              <w:ind w:left="944" w:rightChars="-52" w:right="-123" w:hanging="708"/>
              <w:jc w:val="left"/>
            </w:pPr>
            <w:r w:rsidRPr="00D569EC">
              <w:rPr>
                <w:rFonts w:hint="eastAsia"/>
              </w:rPr>
              <w:t>南卡州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6DA5D5E1" w14:textId="0A940B65" w:rsidR="00035765" w:rsidRPr="00D569EC" w:rsidRDefault="00035765"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0E0B13C6" w14:textId="667A96D7" w:rsidR="00035765" w:rsidRPr="00D569EC" w:rsidRDefault="00035765"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r>
      <w:tr w:rsidR="00D569EC" w:rsidRPr="00D569EC" w14:paraId="3272AE50" w14:textId="77777777" w:rsidTr="00E4088C">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25CF4462" w14:textId="77777777" w:rsidR="00035765" w:rsidRPr="00D569EC" w:rsidRDefault="00035765" w:rsidP="00187E9C">
            <w:pPr>
              <w:pStyle w:val="a9"/>
              <w:ind w:left="944" w:rightChars="-52" w:right="-123" w:hanging="708"/>
              <w:jc w:val="left"/>
            </w:pPr>
            <w:r w:rsidRPr="00D569EC">
              <w:rPr>
                <w:rFonts w:hint="eastAsia"/>
              </w:rPr>
              <w:t>田納西州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1B7F361A" w14:textId="10C59288" w:rsidR="00035765" w:rsidRPr="00D569EC" w:rsidRDefault="00035765"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7A4B3665" w14:textId="55931015" w:rsidR="00035765" w:rsidRPr="00D569EC" w:rsidRDefault="00035765"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r>
      <w:tr w:rsidR="00D569EC" w:rsidRPr="00D569EC" w14:paraId="1A415917" w14:textId="77777777" w:rsidTr="00E4088C">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74960302" w14:textId="77777777" w:rsidR="00035765" w:rsidRPr="00D569EC" w:rsidRDefault="00035765" w:rsidP="00187E9C">
            <w:pPr>
              <w:pStyle w:val="a9"/>
              <w:ind w:left="944" w:rightChars="-52" w:right="-123" w:hanging="708"/>
              <w:jc w:val="left"/>
            </w:pPr>
            <w:r w:rsidRPr="00D569EC">
              <w:rPr>
                <w:rFonts w:hint="eastAsia"/>
              </w:rPr>
              <w:t>佛羅里達州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39FE5CA9" w14:textId="77777777" w:rsidR="00035765" w:rsidRPr="00D569EC" w:rsidRDefault="00035765" w:rsidP="00187E9C">
            <w:pPr>
              <w:pStyle w:val="a9"/>
              <w:ind w:left="944" w:rightChars="-52" w:right="-123" w:hanging="708"/>
              <w:jc w:val="left"/>
            </w:pPr>
            <w:r w:rsidRPr="00D569EC">
              <w:t>$8.46</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6E359FD3" w14:textId="77777777" w:rsidR="00035765" w:rsidRPr="00D569EC" w:rsidRDefault="00035765" w:rsidP="00187E9C">
            <w:pPr>
              <w:pStyle w:val="a9"/>
              <w:ind w:left="944" w:rightChars="-52" w:right="-123" w:hanging="708"/>
              <w:jc w:val="left"/>
            </w:pPr>
            <w:r w:rsidRPr="00D569EC">
              <w:t>$8.56</w:t>
            </w:r>
          </w:p>
        </w:tc>
      </w:tr>
    </w:tbl>
    <w:p w14:paraId="58038F83" w14:textId="77777777" w:rsidR="00035765" w:rsidRPr="00D569EC" w:rsidRDefault="00035765" w:rsidP="00187E9C">
      <w:pPr>
        <w:pStyle w:val="a9"/>
        <w:ind w:left="944" w:hanging="708"/>
      </w:pPr>
    </w:p>
    <w:p w14:paraId="1BA56B5C" w14:textId="77777777" w:rsidR="004850E8" w:rsidRPr="00D569EC" w:rsidRDefault="00FD0C58" w:rsidP="00721180">
      <w:pPr>
        <w:pStyle w:val="a3"/>
        <w:spacing w:before="514" w:after="771"/>
      </w:pPr>
      <w:r w:rsidRPr="00D569EC">
        <w:lastRenderedPageBreak/>
        <w:t>第捌章　簽證、居留及移民</w:t>
      </w:r>
    </w:p>
    <w:p w14:paraId="341468F0" w14:textId="77777777" w:rsidR="004850E8" w:rsidRPr="00D569EC" w:rsidRDefault="00FD0C58">
      <w:pPr>
        <w:pStyle w:val="a4"/>
        <w:spacing w:before="257" w:after="257"/>
        <w:ind w:left="632" w:hanging="632"/>
        <w:rPr>
          <w:color w:val="auto"/>
        </w:rPr>
      </w:pPr>
      <w:r w:rsidRPr="00D569EC">
        <w:rPr>
          <w:color w:val="auto"/>
        </w:rPr>
        <w:t>一、居留及移民規定</w:t>
      </w:r>
    </w:p>
    <w:p w14:paraId="0E0A81BA" w14:textId="77777777" w:rsidR="004850E8" w:rsidRPr="00D569EC" w:rsidRDefault="00FD0C58">
      <w:pPr>
        <w:ind w:firstLine="472"/>
        <w:rPr>
          <w:lang w:eastAsia="zh-TW"/>
        </w:rPr>
      </w:pPr>
      <w:r w:rsidRPr="00D569EC">
        <w:rPr>
          <w:lang w:eastAsia="zh-TW"/>
        </w:rPr>
        <w:t>條約商人（</w:t>
      </w:r>
      <w:r w:rsidRPr="00D569EC">
        <w:rPr>
          <w:lang w:eastAsia="zh-TW"/>
        </w:rPr>
        <w:t>E-1</w:t>
      </w:r>
      <w:r w:rsidRPr="00D569EC">
        <w:rPr>
          <w:lang w:eastAsia="zh-TW"/>
        </w:rPr>
        <w:t>簽證）或條約投資人（</w:t>
      </w:r>
      <w:r w:rsidRPr="00D569EC">
        <w:rPr>
          <w:lang w:eastAsia="zh-TW"/>
        </w:rPr>
        <w:t>E-2</w:t>
      </w:r>
      <w:r w:rsidRPr="00D569EC">
        <w:rPr>
          <w:lang w:eastAsia="zh-TW"/>
        </w:rPr>
        <w:t>簽證）。美國移民暨國籍法提供了非移民簽證種類給和美國簽有通商及通航條約國家的國民，到美國從事實質貿易，包括服務或技術上的貿易，並且該貿易主要是介於美國及該條約國之間；或到美國開發及運作其所投資的企業；或正要投資一筆相當數量的資金到美國。</w:t>
      </w:r>
      <w:r w:rsidRPr="00D569EC">
        <w:rPr>
          <w:lang w:eastAsia="zh-TW"/>
        </w:rPr>
        <w:t xml:space="preserve"> </w:t>
      </w:r>
    </w:p>
    <w:p w14:paraId="441F7B6F" w14:textId="4E613BCB" w:rsidR="004850E8" w:rsidRPr="00D569EC" w:rsidRDefault="00FD0C58">
      <w:pPr>
        <w:ind w:firstLine="472"/>
        <w:rPr>
          <w:lang w:eastAsia="zh-TW"/>
        </w:rPr>
      </w:pPr>
      <w:r w:rsidRPr="00D569EC">
        <w:rPr>
          <w:lang w:eastAsia="zh-TW"/>
        </w:rPr>
        <w:t>申請人如果要申請</w:t>
      </w:r>
      <w:r w:rsidRPr="00D569EC">
        <w:rPr>
          <w:lang w:eastAsia="zh-TW"/>
        </w:rPr>
        <w:t xml:space="preserve"> E-1 </w:t>
      </w:r>
      <w:r w:rsidRPr="00D569EC">
        <w:rPr>
          <w:lang w:eastAsia="zh-TW"/>
        </w:rPr>
        <w:t>條約商人或</w:t>
      </w:r>
      <w:r w:rsidRPr="00D569EC">
        <w:rPr>
          <w:lang w:eastAsia="zh-TW"/>
        </w:rPr>
        <w:t xml:space="preserve"> E-2 </w:t>
      </w:r>
      <w:r w:rsidR="00DB0F5B" w:rsidRPr="00D569EC">
        <w:rPr>
          <w:lang w:eastAsia="zh-TW"/>
        </w:rPr>
        <w:t>條約投資人簽證，在各方面需符合嚴格的條件，如：申請人的國籍</w:t>
      </w:r>
      <w:r w:rsidR="00DB0F5B" w:rsidRPr="00D569EC">
        <w:rPr>
          <w:rFonts w:hint="eastAsia"/>
          <w:lang w:eastAsia="zh-TW"/>
        </w:rPr>
        <w:t>、</w:t>
      </w:r>
      <w:r w:rsidR="00AB1910" w:rsidRPr="00D569EC">
        <w:rPr>
          <w:lang w:eastAsia="zh-TW"/>
        </w:rPr>
        <w:t>申請公司的國籍</w:t>
      </w:r>
      <w:r w:rsidR="00AB1910" w:rsidRPr="00D569EC">
        <w:rPr>
          <w:rFonts w:hint="eastAsia"/>
          <w:lang w:eastAsia="zh-TW"/>
        </w:rPr>
        <w:t>、</w:t>
      </w:r>
      <w:r w:rsidR="00AB1910" w:rsidRPr="00D569EC">
        <w:rPr>
          <w:lang w:eastAsia="zh-TW"/>
        </w:rPr>
        <w:t>公司的大小</w:t>
      </w:r>
      <w:r w:rsidR="00AB1910" w:rsidRPr="00D569EC">
        <w:rPr>
          <w:rFonts w:hint="eastAsia"/>
          <w:lang w:eastAsia="zh-TW"/>
        </w:rPr>
        <w:t>、</w:t>
      </w:r>
      <w:r w:rsidR="00AB1910" w:rsidRPr="00D569EC">
        <w:rPr>
          <w:lang w:eastAsia="zh-TW"/>
        </w:rPr>
        <w:t>營業性質</w:t>
      </w:r>
      <w:r w:rsidR="00AB1910" w:rsidRPr="00D569EC">
        <w:rPr>
          <w:rFonts w:hint="eastAsia"/>
          <w:lang w:eastAsia="zh-TW"/>
        </w:rPr>
        <w:t>、</w:t>
      </w:r>
      <w:r w:rsidRPr="00D569EC">
        <w:rPr>
          <w:lang w:eastAsia="zh-TW"/>
        </w:rPr>
        <w:t>貿易方向，以及申請人在此公司的職務等。此類申請人常會委託律師代為處理</w:t>
      </w:r>
      <w:r w:rsidRPr="00D569EC">
        <w:rPr>
          <w:lang w:eastAsia="zh-TW"/>
        </w:rPr>
        <w:t xml:space="preserve"> E </w:t>
      </w:r>
      <w:r w:rsidRPr="00D569EC">
        <w:rPr>
          <w:lang w:eastAsia="zh-TW"/>
        </w:rPr>
        <w:t>簽證所有事項的申請。如果條件符合文件也準備齊全，您可以預約到美國在臺協會的面談時間。查詢</w:t>
      </w:r>
      <w:r w:rsidRPr="00D569EC">
        <w:rPr>
          <w:lang w:eastAsia="zh-TW"/>
        </w:rPr>
        <w:t xml:space="preserve"> E </w:t>
      </w:r>
      <w:r w:rsidRPr="00D569EC">
        <w:rPr>
          <w:lang w:eastAsia="zh-TW"/>
        </w:rPr>
        <w:t>簽證的進一步資料，請電美國在臺協會</w:t>
      </w:r>
      <w:r w:rsidRPr="00D569EC">
        <w:rPr>
          <w:lang w:eastAsia="zh-TW"/>
        </w:rPr>
        <w:t>2162-2000</w:t>
      </w:r>
      <w:r w:rsidRPr="00D569EC">
        <w:rPr>
          <w:lang w:eastAsia="zh-TW"/>
        </w:rPr>
        <w:t>轉分機</w:t>
      </w:r>
      <w:r w:rsidRPr="00D569EC">
        <w:rPr>
          <w:lang w:eastAsia="zh-TW"/>
        </w:rPr>
        <w:t>2026</w:t>
      </w:r>
      <w:r w:rsidRPr="00D569EC">
        <w:rPr>
          <w:lang w:eastAsia="zh-TW"/>
        </w:rPr>
        <w:t>。</w:t>
      </w:r>
    </w:p>
    <w:p w14:paraId="06CF3A61" w14:textId="44D602C2" w:rsidR="004850E8" w:rsidRPr="00D569EC" w:rsidRDefault="00FD0C58">
      <w:pPr>
        <w:ind w:firstLine="472"/>
        <w:rPr>
          <w:lang w:eastAsia="zh-TW"/>
        </w:rPr>
      </w:pPr>
      <w:r w:rsidRPr="00D569EC">
        <w:rPr>
          <w:lang w:eastAsia="zh-TW"/>
        </w:rPr>
        <w:t>美國移民局於</w:t>
      </w:r>
      <w:r w:rsidRPr="00D569EC">
        <w:rPr>
          <w:lang w:eastAsia="zh-TW"/>
        </w:rPr>
        <w:t>2017</w:t>
      </w:r>
      <w:r w:rsidRPr="00D569EC">
        <w:rPr>
          <w:lang w:eastAsia="zh-TW"/>
        </w:rPr>
        <w:t>年</w:t>
      </w:r>
      <w:r w:rsidRPr="00D569EC">
        <w:rPr>
          <w:lang w:eastAsia="zh-TW"/>
        </w:rPr>
        <w:t>1</w:t>
      </w:r>
      <w:r w:rsidRPr="00D569EC">
        <w:rPr>
          <w:lang w:eastAsia="zh-TW"/>
        </w:rPr>
        <w:t>月</w:t>
      </w:r>
      <w:r w:rsidRPr="00D569EC">
        <w:rPr>
          <w:lang w:eastAsia="zh-TW"/>
        </w:rPr>
        <w:t>17</w:t>
      </w:r>
      <w:r w:rsidRPr="00D569EC">
        <w:rPr>
          <w:lang w:eastAsia="zh-TW"/>
        </w:rPr>
        <w:t>日發</w:t>
      </w:r>
      <w:r w:rsidR="001D4A56" w:rsidRPr="00D569EC">
        <w:rPr>
          <w:lang w:eastAsia="zh-TW"/>
        </w:rPr>
        <w:t>布</w:t>
      </w:r>
      <w:r w:rsidRPr="00D569EC">
        <w:rPr>
          <w:lang w:eastAsia="zh-TW"/>
        </w:rPr>
        <w:t>符合一定條件的外國創業者發放入境許可（</w:t>
      </w:r>
      <w:r w:rsidRPr="00D569EC">
        <w:rPr>
          <w:lang w:eastAsia="zh-TW"/>
        </w:rPr>
        <w:t>Parole</w:t>
      </w:r>
      <w:r w:rsidRPr="00D569EC">
        <w:rPr>
          <w:lang w:eastAsia="zh-TW"/>
        </w:rPr>
        <w:t>），即在美國臨時居留許可（</w:t>
      </w:r>
      <w:r w:rsidRPr="00D569EC">
        <w:rPr>
          <w:lang w:eastAsia="zh-TW"/>
        </w:rPr>
        <w:t>temporary permission</w:t>
      </w:r>
      <w:r w:rsidRPr="00D569EC">
        <w:rPr>
          <w:lang w:eastAsia="zh-TW"/>
        </w:rPr>
        <w:t>），允許符合條件的外國創業者在美合法逗留和工作以便啟動或擴展其公司業務的規定。根據有關規定，移民局可以使用其發放入境許可（</w:t>
      </w:r>
      <w:r w:rsidRPr="00D569EC">
        <w:rPr>
          <w:lang w:eastAsia="zh-TW"/>
        </w:rPr>
        <w:t>Parole</w:t>
      </w:r>
      <w:r w:rsidRPr="00D569EC">
        <w:rPr>
          <w:lang w:eastAsia="zh-TW"/>
        </w:rPr>
        <w:t>）的權力根據個案的具體情況決定是否允許那些符合條件的外國創業者在美國停留和工作，前提是這些創業者能夠證明其在美的逗留將具有創造快速商業增長和增加就業的潛力（</w:t>
      </w:r>
      <w:r w:rsidRPr="00D569EC">
        <w:rPr>
          <w:lang w:eastAsia="zh-TW"/>
        </w:rPr>
        <w:t>potential</w:t>
      </w:r>
      <w:r w:rsidRPr="00D569EC">
        <w:rPr>
          <w:lang w:eastAsia="zh-TW"/>
        </w:rPr>
        <w:t>）從而為美國提供重大公共福利（</w:t>
      </w:r>
      <w:r w:rsidRPr="00D569EC">
        <w:rPr>
          <w:lang w:eastAsia="zh-TW"/>
        </w:rPr>
        <w:t>significant public benefit</w:t>
      </w:r>
      <w:r w:rsidRPr="00D569EC">
        <w:rPr>
          <w:lang w:eastAsia="zh-TW"/>
        </w:rPr>
        <w:t>）。規定</w:t>
      </w:r>
      <w:r w:rsidR="00E4088C" w:rsidRPr="00D569EC">
        <w:rPr>
          <w:rFonts w:hint="eastAsia"/>
          <w:lang w:eastAsia="zh-TW"/>
        </w:rPr>
        <w:t>已</w:t>
      </w:r>
      <w:r w:rsidRPr="00D569EC">
        <w:rPr>
          <w:lang w:eastAsia="zh-TW"/>
        </w:rPr>
        <w:t>於</w:t>
      </w:r>
      <w:r w:rsidRPr="00D569EC">
        <w:rPr>
          <w:lang w:eastAsia="zh-TW"/>
        </w:rPr>
        <w:t>2017</w:t>
      </w:r>
      <w:r w:rsidRPr="00D569EC">
        <w:rPr>
          <w:lang w:eastAsia="zh-TW"/>
        </w:rPr>
        <w:t>年</w:t>
      </w:r>
      <w:r w:rsidRPr="00D569EC">
        <w:rPr>
          <w:lang w:eastAsia="zh-TW"/>
        </w:rPr>
        <w:t>7</w:t>
      </w:r>
      <w:r w:rsidRPr="00D569EC">
        <w:rPr>
          <w:lang w:eastAsia="zh-TW"/>
        </w:rPr>
        <w:t>月</w:t>
      </w:r>
      <w:r w:rsidRPr="00D569EC">
        <w:rPr>
          <w:lang w:eastAsia="zh-TW"/>
        </w:rPr>
        <w:t>17</w:t>
      </w:r>
      <w:r w:rsidRPr="00D569EC">
        <w:rPr>
          <w:lang w:eastAsia="zh-TW"/>
        </w:rPr>
        <w:t>日開始生效，符合條件的外國創業者將被授予可以長達</w:t>
      </w:r>
      <w:r w:rsidRPr="00D569EC">
        <w:rPr>
          <w:lang w:eastAsia="zh-TW"/>
        </w:rPr>
        <w:t>30</w:t>
      </w:r>
      <w:r w:rsidRPr="00D569EC">
        <w:rPr>
          <w:lang w:eastAsia="zh-TW"/>
        </w:rPr>
        <w:t>個月的首期臨時逗留</w:t>
      </w:r>
      <w:r w:rsidRPr="00D569EC">
        <w:rPr>
          <w:rFonts w:ascii="華康細圓體"/>
          <w:lang w:eastAsia="zh-TW"/>
        </w:rPr>
        <w:t>期</w:t>
      </w:r>
      <w:r w:rsidR="00E4088C" w:rsidRPr="00D569EC">
        <w:rPr>
          <w:rFonts w:ascii="華康細圓體" w:hint="eastAsia"/>
          <w:lang w:eastAsia="zh-TW"/>
        </w:rPr>
        <w:t>，</w:t>
      </w:r>
      <w:r w:rsidRPr="00D569EC">
        <w:rPr>
          <w:lang w:eastAsia="zh-TW"/>
        </w:rPr>
        <w:t>如移民局認為創業者符合條件，還可以再申請長達</w:t>
      </w:r>
      <w:r w:rsidRPr="00D569EC">
        <w:rPr>
          <w:lang w:eastAsia="zh-TW"/>
        </w:rPr>
        <w:t>30</w:t>
      </w:r>
      <w:r w:rsidRPr="00D569EC">
        <w:rPr>
          <w:lang w:eastAsia="zh-TW"/>
        </w:rPr>
        <w:t>個月的延期，但總期限仍然是</w:t>
      </w:r>
      <w:r w:rsidRPr="00D569EC">
        <w:rPr>
          <w:lang w:eastAsia="zh-TW"/>
        </w:rPr>
        <w:t>5</w:t>
      </w:r>
      <w:r w:rsidRPr="00D569EC">
        <w:rPr>
          <w:lang w:eastAsia="zh-TW"/>
        </w:rPr>
        <w:t>年。每個新成立的公司（</w:t>
      </w:r>
      <w:r w:rsidRPr="00D569EC">
        <w:rPr>
          <w:lang w:eastAsia="zh-TW"/>
        </w:rPr>
        <w:t>start-up entity</w:t>
      </w:r>
      <w:r w:rsidRPr="00D569EC">
        <w:rPr>
          <w:lang w:eastAsia="zh-TW"/>
        </w:rPr>
        <w:t>）可以有最多</w:t>
      </w:r>
      <w:r w:rsidRPr="00D569EC">
        <w:rPr>
          <w:lang w:eastAsia="zh-TW"/>
        </w:rPr>
        <w:t>3</w:t>
      </w:r>
      <w:r w:rsidRPr="00D569EC">
        <w:rPr>
          <w:lang w:eastAsia="zh-TW"/>
        </w:rPr>
        <w:t>名符合條件的創業者獲得臨時逗留權，外加其配</w:t>
      </w:r>
      <w:r w:rsidRPr="00D569EC">
        <w:rPr>
          <w:lang w:eastAsia="zh-TW"/>
        </w:rPr>
        <w:lastRenderedPageBreak/>
        <w:t>偶和子女。獲得臨時逗留權的外國創業者只能為其本公司工作。外國創業者的配偶也可以申請美國的工作許可，但其子女不符合申請工卡的條件。</w:t>
      </w:r>
    </w:p>
    <w:p w14:paraId="56FF41AD" w14:textId="77777777" w:rsidR="004850E8" w:rsidRPr="00D569EC" w:rsidRDefault="00FD0C58">
      <w:pPr>
        <w:pStyle w:val="a4"/>
        <w:spacing w:before="257" w:after="257"/>
        <w:ind w:left="632" w:hanging="632"/>
        <w:rPr>
          <w:color w:val="auto"/>
        </w:rPr>
      </w:pPr>
      <w:r w:rsidRPr="00D569EC">
        <w:rPr>
          <w:color w:val="auto"/>
        </w:rPr>
        <w:t>二、聘用外籍員工</w:t>
      </w:r>
    </w:p>
    <w:p w14:paraId="19876AA8" w14:textId="2DE4446C" w:rsidR="004850E8" w:rsidRPr="00D569EC" w:rsidRDefault="00FD0C58">
      <w:pPr>
        <w:ind w:firstLine="472"/>
        <w:rPr>
          <w:lang w:eastAsia="zh-TW"/>
        </w:rPr>
      </w:pPr>
      <w:r w:rsidRPr="00D569EC">
        <w:rPr>
          <w:lang w:eastAsia="zh-TW"/>
        </w:rPr>
        <w:t>公司聘用外籍員工可為員工在移民局申請</w:t>
      </w:r>
      <w:r w:rsidRPr="00D569EC">
        <w:rPr>
          <w:lang w:eastAsia="zh-TW"/>
        </w:rPr>
        <w:t>H-1B</w:t>
      </w:r>
      <w:r w:rsidRPr="00D569EC">
        <w:rPr>
          <w:lang w:eastAsia="zh-TW"/>
        </w:rPr>
        <w:t>簽證，該簽證每年限額為</w:t>
      </w:r>
      <w:r w:rsidRPr="00D569EC">
        <w:rPr>
          <w:lang w:eastAsia="zh-TW"/>
        </w:rPr>
        <w:t>65,000</w:t>
      </w:r>
      <w:r w:rsidRPr="00D569EC">
        <w:rPr>
          <w:lang w:eastAsia="zh-TW"/>
        </w:rPr>
        <w:t>名，近年來每年申請人數皆超過名額限制，因此採隨機抽取方式，被抽中的外國專業人員可以從</w:t>
      </w:r>
      <w:r w:rsidRPr="00D569EC">
        <w:rPr>
          <w:lang w:eastAsia="zh-TW"/>
        </w:rPr>
        <w:t>10</w:t>
      </w:r>
      <w:r w:rsidRPr="00D569EC">
        <w:rPr>
          <w:lang w:eastAsia="zh-TW"/>
        </w:rPr>
        <w:t>月</w:t>
      </w:r>
      <w:r w:rsidRPr="00D569EC">
        <w:rPr>
          <w:lang w:eastAsia="zh-TW"/>
        </w:rPr>
        <w:t>1</w:t>
      </w:r>
      <w:r w:rsidRPr="00D569EC">
        <w:rPr>
          <w:lang w:eastAsia="zh-TW"/>
        </w:rPr>
        <w:t>日開始的會計年度中遞交申請證件。</w:t>
      </w:r>
      <w:r w:rsidRPr="00D569EC">
        <w:rPr>
          <w:lang w:eastAsia="zh-TW"/>
        </w:rPr>
        <w:t>H-1B</w:t>
      </w:r>
      <w:r w:rsidRPr="00D569EC">
        <w:rPr>
          <w:lang w:eastAsia="zh-TW"/>
        </w:rPr>
        <w:t>簽證允許具有學士以上學位和特殊技能的外國人為美國公司工作六年。該</w:t>
      </w:r>
      <w:r w:rsidR="00203EB0" w:rsidRPr="00D569EC">
        <w:rPr>
          <w:lang w:eastAsia="zh-TW"/>
        </w:rPr>
        <w:t>計畫</w:t>
      </w:r>
      <w:r w:rsidRPr="00D569EC">
        <w:rPr>
          <w:lang w:eastAsia="zh-TW"/>
        </w:rPr>
        <w:t>還為在美國大學獲得高等學位的外國人額外提供了</w:t>
      </w:r>
      <w:r w:rsidRPr="00D569EC">
        <w:rPr>
          <w:lang w:eastAsia="zh-TW"/>
        </w:rPr>
        <w:t>20,000</w:t>
      </w:r>
      <w:r w:rsidRPr="00D569EC">
        <w:rPr>
          <w:lang w:eastAsia="zh-TW"/>
        </w:rPr>
        <w:t>個簽證。</w:t>
      </w:r>
    </w:p>
    <w:p w14:paraId="7B137C94" w14:textId="5CB8CCBF" w:rsidR="004850E8" w:rsidRPr="00D569EC" w:rsidRDefault="00FD0C58">
      <w:pPr>
        <w:ind w:firstLine="472"/>
        <w:rPr>
          <w:lang w:eastAsia="zh-TW"/>
        </w:rPr>
      </w:pPr>
      <w:r w:rsidRPr="00D569EC">
        <w:rPr>
          <w:lang w:eastAsia="zh-TW"/>
        </w:rPr>
        <w:t>許多美國的高科技公司要求國會增加引進外國技術人才的簽證名額，微軟公司（</w:t>
      </w:r>
      <w:r w:rsidRPr="00D569EC">
        <w:rPr>
          <w:lang w:eastAsia="zh-TW"/>
        </w:rPr>
        <w:t>Microsoft Corp.</w:t>
      </w:r>
      <w:r w:rsidRPr="00D569EC">
        <w:rPr>
          <w:lang w:eastAsia="zh-TW"/>
        </w:rPr>
        <w:t>）董事長</w:t>
      </w:r>
      <w:hyperlink r:id="rId33" w:history="1">
        <w:r w:rsidRPr="00D569EC">
          <w:rPr>
            <w:lang w:eastAsia="zh-TW"/>
          </w:rPr>
          <w:t>比爾</w:t>
        </w:r>
        <w:r w:rsidRPr="00D569EC">
          <w:rPr>
            <w:rFonts w:ascii="華康細圓體" w:hAnsi="華康細圓體"/>
            <w:lang w:eastAsia="zh-TW"/>
          </w:rPr>
          <w:t>•</w:t>
        </w:r>
        <w:r w:rsidRPr="00D569EC">
          <w:rPr>
            <w:lang w:eastAsia="zh-TW"/>
          </w:rPr>
          <w:t>蓋茨（</w:t>
        </w:r>
        <w:r w:rsidRPr="00D569EC">
          <w:rPr>
            <w:lang w:eastAsia="zh-TW"/>
          </w:rPr>
          <w:t>Bill Gates</w:t>
        </w:r>
        <w:r w:rsidRPr="00D569EC">
          <w:rPr>
            <w:lang w:eastAsia="zh-TW"/>
          </w:rPr>
          <w:t>）在國會作證</w:t>
        </w:r>
      </w:hyperlink>
      <w:r w:rsidRPr="00D569EC">
        <w:rPr>
          <w:lang w:eastAsia="zh-TW"/>
        </w:rPr>
        <w:t>時警告，如不能獲得優秀的人才，美國正面臨著喪失科技競爭優勢的風險。然而，迄今國會未通過移民改革法案中對</w:t>
      </w:r>
      <w:r w:rsidRPr="00D569EC">
        <w:rPr>
          <w:lang w:eastAsia="zh-TW"/>
        </w:rPr>
        <w:t>H-1B</w:t>
      </w:r>
      <w:r w:rsidRPr="00D569EC">
        <w:rPr>
          <w:lang w:eastAsia="zh-TW"/>
        </w:rPr>
        <w:t>簽證提案之修改。移民相關</w:t>
      </w:r>
      <w:r w:rsidR="00DC3F59" w:rsidRPr="00D569EC">
        <w:rPr>
          <w:rFonts w:hint="eastAsia"/>
          <w:lang w:eastAsia="zh-TW"/>
        </w:rPr>
        <w:t>細</w:t>
      </w:r>
      <w:r w:rsidRPr="00D569EC">
        <w:rPr>
          <w:lang w:eastAsia="zh-TW"/>
        </w:rPr>
        <w:t>節請參考美國移民局網站</w:t>
      </w:r>
      <w:hyperlink r:id="rId34" w:history="1">
        <w:r w:rsidRPr="00D569EC">
          <w:rPr>
            <w:lang w:eastAsia="zh-TW"/>
          </w:rPr>
          <w:t>www.uscis.gov</w:t>
        </w:r>
      </w:hyperlink>
      <w:r w:rsidR="00E4088C" w:rsidRPr="00D569EC">
        <w:rPr>
          <w:rFonts w:ascii="華康細圓體" w:hint="eastAsia"/>
          <w:lang w:eastAsia="zh-TW"/>
        </w:rPr>
        <w:t>。</w:t>
      </w:r>
    </w:p>
    <w:p w14:paraId="359F39E5" w14:textId="77777777" w:rsidR="004850E8" w:rsidRPr="00D569EC" w:rsidRDefault="00FD0C58">
      <w:pPr>
        <w:pStyle w:val="a4"/>
        <w:spacing w:before="257" w:after="257"/>
        <w:ind w:left="632" w:hanging="632"/>
        <w:rPr>
          <w:color w:val="auto"/>
        </w:rPr>
      </w:pPr>
      <w:r w:rsidRPr="00D569EC">
        <w:rPr>
          <w:color w:val="auto"/>
        </w:rPr>
        <w:t>三、子女教育</w:t>
      </w:r>
    </w:p>
    <w:p w14:paraId="387CD10C" w14:textId="4677BC3F" w:rsidR="004850E8" w:rsidRPr="00D569EC" w:rsidRDefault="00FD0C58">
      <w:pPr>
        <w:ind w:firstLine="472"/>
        <w:rPr>
          <w:lang w:eastAsia="zh-TW"/>
        </w:rPr>
      </w:pPr>
      <w:r w:rsidRPr="00D569EC">
        <w:rPr>
          <w:lang w:eastAsia="zh-TW"/>
        </w:rPr>
        <w:t>凡有合法身份之外籍人士皆可依居住學區，為未滿</w:t>
      </w:r>
      <w:r w:rsidRPr="00D569EC">
        <w:rPr>
          <w:lang w:eastAsia="zh-TW"/>
        </w:rPr>
        <w:t>21</w:t>
      </w:r>
      <w:r w:rsidRPr="00D569EC">
        <w:rPr>
          <w:lang w:eastAsia="zh-TW"/>
        </w:rPr>
        <w:t>歲之子女申請進入公立小學至高中就讀，全美各地亦有許多名牌私立學校，則不分學區，以各校招考方式入學，值得留意的是：許多持有</w:t>
      </w:r>
      <w:r w:rsidRPr="00D569EC">
        <w:rPr>
          <w:lang w:eastAsia="zh-TW"/>
        </w:rPr>
        <w:t>H-1B</w:t>
      </w:r>
      <w:r w:rsidRPr="00D569EC">
        <w:rPr>
          <w:lang w:eastAsia="zh-TW"/>
        </w:rPr>
        <w:t>、</w:t>
      </w:r>
      <w:r w:rsidRPr="00D569EC">
        <w:rPr>
          <w:lang w:eastAsia="zh-TW"/>
        </w:rPr>
        <w:t>F-1</w:t>
      </w:r>
      <w:r w:rsidRPr="00D569EC">
        <w:rPr>
          <w:lang w:eastAsia="zh-TW"/>
        </w:rPr>
        <w:t>或</w:t>
      </w:r>
      <w:r w:rsidRPr="00D569EC">
        <w:rPr>
          <w:lang w:eastAsia="zh-TW"/>
        </w:rPr>
        <w:t>L-1</w:t>
      </w:r>
      <w:r w:rsidRPr="00D569EC">
        <w:rPr>
          <w:lang w:eastAsia="zh-TW"/>
        </w:rPr>
        <w:t>身份父母在來美</w:t>
      </w:r>
      <w:r w:rsidR="00DC3F59" w:rsidRPr="00D569EC">
        <w:rPr>
          <w:rFonts w:hint="eastAsia"/>
          <w:lang w:eastAsia="zh-TW"/>
        </w:rPr>
        <w:t>後</w:t>
      </w:r>
      <w:r w:rsidRPr="00D569EC">
        <w:rPr>
          <w:lang w:eastAsia="zh-TW"/>
        </w:rPr>
        <w:t>，通常僅注意到本身</w:t>
      </w:r>
      <w:r w:rsidRPr="00D569EC">
        <w:rPr>
          <w:lang w:eastAsia="zh-TW"/>
        </w:rPr>
        <w:t>H-1B</w:t>
      </w:r>
      <w:r w:rsidRPr="00D569EC">
        <w:rPr>
          <w:lang w:eastAsia="zh-TW"/>
        </w:rPr>
        <w:t>、</w:t>
      </w:r>
      <w:r w:rsidRPr="00D569EC">
        <w:rPr>
          <w:lang w:eastAsia="zh-TW"/>
        </w:rPr>
        <w:t>F-1</w:t>
      </w:r>
      <w:r w:rsidRPr="00D569EC">
        <w:rPr>
          <w:lang w:eastAsia="zh-TW"/>
        </w:rPr>
        <w:t>、或</w:t>
      </w:r>
      <w:r w:rsidRPr="00D569EC">
        <w:rPr>
          <w:lang w:eastAsia="zh-TW"/>
        </w:rPr>
        <w:t>L-1</w:t>
      </w:r>
      <w:r w:rsidRPr="00D569EC">
        <w:rPr>
          <w:lang w:eastAsia="zh-TW"/>
        </w:rPr>
        <w:t>的有效期問題，而忽略了子女在滿</w:t>
      </w:r>
      <w:r w:rsidRPr="00D569EC">
        <w:rPr>
          <w:lang w:eastAsia="zh-TW"/>
        </w:rPr>
        <w:t>21</w:t>
      </w:r>
      <w:r w:rsidRPr="00D569EC">
        <w:rPr>
          <w:lang w:eastAsia="zh-TW"/>
        </w:rPr>
        <w:t>歲</w:t>
      </w:r>
      <w:r w:rsidR="00DC3F59" w:rsidRPr="00D569EC">
        <w:rPr>
          <w:rFonts w:hint="eastAsia"/>
          <w:lang w:eastAsia="zh-TW"/>
        </w:rPr>
        <w:t>後</w:t>
      </w:r>
      <w:r w:rsidRPr="00D569EC">
        <w:rPr>
          <w:lang w:eastAsia="zh-TW"/>
        </w:rPr>
        <w:t>跟隨父母身份將失效的問題，提醒父母應提早在孩子滿</w:t>
      </w:r>
      <w:r w:rsidRPr="00D569EC">
        <w:rPr>
          <w:lang w:eastAsia="zh-TW"/>
        </w:rPr>
        <w:t>21</w:t>
      </w:r>
      <w:r w:rsidRPr="00D569EC">
        <w:rPr>
          <w:lang w:eastAsia="zh-TW"/>
        </w:rPr>
        <w:t>歲前，為孩子單獨向移民局提出轉換身份的申請。如果孩子仍然在求學的話可以提出轉換為</w:t>
      </w:r>
      <w:r w:rsidRPr="00D569EC">
        <w:rPr>
          <w:lang w:eastAsia="zh-TW"/>
        </w:rPr>
        <w:t>F-1</w:t>
      </w:r>
      <w:r w:rsidRPr="00D569EC">
        <w:rPr>
          <w:lang w:eastAsia="zh-TW"/>
        </w:rPr>
        <w:t>學生的申請。各地學校（小學至高中）比較可至</w:t>
      </w:r>
      <w:r w:rsidRPr="00D569EC">
        <w:rPr>
          <w:lang w:eastAsia="zh-TW"/>
        </w:rPr>
        <w:t>www.greatschools.org</w:t>
      </w:r>
      <w:r w:rsidR="00E4088C" w:rsidRPr="00D569EC">
        <w:rPr>
          <w:rFonts w:ascii="華康細圓體" w:hint="eastAsia"/>
          <w:lang w:eastAsia="zh-TW"/>
        </w:rPr>
        <w:t>。</w:t>
      </w:r>
    </w:p>
    <w:p w14:paraId="276C7E72" w14:textId="77777777" w:rsidR="004850E8" w:rsidRPr="00D569EC" w:rsidRDefault="00FD0C58" w:rsidP="00721180">
      <w:pPr>
        <w:pStyle w:val="a3"/>
        <w:spacing w:before="514" w:after="771"/>
      </w:pPr>
      <w:r w:rsidRPr="00D569EC">
        <w:lastRenderedPageBreak/>
        <w:t>第玖章　結論</w:t>
      </w:r>
    </w:p>
    <w:p w14:paraId="24CD9C33" w14:textId="77777777" w:rsidR="006437BF" w:rsidRPr="00D569EC" w:rsidRDefault="00FD0C58">
      <w:pPr>
        <w:ind w:firstLine="472"/>
        <w:rPr>
          <w:lang w:eastAsia="zh-TW"/>
        </w:rPr>
      </w:pPr>
      <w:r w:rsidRPr="00D569EC">
        <w:rPr>
          <w:lang w:eastAsia="zh-TW"/>
        </w:rPr>
        <w:t>肯州積極推動各項利商措施吸引企業進駐，創造就業機會，</w:t>
      </w:r>
      <w:r w:rsidR="006437BF" w:rsidRPr="00D569EC">
        <w:rPr>
          <w:rFonts w:hint="eastAsia"/>
          <w:lang w:eastAsia="zh-TW"/>
        </w:rPr>
        <w:t>20</w:t>
      </w:r>
      <w:r w:rsidR="006437BF" w:rsidRPr="00D569EC">
        <w:rPr>
          <w:rFonts w:hint="eastAsia"/>
          <w:lang w:eastAsia="zh-TW"/>
        </w:rPr>
        <w:t>年內就業人口結構從早年的製造業、建築業和採礦業轉向從事貿易、運輸、公用事業、資訊、金融活動、專業、商務、教育、保健、休閒和娛樂等服務業，目前估計有</w:t>
      </w:r>
      <w:r w:rsidR="006437BF" w:rsidRPr="00D569EC">
        <w:rPr>
          <w:rFonts w:hint="eastAsia"/>
          <w:lang w:eastAsia="zh-TW"/>
        </w:rPr>
        <w:t>66.7%</w:t>
      </w:r>
      <w:r w:rsidR="006437BF" w:rsidRPr="00D569EC">
        <w:rPr>
          <w:rFonts w:hint="eastAsia"/>
          <w:lang w:eastAsia="zh-TW"/>
        </w:rPr>
        <w:t>的人從事服務行業，</w:t>
      </w:r>
      <w:r w:rsidR="006437BF" w:rsidRPr="00D569EC">
        <w:rPr>
          <w:rFonts w:hint="eastAsia"/>
          <w:lang w:eastAsia="zh-TW"/>
        </w:rPr>
        <w:t>17.5%</w:t>
      </w:r>
      <w:r w:rsidR="006437BF" w:rsidRPr="00D569EC">
        <w:rPr>
          <w:rFonts w:hint="eastAsia"/>
          <w:lang w:eastAsia="zh-TW"/>
        </w:rPr>
        <w:t>從事製造業，另</w:t>
      </w:r>
      <w:r w:rsidR="006437BF" w:rsidRPr="00D569EC">
        <w:rPr>
          <w:rFonts w:hint="eastAsia"/>
          <w:lang w:eastAsia="zh-TW"/>
        </w:rPr>
        <w:t>15.9%</w:t>
      </w:r>
      <w:r w:rsidR="006437BF" w:rsidRPr="00D569EC">
        <w:rPr>
          <w:rFonts w:hint="eastAsia"/>
          <w:lang w:eastAsia="zh-TW"/>
        </w:rPr>
        <w:t>在政府工作。</w:t>
      </w:r>
    </w:p>
    <w:p w14:paraId="083BA107" w14:textId="158B5768" w:rsidR="004850E8" w:rsidRPr="00D569EC" w:rsidRDefault="006437BF">
      <w:pPr>
        <w:ind w:firstLine="472"/>
        <w:rPr>
          <w:lang w:eastAsia="zh-TW"/>
        </w:rPr>
      </w:pPr>
      <w:r w:rsidRPr="00D569EC">
        <w:rPr>
          <w:rFonts w:hint="eastAsia"/>
          <w:lang w:eastAsia="zh-TW"/>
        </w:rPr>
        <w:t>然此趨勢對肯州經濟利弊參半，因私營服務週薪平均為</w:t>
      </w:r>
      <w:r w:rsidRPr="00D569EC">
        <w:rPr>
          <w:rFonts w:hint="eastAsia"/>
          <w:lang w:eastAsia="zh-TW"/>
        </w:rPr>
        <w:t>732</w:t>
      </w:r>
      <w:r w:rsidR="00AB1910" w:rsidRPr="00D569EC">
        <w:rPr>
          <w:rFonts w:hint="eastAsia"/>
          <w:lang w:eastAsia="zh-TW"/>
        </w:rPr>
        <w:t>美元</w:t>
      </w:r>
      <w:r w:rsidRPr="00D569EC">
        <w:rPr>
          <w:rFonts w:hint="eastAsia"/>
          <w:lang w:eastAsia="zh-TW"/>
        </w:rPr>
        <w:t>，低於製造業的</w:t>
      </w:r>
      <w:r w:rsidRPr="00D569EC">
        <w:rPr>
          <w:rFonts w:hint="eastAsia"/>
          <w:lang w:eastAsia="zh-TW"/>
        </w:rPr>
        <w:t>941</w:t>
      </w:r>
      <w:r w:rsidRPr="00D569EC">
        <w:rPr>
          <w:rFonts w:hint="eastAsia"/>
          <w:lang w:eastAsia="zh-TW"/>
        </w:rPr>
        <w:t>美元。製造業在以下幾個方面是肯塔基州的主導產業。肯塔基州</w:t>
      </w:r>
      <w:r w:rsidRPr="00D569EC">
        <w:rPr>
          <w:rFonts w:hint="eastAsia"/>
          <w:lang w:eastAsia="zh-TW"/>
        </w:rPr>
        <w:t>18%</w:t>
      </w:r>
      <w:r w:rsidRPr="00D569EC">
        <w:rPr>
          <w:rFonts w:hint="eastAsia"/>
          <w:lang w:eastAsia="zh-TW"/>
        </w:rPr>
        <w:t>的</w:t>
      </w:r>
      <w:r w:rsidRPr="00D569EC">
        <w:rPr>
          <w:rFonts w:hint="eastAsia"/>
          <w:lang w:eastAsia="zh-TW"/>
        </w:rPr>
        <w:t>GDP</w:t>
      </w:r>
      <w:r w:rsidRPr="00D569EC">
        <w:rPr>
          <w:rFonts w:hint="eastAsia"/>
          <w:lang w:eastAsia="zh-TW"/>
        </w:rPr>
        <w:t>來自製造業，提供</w:t>
      </w:r>
      <w:r w:rsidRPr="00D569EC">
        <w:rPr>
          <w:rFonts w:hint="eastAsia"/>
          <w:lang w:eastAsia="zh-TW"/>
        </w:rPr>
        <w:t>27</w:t>
      </w:r>
      <w:r w:rsidRPr="00D569EC">
        <w:rPr>
          <w:rFonts w:hint="eastAsia"/>
          <w:lang w:eastAsia="zh-TW"/>
        </w:rPr>
        <w:t>萬個就業機會，</w:t>
      </w:r>
      <w:r w:rsidR="001D4A56" w:rsidRPr="00D569EC">
        <w:rPr>
          <w:rFonts w:hint="eastAsia"/>
          <w:lang w:eastAsia="zh-TW"/>
        </w:rPr>
        <w:t>占</w:t>
      </w:r>
      <w:r w:rsidRPr="00D569EC">
        <w:rPr>
          <w:rFonts w:hint="eastAsia"/>
          <w:lang w:eastAsia="zh-TW"/>
        </w:rPr>
        <w:t>當地人口的</w:t>
      </w:r>
      <w:r w:rsidRPr="00D569EC">
        <w:rPr>
          <w:rFonts w:hint="eastAsia"/>
          <w:lang w:eastAsia="zh-TW"/>
        </w:rPr>
        <w:t>14.3%</w:t>
      </w:r>
      <w:r w:rsidRPr="00D569EC">
        <w:rPr>
          <w:rFonts w:hint="eastAsia"/>
          <w:lang w:eastAsia="zh-TW"/>
        </w:rPr>
        <w:t>。製造業的工資相當不錯，平均年收入為</w:t>
      </w:r>
      <w:r w:rsidRPr="00D569EC">
        <w:rPr>
          <w:rFonts w:hint="eastAsia"/>
          <w:lang w:eastAsia="zh-TW"/>
        </w:rPr>
        <w:t>44,000</w:t>
      </w:r>
      <w:r w:rsidRPr="00D569EC">
        <w:rPr>
          <w:rFonts w:hint="eastAsia"/>
          <w:lang w:eastAsia="zh-TW"/>
        </w:rPr>
        <w:t>美元，較其他工作薪資多</w:t>
      </w:r>
      <w:r w:rsidRPr="00D569EC">
        <w:rPr>
          <w:rFonts w:hint="eastAsia"/>
          <w:lang w:eastAsia="zh-TW"/>
        </w:rPr>
        <w:t>10%</w:t>
      </w:r>
      <w:r w:rsidRPr="00D569EC">
        <w:rPr>
          <w:rFonts w:hint="eastAsia"/>
          <w:lang w:eastAsia="zh-TW"/>
        </w:rPr>
        <w:t>。因此，該州著力</w:t>
      </w:r>
      <w:r w:rsidR="00FD0C58" w:rsidRPr="00D569EC">
        <w:rPr>
          <w:lang w:eastAsia="zh-TW"/>
        </w:rPr>
        <w:t>發展</w:t>
      </w:r>
      <w:r w:rsidRPr="00D569EC">
        <w:rPr>
          <w:rFonts w:hint="eastAsia"/>
          <w:lang w:eastAsia="zh-TW"/>
        </w:rPr>
        <w:t>高</w:t>
      </w:r>
      <w:r w:rsidR="00FD0C58" w:rsidRPr="00D569EC">
        <w:rPr>
          <w:lang w:eastAsia="zh-TW"/>
        </w:rPr>
        <w:t>科技製造業，</w:t>
      </w:r>
      <w:r w:rsidRPr="00D569EC">
        <w:rPr>
          <w:rFonts w:hint="eastAsia"/>
          <w:lang w:eastAsia="zh-TW"/>
        </w:rPr>
        <w:t>和醫療科技產業，</w:t>
      </w:r>
      <w:r w:rsidR="00FD0C58" w:rsidRPr="00D569EC">
        <w:rPr>
          <w:lang w:eastAsia="zh-TW"/>
        </w:rPr>
        <w:t>該州經濟中心</w:t>
      </w:r>
      <w:r w:rsidR="00FD0C58" w:rsidRPr="00D569EC">
        <w:rPr>
          <w:lang w:eastAsia="zh-TW"/>
        </w:rPr>
        <w:t>Louisville</w:t>
      </w:r>
      <w:r w:rsidR="00FD0C58" w:rsidRPr="00D569EC">
        <w:rPr>
          <w:lang w:eastAsia="zh-TW"/>
        </w:rPr>
        <w:t>市有著全美聞名的顯微外科和心臟病診治權威醫療機構，並有相關醫療科技製造廠在當地投資。</w:t>
      </w:r>
    </w:p>
    <w:p w14:paraId="3774480C" w14:textId="4C2462A4" w:rsidR="006437BF" w:rsidRPr="00D569EC" w:rsidRDefault="006437BF">
      <w:pPr>
        <w:ind w:firstLine="472"/>
        <w:rPr>
          <w:lang w:eastAsia="zh-TW"/>
        </w:rPr>
      </w:pPr>
      <w:r w:rsidRPr="00D569EC">
        <w:rPr>
          <w:rFonts w:hint="eastAsia"/>
          <w:lang w:eastAsia="zh-TW"/>
        </w:rPr>
        <w:t>又</w:t>
      </w:r>
      <w:r w:rsidR="00AB1910" w:rsidRPr="00D569EC">
        <w:rPr>
          <w:rFonts w:hint="eastAsia"/>
          <w:lang w:eastAsia="zh-TW"/>
        </w:rPr>
        <w:t>肯州位於在美國及</w:t>
      </w:r>
      <w:r w:rsidRPr="00D569EC">
        <w:rPr>
          <w:rFonts w:hint="eastAsia"/>
          <w:lang w:eastAsia="zh-TW"/>
        </w:rPr>
        <w:t>大西洋中心有助於其成為貨物轉運中心，</w:t>
      </w:r>
      <w:r w:rsidR="00FD0C58" w:rsidRPr="00D569EC">
        <w:rPr>
          <w:lang w:eastAsia="zh-TW"/>
        </w:rPr>
        <w:t>運輸業發展快速對肯州經濟有重大</w:t>
      </w:r>
      <w:r w:rsidRPr="00D569EC">
        <w:rPr>
          <w:rFonts w:hint="eastAsia"/>
          <w:lang w:eastAsia="zh-TW"/>
        </w:rPr>
        <w:t>貢獻</w:t>
      </w:r>
      <w:r w:rsidR="00FD0C58" w:rsidRPr="00D569EC">
        <w:rPr>
          <w:lang w:eastAsia="zh-TW"/>
        </w:rPr>
        <w:t>，其運輸優勢在於擁有兩個</w:t>
      </w:r>
      <w:r w:rsidR="00FD0C58" w:rsidRPr="00D569EC">
        <w:rPr>
          <w:lang w:eastAsia="zh-TW"/>
        </w:rPr>
        <w:t>24</w:t>
      </w:r>
      <w:r w:rsidR="00FD0C58" w:rsidRPr="00D569EC">
        <w:rPr>
          <w:lang w:eastAsia="zh-TW"/>
        </w:rPr>
        <w:t>小時無休的國際空運和集裝箱貨運樞紐</w:t>
      </w:r>
      <w:r w:rsidRPr="00D569EC">
        <w:rPr>
          <w:rFonts w:hint="eastAsia"/>
          <w:lang w:eastAsia="zh-TW"/>
        </w:rPr>
        <w:t>，</w:t>
      </w:r>
      <w:r w:rsidR="00DA5E7B" w:rsidRPr="00D569EC">
        <w:rPr>
          <w:rFonts w:hint="eastAsia"/>
          <w:lang w:eastAsia="zh-TW"/>
        </w:rPr>
        <w:t>UPS</w:t>
      </w:r>
      <w:r w:rsidR="00DA5E7B" w:rsidRPr="00D569EC">
        <w:rPr>
          <w:rFonts w:hint="eastAsia"/>
          <w:lang w:eastAsia="zh-TW"/>
        </w:rPr>
        <w:t>和亞馬遜等跨國物流公司都入駐該州設立發貨中心。</w:t>
      </w:r>
      <w:r w:rsidRPr="00D569EC">
        <w:rPr>
          <w:rFonts w:hint="eastAsia"/>
          <w:lang w:eastAsia="zh-TW"/>
        </w:rPr>
        <w:t>隨著網路商業蓬勃發展，電子商務帶給肯州更多的就業機會和收入，</w:t>
      </w:r>
      <w:r w:rsidRPr="00D569EC">
        <w:rPr>
          <w:rFonts w:hint="eastAsia"/>
          <w:lang w:eastAsia="zh-TW"/>
        </w:rPr>
        <w:t>2019</w:t>
      </w:r>
      <w:r w:rsidRPr="00D569EC">
        <w:rPr>
          <w:rFonts w:hint="eastAsia"/>
          <w:lang w:eastAsia="zh-TW"/>
        </w:rPr>
        <w:t>年美國電子商務支出超過</w:t>
      </w:r>
      <w:r w:rsidRPr="00D569EC">
        <w:rPr>
          <w:rFonts w:hint="eastAsia"/>
          <w:lang w:eastAsia="zh-TW"/>
        </w:rPr>
        <w:t>6,000</w:t>
      </w:r>
      <w:r w:rsidRPr="00D569EC">
        <w:rPr>
          <w:rFonts w:hint="eastAsia"/>
          <w:lang w:eastAsia="zh-TW"/>
        </w:rPr>
        <w:t>億美元，較上一年增加了</w:t>
      </w:r>
      <w:r w:rsidRPr="00D569EC">
        <w:rPr>
          <w:rFonts w:hint="eastAsia"/>
          <w:lang w:eastAsia="zh-TW"/>
        </w:rPr>
        <w:t>15%</w:t>
      </w:r>
      <w:r w:rsidRPr="00D569EC">
        <w:rPr>
          <w:rFonts w:hint="eastAsia"/>
          <w:lang w:eastAsia="zh-TW"/>
        </w:rPr>
        <w:t>。</w:t>
      </w:r>
    </w:p>
    <w:p w14:paraId="13C22B6F" w14:textId="2CFAB2DA" w:rsidR="004850E8" w:rsidRPr="00D569EC" w:rsidRDefault="006437BF">
      <w:pPr>
        <w:ind w:firstLine="472"/>
        <w:rPr>
          <w:lang w:eastAsia="zh-TW"/>
        </w:rPr>
      </w:pPr>
      <w:r w:rsidRPr="00D569EC">
        <w:rPr>
          <w:rFonts w:hint="eastAsia"/>
          <w:lang w:eastAsia="zh-TW"/>
        </w:rPr>
        <w:t>其中，</w:t>
      </w:r>
      <w:r w:rsidR="00FD0C58" w:rsidRPr="00D569EC">
        <w:rPr>
          <w:lang w:eastAsia="zh-TW"/>
        </w:rPr>
        <w:t>亞馬遜在北肯塔基國際機場（</w:t>
      </w:r>
      <w:r w:rsidR="00FD0C58" w:rsidRPr="00D569EC">
        <w:rPr>
          <w:lang w:eastAsia="zh-TW"/>
        </w:rPr>
        <w:t>CVG</w:t>
      </w:r>
      <w:r w:rsidR="00FD0C58" w:rsidRPr="00D569EC">
        <w:rPr>
          <w:lang w:eastAsia="zh-TW"/>
        </w:rPr>
        <w:t>）投資</w:t>
      </w:r>
      <w:r w:rsidR="00FD0C58" w:rsidRPr="00D569EC">
        <w:rPr>
          <w:lang w:eastAsia="zh-TW"/>
        </w:rPr>
        <w:t>14.9</w:t>
      </w:r>
      <w:r w:rsidR="00FD0C58" w:rsidRPr="00D569EC">
        <w:rPr>
          <w:lang w:eastAsia="zh-TW"/>
        </w:rPr>
        <w:t>億美元建立首個國際航空貨運中轉站，創造</w:t>
      </w:r>
      <w:r w:rsidR="00FD0C58" w:rsidRPr="00D569EC">
        <w:rPr>
          <w:lang w:eastAsia="zh-TW"/>
        </w:rPr>
        <w:t>2,700</w:t>
      </w:r>
      <w:r w:rsidR="00FD0C58" w:rsidRPr="00D569EC">
        <w:rPr>
          <w:lang w:eastAsia="zh-TW"/>
        </w:rPr>
        <w:t>個工作機會。</w:t>
      </w:r>
      <w:r w:rsidR="00FD0C58" w:rsidRPr="00D569EC">
        <w:rPr>
          <w:lang w:eastAsia="zh-TW"/>
        </w:rPr>
        <w:t>UPS</w:t>
      </w:r>
      <w:r w:rsidRPr="00D569EC">
        <w:rPr>
          <w:rFonts w:hint="eastAsia"/>
          <w:lang w:eastAsia="zh-TW"/>
        </w:rPr>
        <w:t>也斥</w:t>
      </w:r>
      <w:r w:rsidR="00FD0C58" w:rsidRPr="00D569EC">
        <w:rPr>
          <w:lang w:eastAsia="zh-TW"/>
        </w:rPr>
        <w:t>資</w:t>
      </w:r>
      <w:r w:rsidR="00FD0C58" w:rsidRPr="00D569EC">
        <w:rPr>
          <w:lang w:eastAsia="zh-TW"/>
        </w:rPr>
        <w:t>10</w:t>
      </w:r>
      <w:r w:rsidR="00FD0C58" w:rsidRPr="00D569EC">
        <w:rPr>
          <w:lang w:eastAsia="zh-TW"/>
        </w:rPr>
        <w:t>億美元在</w:t>
      </w:r>
      <w:r w:rsidR="009C3262" w:rsidRPr="00D569EC">
        <w:rPr>
          <w:lang w:eastAsia="zh-TW"/>
        </w:rPr>
        <w:t>路易</w:t>
      </w:r>
      <w:r w:rsidR="00FD0C58" w:rsidRPr="00D569EC">
        <w:rPr>
          <w:lang w:eastAsia="zh-TW"/>
        </w:rPr>
        <w:t>維爾市成立尖端航空樞紐，歷經四年的擴建，設施達</w:t>
      </w:r>
      <w:r w:rsidR="00FD0C58" w:rsidRPr="00D569EC">
        <w:rPr>
          <w:lang w:eastAsia="zh-TW"/>
        </w:rPr>
        <w:t>520</w:t>
      </w:r>
      <w:r w:rsidR="00FD0C58" w:rsidRPr="00D569EC">
        <w:rPr>
          <w:lang w:eastAsia="zh-TW"/>
        </w:rPr>
        <w:t>萬平方英尺，傳送帶長</w:t>
      </w:r>
      <w:r w:rsidR="00FD0C58" w:rsidRPr="00D569EC">
        <w:rPr>
          <w:lang w:eastAsia="zh-TW"/>
        </w:rPr>
        <w:t xml:space="preserve">155 </w:t>
      </w:r>
      <w:r w:rsidR="00FD0C58" w:rsidRPr="00D569EC">
        <w:rPr>
          <w:lang w:eastAsia="zh-TW"/>
        </w:rPr>
        <w:t>英里，處理包裹效率從每小時</w:t>
      </w:r>
      <w:r w:rsidR="00FD0C58" w:rsidRPr="00D569EC">
        <w:rPr>
          <w:lang w:eastAsia="zh-TW"/>
        </w:rPr>
        <w:t xml:space="preserve"> 35 </w:t>
      </w:r>
      <w:r w:rsidR="00FD0C58" w:rsidRPr="00D569EC">
        <w:rPr>
          <w:lang w:eastAsia="zh-TW"/>
        </w:rPr>
        <w:t>萬件包裹提升到</w:t>
      </w:r>
      <w:r w:rsidR="00FD0C58" w:rsidRPr="00D569EC">
        <w:rPr>
          <w:lang w:eastAsia="zh-TW"/>
        </w:rPr>
        <w:t xml:space="preserve"> 41.6 </w:t>
      </w:r>
      <w:r w:rsidR="00FD0C58" w:rsidRPr="00D569EC">
        <w:rPr>
          <w:lang w:eastAsia="zh-TW"/>
        </w:rPr>
        <w:t>萬件，停機位數量增加至</w:t>
      </w:r>
      <w:r w:rsidR="00FD0C58" w:rsidRPr="00D569EC">
        <w:rPr>
          <w:lang w:eastAsia="zh-TW"/>
        </w:rPr>
        <w:t xml:space="preserve"> 70 </w:t>
      </w:r>
      <w:r w:rsidR="00FD0C58" w:rsidRPr="00D569EC">
        <w:rPr>
          <w:lang w:eastAsia="zh-TW"/>
        </w:rPr>
        <w:t>架飛機，提升航空網絡，使得更多的飛機得以利用這個高度自動化的設施。間接為當地帶來許多</w:t>
      </w:r>
      <w:r w:rsidR="00FD0C58" w:rsidRPr="00D569EC">
        <w:rPr>
          <w:lang w:eastAsia="zh-TW"/>
        </w:rPr>
        <w:lastRenderedPageBreak/>
        <w:t>附加商機及就業。</w:t>
      </w:r>
    </w:p>
    <w:p w14:paraId="76A1556E" w14:textId="11D161B8" w:rsidR="006437BF" w:rsidRPr="00D569EC" w:rsidRDefault="00FB5B00">
      <w:pPr>
        <w:ind w:firstLine="472"/>
        <w:rPr>
          <w:lang w:eastAsia="zh-TW"/>
        </w:rPr>
      </w:pPr>
      <w:r w:rsidRPr="00D569EC">
        <w:rPr>
          <w:rFonts w:hint="eastAsia"/>
          <w:lang w:eastAsia="zh-TW"/>
        </w:rPr>
        <w:t>由於</w:t>
      </w:r>
      <w:r w:rsidR="006437BF" w:rsidRPr="00D569EC">
        <w:rPr>
          <w:rFonts w:hint="eastAsia"/>
          <w:lang w:eastAsia="zh-TW"/>
        </w:rPr>
        <w:t>肯州產業結構因素，這次受</w:t>
      </w:r>
      <w:r w:rsidR="003F1A17" w:rsidRPr="003F1A17">
        <w:rPr>
          <w:rFonts w:hint="eastAsia"/>
          <w:lang w:eastAsia="zh-TW"/>
        </w:rPr>
        <w:t>COVID-19</w:t>
      </w:r>
      <w:r w:rsidR="003F1A17" w:rsidRPr="003F1A17">
        <w:rPr>
          <w:rFonts w:hint="eastAsia"/>
          <w:lang w:eastAsia="zh-TW"/>
        </w:rPr>
        <w:t>（武漢肺炎）</w:t>
      </w:r>
      <w:r w:rsidR="006437BF" w:rsidRPr="00D569EC">
        <w:rPr>
          <w:rFonts w:hint="eastAsia"/>
          <w:lang w:eastAsia="zh-TW"/>
        </w:rPr>
        <w:t>疫情打擊重大，</w:t>
      </w:r>
      <w:r w:rsidRPr="00D569EC">
        <w:rPr>
          <w:rFonts w:hint="eastAsia"/>
          <w:lang w:eastAsia="zh-TW"/>
        </w:rPr>
        <w:t>在短短兩個月內，失業率攀升</w:t>
      </w:r>
      <w:r w:rsidR="006437BF" w:rsidRPr="00D569EC">
        <w:rPr>
          <w:rFonts w:hint="eastAsia"/>
          <w:lang w:eastAsia="zh-TW"/>
        </w:rPr>
        <w:t>排名</w:t>
      </w:r>
      <w:r w:rsidRPr="00D569EC">
        <w:rPr>
          <w:rFonts w:hint="eastAsia"/>
          <w:lang w:eastAsia="zh-TW"/>
        </w:rPr>
        <w:t>全美</w:t>
      </w:r>
      <w:r w:rsidR="006437BF" w:rsidRPr="00D569EC">
        <w:rPr>
          <w:rFonts w:hint="eastAsia"/>
          <w:lang w:eastAsia="zh-TW"/>
        </w:rPr>
        <w:t>第</w:t>
      </w:r>
      <w:r w:rsidR="006437BF" w:rsidRPr="00D569EC">
        <w:rPr>
          <w:rFonts w:hint="eastAsia"/>
          <w:lang w:eastAsia="zh-TW"/>
        </w:rPr>
        <w:t>3</w:t>
      </w:r>
      <w:r w:rsidRPr="00D569EC">
        <w:rPr>
          <w:rFonts w:hint="eastAsia"/>
          <w:lang w:eastAsia="zh-TW"/>
        </w:rPr>
        <w:t>位</w:t>
      </w:r>
      <w:r w:rsidR="006437BF" w:rsidRPr="00D569EC">
        <w:rPr>
          <w:rFonts w:hint="eastAsia"/>
          <w:lang w:eastAsia="zh-TW"/>
        </w:rPr>
        <w:t>，失業補助申請案激增</w:t>
      </w:r>
      <w:r w:rsidR="009C3262" w:rsidRPr="00D569EC">
        <w:rPr>
          <w:rFonts w:hint="eastAsia"/>
          <w:lang w:eastAsia="zh-TW"/>
        </w:rPr>
        <w:t>近</w:t>
      </w:r>
      <w:r w:rsidR="009C3262" w:rsidRPr="00D569EC">
        <w:rPr>
          <w:rFonts w:hint="eastAsia"/>
          <w:lang w:eastAsia="zh-TW"/>
        </w:rPr>
        <w:t>46</w:t>
      </w:r>
      <w:r w:rsidR="009C3262" w:rsidRPr="00D569EC">
        <w:rPr>
          <w:rFonts w:hint="eastAsia"/>
          <w:lang w:eastAsia="zh-TW"/>
        </w:rPr>
        <w:t>倍</w:t>
      </w:r>
      <w:r w:rsidRPr="00D569EC">
        <w:rPr>
          <w:rFonts w:hint="eastAsia"/>
          <w:lang w:eastAsia="zh-TW"/>
        </w:rPr>
        <w:t>，肯州政府及各產業如何重新站起，未來</w:t>
      </w:r>
      <w:r w:rsidRPr="00D569EC">
        <w:rPr>
          <w:rFonts w:hint="eastAsia"/>
          <w:lang w:eastAsia="zh-TW"/>
        </w:rPr>
        <w:t>1</w:t>
      </w:r>
      <w:r w:rsidRPr="00D569EC">
        <w:rPr>
          <w:rFonts w:hint="eastAsia"/>
          <w:lang w:eastAsia="zh-TW"/>
        </w:rPr>
        <w:t>年內將是一段艱辛逆戰。</w:t>
      </w:r>
    </w:p>
    <w:p w14:paraId="1B585756" w14:textId="77777777" w:rsidR="004850E8" w:rsidRPr="00D569EC" w:rsidRDefault="00FD0C58" w:rsidP="00721180">
      <w:pPr>
        <w:pStyle w:val="a3"/>
        <w:spacing w:before="514" w:after="771"/>
      </w:pPr>
      <w:r w:rsidRPr="00D569EC">
        <w:lastRenderedPageBreak/>
        <w:t>附錄一　重要機構聯絡資料</w:t>
      </w:r>
    </w:p>
    <w:p w14:paraId="271B3218" w14:textId="77777777" w:rsidR="004850E8" w:rsidRPr="00D569EC" w:rsidRDefault="00FD0C58">
      <w:pPr>
        <w:pStyle w:val="a4"/>
        <w:spacing w:before="257" w:after="257"/>
        <w:ind w:left="632" w:hanging="632"/>
        <w:rPr>
          <w:color w:val="auto"/>
        </w:rPr>
      </w:pPr>
      <w:r w:rsidRPr="00D569EC">
        <w:rPr>
          <w:color w:val="auto"/>
        </w:rPr>
        <w:t>一、我國在當地駐外單位及臺（華）商團體</w:t>
      </w:r>
    </w:p>
    <w:p w14:paraId="595D90DE" w14:textId="77777777" w:rsidR="004850E8" w:rsidRPr="00D569EC" w:rsidRDefault="00FD0C58" w:rsidP="00187E9C">
      <w:pPr>
        <w:pStyle w:val="a9"/>
        <w:ind w:left="944" w:hanging="708"/>
      </w:pPr>
      <w:r w:rsidRPr="00D569EC">
        <w:t>（一）駐亞特蘭大辦事處經濟組</w:t>
      </w:r>
    </w:p>
    <w:p w14:paraId="758B7FCB" w14:textId="77777777" w:rsidR="004850E8" w:rsidRPr="00D569EC" w:rsidRDefault="00FD0C58" w:rsidP="00F57CEC">
      <w:pPr>
        <w:pStyle w:val="ac"/>
        <w:ind w:left="1416" w:hanging="472"/>
      </w:pPr>
      <w:r w:rsidRPr="00D569EC">
        <w:t>Economic Division, Taipei Economic &amp; Cultural Office in Atlanta</w:t>
      </w:r>
    </w:p>
    <w:p w14:paraId="03B28536" w14:textId="77777777" w:rsidR="004850E8" w:rsidRPr="00D569EC" w:rsidRDefault="00FD0C58" w:rsidP="00F57CEC">
      <w:pPr>
        <w:pStyle w:val="ac"/>
        <w:ind w:left="1416" w:hanging="472"/>
      </w:pPr>
      <w:r w:rsidRPr="00D569EC">
        <w:t xml:space="preserve">1180 West Peachtree Street, Suite 810, </w:t>
      </w:r>
      <w:r w:rsidRPr="00D569EC">
        <w:rPr>
          <w:lang w:val="it-IT"/>
        </w:rPr>
        <w:t>Atlanta, GA 30309</w:t>
      </w:r>
    </w:p>
    <w:p w14:paraId="72AD22D5" w14:textId="77777777" w:rsidR="004850E8" w:rsidRPr="00D569EC" w:rsidRDefault="00FD0C58" w:rsidP="00F57CEC">
      <w:pPr>
        <w:pStyle w:val="ac"/>
        <w:ind w:left="1416" w:hanging="472"/>
        <w:rPr>
          <w:lang w:val="it-IT"/>
        </w:rPr>
      </w:pPr>
      <w:r w:rsidRPr="00D569EC">
        <w:rPr>
          <w:lang w:val="it-IT"/>
        </w:rPr>
        <w:t>Tel: 1-404-892-5095</w:t>
      </w:r>
    </w:p>
    <w:p w14:paraId="771E4AC0" w14:textId="77777777" w:rsidR="004850E8" w:rsidRPr="00D569EC" w:rsidRDefault="00FD0C58" w:rsidP="00F57CEC">
      <w:pPr>
        <w:pStyle w:val="ac"/>
        <w:ind w:left="1416" w:hanging="472"/>
        <w:rPr>
          <w:lang w:val="it-IT"/>
        </w:rPr>
      </w:pPr>
      <w:r w:rsidRPr="00D569EC">
        <w:rPr>
          <w:lang w:val="it-IT"/>
        </w:rPr>
        <w:t>Fax: 1-404-892-6555</w:t>
      </w:r>
    </w:p>
    <w:p w14:paraId="60268DE0" w14:textId="77777777" w:rsidR="004850E8" w:rsidRPr="00D569EC" w:rsidRDefault="00FD0C58" w:rsidP="00F57CEC">
      <w:pPr>
        <w:pStyle w:val="ac"/>
        <w:ind w:left="1416" w:hanging="472"/>
        <w:rPr>
          <w:lang w:val="it-IT"/>
        </w:rPr>
      </w:pPr>
      <w:r w:rsidRPr="00D569EC">
        <w:rPr>
          <w:lang w:val="it-IT"/>
        </w:rPr>
        <w:t>E-mail: taiwantrade@teco.org</w:t>
      </w:r>
    </w:p>
    <w:p w14:paraId="421DBA65" w14:textId="77777777" w:rsidR="004850E8" w:rsidRPr="00D569EC" w:rsidRDefault="00FD0C58" w:rsidP="00187E9C">
      <w:pPr>
        <w:pStyle w:val="a9"/>
        <w:ind w:left="944" w:hanging="708"/>
      </w:pPr>
      <w:r w:rsidRPr="00D569EC">
        <w:rPr>
          <w:lang w:val="it-IT"/>
        </w:rPr>
        <w:t>（</w:t>
      </w:r>
      <w:r w:rsidRPr="00D569EC">
        <w:t>二</w:t>
      </w:r>
      <w:r w:rsidRPr="00D569EC">
        <w:rPr>
          <w:lang w:val="it-IT"/>
        </w:rPr>
        <w:t>）</w:t>
      </w:r>
      <w:r w:rsidRPr="00D569EC">
        <w:t>美東南玉山科技協會</w:t>
      </w:r>
    </w:p>
    <w:p w14:paraId="09847D60" w14:textId="77777777" w:rsidR="004850E8" w:rsidRPr="00D569EC" w:rsidRDefault="00FD0C58" w:rsidP="00F57CEC">
      <w:pPr>
        <w:pStyle w:val="ac"/>
        <w:ind w:left="1416" w:hanging="472"/>
        <w:rPr>
          <w:lang w:val="it-IT"/>
        </w:rPr>
      </w:pPr>
      <w:r w:rsidRPr="00D569EC">
        <w:rPr>
          <w:lang w:val="it-IT"/>
        </w:rPr>
        <w:t>連絡人：曹立達會長</w:t>
      </w:r>
    </w:p>
    <w:p w14:paraId="3ACA86B2" w14:textId="77777777" w:rsidR="004850E8" w:rsidRPr="00D569EC" w:rsidRDefault="00FD0C58" w:rsidP="00F57CEC">
      <w:pPr>
        <w:pStyle w:val="ac"/>
        <w:ind w:left="1416" w:hanging="472"/>
        <w:rPr>
          <w:lang w:val="it-IT"/>
        </w:rPr>
      </w:pPr>
      <w:r w:rsidRPr="00D569EC">
        <w:rPr>
          <w:lang w:val="it-IT"/>
        </w:rPr>
        <w:t>Tel:</w:t>
      </w:r>
      <w:r w:rsidRPr="00D569EC">
        <w:rPr>
          <w:lang w:val="it-IT"/>
        </w:rPr>
        <w:t>（</w:t>
      </w:r>
      <w:r w:rsidRPr="00D569EC">
        <w:rPr>
          <w:lang w:val="it-IT"/>
        </w:rPr>
        <w:t>404</w:t>
      </w:r>
      <w:r w:rsidRPr="00D569EC">
        <w:rPr>
          <w:lang w:val="it-IT"/>
        </w:rPr>
        <w:t>）</w:t>
      </w:r>
      <w:r w:rsidRPr="00D569EC">
        <w:rPr>
          <w:lang w:val="it-IT"/>
        </w:rPr>
        <w:t>606-1828</w:t>
      </w:r>
    </w:p>
    <w:p w14:paraId="069E24B2" w14:textId="77777777" w:rsidR="004850E8" w:rsidRPr="00D569EC" w:rsidRDefault="00FD0C58" w:rsidP="00F57CEC">
      <w:pPr>
        <w:pStyle w:val="ac"/>
        <w:ind w:left="1416" w:hanging="472"/>
        <w:rPr>
          <w:lang w:val="it-IT"/>
        </w:rPr>
      </w:pPr>
      <w:r w:rsidRPr="00D569EC">
        <w:rPr>
          <w:lang w:val="it-IT"/>
        </w:rPr>
        <w:t>mjstase@gmail.com</w:t>
      </w:r>
    </w:p>
    <w:p w14:paraId="7BF285D2" w14:textId="77777777" w:rsidR="004850E8" w:rsidRPr="00D569EC" w:rsidRDefault="00FD0C58">
      <w:pPr>
        <w:pStyle w:val="a4"/>
        <w:spacing w:before="257" w:after="257"/>
        <w:ind w:left="632" w:hanging="632"/>
        <w:rPr>
          <w:color w:val="auto"/>
          <w:lang w:val="it-IT"/>
        </w:rPr>
      </w:pPr>
      <w:r w:rsidRPr="00D569EC">
        <w:rPr>
          <w:color w:val="auto"/>
        </w:rPr>
        <w:t>二、當地重要投資相關機構</w:t>
      </w:r>
    </w:p>
    <w:p w14:paraId="2204BC3B" w14:textId="77777777" w:rsidR="004850E8" w:rsidRPr="00D569EC" w:rsidRDefault="00FD0C58" w:rsidP="00187E9C">
      <w:pPr>
        <w:pStyle w:val="a9"/>
        <w:ind w:left="944" w:hanging="708"/>
      </w:pPr>
      <w:r w:rsidRPr="00D569EC">
        <w:t>肯塔基州</w:t>
      </w:r>
      <w:r w:rsidRPr="00D569EC">
        <w:rPr>
          <w:lang w:val="it-IT"/>
        </w:rPr>
        <w:t>Kentucky Cabinet for Economic Development</w:t>
      </w:r>
    </w:p>
    <w:p w14:paraId="2AB5EF7D" w14:textId="77777777" w:rsidR="004850E8" w:rsidRPr="00D569EC" w:rsidRDefault="00FD0C58" w:rsidP="00187E9C">
      <w:pPr>
        <w:pStyle w:val="a9"/>
        <w:ind w:left="944" w:hanging="708"/>
        <w:rPr>
          <w:lang w:val="it-IT"/>
        </w:rPr>
      </w:pPr>
      <w:r w:rsidRPr="00D569EC">
        <w:rPr>
          <w:lang w:val="it-IT"/>
        </w:rPr>
        <w:t>http://www.thinkkentucky.com/</w:t>
      </w:r>
    </w:p>
    <w:p w14:paraId="20B14FE6" w14:textId="77777777" w:rsidR="004850E8" w:rsidRPr="00D569EC" w:rsidRDefault="00FD0C58" w:rsidP="00721180">
      <w:pPr>
        <w:pStyle w:val="a3"/>
        <w:spacing w:before="514" w:after="771"/>
      </w:pPr>
      <w:r w:rsidRPr="00D569EC">
        <w:lastRenderedPageBreak/>
        <w:t>附錄二　其他重要資料</w:t>
      </w:r>
    </w:p>
    <w:p w14:paraId="4D52FAF4" w14:textId="77777777" w:rsidR="004850E8" w:rsidRPr="00D569EC" w:rsidRDefault="00FD0C58">
      <w:pPr>
        <w:ind w:firstLine="472"/>
        <w:rPr>
          <w:lang w:eastAsia="zh-TW"/>
        </w:rPr>
      </w:pPr>
      <w:r w:rsidRPr="00D569EC">
        <w:rPr>
          <w:lang w:eastAsia="zh-TW"/>
        </w:rPr>
        <w:t>2019</w:t>
      </w:r>
      <w:r w:rsidRPr="00D569EC">
        <w:rPr>
          <w:lang w:eastAsia="zh-TW"/>
        </w:rPr>
        <w:t>年東南區</w:t>
      </w:r>
      <w:r w:rsidRPr="00D569EC">
        <w:rPr>
          <w:lang w:eastAsia="zh-TW"/>
        </w:rPr>
        <w:t>7</w:t>
      </w:r>
      <w:r w:rsidRPr="00D569EC">
        <w:rPr>
          <w:lang w:eastAsia="zh-TW"/>
        </w:rPr>
        <w:t>州主要稅務比較如下：</w:t>
      </w:r>
    </w:p>
    <w:tbl>
      <w:tblPr>
        <w:tblW w:w="5000" w:type="pct"/>
        <w:jc w:val="center"/>
        <w:tblCellMar>
          <w:left w:w="10" w:type="dxa"/>
          <w:right w:w="10" w:type="dxa"/>
        </w:tblCellMar>
        <w:tblLook w:val="04A0" w:firstRow="1" w:lastRow="0" w:firstColumn="1" w:lastColumn="0" w:noHBand="0" w:noVBand="1"/>
      </w:tblPr>
      <w:tblGrid>
        <w:gridCol w:w="1815"/>
        <w:gridCol w:w="1904"/>
        <w:gridCol w:w="2429"/>
        <w:gridCol w:w="2412"/>
      </w:tblGrid>
      <w:tr w:rsidR="00D569EC" w:rsidRPr="00D569EC" w14:paraId="69C2445F" w14:textId="77777777">
        <w:trPr>
          <w:trHeight w:val="567"/>
          <w:jc w:val="center"/>
        </w:trPr>
        <w:tc>
          <w:tcPr>
            <w:tcW w:w="179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7238AA" w14:textId="77777777" w:rsidR="004850E8" w:rsidRPr="00D569EC" w:rsidRDefault="00FD0C58">
            <w:pPr>
              <w:pStyle w:val="ae"/>
            </w:pPr>
            <w:r w:rsidRPr="00D569EC">
              <w:t>州別</w:t>
            </w:r>
          </w:p>
        </w:tc>
        <w:tc>
          <w:tcPr>
            <w:tcW w:w="1885"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F472F3" w14:textId="77777777" w:rsidR="004850E8" w:rsidRPr="00D569EC" w:rsidRDefault="00FD0C58">
            <w:pPr>
              <w:pStyle w:val="ae"/>
            </w:pPr>
            <w:r w:rsidRPr="00D569EC">
              <w:t>州課銷售稅</w:t>
            </w:r>
          </w:p>
        </w:tc>
        <w:tc>
          <w:tcPr>
            <w:tcW w:w="2405"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EAC006" w14:textId="77777777" w:rsidR="004850E8" w:rsidRPr="00D569EC" w:rsidRDefault="00FD0C58">
            <w:pPr>
              <w:pStyle w:val="ae"/>
            </w:pPr>
            <w:r w:rsidRPr="00D569EC">
              <w:t>個人所得稅</w:t>
            </w:r>
          </w:p>
        </w:tc>
        <w:tc>
          <w:tcPr>
            <w:tcW w:w="2388"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BD587AA" w14:textId="77777777" w:rsidR="004850E8" w:rsidRPr="00D569EC" w:rsidRDefault="00FD0C58">
            <w:pPr>
              <w:pStyle w:val="ae"/>
            </w:pPr>
            <w:r w:rsidRPr="00D569EC">
              <w:t>州課公司所得稅</w:t>
            </w:r>
          </w:p>
        </w:tc>
      </w:tr>
      <w:tr w:rsidR="00D569EC" w:rsidRPr="00D569EC" w14:paraId="2CF46B65"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C5D284" w14:textId="77777777" w:rsidR="004850E8" w:rsidRPr="00D569EC" w:rsidRDefault="00FD0C58">
            <w:pPr>
              <w:pStyle w:val="ae"/>
            </w:pPr>
            <w:r w:rsidRPr="00D569EC">
              <w:t>喬治亞</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2A0246" w14:textId="77777777" w:rsidR="004850E8" w:rsidRPr="00D569EC" w:rsidRDefault="00FD0C58">
            <w:pPr>
              <w:pStyle w:val="ae"/>
            </w:pPr>
            <w:r w:rsidRPr="00D569EC">
              <w:t>4.00%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A5F59E" w14:textId="77777777" w:rsidR="004850E8" w:rsidRPr="00D569EC" w:rsidRDefault="00FD0C58">
            <w:pPr>
              <w:pStyle w:val="ae"/>
            </w:pPr>
            <w:r w:rsidRPr="00D569EC">
              <w:t>5.75%</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3CCA576" w14:textId="77777777" w:rsidR="004850E8" w:rsidRPr="00D569EC" w:rsidRDefault="00FD0C58">
            <w:pPr>
              <w:pStyle w:val="ae"/>
            </w:pPr>
            <w:r w:rsidRPr="00D569EC">
              <w:t>5.75%</w:t>
            </w:r>
          </w:p>
        </w:tc>
      </w:tr>
      <w:tr w:rsidR="00D569EC" w:rsidRPr="00D569EC" w14:paraId="2ECBA271"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C8DF21" w14:textId="77777777" w:rsidR="004850E8" w:rsidRPr="00D569EC" w:rsidRDefault="00FD0C58">
            <w:pPr>
              <w:pStyle w:val="ae"/>
            </w:pPr>
            <w:r w:rsidRPr="00D569EC">
              <w:t>阿拉巴馬</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24BBDF" w14:textId="77777777" w:rsidR="004850E8" w:rsidRPr="00D569EC" w:rsidRDefault="00FD0C58">
            <w:pPr>
              <w:pStyle w:val="ae"/>
            </w:pPr>
            <w:r w:rsidRPr="00D569EC">
              <w:t>4.00%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C482D69" w14:textId="77777777" w:rsidR="004850E8" w:rsidRPr="00D569EC" w:rsidRDefault="00FD0C58">
            <w:pPr>
              <w:pStyle w:val="ae"/>
            </w:pPr>
            <w:r w:rsidRPr="00D569EC">
              <w:t>5.00%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802CEFD" w14:textId="77777777" w:rsidR="004850E8" w:rsidRPr="00D569EC" w:rsidRDefault="00FD0C58">
            <w:pPr>
              <w:pStyle w:val="ae"/>
            </w:pPr>
            <w:r w:rsidRPr="00D569EC">
              <w:t>6.50%</w:t>
            </w:r>
          </w:p>
        </w:tc>
      </w:tr>
      <w:tr w:rsidR="00D569EC" w:rsidRPr="00D569EC" w14:paraId="43989CE7"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239D6B" w14:textId="77777777" w:rsidR="004850E8" w:rsidRPr="00D569EC" w:rsidRDefault="00FD0C58">
            <w:pPr>
              <w:pStyle w:val="ae"/>
            </w:pPr>
            <w:r w:rsidRPr="00D569EC">
              <w:t>肯塔基</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25AFFF1" w14:textId="77777777" w:rsidR="004850E8" w:rsidRPr="00D569EC" w:rsidRDefault="00FD0C58">
            <w:pPr>
              <w:pStyle w:val="ae"/>
            </w:pPr>
            <w:r w:rsidRPr="00D569EC">
              <w:t>6.00%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1993E0" w14:textId="77777777" w:rsidR="004850E8" w:rsidRPr="00D569EC" w:rsidRDefault="00FD0C58">
            <w:pPr>
              <w:pStyle w:val="ae"/>
            </w:pPr>
            <w:r w:rsidRPr="00D569EC">
              <w:t>5.00%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84AAB40" w14:textId="77777777" w:rsidR="004850E8" w:rsidRPr="00D569EC" w:rsidRDefault="00FD0C58">
            <w:pPr>
              <w:pStyle w:val="ae"/>
            </w:pPr>
            <w:r w:rsidRPr="00D569EC">
              <w:t>5.00%</w:t>
            </w:r>
          </w:p>
        </w:tc>
      </w:tr>
      <w:tr w:rsidR="00D569EC" w:rsidRPr="00D569EC" w14:paraId="1E5AEF4D"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C81DE9" w14:textId="77777777" w:rsidR="004850E8" w:rsidRPr="00D569EC" w:rsidRDefault="00FD0C58">
            <w:pPr>
              <w:pStyle w:val="ae"/>
            </w:pPr>
            <w:r w:rsidRPr="00D569EC">
              <w:t>北卡</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830653D" w14:textId="77777777" w:rsidR="004850E8" w:rsidRPr="00D569EC" w:rsidRDefault="00FD0C58">
            <w:pPr>
              <w:pStyle w:val="ae"/>
            </w:pPr>
            <w:r w:rsidRPr="00D569EC">
              <w:t>4.75%</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A896B8" w14:textId="77777777" w:rsidR="004850E8" w:rsidRPr="00D569EC" w:rsidRDefault="00FD0C58">
            <w:pPr>
              <w:pStyle w:val="ae"/>
            </w:pPr>
            <w:r w:rsidRPr="00D569EC">
              <w:t>5.25%</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5AB0E93" w14:textId="77777777" w:rsidR="004850E8" w:rsidRPr="00D569EC" w:rsidRDefault="00FD0C58">
            <w:pPr>
              <w:pStyle w:val="ae"/>
            </w:pPr>
            <w:r w:rsidRPr="00D569EC">
              <w:t>2.50%</w:t>
            </w:r>
          </w:p>
        </w:tc>
      </w:tr>
      <w:tr w:rsidR="00D569EC" w:rsidRPr="00D569EC" w14:paraId="14F0AD53"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19B24E8" w14:textId="77777777" w:rsidR="004850E8" w:rsidRPr="00D569EC" w:rsidRDefault="00FD0C58">
            <w:pPr>
              <w:pStyle w:val="ae"/>
            </w:pPr>
            <w:r w:rsidRPr="00D569EC">
              <w:t>南卡</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E39A24" w14:textId="77777777" w:rsidR="004850E8" w:rsidRPr="00D569EC" w:rsidRDefault="00FD0C58">
            <w:pPr>
              <w:pStyle w:val="ae"/>
            </w:pPr>
            <w:r w:rsidRPr="00D569EC">
              <w:t>6.00%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9D4A51" w14:textId="77777777" w:rsidR="004850E8" w:rsidRPr="00D569EC" w:rsidRDefault="00FD0C58">
            <w:pPr>
              <w:pStyle w:val="ae"/>
            </w:pPr>
            <w:r w:rsidRPr="00D569EC">
              <w:t>7.00%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A38ED34" w14:textId="77777777" w:rsidR="004850E8" w:rsidRPr="00D569EC" w:rsidRDefault="00FD0C58">
            <w:pPr>
              <w:pStyle w:val="ae"/>
            </w:pPr>
            <w:r w:rsidRPr="00D569EC">
              <w:t>5.00%</w:t>
            </w:r>
          </w:p>
        </w:tc>
      </w:tr>
      <w:tr w:rsidR="00D569EC" w:rsidRPr="00D569EC" w14:paraId="68BC8665"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35FCED" w14:textId="77777777" w:rsidR="004850E8" w:rsidRPr="00D569EC" w:rsidRDefault="00FD0C58">
            <w:pPr>
              <w:pStyle w:val="ae"/>
            </w:pPr>
            <w:r w:rsidRPr="00D569EC">
              <w:t>田納西</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34FDA4" w14:textId="77777777" w:rsidR="004850E8" w:rsidRPr="00D569EC" w:rsidRDefault="00FD0C58">
            <w:pPr>
              <w:pStyle w:val="ae"/>
            </w:pPr>
            <w:r w:rsidRPr="00D569EC">
              <w:t>7.00%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F36C00" w14:textId="77777777" w:rsidR="004850E8" w:rsidRPr="00D569EC" w:rsidRDefault="00FD0C58">
            <w:pPr>
              <w:pStyle w:val="ae"/>
            </w:pPr>
            <w:r w:rsidRPr="00D569EC">
              <w:t>2.00%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682F34D" w14:textId="77777777" w:rsidR="004850E8" w:rsidRPr="00D569EC" w:rsidRDefault="00FD0C58">
            <w:pPr>
              <w:pStyle w:val="ae"/>
            </w:pPr>
            <w:r w:rsidRPr="00D569EC">
              <w:t>6.50%</w:t>
            </w:r>
          </w:p>
        </w:tc>
      </w:tr>
      <w:tr w:rsidR="00D569EC" w:rsidRPr="00D569EC" w14:paraId="58B3D309" w14:textId="77777777">
        <w:trPr>
          <w:trHeight w:val="567"/>
          <w:jc w:val="center"/>
        </w:trPr>
        <w:tc>
          <w:tcPr>
            <w:tcW w:w="179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37CBE17" w14:textId="77777777" w:rsidR="004850E8" w:rsidRPr="00D569EC" w:rsidRDefault="00FD0C58">
            <w:pPr>
              <w:pStyle w:val="ae"/>
            </w:pPr>
            <w:r w:rsidRPr="00D569EC">
              <w:t>佛羅里達</w:t>
            </w:r>
          </w:p>
        </w:tc>
        <w:tc>
          <w:tcPr>
            <w:tcW w:w="188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3953354" w14:textId="77777777" w:rsidR="004850E8" w:rsidRPr="00D569EC" w:rsidRDefault="00FD0C58">
            <w:pPr>
              <w:pStyle w:val="ae"/>
            </w:pPr>
            <w:r w:rsidRPr="00D569EC">
              <w:t>6.00%</w:t>
            </w:r>
          </w:p>
        </w:tc>
        <w:tc>
          <w:tcPr>
            <w:tcW w:w="240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DDECF1F" w14:textId="77777777" w:rsidR="004850E8" w:rsidRPr="00D569EC" w:rsidRDefault="00FD0C58">
            <w:pPr>
              <w:pStyle w:val="ae"/>
            </w:pPr>
            <w:r w:rsidRPr="00D569EC">
              <w:t>無</w:t>
            </w:r>
          </w:p>
        </w:tc>
        <w:tc>
          <w:tcPr>
            <w:tcW w:w="238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37BC952E" w14:textId="77777777" w:rsidR="004850E8" w:rsidRPr="00D569EC" w:rsidRDefault="00FD0C58">
            <w:pPr>
              <w:pStyle w:val="ae"/>
            </w:pPr>
            <w:r w:rsidRPr="00D569EC">
              <w:t>5.50%</w:t>
            </w:r>
          </w:p>
        </w:tc>
      </w:tr>
    </w:tbl>
    <w:p w14:paraId="05B3EB7F" w14:textId="77777777" w:rsidR="004850E8" w:rsidRPr="00D569EC" w:rsidRDefault="004850E8" w:rsidP="00187E9C">
      <w:pPr>
        <w:pStyle w:val="a9"/>
        <w:ind w:left="944" w:hanging="708"/>
      </w:pPr>
    </w:p>
    <w:p w14:paraId="625E17D7" w14:textId="77777777" w:rsidR="004850E8" w:rsidRPr="00D569EC" w:rsidRDefault="004850E8" w:rsidP="00187E9C">
      <w:pPr>
        <w:pStyle w:val="a9"/>
        <w:ind w:left="944" w:hanging="708"/>
        <w:rPr>
          <w:lang w:val="es-ES"/>
        </w:rPr>
      </w:pPr>
    </w:p>
    <w:p w14:paraId="4EC56F7E" w14:textId="77777777" w:rsidR="004850E8" w:rsidRPr="00D569EC" w:rsidRDefault="004850E8">
      <w:pPr>
        <w:ind w:firstLine="472"/>
        <w:rPr>
          <w:rFonts w:ascii="華康細圓體" w:hAnsi="華康細圓體"/>
          <w:lang w:eastAsia="zh-TW"/>
        </w:rPr>
        <w:sectPr w:rsidR="004850E8" w:rsidRPr="00D569EC" w:rsidSect="006B6D98">
          <w:headerReference w:type="even" r:id="rId35"/>
          <w:headerReference w:type="default" r:id="rId36"/>
          <w:footerReference w:type="even" r:id="rId37"/>
          <w:footerReference w:type="default" r:id="rId38"/>
          <w:pgSz w:w="11906" w:h="16838" w:code="9"/>
          <w:pgMar w:top="2268" w:right="1701" w:bottom="1701" w:left="1701" w:header="1134" w:footer="851" w:gutter="0"/>
          <w:cols w:space="720"/>
          <w:docGrid w:type="linesAndChars" w:linePitch="514" w:charSpace="-819"/>
        </w:sectPr>
      </w:pPr>
    </w:p>
    <w:p w14:paraId="07530D31" w14:textId="77777777" w:rsidR="004850E8" w:rsidRPr="00D569EC" w:rsidRDefault="00FD0C58">
      <w:pPr>
        <w:pStyle w:val="28-"/>
        <w:rPr>
          <w:lang w:eastAsia="zh-TW"/>
        </w:rPr>
      </w:pPr>
      <w:bookmarkStart w:id="9" w:name="_Toc44991019"/>
      <w:r w:rsidRPr="00D569EC">
        <w:rPr>
          <w:lang w:eastAsia="zh-TW"/>
        </w:rPr>
        <w:lastRenderedPageBreak/>
        <w:t>北卡羅來納州投資環境簡介</w:t>
      </w:r>
      <w:bookmarkEnd w:id="9"/>
    </w:p>
    <w:p w14:paraId="182DD12B" w14:textId="77777777" w:rsidR="004850E8" w:rsidRPr="00D569EC" w:rsidRDefault="00FD0C58">
      <w:pPr>
        <w:pStyle w:val="af1"/>
      </w:pPr>
      <w:r w:rsidRPr="00D569EC">
        <w:t>北卡羅來納州基本資料表</w:t>
      </w:r>
    </w:p>
    <w:tbl>
      <w:tblPr>
        <w:tblW w:w="5000"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506"/>
        <w:gridCol w:w="6058"/>
      </w:tblGrid>
      <w:tr w:rsidR="00D569EC" w:rsidRPr="00D569EC" w14:paraId="06F438D1" w14:textId="77777777" w:rsidTr="00DC3F59">
        <w:trPr>
          <w:trHeight w:val="680"/>
          <w:jc w:val="center"/>
        </w:trPr>
        <w:tc>
          <w:tcPr>
            <w:tcW w:w="8444" w:type="dxa"/>
            <w:gridSpan w:val="2"/>
            <w:shd w:val="clear" w:color="auto" w:fill="auto"/>
            <w:tcMar>
              <w:top w:w="0" w:type="dxa"/>
              <w:left w:w="28" w:type="dxa"/>
              <w:bottom w:w="0" w:type="dxa"/>
              <w:right w:w="28" w:type="dxa"/>
            </w:tcMar>
            <w:vAlign w:val="center"/>
          </w:tcPr>
          <w:p w14:paraId="30BE1339" w14:textId="77777777" w:rsidR="004850E8" w:rsidRPr="00D569EC" w:rsidRDefault="00FD0C58">
            <w:pPr>
              <w:pStyle w:val="af2"/>
              <w:ind w:left="118" w:right="118"/>
            </w:pPr>
            <w:r w:rsidRPr="00D569EC">
              <w:t>自  然 人  文</w:t>
            </w:r>
          </w:p>
        </w:tc>
      </w:tr>
      <w:tr w:rsidR="00D569EC" w:rsidRPr="00D569EC" w14:paraId="6FD5C2A4" w14:textId="77777777" w:rsidTr="00DC3F59">
        <w:trPr>
          <w:trHeight w:val="680"/>
          <w:jc w:val="center"/>
        </w:trPr>
        <w:tc>
          <w:tcPr>
            <w:tcW w:w="2471" w:type="dxa"/>
            <w:shd w:val="clear" w:color="auto" w:fill="auto"/>
            <w:tcMar>
              <w:top w:w="0" w:type="dxa"/>
              <w:left w:w="28" w:type="dxa"/>
              <w:bottom w:w="0" w:type="dxa"/>
              <w:right w:w="28" w:type="dxa"/>
            </w:tcMar>
            <w:vAlign w:val="center"/>
          </w:tcPr>
          <w:p w14:paraId="62346BDC" w14:textId="77777777" w:rsidR="004850E8" w:rsidRPr="00D569EC" w:rsidRDefault="00FD0C58">
            <w:pPr>
              <w:pStyle w:val="-"/>
              <w:ind w:left="118" w:right="118"/>
            </w:pPr>
            <w:r w:rsidRPr="00D569EC">
              <w:t>地理環境</w:t>
            </w:r>
          </w:p>
        </w:tc>
        <w:tc>
          <w:tcPr>
            <w:tcW w:w="5973" w:type="dxa"/>
            <w:shd w:val="clear" w:color="auto" w:fill="auto"/>
            <w:tcMar>
              <w:top w:w="0" w:type="dxa"/>
              <w:left w:w="28" w:type="dxa"/>
              <w:bottom w:w="0" w:type="dxa"/>
              <w:right w:w="28" w:type="dxa"/>
            </w:tcMar>
            <w:vAlign w:val="center"/>
          </w:tcPr>
          <w:p w14:paraId="101AD122" w14:textId="77777777" w:rsidR="004850E8" w:rsidRPr="00D569EC" w:rsidRDefault="00FD0C58" w:rsidP="001D4A56">
            <w:pPr>
              <w:pStyle w:val="-0"/>
              <w:spacing w:after="128"/>
              <w:ind w:left="118" w:right="118"/>
              <w:rPr>
                <w:lang w:eastAsia="zh-TW"/>
              </w:rPr>
            </w:pPr>
            <w:r w:rsidRPr="00D569EC">
              <w:rPr>
                <w:lang w:eastAsia="zh-TW"/>
              </w:rPr>
              <w:t>位於美東各州之中心，東邊為大西洋（海岸線達</w:t>
            </w:r>
            <w:r w:rsidRPr="00D569EC">
              <w:rPr>
                <w:lang w:eastAsia="zh-TW"/>
              </w:rPr>
              <w:t>3,000</w:t>
            </w:r>
            <w:r w:rsidRPr="00D569EC">
              <w:rPr>
                <w:lang w:eastAsia="zh-TW"/>
              </w:rPr>
              <w:t>哩），北與維吉尼亞州為界，西邊為田納西州，南與南卡羅來納州及喬治亞州接壤。</w:t>
            </w:r>
          </w:p>
        </w:tc>
      </w:tr>
      <w:tr w:rsidR="00D569EC" w:rsidRPr="00D569EC" w14:paraId="748B623F" w14:textId="77777777" w:rsidTr="00DC3F59">
        <w:trPr>
          <w:trHeight w:val="680"/>
          <w:jc w:val="center"/>
        </w:trPr>
        <w:tc>
          <w:tcPr>
            <w:tcW w:w="2471" w:type="dxa"/>
            <w:shd w:val="clear" w:color="auto" w:fill="auto"/>
            <w:tcMar>
              <w:top w:w="0" w:type="dxa"/>
              <w:left w:w="28" w:type="dxa"/>
              <w:bottom w:w="0" w:type="dxa"/>
              <w:right w:w="28" w:type="dxa"/>
            </w:tcMar>
            <w:vAlign w:val="center"/>
          </w:tcPr>
          <w:p w14:paraId="7698FDBE" w14:textId="1FC44080" w:rsidR="004850E8" w:rsidRPr="00D569EC" w:rsidRDefault="00DC3F59">
            <w:pPr>
              <w:pStyle w:val="-"/>
              <w:ind w:left="118" w:right="118"/>
            </w:pPr>
            <w:r w:rsidRPr="00D569EC">
              <w:rPr>
                <w:rFonts w:hint="eastAsia"/>
                <w:lang w:eastAsia="zh-TW"/>
              </w:rPr>
              <w:t>土地</w:t>
            </w:r>
            <w:r w:rsidR="00FD0C58" w:rsidRPr="00D569EC">
              <w:t>面積</w:t>
            </w:r>
          </w:p>
        </w:tc>
        <w:tc>
          <w:tcPr>
            <w:tcW w:w="5973" w:type="dxa"/>
            <w:shd w:val="clear" w:color="auto" w:fill="auto"/>
            <w:tcMar>
              <w:top w:w="0" w:type="dxa"/>
              <w:left w:w="28" w:type="dxa"/>
              <w:bottom w:w="0" w:type="dxa"/>
              <w:right w:w="28" w:type="dxa"/>
            </w:tcMar>
            <w:vAlign w:val="center"/>
          </w:tcPr>
          <w:p w14:paraId="664B5F14" w14:textId="77777777" w:rsidR="004850E8" w:rsidRPr="00D569EC" w:rsidRDefault="00FD0C58" w:rsidP="001D4A56">
            <w:pPr>
              <w:pStyle w:val="-0"/>
              <w:spacing w:after="128"/>
              <w:ind w:left="118" w:right="118"/>
              <w:rPr>
                <w:lang w:eastAsia="zh-TW"/>
              </w:rPr>
            </w:pPr>
            <w:r w:rsidRPr="00D569EC">
              <w:rPr>
                <w:lang w:eastAsia="zh-TW"/>
              </w:rPr>
              <w:t>52,669</w:t>
            </w:r>
            <w:r w:rsidRPr="00D569EC">
              <w:rPr>
                <w:lang w:eastAsia="zh-TW"/>
              </w:rPr>
              <w:t>平方英哩（美國第</w:t>
            </w:r>
            <w:r w:rsidRPr="00D569EC">
              <w:rPr>
                <w:lang w:eastAsia="zh-TW"/>
              </w:rPr>
              <w:t>28</w:t>
            </w:r>
            <w:r w:rsidRPr="00D569EC">
              <w:rPr>
                <w:lang w:eastAsia="zh-TW"/>
              </w:rPr>
              <w:t>大州）</w:t>
            </w:r>
          </w:p>
        </w:tc>
      </w:tr>
      <w:tr w:rsidR="00D569EC" w:rsidRPr="00D569EC" w14:paraId="398DD0C1" w14:textId="77777777" w:rsidTr="00DC3F59">
        <w:trPr>
          <w:trHeight w:val="680"/>
          <w:jc w:val="center"/>
        </w:trPr>
        <w:tc>
          <w:tcPr>
            <w:tcW w:w="2471" w:type="dxa"/>
            <w:shd w:val="clear" w:color="auto" w:fill="auto"/>
            <w:tcMar>
              <w:top w:w="0" w:type="dxa"/>
              <w:left w:w="28" w:type="dxa"/>
              <w:bottom w:w="0" w:type="dxa"/>
              <w:right w:w="28" w:type="dxa"/>
            </w:tcMar>
            <w:vAlign w:val="center"/>
          </w:tcPr>
          <w:p w14:paraId="2244FEE1" w14:textId="77777777" w:rsidR="004850E8" w:rsidRPr="00D569EC" w:rsidRDefault="00FD0C58">
            <w:pPr>
              <w:pStyle w:val="-"/>
              <w:ind w:left="118" w:right="118"/>
            </w:pPr>
            <w:proofErr w:type="gramStart"/>
            <w:r w:rsidRPr="00D569EC">
              <w:t>氣</w:t>
            </w:r>
            <w:proofErr w:type="gramEnd"/>
            <w:r w:rsidRPr="00D569EC">
              <w:t>候</w:t>
            </w:r>
          </w:p>
        </w:tc>
        <w:tc>
          <w:tcPr>
            <w:tcW w:w="5973" w:type="dxa"/>
            <w:shd w:val="clear" w:color="auto" w:fill="auto"/>
            <w:tcMar>
              <w:top w:w="0" w:type="dxa"/>
              <w:left w:w="28" w:type="dxa"/>
              <w:bottom w:w="0" w:type="dxa"/>
              <w:right w:w="28" w:type="dxa"/>
            </w:tcMar>
            <w:vAlign w:val="center"/>
          </w:tcPr>
          <w:p w14:paraId="4BF2B81B" w14:textId="2D77B586" w:rsidR="004850E8" w:rsidRPr="00D569EC" w:rsidRDefault="00FD0C58" w:rsidP="001D4A56">
            <w:pPr>
              <w:pStyle w:val="-0"/>
              <w:spacing w:after="128"/>
              <w:ind w:left="118" w:right="118"/>
              <w:rPr>
                <w:lang w:eastAsia="zh-TW"/>
              </w:rPr>
            </w:pPr>
            <w:r w:rsidRPr="00D569EC">
              <w:rPr>
                <w:lang w:eastAsia="zh-TW"/>
              </w:rPr>
              <w:t>四季分明，</w:t>
            </w:r>
            <w:r w:rsidR="00DC3F59" w:rsidRPr="00D569EC">
              <w:rPr>
                <w:rFonts w:hint="eastAsia"/>
                <w:lang w:eastAsia="zh-TW"/>
              </w:rPr>
              <w:t>冬</w:t>
            </w:r>
            <w:r w:rsidRPr="00D569EC">
              <w:rPr>
                <w:lang w:eastAsia="zh-TW"/>
              </w:rPr>
              <w:t>暖夏涼，氣溫平均</w:t>
            </w:r>
            <w:r w:rsidR="006E57A2" w:rsidRPr="00D569EC">
              <w:rPr>
                <w:rFonts w:hint="eastAsia"/>
                <w:lang w:eastAsia="zh-TW"/>
              </w:rPr>
              <w:t>華氏</w:t>
            </w:r>
            <w:r w:rsidRPr="00D569EC">
              <w:rPr>
                <w:lang w:eastAsia="zh-TW"/>
              </w:rPr>
              <w:t>22</w:t>
            </w:r>
            <w:r w:rsidR="006E57A2" w:rsidRPr="00D569EC">
              <w:rPr>
                <w:rFonts w:ascii="新細明體" w:eastAsia="新細明體" w:hAnsi="新細明體" w:cs="新細明體" w:hint="eastAsia"/>
                <w:lang w:eastAsia="zh-TW"/>
              </w:rPr>
              <w:t>℉</w:t>
            </w:r>
            <w:r w:rsidRPr="00D569EC">
              <w:rPr>
                <w:lang w:eastAsia="zh-TW"/>
              </w:rPr>
              <w:t>-92</w:t>
            </w:r>
            <w:r w:rsidRPr="00D569EC">
              <w:rPr>
                <w:rFonts w:ascii="新細明體" w:eastAsia="新細明體" w:hAnsi="新細明體" w:cs="新細明體" w:hint="eastAsia"/>
                <w:lang w:eastAsia="zh-TW"/>
              </w:rPr>
              <w:t>℉</w:t>
            </w:r>
            <w:r w:rsidRPr="00D569EC">
              <w:rPr>
                <w:lang w:eastAsia="zh-TW"/>
              </w:rPr>
              <w:t>之間，年降雨量約</w:t>
            </w:r>
            <w:r w:rsidRPr="00D569EC">
              <w:rPr>
                <w:lang w:eastAsia="zh-TW"/>
              </w:rPr>
              <w:t>45</w:t>
            </w:r>
            <w:r w:rsidRPr="00D569EC">
              <w:rPr>
                <w:lang w:eastAsia="zh-TW"/>
              </w:rPr>
              <w:t>吋，降雪量平均約</w:t>
            </w:r>
            <w:r w:rsidRPr="00D569EC">
              <w:rPr>
                <w:lang w:eastAsia="zh-TW"/>
              </w:rPr>
              <w:t>5-6</w:t>
            </w:r>
            <w:r w:rsidRPr="00D569EC">
              <w:rPr>
                <w:lang w:eastAsia="zh-TW"/>
              </w:rPr>
              <w:t>吋。</w:t>
            </w:r>
          </w:p>
        </w:tc>
      </w:tr>
      <w:tr w:rsidR="00D569EC" w:rsidRPr="00D569EC" w14:paraId="12F1838D" w14:textId="77777777" w:rsidTr="00DC3F59">
        <w:trPr>
          <w:trHeight w:val="680"/>
          <w:jc w:val="center"/>
        </w:trPr>
        <w:tc>
          <w:tcPr>
            <w:tcW w:w="2471" w:type="dxa"/>
            <w:shd w:val="clear" w:color="auto" w:fill="auto"/>
            <w:tcMar>
              <w:top w:w="0" w:type="dxa"/>
              <w:left w:w="28" w:type="dxa"/>
              <w:bottom w:w="0" w:type="dxa"/>
              <w:right w:w="28" w:type="dxa"/>
            </w:tcMar>
            <w:vAlign w:val="center"/>
          </w:tcPr>
          <w:p w14:paraId="108E5A00" w14:textId="77777777" w:rsidR="004850E8" w:rsidRPr="00D569EC" w:rsidRDefault="00FD0C58">
            <w:pPr>
              <w:pStyle w:val="-"/>
              <w:ind w:left="118" w:right="118"/>
            </w:pPr>
            <w:r w:rsidRPr="00D569EC">
              <w:t>種族</w:t>
            </w:r>
          </w:p>
        </w:tc>
        <w:tc>
          <w:tcPr>
            <w:tcW w:w="5973" w:type="dxa"/>
            <w:shd w:val="clear" w:color="auto" w:fill="auto"/>
            <w:tcMar>
              <w:top w:w="0" w:type="dxa"/>
              <w:left w:w="28" w:type="dxa"/>
              <w:bottom w:w="0" w:type="dxa"/>
              <w:right w:w="28" w:type="dxa"/>
            </w:tcMar>
            <w:vAlign w:val="center"/>
          </w:tcPr>
          <w:p w14:paraId="401F7C54" w14:textId="77777777" w:rsidR="004850E8" w:rsidRPr="00D569EC" w:rsidRDefault="00FD0C58" w:rsidP="001D4A56">
            <w:pPr>
              <w:pStyle w:val="-0"/>
              <w:spacing w:after="128"/>
              <w:ind w:left="118" w:right="118"/>
            </w:pPr>
            <w:r w:rsidRPr="00D569EC">
              <w:t>以白種人為主</w:t>
            </w:r>
          </w:p>
        </w:tc>
      </w:tr>
      <w:tr w:rsidR="00D569EC" w:rsidRPr="00D569EC" w14:paraId="5DAAD4D7" w14:textId="77777777" w:rsidTr="00DC3F59">
        <w:trPr>
          <w:trHeight w:val="680"/>
          <w:jc w:val="center"/>
        </w:trPr>
        <w:tc>
          <w:tcPr>
            <w:tcW w:w="2471" w:type="dxa"/>
            <w:shd w:val="clear" w:color="auto" w:fill="auto"/>
            <w:tcMar>
              <w:top w:w="0" w:type="dxa"/>
              <w:left w:w="28" w:type="dxa"/>
              <w:bottom w:w="0" w:type="dxa"/>
              <w:right w:w="28" w:type="dxa"/>
            </w:tcMar>
            <w:vAlign w:val="center"/>
          </w:tcPr>
          <w:p w14:paraId="56507450" w14:textId="77777777" w:rsidR="004850E8" w:rsidRPr="00D569EC" w:rsidRDefault="00FD0C58">
            <w:pPr>
              <w:pStyle w:val="-"/>
              <w:ind w:left="118" w:right="118"/>
            </w:pPr>
            <w:r w:rsidRPr="00D569EC">
              <w:t>人口結構</w:t>
            </w:r>
          </w:p>
        </w:tc>
        <w:tc>
          <w:tcPr>
            <w:tcW w:w="5973" w:type="dxa"/>
            <w:shd w:val="clear" w:color="auto" w:fill="auto"/>
            <w:tcMar>
              <w:top w:w="0" w:type="dxa"/>
              <w:left w:w="28" w:type="dxa"/>
              <w:bottom w:w="0" w:type="dxa"/>
              <w:right w:w="28" w:type="dxa"/>
            </w:tcMar>
            <w:vAlign w:val="center"/>
          </w:tcPr>
          <w:p w14:paraId="678B14D3" w14:textId="3622ABDA" w:rsidR="004850E8" w:rsidRPr="00D569EC" w:rsidRDefault="00FD0C58" w:rsidP="001D4A56">
            <w:pPr>
              <w:pStyle w:val="-0"/>
              <w:spacing w:after="128"/>
              <w:ind w:left="118" w:right="118"/>
              <w:rPr>
                <w:lang w:eastAsia="zh-TW"/>
              </w:rPr>
            </w:pPr>
            <w:r w:rsidRPr="00D569EC">
              <w:rPr>
                <w:lang w:eastAsia="zh-TW"/>
              </w:rPr>
              <w:t>1,0</w:t>
            </w:r>
            <w:r w:rsidR="00575CB5" w:rsidRPr="00D569EC">
              <w:rPr>
                <w:rFonts w:hint="eastAsia"/>
                <w:lang w:eastAsia="zh-TW"/>
              </w:rPr>
              <w:t>61</w:t>
            </w:r>
            <w:r w:rsidRPr="00D569EC">
              <w:rPr>
                <w:lang w:eastAsia="zh-TW"/>
              </w:rPr>
              <w:t>萬人，成長率</w:t>
            </w:r>
            <w:r w:rsidR="00575CB5" w:rsidRPr="00D569EC">
              <w:rPr>
                <w:rFonts w:hint="eastAsia"/>
                <w:lang w:eastAsia="zh-TW"/>
              </w:rPr>
              <w:t>2.</w:t>
            </w:r>
            <w:r w:rsidRPr="00D569EC">
              <w:rPr>
                <w:lang w:eastAsia="zh-TW"/>
              </w:rPr>
              <w:t>2%</w:t>
            </w:r>
            <w:r w:rsidRPr="00D569EC">
              <w:rPr>
                <w:lang w:eastAsia="zh-TW"/>
              </w:rPr>
              <w:t>，排名全美第</w:t>
            </w:r>
            <w:r w:rsidRPr="00D569EC">
              <w:rPr>
                <w:lang w:eastAsia="zh-TW"/>
              </w:rPr>
              <w:t>9</w:t>
            </w:r>
            <w:r w:rsidRPr="00D569EC">
              <w:rPr>
                <w:lang w:eastAsia="zh-TW"/>
              </w:rPr>
              <w:t>名，其中白人</w:t>
            </w:r>
            <w:r w:rsidR="001D4A56" w:rsidRPr="00D569EC">
              <w:rPr>
                <w:lang w:eastAsia="zh-TW"/>
              </w:rPr>
              <w:t>占</w:t>
            </w:r>
            <w:r w:rsidRPr="00D569EC">
              <w:rPr>
                <w:lang w:eastAsia="zh-TW"/>
              </w:rPr>
              <w:t>6</w:t>
            </w:r>
            <w:r w:rsidR="00575CB5" w:rsidRPr="00D569EC">
              <w:rPr>
                <w:rFonts w:hint="eastAsia"/>
                <w:lang w:eastAsia="zh-TW"/>
              </w:rPr>
              <w:t>8.87</w:t>
            </w:r>
            <w:r w:rsidRPr="00D569EC">
              <w:rPr>
                <w:lang w:eastAsia="zh-TW"/>
              </w:rPr>
              <w:t>%</w:t>
            </w:r>
            <w:r w:rsidRPr="00D569EC">
              <w:rPr>
                <w:lang w:eastAsia="zh-TW"/>
              </w:rPr>
              <w:t>、黑人</w:t>
            </w:r>
            <w:r w:rsidR="001D4A56" w:rsidRPr="00D569EC">
              <w:rPr>
                <w:lang w:eastAsia="zh-TW"/>
              </w:rPr>
              <w:t>占</w:t>
            </w:r>
            <w:r w:rsidRPr="00D569EC">
              <w:rPr>
                <w:lang w:eastAsia="zh-TW"/>
              </w:rPr>
              <w:t>21.</w:t>
            </w:r>
            <w:r w:rsidR="00575CB5" w:rsidRPr="00D569EC">
              <w:rPr>
                <w:rFonts w:hint="eastAsia"/>
                <w:lang w:eastAsia="zh-TW"/>
              </w:rPr>
              <w:t>46</w:t>
            </w:r>
            <w:r w:rsidRPr="00D569EC">
              <w:rPr>
                <w:lang w:eastAsia="zh-TW"/>
              </w:rPr>
              <w:t>%</w:t>
            </w:r>
            <w:r w:rsidRPr="00D569EC">
              <w:rPr>
                <w:lang w:eastAsia="zh-TW"/>
              </w:rPr>
              <w:t>、亞裔</w:t>
            </w:r>
            <w:r w:rsidR="001D4A56" w:rsidRPr="00D569EC">
              <w:rPr>
                <w:lang w:eastAsia="zh-TW"/>
              </w:rPr>
              <w:t>占</w:t>
            </w:r>
            <w:r w:rsidRPr="00D569EC">
              <w:rPr>
                <w:lang w:eastAsia="zh-TW"/>
              </w:rPr>
              <w:t>2.</w:t>
            </w:r>
            <w:r w:rsidR="00575CB5" w:rsidRPr="00D569EC">
              <w:rPr>
                <w:rFonts w:hint="eastAsia"/>
                <w:lang w:eastAsia="zh-TW"/>
              </w:rPr>
              <w:t>78</w:t>
            </w:r>
            <w:r w:rsidRPr="00D569EC">
              <w:rPr>
                <w:lang w:eastAsia="zh-TW"/>
              </w:rPr>
              <w:t>%</w:t>
            </w:r>
            <w:r w:rsidRPr="00D569EC">
              <w:rPr>
                <w:lang w:eastAsia="zh-TW"/>
              </w:rPr>
              <w:t>。</w:t>
            </w:r>
          </w:p>
        </w:tc>
      </w:tr>
      <w:tr w:rsidR="00D569EC" w:rsidRPr="00D569EC" w14:paraId="01812C1D" w14:textId="77777777" w:rsidTr="00DC3F59">
        <w:trPr>
          <w:trHeight w:val="680"/>
          <w:jc w:val="center"/>
        </w:trPr>
        <w:tc>
          <w:tcPr>
            <w:tcW w:w="2471" w:type="dxa"/>
            <w:shd w:val="clear" w:color="auto" w:fill="auto"/>
            <w:tcMar>
              <w:top w:w="0" w:type="dxa"/>
              <w:left w:w="28" w:type="dxa"/>
              <w:bottom w:w="0" w:type="dxa"/>
              <w:right w:w="28" w:type="dxa"/>
            </w:tcMar>
            <w:vAlign w:val="center"/>
          </w:tcPr>
          <w:p w14:paraId="7DB43569" w14:textId="77777777" w:rsidR="004850E8" w:rsidRPr="00D569EC" w:rsidRDefault="00FD0C58">
            <w:pPr>
              <w:pStyle w:val="-"/>
              <w:ind w:left="118" w:right="118"/>
            </w:pPr>
            <w:r w:rsidRPr="00D569EC">
              <w:t>教育普及程度</w:t>
            </w:r>
          </w:p>
        </w:tc>
        <w:tc>
          <w:tcPr>
            <w:tcW w:w="5973" w:type="dxa"/>
            <w:shd w:val="clear" w:color="auto" w:fill="auto"/>
            <w:tcMar>
              <w:top w:w="0" w:type="dxa"/>
              <w:left w:w="28" w:type="dxa"/>
              <w:bottom w:w="0" w:type="dxa"/>
              <w:right w:w="28" w:type="dxa"/>
            </w:tcMar>
            <w:vAlign w:val="center"/>
          </w:tcPr>
          <w:p w14:paraId="05720046" w14:textId="77777777" w:rsidR="004850E8" w:rsidRPr="00D569EC" w:rsidRDefault="00FD0C58" w:rsidP="001D4A56">
            <w:pPr>
              <w:pStyle w:val="-0"/>
              <w:spacing w:after="128"/>
              <w:ind w:left="118" w:right="118"/>
              <w:rPr>
                <w:lang w:eastAsia="zh-TW"/>
              </w:rPr>
            </w:pPr>
            <w:r w:rsidRPr="00D569EC">
              <w:rPr>
                <w:lang w:eastAsia="zh-TW"/>
              </w:rPr>
              <w:t>25</w:t>
            </w:r>
            <w:r w:rsidRPr="00D569EC">
              <w:rPr>
                <w:lang w:eastAsia="zh-TW"/>
              </w:rPr>
              <w:t>歲以上州民中</w:t>
            </w:r>
            <w:r w:rsidR="00575CB5" w:rsidRPr="00D569EC">
              <w:rPr>
                <w:rFonts w:hint="eastAsia"/>
                <w:lang w:eastAsia="zh-TW"/>
              </w:rPr>
              <w:t>88.2</w:t>
            </w:r>
            <w:r w:rsidRPr="00D569EC">
              <w:rPr>
                <w:lang w:eastAsia="zh-TW"/>
              </w:rPr>
              <w:t>%</w:t>
            </w:r>
            <w:r w:rsidRPr="00D569EC">
              <w:rPr>
                <w:lang w:eastAsia="zh-TW"/>
              </w:rPr>
              <w:t>擁有高中文憑、</w:t>
            </w:r>
            <w:r w:rsidRPr="00D569EC">
              <w:rPr>
                <w:lang w:eastAsia="zh-TW"/>
              </w:rPr>
              <w:t>31.</w:t>
            </w:r>
            <w:r w:rsidR="00575CB5" w:rsidRPr="00D569EC">
              <w:rPr>
                <w:rFonts w:hint="eastAsia"/>
                <w:lang w:eastAsia="zh-TW"/>
              </w:rPr>
              <w:t>9</w:t>
            </w:r>
            <w:r w:rsidRPr="00D569EC">
              <w:rPr>
                <w:lang w:eastAsia="zh-TW"/>
              </w:rPr>
              <w:t>%</w:t>
            </w:r>
            <w:r w:rsidRPr="00D569EC">
              <w:rPr>
                <w:lang w:eastAsia="zh-TW"/>
              </w:rPr>
              <w:t>擁有學士學位、</w:t>
            </w:r>
            <w:r w:rsidRPr="00D569EC">
              <w:rPr>
                <w:lang w:eastAsia="zh-TW"/>
              </w:rPr>
              <w:t>11.</w:t>
            </w:r>
            <w:r w:rsidR="00575CB5" w:rsidRPr="00D569EC">
              <w:rPr>
                <w:rFonts w:hint="eastAsia"/>
                <w:lang w:eastAsia="zh-TW"/>
              </w:rPr>
              <w:t>4</w:t>
            </w:r>
            <w:r w:rsidRPr="00D569EC">
              <w:rPr>
                <w:lang w:eastAsia="zh-TW"/>
              </w:rPr>
              <w:t>%</w:t>
            </w:r>
            <w:r w:rsidRPr="00D569EC">
              <w:rPr>
                <w:lang w:eastAsia="zh-TW"/>
              </w:rPr>
              <w:t>擁有碩士或博士學位。</w:t>
            </w:r>
          </w:p>
        </w:tc>
      </w:tr>
      <w:tr w:rsidR="00D569EC" w:rsidRPr="00D569EC" w14:paraId="280C6E9F" w14:textId="77777777" w:rsidTr="00DC3F59">
        <w:trPr>
          <w:trHeight w:val="680"/>
          <w:jc w:val="center"/>
        </w:trPr>
        <w:tc>
          <w:tcPr>
            <w:tcW w:w="2471" w:type="dxa"/>
            <w:shd w:val="clear" w:color="auto" w:fill="auto"/>
            <w:tcMar>
              <w:top w:w="0" w:type="dxa"/>
              <w:left w:w="28" w:type="dxa"/>
              <w:bottom w:w="0" w:type="dxa"/>
              <w:right w:w="28" w:type="dxa"/>
            </w:tcMar>
            <w:vAlign w:val="center"/>
          </w:tcPr>
          <w:p w14:paraId="53860E3B" w14:textId="77777777" w:rsidR="004850E8" w:rsidRPr="00D569EC" w:rsidRDefault="00FD0C58">
            <w:pPr>
              <w:pStyle w:val="-"/>
              <w:ind w:left="118" w:right="118"/>
            </w:pPr>
            <w:r w:rsidRPr="00D569EC">
              <w:t>語言</w:t>
            </w:r>
          </w:p>
        </w:tc>
        <w:tc>
          <w:tcPr>
            <w:tcW w:w="5973" w:type="dxa"/>
            <w:shd w:val="clear" w:color="auto" w:fill="auto"/>
            <w:tcMar>
              <w:top w:w="0" w:type="dxa"/>
              <w:left w:w="28" w:type="dxa"/>
              <w:bottom w:w="0" w:type="dxa"/>
              <w:right w:w="28" w:type="dxa"/>
            </w:tcMar>
            <w:vAlign w:val="center"/>
          </w:tcPr>
          <w:p w14:paraId="58DCC207" w14:textId="77777777" w:rsidR="004850E8" w:rsidRPr="00D569EC" w:rsidRDefault="00FD0C58" w:rsidP="001D4A56">
            <w:pPr>
              <w:pStyle w:val="-0"/>
              <w:spacing w:after="128"/>
              <w:ind w:left="118" w:right="118"/>
            </w:pPr>
            <w:r w:rsidRPr="00D569EC">
              <w:t>英語</w:t>
            </w:r>
          </w:p>
        </w:tc>
      </w:tr>
      <w:tr w:rsidR="00D569EC" w:rsidRPr="00D569EC" w14:paraId="4521341D" w14:textId="77777777" w:rsidTr="00DC3F59">
        <w:trPr>
          <w:trHeight w:val="680"/>
          <w:jc w:val="center"/>
        </w:trPr>
        <w:tc>
          <w:tcPr>
            <w:tcW w:w="2471" w:type="dxa"/>
            <w:shd w:val="clear" w:color="auto" w:fill="auto"/>
            <w:tcMar>
              <w:top w:w="0" w:type="dxa"/>
              <w:left w:w="28" w:type="dxa"/>
              <w:bottom w:w="0" w:type="dxa"/>
              <w:right w:w="28" w:type="dxa"/>
            </w:tcMar>
            <w:vAlign w:val="center"/>
          </w:tcPr>
          <w:p w14:paraId="7FFC88B3" w14:textId="77777777" w:rsidR="004850E8" w:rsidRPr="00D569EC" w:rsidRDefault="00FD0C58">
            <w:pPr>
              <w:pStyle w:val="-"/>
              <w:ind w:left="118" w:right="118"/>
            </w:pPr>
            <w:r w:rsidRPr="00D569EC">
              <w:t>宗教</w:t>
            </w:r>
          </w:p>
        </w:tc>
        <w:tc>
          <w:tcPr>
            <w:tcW w:w="5973" w:type="dxa"/>
            <w:shd w:val="clear" w:color="auto" w:fill="auto"/>
            <w:tcMar>
              <w:top w:w="0" w:type="dxa"/>
              <w:left w:w="28" w:type="dxa"/>
              <w:bottom w:w="0" w:type="dxa"/>
              <w:right w:w="28" w:type="dxa"/>
            </w:tcMar>
            <w:vAlign w:val="center"/>
          </w:tcPr>
          <w:p w14:paraId="16152B0C" w14:textId="440DE26A" w:rsidR="004850E8" w:rsidRPr="00D569EC" w:rsidRDefault="00FD0C58" w:rsidP="001D4A56">
            <w:pPr>
              <w:pStyle w:val="-0"/>
              <w:spacing w:after="128"/>
              <w:ind w:left="118" w:right="118"/>
              <w:rPr>
                <w:lang w:eastAsia="zh-TW"/>
              </w:rPr>
            </w:pPr>
            <w:r w:rsidRPr="00D569EC">
              <w:rPr>
                <w:lang w:eastAsia="zh-TW"/>
              </w:rPr>
              <w:t>77%</w:t>
            </w:r>
            <w:r w:rsidRPr="00D569EC">
              <w:rPr>
                <w:lang w:eastAsia="zh-TW"/>
              </w:rPr>
              <w:t>為基督徒，</w:t>
            </w:r>
            <w:r w:rsidRPr="00D569EC">
              <w:rPr>
                <w:lang w:eastAsia="zh-TW"/>
              </w:rPr>
              <w:t>3%</w:t>
            </w:r>
            <w:r w:rsidRPr="00D569EC">
              <w:rPr>
                <w:lang w:eastAsia="zh-TW"/>
              </w:rPr>
              <w:t>其他宗教，</w:t>
            </w:r>
            <w:r w:rsidRPr="00D569EC">
              <w:rPr>
                <w:lang w:eastAsia="zh-TW"/>
              </w:rPr>
              <w:t>20%</w:t>
            </w:r>
            <w:r w:rsidRPr="00D569EC">
              <w:rPr>
                <w:lang w:eastAsia="zh-TW"/>
              </w:rPr>
              <w:t>無</w:t>
            </w:r>
            <w:r w:rsidR="00FB088F" w:rsidRPr="00D569EC">
              <w:rPr>
                <w:rFonts w:hint="eastAsia"/>
                <w:lang w:eastAsia="zh-TW"/>
              </w:rPr>
              <w:t>特殊</w:t>
            </w:r>
            <w:r w:rsidRPr="00D569EC">
              <w:rPr>
                <w:lang w:eastAsia="zh-TW"/>
              </w:rPr>
              <w:t>宗教</w:t>
            </w:r>
            <w:r w:rsidR="00FB088F" w:rsidRPr="00D569EC">
              <w:rPr>
                <w:rFonts w:hint="eastAsia"/>
                <w:lang w:eastAsia="zh-TW"/>
              </w:rPr>
              <w:t>信仰</w:t>
            </w:r>
          </w:p>
        </w:tc>
      </w:tr>
      <w:tr w:rsidR="00D569EC" w:rsidRPr="00D569EC" w14:paraId="2AF4FF5E" w14:textId="77777777" w:rsidTr="00DC3F59">
        <w:trPr>
          <w:trHeight w:val="680"/>
          <w:jc w:val="center"/>
        </w:trPr>
        <w:tc>
          <w:tcPr>
            <w:tcW w:w="2471" w:type="dxa"/>
            <w:shd w:val="clear" w:color="auto" w:fill="auto"/>
            <w:tcMar>
              <w:top w:w="0" w:type="dxa"/>
              <w:left w:w="28" w:type="dxa"/>
              <w:bottom w:w="0" w:type="dxa"/>
              <w:right w:w="28" w:type="dxa"/>
            </w:tcMar>
            <w:vAlign w:val="center"/>
          </w:tcPr>
          <w:p w14:paraId="25D924B0" w14:textId="5AD66EDD" w:rsidR="004850E8" w:rsidRPr="00D569EC" w:rsidRDefault="00EA4E42">
            <w:pPr>
              <w:pStyle w:val="-"/>
              <w:ind w:left="118" w:right="118"/>
            </w:pPr>
            <w:r w:rsidRPr="00D569EC">
              <w:t>首府</w:t>
            </w:r>
            <w:r w:rsidR="00FD0C58" w:rsidRPr="00D569EC">
              <w:t>及重要城市</w:t>
            </w:r>
          </w:p>
        </w:tc>
        <w:tc>
          <w:tcPr>
            <w:tcW w:w="5973" w:type="dxa"/>
            <w:shd w:val="clear" w:color="auto" w:fill="auto"/>
            <w:tcMar>
              <w:top w:w="0" w:type="dxa"/>
              <w:left w:w="28" w:type="dxa"/>
              <w:bottom w:w="0" w:type="dxa"/>
              <w:right w:w="28" w:type="dxa"/>
            </w:tcMar>
            <w:vAlign w:val="center"/>
          </w:tcPr>
          <w:p w14:paraId="166139D9" w14:textId="4DAE49A0" w:rsidR="004850E8" w:rsidRPr="00D569EC" w:rsidRDefault="00FD0C58" w:rsidP="001D4A56">
            <w:pPr>
              <w:pStyle w:val="-0"/>
              <w:spacing w:after="128"/>
              <w:ind w:left="118" w:right="118"/>
            </w:pPr>
            <w:r w:rsidRPr="00D569EC">
              <w:t>首府為</w:t>
            </w:r>
            <w:r w:rsidRPr="00D569EC">
              <w:t>Raleigh</w:t>
            </w:r>
            <w:r w:rsidRPr="00D569EC">
              <w:t>，其他工商業中心包括：</w:t>
            </w:r>
            <w:r w:rsidRPr="00D569EC">
              <w:t>Charlotte</w:t>
            </w:r>
            <w:r w:rsidRPr="00D569EC">
              <w:t>、</w:t>
            </w:r>
            <w:r w:rsidRPr="00D569EC">
              <w:t>Raleigh</w:t>
            </w:r>
            <w:r w:rsidRPr="00D569EC">
              <w:t>、</w:t>
            </w:r>
            <w:r w:rsidRPr="00D569EC">
              <w:t>Durham</w:t>
            </w:r>
            <w:r w:rsidRPr="00D569EC">
              <w:t>、</w:t>
            </w:r>
            <w:r w:rsidR="0075626A" w:rsidRPr="00D569EC">
              <w:t>Chapel</w:t>
            </w:r>
            <w:r w:rsidR="0075626A" w:rsidRPr="00D569EC">
              <w:rPr>
                <w:rFonts w:hint="eastAsia"/>
                <w:lang w:eastAsia="zh-TW"/>
              </w:rPr>
              <w:t xml:space="preserve"> </w:t>
            </w:r>
            <w:r w:rsidRPr="00D569EC">
              <w:t>Hill</w:t>
            </w:r>
            <w:r w:rsidRPr="00D569EC">
              <w:t>、</w:t>
            </w:r>
            <w:r w:rsidRPr="00D569EC">
              <w:t>Greensboro</w:t>
            </w:r>
            <w:r w:rsidR="00FB088F" w:rsidRPr="00D569EC">
              <w:t>、</w:t>
            </w:r>
            <w:r w:rsidR="00FB088F" w:rsidRPr="00D569EC">
              <w:t>Winston-Salem</w:t>
            </w:r>
            <w:r w:rsidRPr="00D569EC">
              <w:t>、</w:t>
            </w:r>
            <w:r w:rsidRPr="00D569EC">
              <w:t>High Point</w:t>
            </w:r>
            <w:r w:rsidRPr="00D569EC">
              <w:t>。</w:t>
            </w:r>
          </w:p>
        </w:tc>
      </w:tr>
      <w:tr w:rsidR="00D569EC" w:rsidRPr="00D569EC" w14:paraId="6D501702" w14:textId="77777777" w:rsidTr="00DC3F59">
        <w:trPr>
          <w:trHeight w:val="680"/>
          <w:jc w:val="center"/>
        </w:trPr>
        <w:tc>
          <w:tcPr>
            <w:tcW w:w="2471" w:type="dxa"/>
            <w:shd w:val="clear" w:color="auto" w:fill="auto"/>
            <w:tcMar>
              <w:top w:w="0" w:type="dxa"/>
              <w:left w:w="28" w:type="dxa"/>
              <w:bottom w:w="0" w:type="dxa"/>
              <w:right w:w="28" w:type="dxa"/>
            </w:tcMar>
            <w:vAlign w:val="center"/>
          </w:tcPr>
          <w:p w14:paraId="13F58235" w14:textId="77777777" w:rsidR="004850E8" w:rsidRPr="00D569EC" w:rsidRDefault="00FD0C58">
            <w:pPr>
              <w:pStyle w:val="-"/>
              <w:ind w:left="118" w:right="118"/>
            </w:pPr>
            <w:r w:rsidRPr="00D569EC">
              <w:t>政治體制</w:t>
            </w:r>
          </w:p>
        </w:tc>
        <w:tc>
          <w:tcPr>
            <w:tcW w:w="5973" w:type="dxa"/>
            <w:shd w:val="clear" w:color="auto" w:fill="auto"/>
            <w:tcMar>
              <w:top w:w="0" w:type="dxa"/>
              <w:left w:w="28" w:type="dxa"/>
              <w:bottom w:w="0" w:type="dxa"/>
              <w:right w:w="28" w:type="dxa"/>
            </w:tcMar>
            <w:vAlign w:val="center"/>
          </w:tcPr>
          <w:p w14:paraId="4C90E28D" w14:textId="77777777" w:rsidR="004850E8" w:rsidRPr="00D569EC" w:rsidRDefault="00FD0C58" w:rsidP="001D4A56">
            <w:pPr>
              <w:pStyle w:val="-0"/>
              <w:spacing w:after="128"/>
              <w:ind w:left="118" w:right="118"/>
              <w:rPr>
                <w:lang w:eastAsia="zh-TW"/>
              </w:rPr>
            </w:pPr>
            <w:r w:rsidRPr="00D569EC">
              <w:rPr>
                <w:lang w:eastAsia="zh-TW"/>
              </w:rPr>
              <w:t>與其他州相同，採行政、立法、司法三權分立；州長為最高行政機關首長；立法部門則由參議院及眾議院組</w:t>
            </w:r>
            <w:r w:rsidRPr="00D569EC">
              <w:rPr>
                <w:lang w:eastAsia="zh-TW"/>
              </w:rPr>
              <w:lastRenderedPageBreak/>
              <w:t>成；司法部門以最高法院為最高司法機關。</w:t>
            </w:r>
          </w:p>
        </w:tc>
      </w:tr>
      <w:tr w:rsidR="00D569EC" w:rsidRPr="00D569EC" w14:paraId="6D84D05A" w14:textId="77777777" w:rsidTr="00DC3F59">
        <w:trPr>
          <w:trHeight w:val="680"/>
          <w:jc w:val="center"/>
        </w:trPr>
        <w:tc>
          <w:tcPr>
            <w:tcW w:w="2471" w:type="dxa"/>
            <w:shd w:val="clear" w:color="auto" w:fill="auto"/>
            <w:tcMar>
              <w:top w:w="0" w:type="dxa"/>
              <w:left w:w="28" w:type="dxa"/>
              <w:bottom w:w="0" w:type="dxa"/>
              <w:right w:w="28" w:type="dxa"/>
            </w:tcMar>
            <w:vAlign w:val="center"/>
          </w:tcPr>
          <w:p w14:paraId="348F951F" w14:textId="77777777" w:rsidR="004850E8" w:rsidRPr="00D569EC" w:rsidRDefault="00FD0C58">
            <w:pPr>
              <w:pStyle w:val="-"/>
              <w:ind w:left="118" w:right="118"/>
            </w:pPr>
            <w:r w:rsidRPr="00D569EC">
              <w:lastRenderedPageBreak/>
              <w:t>投資主管機關</w:t>
            </w:r>
          </w:p>
        </w:tc>
        <w:tc>
          <w:tcPr>
            <w:tcW w:w="5973" w:type="dxa"/>
            <w:shd w:val="clear" w:color="auto" w:fill="auto"/>
            <w:tcMar>
              <w:top w:w="0" w:type="dxa"/>
              <w:left w:w="28" w:type="dxa"/>
              <w:bottom w:w="0" w:type="dxa"/>
              <w:right w:w="28" w:type="dxa"/>
            </w:tcMar>
            <w:vAlign w:val="center"/>
          </w:tcPr>
          <w:p w14:paraId="0358A799" w14:textId="77777777" w:rsidR="004850E8" w:rsidRPr="00B34856" w:rsidRDefault="00FD0C58" w:rsidP="001D4A56">
            <w:pPr>
              <w:pStyle w:val="-0"/>
              <w:spacing w:after="128"/>
              <w:ind w:left="118" w:right="118"/>
            </w:pPr>
            <w:r w:rsidRPr="00D569EC">
              <w:t>州務卿辦公室（</w:t>
            </w:r>
            <w:r w:rsidR="00F364DC" w:rsidRPr="00D569EC">
              <w:rPr>
                <w:rFonts w:hint="eastAsia"/>
              </w:rPr>
              <w:t>N</w:t>
            </w:r>
            <w:r w:rsidR="00F364DC" w:rsidRPr="00D569EC">
              <w:t>orth Carolina</w:t>
            </w:r>
            <w:r w:rsidRPr="00D569EC">
              <w:t xml:space="preserve"> Secretary of State</w:t>
            </w:r>
            <w:r w:rsidRPr="00D569EC">
              <w:t>）</w:t>
            </w:r>
          </w:p>
          <w:p w14:paraId="7B224A2E" w14:textId="73450957" w:rsidR="00BB40E6" w:rsidRPr="00B34856" w:rsidRDefault="00BB40E6" w:rsidP="001D4A56">
            <w:pPr>
              <w:pStyle w:val="-0"/>
              <w:spacing w:after="128"/>
              <w:ind w:left="118" w:right="118"/>
            </w:pPr>
            <w:r w:rsidRPr="00B34856">
              <w:rPr>
                <w:rFonts w:hint="eastAsia"/>
              </w:rPr>
              <w:t>北卡州經</w:t>
            </w:r>
            <w:proofErr w:type="gramStart"/>
            <w:r w:rsidRPr="00B34856">
              <w:rPr>
                <w:rFonts w:hint="eastAsia"/>
              </w:rPr>
              <w:t>濟</w:t>
            </w:r>
            <w:proofErr w:type="gramEnd"/>
            <w:r w:rsidRPr="00B34856">
              <w:rPr>
                <w:rFonts w:hint="eastAsia"/>
              </w:rPr>
              <w:t>發展機構</w:t>
            </w:r>
            <w:r w:rsidR="00B34856">
              <w:rPr>
                <w:rFonts w:hint="eastAsia"/>
              </w:rPr>
              <w:t>（</w:t>
            </w:r>
            <w:r w:rsidRPr="00B34856">
              <w:t xml:space="preserve">Economic Development Partnership of North Carolina </w:t>
            </w:r>
            <w:r w:rsidRPr="00B34856">
              <w:rPr>
                <w:rFonts w:hint="eastAsia"/>
              </w:rPr>
              <w:t xml:space="preserve">, </w:t>
            </w:r>
            <w:r w:rsidRPr="00B34856">
              <w:t>EDPNC</w:t>
            </w:r>
            <w:r w:rsidR="001D4A56" w:rsidRPr="00B34856">
              <w:rPr>
                <w:rFonts w:hint="eastAsia"/>
              </w:rPr>
              <w:t>）</w:t>
            </w:r>
          </w:p>
        </w:tc>
      </w:tr>
      <w:tr w:rsidR="00D569EC" w:rsidRPr="00D569EC" w14:paraId="1B307AC6" w14:textId="77777777" w:rsidTr="00DC3F59">
        <w:trPr>
          <w:trHeight w:val="680"/>
          <w:jc w:val="center"/>
        </w:trPr>
        <w:tc>
          <w:tcPr>
            <w:tcW w:w="8444" w:type="dxa"/>
            <w:gridSpan w:val="2"/>
            <w:shd w:val="clear" w:color="auto" w:fill="auto"/>
            <w:tcMar>
              <w:top w:w="0" w:type="dxa"/>
              <w:left w:w="28" w:type="dxa"/>
              <w:bottom w:w="0" w:type="dxa"/>
              <w:right w:w="28" w:type="dxa"/>
            </w:tcMar>
            <w:vAlign w:val="center"/>
          </w:tcPr>
          <w:p w14:paraId="1B3A0076" w14:textId="77777777" w:rsidR="004850E8" w:rsidRPr="00D569EC" w:rsidRDefault="00FD0C58">
            <w:pPr>
              <w:pStyle w:val="af2"/>
              <w:ind w:left="118" w:right="118"/>
            </w:pPr>
            <w:r w:rsidRPr="00D569EC">
              <w:t>經  濟  概  況</w:t>
            </w:r>
          </w:p>
        </w:tc>
      </w:tr>
      <w:tr w:rsidR="00D569EC" w:rsidRPr="00D569EC" w14:paraId="0CAA096D" w14:textId="77777777" w:rsidTr="00DC3F59">
        <w:trPr>
          <w:trHeight w:val="680"/>
          <w:jc w:val="center"/>
        </w:trPr>
        <w:tc>
          <w:tcPr>
            <w:tcW w:w="2471" w:type="dxa"/>
            <w:shd w:val="clear" w:color="auto" w:fill="auto"/>
            <w:tcMar>
              <w:top w:w="0" w:type="dxa"/>
              <w:left w:w="28" w:type="dxa"/>
              <w:bottom w:w="0" w:type="dxa"/>
              <w:right w:w="28" w:type="dxa"/>
            </w:tcMar>
            <w:vAlign w:val="center"/>
          </w:tcPr>
          <w:p w14:paraId="2DE2B17B" w14:textId="77777777" w:rsidR="004850E8" w:rsidRPr="00D569EC" w:rsidRDefault="00FD0C58">
            <w:pPr>
              <w:pStyle w:val="-"/>
              <w:ind w:left="118" w:right="118"/>
            </w:pPr>
            <w:r w:rsidRPr="00D569EC">
              <w:t>幣制</w:t>
            </w:r>
          </w:p>
        </w:tc>
        <w:tc>
          <w:tcPr>
            <w:tcW w:w="5973" w:type="dxa"/>
            <w:shd w:val="clear" w:color="auto" w:fill="auto"/>
            <w:tcMar>
              <w:top w:w="0" w:type="dxa"/>
              <w:left w:w="28" w:type="dxa"/>
              <w:bottom w:w="0" w:type="dxa"/>
              <w:right w:w="28" w:type="dxa"/>
            </w:tcMar>
            <w:vAlign w:val="center"/>
          </w:tcPr>
          <w:p w14:paraId="6CBF9452" w14:textId="77777777" w:rsidR="004850E8" w:rsidRPr="00D569EC" w:rsidRDefault="00FD0C58" w:rsidP="001D4A56">
            <w:pPr>
              <w:pStyle w:val="-0"/>
              <w:spacing w:after="128"/>
              <w:ind w:left="118" w:right="118"/>
              <w:rPr>
                <w:rFonts w:ascii="華康細圓體" w:hAnsi="華康細圓體"/>
              </w:rPr>
            </w:pPr>
            <w:r w:rsidRPr="00D569EC">
              <w:rPr>
                <w:rFonts w:ascii="華康細圓體" w:hAnsi="華康細圓體"/>
              </w:rPr>
              <w:t>美金</w:t>
            </w:r>
          </w:p>
        </w:tc>
      </w:tr>
      <w:tr w:rsidR="00D569EC" w:rsidRPr="00D569EC" w14:paraId="7425A91F" w14:textId="77777777" w:rsidTr="00DC3F59">
        <w:trPr>
          <w:trHeight w:val="680"/>
          <w:jc w:val="center"/>
        </w:trPr>
        <w:tc>
          <w:tcPr>
            <w:tcW w:w="2471" w:type="dxa"/>
            <w:shd w:val="clear" w:color="auto" w:fill="auto"/>
            <w:tcMar>
              <w:top w:w="0" w:type="dxa"/>
              <w:left w:w="28" w:type="dxa"/>
              <w:bottom w:w="0" w:type="dxa"/>
              <w:right w:w="28" w:type="dxa"/>
            </w:tcMar>
            <w:vAlign w:val="center"/>
          </w:tcPr>
          <w:p w14:paraId="723842FB" w14:textId="77777777" w:rsidR="004850E8" w:rsidRPr="00D569EC" w:rsidRDefault="00FD0C58">
            <w:pPr>
              <w:pStyle w:val="-"/>
              <w:ind w:left="118" w:right="118"/>
            </w:pPr>
            <w:r w:rsidRPr="00D569EC">
              <w:t>國內生產毛額</w:t>
            </w:r>
          </w:p>
        </w:tc>
        <w:tc>
          <w:tcPr>
            <w:tcW w:w="5973" w:type="dxa"/>
            <w:shd w:val="clear" w:color="auto" w:fill="auto"/>
            <w:tcMar>
              <w:top w:w="0" w:type="dxa"/>
              <w:left w:w="28" w:type="dxa"/>
              <w:bottom w:w="0" w:type="dxa"/>
              <w:right w:w="28" w:type="dxa"/>
            </w:tcMar>
            <w:vAlign w:val="center"/>
          </w:tcPr>
          <w:p w14:paraId="736E93B6" w14:textId="6A654398" w:rsidR="004850E8" w:rsidRPr="00D569EC" w:rsidRDefault="00C749D6" w:rsidP="001D4A56">
            <w:pPr>
              <w:pStyle w:val="-0"/>
              <w:spacing w:after="128"/>
              <w:ind w:left="118" w:right="118"/>
              <w:rPr>
                <w:lang w:eastAsia="zh-TW"/>
              </w:rPr>
            </w:pPr>
            <w:r w:rsidRPr="00D569EC">
              <w:rPr>
                <w:rFonts w:hint="eastAsia"/>
                <w:lang w:eastAsia="zh-TW"/>
              </w:rPr>
              <w:t>5,858</w:t>
            </w:r>
            <w:r w:rsidRPr="00D569EC">
              <w:rPr>
                <w:rFonts w:hint="eastAsia"/>
                <w:lang w:eastAsia="zh-TW"/>
              </w:rPr>
              <w:t>億美元，排名全美第</w:t>
            </w:r>
            <w:r w:rsidRPr="00D569EC">
              <w:rPr>
                <w:rFonts w:hint="eastAsia"/>
                <w:lang w:eastAsia="zh-TW"/>
              </w:rPr>
              <w:t>12</w:t>
            </w:r>
            <w:r w:rsidRPr="00D569EC">
              <w:rPr>
                <w:rFonts w:hint="eastAsia"/>
                <w:lang w:eastAsia="zh-TW"/>
              </w:rPr>
              <w:t>名，</w:t>
            </w:r>
            <w:r w:rsidR="001D4A56" w:rsidRPr="00D569EC">
              <w:rPr>
                <w:rFonts w:hint="eastAsia"/>
                <w:lang w:eastAsia="zh-TW"/>
              </w:rPr>
              <w:t>占</w:t>
            </w:r>
            <w:r w:rsidRPr="00D569EC">
              <w:rPr>
                <w:rFonts w:hint="eastAsia"/>
                <w:lang w:eastAsia="zh-TW"/>
              </w:rPr>
              <w:t>全美</w:t>
            </w:r>
            <w:r w:rsidRPr="00D569EC">
              <w:rPr>
                <w:rFonts w:hint="eastAsia"/>
                <w:lang w:eastAsia="zh-TW"/>
              </w:rPr>
              <w:t>GDP</w:t>
            </w:r>
            <w:r w:rsidRPr="00D569EC">
              <w:rPr>
                <w:rFonts w:hint="eastAsia"/>
                <w:lang w:eastAsia="zh-TW"/>
              </w:rPr>
              <w:t>之</w:t>
            </w:r>
            <w:r w:rsidRPr="00D569EC">
              <w:rPr>
                <w:rFonts w:hint="eastAsia"/>
                <w:lang w:eastAsia="zh-TW"/>
              </w:rPr>
              <w:t>2.7%</w:t>
            </w:r>
            <w:r w:rsidRPr="00D569EC">
              <w:rPr>
                <w:rFonts w:hint="eastAsia"/>
                <w:lang w:eastAsia="zh-TW"/>
              </w:rPr>
              <w:t>（</w:t>
            </w:r>
            <w:r w:rsidRPr="00D569EC">
              <w:rPr>
                <w:rFonts w:hint="eastAsia"/>
                <w:lang w:eastAsia="zh-TW"/>
              </w:rPr>
              <w:t>2019</w:t>
            </w:r>
            <w:r w:rsidRPr="00D569EC">
              <w:rPr>
                <w:rFonts w:hint="eastAsia"/>
                <w:lang w:eastAsia="zh-TW"/>
              </w:rPr>
              <w:t>）、</w:t>
            </w:r>
            <w:r w:rsidRPr="00D569EC">
              <w:rPr>
                <w:rFonts w:hint="eastAsia"/>
                <w:lang w:eastAsia="zh-TW"/>
              </w:rPr>
              <w:t>5,535</w:t>
            </w:r>
            <w:r w:rsidRPr="00D569EC">
              <w:rPr>
                <w:rFonts w:hint="eastAsia"/>
                <w:lang w:eastAsia="zh-TW"/>
              </w:rPr>
              <w:t>億美元（</w:t>
            </w:r>
            <w:r w:rsidRPr="00D569EC">
              <w:rPr>
                <w:rFonts w:hint="eastAsia"/>
                <w:lang w:eastAsia="zh-TW"/>
              </w:rPr>
              <w:t>2018</w:t>
            </w:r>
            <w:r w:rsidRPr="00D569EC">
              <w:rPr>
                <w:rFonts w:hint="eastAsia"/>
                <w:lang w:eastAsia="zh-TW"/>
              </w:rPr>
              <w:t>）、</w:t>
            </w:r>
            <w:r w:rsidRPr="00D569EC">
              <w:rPr>
                <w:rFonts w:hint="eastAsia"/>
                <w:lang w:eastAsia="zh-TW"/>
              </w:rPr>
              <w:t>5,370</w:t>
            </w:r>
            <w:r w:rsidRPr="00D569EC">
              <w:rPr>
                <w:rFonts w:hint="eastAsia"/>
                <w:lang w:eastAsia="zh-TW"/>
              </w:rPr>
              <w:t>億美元（</w:t>
            </w:r>
            <w:r w:rsidRPr="00D569EC">
              <w:rPr>
                <w:rFonts w:hint="eastAsia"/>
                <w:lang w:eastAsia="zh-TW"/>
              </w:rPr>
              <w:t>2017</w:t>
            </w:r>
            <w:r w:rsidRPr="00D569EC">
              <w:rPr>
                <w:rFonts w:hint="eastAsia"/>
                <w:lang w:eastAsia="zh-TW"/>
              </w:rPr>
              <w:t>）</w:t>
            </w:r>
          </w:p>
        </w:tc>
      </w:tr>
      <w:tr w:rsidR="00D569EC" w:rsidRPr="00D569EC" w14:paraId="727F6C9B" w14:textId="77777777" w:rsidTr="00DC3F59">
        <w:trPr>
          <w:trHeight w:val="680"/>
          <w:jc w:val="center"/>
        </w:trPr>
        <w:tc>
          <w:tcPr>
            <w:tcW w:w="2471" w:type="dxa"/>
            <w:shd w:val="clear" w:color="auto" w:fill="auto"/>
            <w:tcMar>
              <w:top w:w="0" w:type="dxa"/>
              <w:left w:w="28" w:type="dxa"/>
              <w:bottom w:w="0" w:type="dxa"/>
              <w:right w:w="28" w:type="dxa"/>
            </w:tcMar>
            <w:vAlign w:val="center"/>
          </w:tcPr>
          <w:p w14:paraId="63D5FBC7" w14:textId="77777777" w:rsidR="004850E8" w:rsidRPr="00D569EC" w:rsidRDefault="00FD0C58">
            <w:pPr>
              <w:pStyle w:val="-"/>
              <w:ind w:left="118" w:right="118"/>
            </w:pPr>
            <w:r w:rsidRPr="00D569EC">
              <w:t>經</w:t>
            </w:r>
            <w:proofErr w:type="gramStart"/>
            <w:r w:rsidRPr="00D569EC">
              <w:t>濟</w:t>
            </w:r>
            <w:proofErr w:type="gramEnd"/>
            <w:r w:rsidRPr="00D569EC">
              <w:t>成長率</w:t>
            </w:r>
          </w:p>
        </w:tc>
        <w:tc>
          <w:tcPr>
            <w:tcW w:w="5973" w:type="dxa"/>
            <w:shd w:val="clear" w:color="auto" w:fill="auto"/>
            <w:tcMar>
              <w:top w:w="0" w:type="dxa"/>
              <w:left w:w="28" w:type="dxa"/>
              <w:bottom w:w="0" w:type="dxa"/>
              <w:right w:w="28" w:type="dxa"/>
            </w:tcMar>
            <w:vAlign w:val="center"/>
          </w:tcPr>
          <w:p w14:paraId="2328E254" w14:textId="77777777" w:rsidR="004850E8" w:rsidRPr="00D569EC" w:rsidRDefault="00C749D6" w:rsidP="001D4A56">
            <w:pPr>
              <w:pStyle w:val="-0"/>
              <w:spacing w:after="128"/>
              <w:ind w:left="118" w:right="118"/>
            </w:pPr>
            <w:r w:rsidRPr="00D569EC">
              <w:rPr>
                <w:rFonts w:hint="eastAsia"/>
                <w:lang w:eastAsia="zh-TW"/>
              </w:rPr>
              <w:t>2.3%</w:t>
            </w:r>
            <w:r w:rsidRPr="00D569EC">
              <w:rPr>
                <w:rFonts w:hint="eastAsia"/>
                <w:lang w:eastAsia="zh-TW"/>
              </w:rPr>
              <w:t>（</w:t>
            </w:r>
            <w:r w:rsidRPr="00D569EC">
              <w:rPr>
                <w:rFonts w:hint="eastAsia"/>
                <w:lang w:eastAsia="zh-TW"/>
              </w:rPr>
              <w:t>2019</w:t>
            </w:r>
            <w:r w:rsidRPr="00D569EC">
              <w:rPr>
                <w:rFonts w:hint="eastAsia"/>
                <w:lang w:eastAsia="zh-TW"/>
              </w:rPr>
              <w:t>）、</w:t>
            </w:r>
            <w:r w:rsidRPr="00D569EC">
              <w:rPr>
                <w:rFonts w:hint="eastAsia"/>
                <w:lang w:eastAsia="zh-TW"/>
              </w:rPr>
              <w:t>1.9%</w:t>
            </w:r>
            <w:r w:rsidRPr="00D569EC">
              <w:rPr>
                <w:rFonts w:hint="eastAsia"/>
                <w:lang w:eastAsia="zh-TW"/>
              </w:rPr>
              <w:t>（</w:t>
            </w:r>
            <w:r w:rsidRPr="00D569EC">
              <w:rPr>
                <w:rFonts w:hint="eastAsia"/>
                <w:lang w:eastAsia="zh-TW"/>
              </w:rPr>
              <w:t>2018</w:t>
            </w:r>
            <w:r w:rsidRPr="00D569EC">
              <w:rPr>
                <w:rFonts w:hint="eastAsia"/>
                <w:lang w:eastAsia="zh-TW"/>
              </w:rPr>
              <w:t>）、</w:t>
            </w:r>
            <w:r w:rsidRPr="00D569EC">
              <w:rPr>
                <w:rFonts w:hint="eastAsia"/>
                <w:lang w:eastAsia="zh-TW"/>
              </w:rPr>
              <w:t>1.9%</w:t>
            </w:r>
            <w:r w:rsidRPr="00D569EC">
              <w:rPr>
                <w:rFonts w:hint="eastAsia"/>
                <w:lang w:eastAsia="zh-TW"/>
              </w:rPr>
              <w:t>（</w:t>
            </w:r>
            <w:r w:rsidRPr="00D569EC">
              <w:rPr>
                <w:rFonts w:hint="eastAsia"/>
                <w:lang w:eastAsia="zh-TW"/>
              </w:rPr>
              <w:t>2017</w:t>
            </w:r>
            <w:r w:rsidRPr="00D569EC">
              <w:rPr>
                <w:rFonts w:hint="eastAsia"/>
                <w:lang w:eastAsia="zh-TW"/>
              </w:rPr>
              <w:t>）</w:t>
            </w:r>
          </w:p>
        </w:tc>
      </w:tr>
      <w:tr w:rsidR="00D569EC" w:rsidRPr="00D569EC" w14:paraId="666D86BF" w14:textId="77777777" w:rsidTr="00DC3F59">
        <w:trPr>
          <w:trHeight w:val="680"/>
          <w:jc w:val="center"/>
        </w:trPr>
        <w:tc>
          <w:tcPr>
            <w:tcW w:w="2471" w:type="dxa"/>
            <w:shd w:val="clear" w:color="auto" w:fill="auto"/>
            <w:tcMar>
              <w:top w:w="0" w:type="dxa"/>
              <w:left w:w="28" w:type="dxa"/>
              <w:bottom w:w="0" w:type="dxa"/>
              <w:right w:w="28" w:type="dxa"/>
            </w:tcMar>
            <w:vAlign w:val="center"/>
          </w:tcPr>
          <w:p w14:paraId="1D766A13" w14:textId="77777777" w:rsidR="004850E8" w:rsidRPr="00D569EC" w:rsidRDefault="00FD0C58">
            <w:pPr>
              <w:pStyle w:val="-"/>
              <w:ind w:left="118" w:right="118"/>
            </w:pPr>
            <w:r w:rsidRPr="00D569EC">
              <w:t>平均國民所得</w:t>
            </w:r>
          </w:p>
        </w:tc>
        <w:tc>
          <w:tcPr>
            <w:tcW w:w="5973" w:type="dxa"/>
            <w:shd w:val="clear" w:color="auto" w:fill="auto"/>
            <w:tcMar>
              <w:top w:w="0" w:type="dxa"/>
              <w:left w:w="28" w:type="dxa"/>
              <w:bottom w:w="0" w:type="dxa"/>
              <w:right w:w="28" w:type="dxa"/>
            </w:tcMar>
            <w:vAlign w:val="center"/>
          </w:tcPr>
          <w:p w14:paraId="62D026CE" w14:textId="77777777" w:rsidR="004850E8" w:rsidRPr="00D569EC" w:rsidRDefault="00B54681" w:rsidP="001D4A56">
            <w:pPr>
              <w:pStyle w:val="-0"/>
              <w:spacing w:after="128"/>
              <w:ind w:left="118" w:right="118"/>
            </w:pPr>
            <w:r w:rsidRPr="00D569EC">
              <w:rPr>
                <w:rFonts w:hint="eastAsia"/>
              </w:rPr>
              <w:t>47,803</w:t>
            </w:r>
            <w:r w:rsidRPr="00D569EC">
              <w:rPr>
                <w:rFonts w:hint="eastAsia"/>
              </w:rPr>
              <w:t>美元，排名全美第</w:t>
            </w:r>
            <w:r w:rsidRPr="00D569EC">
              <w:rPr>
                <w:rFonts w:hint="eastAsia"/>
              </w:rPr>
              <w:t>41</w:t>
            </w:r>
            <w:r w:rsidRPr="00D569EC">
              <w:rPr>
                <w:rFonts w:hint="eastAsia"/>
              </w:rPr>
              <w:t>名</w:t>
            </w:r>
            <w:r w:rsidR="00F5450E" w:rsidRPr="00D569EC">
              <w:rPr>
                <w:rFonts w:hint="eastAsia"/>
              </w:rPr>
              <w:t>（</w:t>
            </w:r>
            <w:r w:rsidR="00F5450E" w:rsidRPr="00D569EC">
              <w:rPr>
                <w:rFonts w:hint="eastAsia"/>
              </w:rPr>
              <w:t>2019</w:t>
            </w:r>
            <w:r w:rsidR="00F5450E" w:rsidRPr="00D569EC">
              <w:rPr>
                <w:rFonts w:hint="eastAsia"/>
              </w:rPr>
              <w:t>）、</w:t>
            </w:r>
            <w:r w:rsidR="00F5450E" w:rsidRPr="00D569EC">
              <w:rPr>
                <w:rFonts w:hint="eastAsia"/>
              </w:rPr>
              <w:t>45,142</w:t>
            </w:r>
            <w:r w:rsidR="00F5450E" w:rsidRPr="00D569EC">
              <w:rPr>
                <w:rFonts w:hint="eastAsia"/>
              </w:rPr>
              <w:t>美元（</w:t>
            </w:r>
            <w:r w:rsidR="00F5450E" w:rsidRPr="00D569EC">
              <w:rPr>
                <w:rFonts w:hint="eastAsia"/>
              </w:rPr>
              <w:t>2018</w:t>
            </w:r>
            <w:r w:rsidR="00F5450E" w:rsidRPr="00D569EC">
              <w:rPr>
                <w:rFonts w:hint="eastAsia"/>
              </w:rPr>
              <w:t>）、</w:t>
            </w:r>
            <w:r w:rsidR="00F5450E" w:rsidRPr="00D569EC">
              <w:rPr>
                <w:rFonts w:hint="eastAsia"/>
              </w:rPr>
              <w:t>43,303</w:t>
            </w:r>
            <w:r w:rsidR="00F5450E" w:rsidRPr="00D569EC">
              <w:rPr>
                <w:rFonts w:hint="eastAsia"/>
              </w:rPr>
              <w:t>美元（</w:t>
            </w:r>
            <w:r w:rsidR="00F5450E" w:rsidRPr="00D569EC">
              <w:rPr>
                <w:rFonts w:hint="eastAsia"/>
              </w:rPr>
              <w:t>2017</w:t>
            </w:r>
            <w:r w:rsidR="00F5450E" w:rsidRPr="00D569EC">
              <w:rPr>
                <w:rFonts w:hint="eastAsia"/>
              </w:rPr>
              <w:t>）</w:t>
            </w:r>
          </w:p>
        </w:tc>
      </w:tr>
      <w:tr w:rsidR="00D569EC" w:rsidRPr="00D569EC" w14:paraId="076B5530" w14:textId="77777777" w:rsidTr="00DC3F59">
        <w:trPr>
          <w:trHeight w:val="680"/>
          <w:jc w:val="center"/>
        </w:trPr>
        <w:tc>
          <w:tcPr>
            <w:tcW w:w="2471" w:type="dxa"/>
            <w:shd w:val="clear" w:color="auto" w:fill="auto"/>
            <w:tcMar>
              <w:top w:w="0" w:type="dxa"/>
              <w:left w:w="28" w:type="dxa"/>
              <w:bottom w:w="0" w:type="dxa"/>
              <w:right w:w="28" w:type="dxa"/>
            </w:tcMar>
            <w:vAlign w:val="center"/>
          </w:tcPr>
          <w:p w14:paraId="12D74C65" w14:textId="77777777" w:rsidR="004850E8" w:rsidRPr="00D569EC" w:rsidRDefault="00FD0C58">
            <w:pPr>
              <w:pStyle w:val="-"/>
              <w:ind w:left="118" w:right="118"/>
            </w:pPr>
            <w:r w:rsidRPr="00D569EC">
              <w:t>產值最高前五種產業</w:t>
            </w:r>
          </w:p>
        </w:tc>
        <w:tc>
          <w:tcPr>
            <w:tcW w:w="5973" w:type="dxa"/>
            <w:shd w:val="clear" w:color="auto" w:fill="auto"/>
            <w:tcMar>
              <w:top w:w="0" w:type="dxa"/>
              <w:left w:w="28" w:type="dxa"/>
              <w:bottom w:w="0" w:type="dxa"/>
              <w:right w:w="28" w:type="dxa"/>
            </w:tcMar>
            <w:vAlign w:val="center"/>
          </w:tcPr>
          <w:p w14:paraId="689A6D98" w14:textId="77777777" w:rsidR="004850E8" w:rsidRPr="00D569EC" w:rsidRDefault="00FD0C58" w:rsidP="001D4A56">
            <w:pPr>
              <w:pStyle w:val="-0"/>
              <w:spacing w:after="128"/>
              <w:ind w:left="118" w:right="118"/>
              <w:rPr>
                <w:lang w:eastAsia="zh-TW"/>
              </w:rPr>
            </w:pPr>
            <w:r w:rsidRPr="00D569EC">
              <w:rPr>
                <w:lang w:eastAsia="zh-TW"/>
              </w:rPr>
              <w:t>金融業、服務業、交通工具製造業、資訊業、加工金屬產品</w:t>
            </w:r>
          </w:p>
        </w:tc>
      </w:tr>
      <w:tr w:rsidR="00D569EC" w:rsidRPr="00D569EC" w14:paraId="78E77F4B" w14:textId="77777777" w:rsidTr="00DC3F59">
        <w:trPr>
          <w:trHeight w:val="680"/>
          <w:jc w:val="center"/>
        </w:trPr>
        <w:tc>
          <w:tcPr>
            <w:tcW w:w="2471" w:type="dxa"/>
            <w:shd w:val="clear" w:color="auto" w:fill="auto"/>
            <w:tcMar>
              <w:top w:w="0" w:type="dxa"/>
              <w:left w:w="28" w:type="dxa"/>
              <w:bottom w:w="0" w:type="dxa"/>
              <w:right w:w="28" w:type="dxa"/>
            </w:tcMar>
            <w:vAlign w:val="center"/>
          </w:tcPr>
          <w:p w14:paraId="3BAFB44E" w14:textId="77777777" w:rsidR="004850E8" w:rsidRPr="00D569EC" w:rsidRDefault="00FD0C58">
            <w:pPr>
              <w:pStyle w:val="-"/>
              <w:ind w:left="118" w:right="118"/>
            </w:pPr>
            <w:r w:rsidRPr="00D569EC">
              <w:t>出口總金額</w:t>
            </w:r>
          </w:p>
        </w:tc>
        <w:tc>
          <w:tcPr>
            <w:tcW w:w="5973" w:type="dxa"/>
            <w:shd w:val="clear" w:color="auto" w:fill="auto"/>
            <w:tcMar>
              <w:top w:w="0" w:type="dxa"/>
              <w:left w:w="28" w:type="dxa"/>
              <w:bottom w:w="0" w:type="dxa"/>
              <w:right w:w="28" w:type="dxa"/>
            </w:tcMar>
            <w:vAlign w:val="center"/>
          </w:tcPr>
          <w:p w14:paraId="5EA4F212" w14:textId="56C7556E" w:rsidR="004850E8" w:rsidRPr="00D569EC" w:rsidRDefault="009A5FBD" w:rsidP="001D4A56">
            <w:pPr>
              <w:pStyle w:val="-0"/>
              <w:spacing w:after="128"/>
              <w:ind w:left="118" w:right="118"/>
              <w:rPr>
                <w:lang w:eastAsia="zh-TW"/>
              </w:rPr>
            </w:pPr>
            <w:r w:rsidRPr="00D569EC">
              <w:rPr>
                <w:rFonts w:hint="eastAsia"/>
                <w:lang w:eastAsia="zh-TW"/>
              </w:rPr>
              <w:t>343</w:t>
            </w:r>
            <w:r w:rsidRPr="00D569EC">
              <w:rPr>
                <w:rFonts w:hint="eastAsia"/>
                <w:lang w:eastAsia="zh-TW"/>
              </w:rPr>
              <w:t>億</w:t>
            </w:r>
            <w:r w:rsidRPr="00D569EC">
              <w:rPr>
                <w:rFonts w:hint="eastAsia"/>
                <w:lang w:eastAsia="zh-TW"/>
              </w:rPr>
              <w:t>5,708</w:t>
            </w:r>
            <w:r w:rsidRPr="00D569EC">
              <w:rPr>
                <w:rFonts w:hint="eastAsia"/>
                <w:lang w:eastAsia="zh-TW"/>
              </w:rPr>
              <w:t>萬美元（</w:t>
            </w:r>
            <w:r w:rsidRPr="00D569EC">
              <w:rPr>
                <w:rFonts w:hint="eastAsia"/>
                <w:lang w:eastAsia="zh-TW"/>
              </w:rPr>
              <w:t>2019</w:t>
            </w:r>
            <w:r w:rsidRPr="00D569EC">
              <w:rPr>
                <w:rFonts w:hint="eastAsia"/>
                <w:lang w:eastAsia="zh-TW"/>
              </w:rPr>
              <w:t>）（成長</w:t>
            </w:r>
            <w:r w:rsidRPr="00D569EC">
              <w:rPr>
                <w:rFonts w:hint="eastAsia"/>
                <w:lang w:eastAsia="zh-TW"/>
              </w:rPr>
              <w:t>5%</w:t>
            </w:r>
            <w:r w:rsidRPr="00D569EC">
              <w:rPr>
                <w:rFonts w:hint="eastAsia"/>
                <w:lang w:eastAsia="zh-TW"/>
              </w:rPr>
              <w:t>）、</w:t>
            </w:r>
            <w:r w:rsidR="00FD0C58" w:rsidRPr="00D569EC">
              <w:rPr>
                <w:lang w:eastAsia="zh-TW"/>
              </w:rPr>
              <w:t>327</w:t>
            </w:r>
            <w:r w:rsidR="00FD0C58" w:rsidRPr="00D569EC">
              <w:rPr>
                <w:lang w:eastAsia="zh-TW"/>
              </w:rPr>
              <w:t>億</w:t>
            </w:r>
            <w:r w:rsidR="00FD0C58" w:rsidRPr="00D569EC">
              <w:rPr>
                <w:lang w:eastAsia="zh-TW"/>
              </w:rPr>
              <w:t>2,977</w:t>
            </w:r>
            <w:r w:rsidR="00FD0C58" w:rsidRPr="00D569EC">
              <w:rPr>
                <w:lang w:eastAsia="zh-TW"/>
              </w:rPr>
              <w:t>萬美元（</w:t>
            </w:r>
            <w:r w:rsidR="00FD0C58" w:rsidRPr="00D569EC">
              <w:rPr>
                <w:lang w:eastAsia="zh-TW"/>
              </w:rPr>
              <w:t>2018</w:t>
            </w:r>
            <w:r w:rsidR="00FD0C58" w:rsidRPr="00D569EC">
              <w:rPr>
                <w:lang w:eastAsia="zh-TW"/>
              </w:rPr>
              <w:t>）、</w:t>
            </w:r>
            <w:r w:rsidR="00FD0C58" w:rsidRPr="00D569EC">
              <w:rPr>
                <w:lang w:eastAsia="zh-TW"/>
              </w:rPr>
              <w:t>326</w:t>
            </w:r>
            <w:r w:rsidR="00FD0C58" w:rsidRPr="00D569EC">
              <w:rPr>
                <w:lang w:eastAsia="zh-TW"/>
              </w:rPr>
              <w:t>億</w:t>
            </w:r>
            <w:r w:rsidR="00FD0C58" w:rsidRPr="00D569EC">
              <w:rPr>
                <w:lang w:eastAsia="zh-TW"/>
              </w:rPr>
              <w:t>2,249</w:t>
            </w:r>
            <w:r w:rsidR="00FD0C58" w:rsidRPr="00D569EC">
              <w:rPr>
                <w:lang w:eastAsia="zh-TW"/>
              </w:rPr>
              <w:t>萬美元（</w:t>
            </w:r>
            <w:r w:rsidR="00FD0C58" w:rsidRPr="00D569EC">
              <w:rPr>
                <w:lang w:eastAsia="zh-TW"/>
              </w:rPr>
              <w:t>2017</w:t>
            </w:r>
            <w:r w:rsidR="00FD0C58" w:rsidRPr="00D569EC">
              <w:rPr>
                <w:lang w:eastAsia="zh-TW"/>
              </w:rPr>
              <w:t>）</w:t>
            </w:r>
          </w:p>
        </w:tc>
      </w:tr>
      <w:tr w:rsidR="00D569EC" w:rsidRPr="00D569EC" w14:paraId="2D9D7B7F" w14:textId="77777777" w:rsidTr="00DC3F59">
        <w:trPr>
          <w:trHeight w:val="680"/>
          <w:jc w:val="center"/>
        </w:trPr>
        <w:tc>
          <w:tcPr>
            <w:tcW w:w="2471" w:type="dxa"/>
            <w:shd w:val="clear" w:color="auto" w:fill="auto"/>
            <w:tcMar>
              <w:top w:w="0" w:type="dxa"/>
              <w:left w:w="28" w:type="dxa"/>
              <w:bottom w:w="0" w:type="dxa"/>
              <w:right w:w="28" w:type="dxa"/>
            </w:tcMar>
            <w:vAlign w:val="center"/>
          </w:tcPr>
          <w:p w14:paraId="640B4985" w14:textId="77777777" w:rsidR="004850E8" w:rsidRPr="00D569EC" w:rsidRDefault="00FD0C58">
            <w:pPr>
              <w:pStyle w:val="-"/>
              <w:ind w:left="118" w:right="118"/>
            </w:pPr>
            <w:r w:rsidRPr="00D569EC">
              <w:t>主要出口產品</w:t>
            </w:r>
          </w:p>
        </w:tc>
        <w:tc>
          <w:tcPr>
            <w:tcW w:w="5973" w:type="dxa"/>
            <w:shd w:val="clear" w:color="auto" w:fill="auto"/>
            <w:tcMar>
              <w:top w:w="0" w:type="dxa"/>
              <w:left w:w="28" w:type="dxa"/>
              <w:bottom w:w="0" w:type="dxa"/>
              <w:right w:w="28" w:type="dxa"/>
            </w:tcMar>
            <w:vAlign w:val="center"/>
          </w:tcPr>
          <w:p w14:paraId="2010551A" w14:textId="1C3D4836" w:rsidR="004850E8" w:rsidRPr="00D569EC" w:rsidRDefault="00F5450E" w:rsidP="001D4A56">
            <w:pPr>
              <w:pStyle w:val="-0"/>
              <w:spacing w:after="128"/>
              <w:ind w:left="118" w:right="118"/>
              <w:rPr>
                <w:lang w:eastAsia="zh-TW"/>
              </w:rPr>
            </w:pPr>
            <w:r w:rsidRPr="00D569EC">
              <w:rPr>
                <w:rFonts w:hint="eastAsia"/>
                <w:lang w:eastAsia="zh-TW"/>
              </w:rPr>
              <w:t>化學品</w:t>
            </w:r>
            <w:r w:rsidR="001D4A56" w:rsidRPr="00D569EC">
              <w:rPr>
                <w:rFonts w:hint="eastAsia"/>
                <w:lang w:eastAsia="zh-TW"/>
              </w:rPr>
              <w:t>（</w:t>
            </w:r>
            <w:r w:rsidRPr="00D569EC">
              <w:rPr>
                <w:rFonts w:hint="eastAsia"/>
                <w:lang w:eastAsia="zh-TW"/>
              </w:rPr>
              <w:t>25.7%</w:t>
            </w:r>
            <w:r w:rsidR="001D4A56" w:rsidRPr="00D569EC">
              <w:rPr>
                <w:rFonts w:hint="eastAsia"/>
                <w:lang w:eastAsia="zh-TW"/>
              </w:rPr>
              <w:t>）</w:t>
            </w:r>
            <w:r w:rsidRPr="00D569EC">
              <w:rPr>
                <w:rFonts w:hint="eastAsia"/>
                <w:lang w:eastAsia="zh-TW"/>
              </w:rPr>
              <w:t>、交通運輸設備</w:t>
            </w:r>
            <w:r w:rsidR="001D4A56" w:rsidRPr="00D569EC">
              <w:rPr>
                <w:rFonts w:hint="eastAsia"/>
                <w:lang w:eastAsia="zh-TW"/>
              </w:rPr>
              <w:t>（</w:t>
            </w:r>
            <w:r w:rsidRPr="00D569EC">
              <w:rPr>
                <w:rFonts w:hint="eastAsia"/>
                <w:lang w:eastAsia="zh-TW"/>
              </w:rPr>
              <w:t>15.5%</w:t>
            </w:r>
            <w:r w:rsidR="001D4A56" w:rsidRPr="00D569EC">
              <w:rPr>
                <w:rFonts w:hint="eastAsia"/>
                <w:lang w:eastAsia="zh-TW"/>
              </w:rPr>
              <w:t>）</w:t>
            </w:r>
            <w:r w:rsidRPr="00D569EC">
              <w:rPr>
                <w:rFonts w:hint="eastAsia"/>
                <w:lang w:eastAsia="zh-TW"/>
              </w:rPr>
              <w:t>、非電機設備</w:t>
            </w:r>
            <w:r w:rsidR="001D4A56" w:rsidRPr="00D569EC">
              <w:rPr>
                <w:rFonts w:hint="eastAsia"/>
                <w:lang w:eastAsia="zh-TW"/>
              </w:rPr>
              <w:t>（</w:t>
            </w:r>
            <w:r w:rsidRPr="00D569EC">
              <w:rPr>
                <w:rFonts w:hint="eastAsia"/>
                <w:lang w:eastAsia="zh-TW"/>
              </w:rPr>
              <w:t>12.2%</w:t>
            </w:r>
            <w:r w:rsidR="001D4A56" w:rsidRPr="00D569EC">
              <w:rPr>
                <w:rFonts w:hint="eastAsia"/>
                <w:lang w:eastAsia="zh-TW"/>
              </w:rPr>
              <w:t>）</w:t>
            </w:r>
            <w:r w:rsidRPr="00D569EC">
              <w:rPr>
                <w:rFonts w:hint="eastAsia"/>
                <w:lang w:eastAsia="zh-TW"/>
              </w:rPr>
              <w:t>、電腦和電子產品</w:t>
            </w:r>
            <w:r w:rsidR="001D4A56" w:rsidRPr="00D569EC">
              <w:rPr>
                <w:rFonts w:hint="eastAsia"/>
                <w:lang w:eastAsia="zh-TW"/>
              </w:rPr>
              <w:t>（</w:t>
            </w:r>
            <w:r w:rsidRPr="00D569EC">
              <w:rPr>
                <w:rFonts w:hint="eastAsia"/>
                <w:lang w:eastAsia="zh-TW"/>
              </w:rPr>
              <w:t>6.4%</w:t>
            </w:r>
            <w:r w:rsidR="001D4A56" w:rsidRPr="00D569EC">
              <w:rPr>
                <w:rFonts w:hint="eastAsia"/>
                <w:lang w:eastAsia="zh-TW"/>
              </w:rPr>
              <w:t>）</w:t>
            </w:r>
            <w:r w:rsidRPr="00D569EC">
              <w:rPr>
                <w:rFonts w:hint="eastAsia"/>
                <w:lang w:eastAsia="zh-TW"/>
              </w:rPr>
              <w:t>、紡織品</w:t>
            </w:r>
            <w:r w:rsidR="001D4A56" w:rsidRPr="00D569EC">
              <w:rPr>
                <w:rFonts w:hint="eastAsia"/>
                <w:lang w:eastAsia="zh-TW"/>
              </w:rPr>
              <w:t>（</w:t>
            </w:r>
            <w:r w:rsidRPr="00D569EC">
              <w:rPr>
                <w:rFonts w:hint="eastAsia"/>
                <w:lang w:eastAsia="zh-TW"/>
              </w:rPr>
              <w:t>5.9%</w:t>
            </w:r>
            <w:r w:rsidR="001D4A56" w:rsidRPr="00D569EC">
              <w:rPr>
                <w:rFonts w:hint="eastAsia"/>
                <w:lang w:eastAsia="zh-TW"/>
              </w:rPr>
              <w:t>）</w:t>
            </w:r>
          </w:p>
        </w:tc>
      </w:tr>
      <w:tr w:rsidR="00D569EC" w:rsidRPr="00D569EC" w14:paraId="14479178" w14:textId="77777777" w:rsidTr="00DC3F59">
        <w:trPr>
          <w:trHeight w:val="680"/>
          <w:jc w:val="center"/>
        </w:trPr>
        <w:tc>
          <w:tcPr>
            <w:tcW w:w="2471" w:type="dxa"/>
            <w:shd w:val="clear" w:color="auto" w:fill="auto"/>
            <w:tcMar>
              <w:top w:w="0" w:type="dxa"/>
              <w:left w:w="28" w:type="dxa"/>
              <w:bottom w:w="0" w:type="dxa"/>
              <w:right w:w="28" w:type="dxa"/>
            </w:tcMar>
            <w:vAlign w:val="center"/>
          </w:tcPr>
          <w:p w14:paraId="0D9781B2" w14:textId="77777777" w:rsidR="004850E8" w:rsidRPr="00D569EC" w:rsidRDefault="00FD0C58">
            <w:pPr>
              <w:pStyle w:val="-"/>
              <w:ind w:left="118" w:right="118"/>
            </w:pPr>
            <w:r w:rsidRPr="00D569EC">
              <w:t>主要出口</w:t>
            </w:r>
            <w:proofErr w:type="gramStart"/>
            <w:r w:rsidRPr="00D569EC">
              <w:t>國</w:t>
            </w:r>
            <w:proofErr w:type="gramEnd"/>
            <w:r w:rsidRPr="00D569EC">
              <w:t>家</w:t>
            </w:r>
          </w:p>
        </w:tc>
        <w:tc>
          <w:tcPr>
            <w:tcW w:w="5973" w:type="dxa"/>
            <w:shd w:val="clear" w:color="auto" w:fill="auto"/>
            <w:tcMar>
              <w:top w:w="0" w:type="dxa"/>
              <w:left w:w="28" w:type="dxa"/>
              <w:bottom w:w="0" w:type="dxa"/>
              <w:right w:w="28" w:type="dxa"/>
            </w:tcMar>
            <w:vAlign w:val="center"/>
          </w:tcPr>
          <w:p w14:paraId="085732E1" w14:textId="77777777" w:rsidR="004850E8" w:rsidRPr="00D569EC" w:rsidRDefault="00F5450E" w:rsidP="001D4A56">
            <w:pPr>
              <w:pStyle w:val="-0"/>
              <w:spacing w:after="128"/>
              <w:ind w:left="118" w:right="118"/>
              <w:rPr>
                <w:lang w:eastAsia="zh-TW"/>
              </w:rPr>
            </w:pPr>
            <w:r w:rsidRPr="00D569EC">
              <w:rPr>
                <w:rFonts w:hint="eastAsia"/>
                <w:lang w:eastAsia="zh-TW"/>
              </w:rPr>
              <w:t>加拿大、墨西哥、中國大陸、法國、沙烏地阿拉伯，臺灣為該州第</w:t>
            </w:r>
            <w:r w:rsidRPr="00D569EC">
              <w:rPr>
                <w:rFonts w:hint="eastAsia"/>
                <w:lang w:eastAsia="zh-TW"/>
              </w:rPr>
              <w:t>21</w:t>
            </w:r>
            <w:r w:rsidRPr="00D569EC">
              <w:rPr>
                <w:rFonts w:hint="eastAsia"/>
                <w:lang w:eastAsia="zh-TW"/>
              </w:rPr>
              <w:t>大出口市場（</w:t>
            </w:r>
            <w:r w:rsidRPr="00D569EC">
              <w:rPr>
                <w:rFonts w:hint="eastAsia"/>
                <w:lang w:eastAsia="zh-TW"/>
              </w:rPr>
              <w:t>2019</w:t>
            </w:r>
            <w:r w:rsidRPr="00D569EC">
              <w:rPr>
                <w:rFonts w:hint="eastAsia"/>
                <w:lang w:eastAsia="zh-TW"/>
              </w:rPr>
              <w:t>）</w:t>
            </w:r>
          </w:p>
        </w:tc>
      </w:tr>
      <w:tr w:rsidR="00D569EC" w:rsidRPr="00D569EC" w14:paraId="1393738A" w14:textId="77777777" w:rsidTr="00DC3F59">
        <w:trPr>
          <w:trHeight w:val="680"/>
          <w:jc w:val="center"/>
        </w:trPr>
        <w:tc>
          <w:tcPr>
            <w:tcW w:w="2471" w:type="dxa"/>
            <w:shd w:val="clear" w:color="auto" w:fill="auto"/>
            <w:tcMar>
              <w:top w:w="0" w:type="dxa"/>
              <w:left w:w="28" w:type="dxa"/>
              <w:bottom w:w="0" w:type="dxa"/>
              <w:right w:w="28" w:type="dxa"/>
            </w:tcMar>
            <w:vAlign w:val="center"/>
          </w:tcPr>
          <w:p w14:paraId="18A4771F" w14:textId="77777777" w:rsidR="004850E8" w:rsidRPr="00D569EC" w:rsidRDefault="00FD0C58">
            <w:pPr>
              <w:pStyle w:val="-"/>
              <w:ind w:left="118" w:right="118"/>
            </w:pPr>
            <w:r w:rsidRPr="00D569EC">
              <w:t>進口總金額</w:t>
            </w:r>
          </w:p>
        </w:tc>
        <w:tc>
          <w:tcPr>
            <w:tcW w:w="5973" w:type="dxa"/>
            <w:shd w:val="clear" w:color="auto" w:fill="auto"/>
            <w:tcMar>
              <w:top w:w="0" w:type="dxa"/>
              <w:left w:w="28" w:type="dxa"/>
              <w:bottom w:w="0" w:type="dxa"/>
              <w:right w:w="28" w:type="dxa"/>
            </w:tcMar>
            <w:vAlign w:val="center"/>
          </w:tcPr>
          <w:p w14:paraId="787AA185" w14:textId="77777777" w:rsidR="004850E8" w:rsidRPr="00D569EC" w:rsidRDefault="00F5450E" w:rsidP="001D4A56">
            <w:pPr>
              <w:pStyle w:val="-0"/>
              <w:spacing w:after="128"/>
              <w:ind w:left="118" w:right="118"/>
              <w:rPr>
                <w:lang w:eastAsia="zh-TW"/>
              </w:rPr>
            </w:pPr>
            <w:r w:rsidRPr="00D569EC">
              <w:rPr>
                <w:rFonts w:hint="eastAsia"/>
                <w:lang w:eastAsia="zh-TW"/>
              </w:rPr>
              <w:t>596</w:t>
            </w:r>
            <w:r w:rsidRPr="00D569EC">
              <w:rPr>
                <w:rFonts w:hint="eastAsia"/>
                <w:lang w:eastAsia="zh-TW"/>
              </w:rPr>
              <w:t>億</w:t>
            </w:r>
            <w:r w:rsidRPr="00D569EC">
              <w:rPr>
                <w:rFonts w:hint="eastAsia"/>
                <w:lang w:eastAsia="zh-TW"/>
              </w:rPr>
              <w:t>356</w:t>
            </w:r>
            <w:r w:rsidRPr="00D569EC">
              <w:rPr>
                <w:rFonts w:hint="eastAsia"/>
                <w:lang w:eastAsia="zh-TW"/>
              </w:rPr>
              <w:t>萬美元（</w:t>
            </w:r>
            <w:r w:rsidRPr="00D569EC">
              <w:rPr>
                <w:rFonts w:hint="eastAsia"/>
                <w:lang w:eastAsia="zh-TW"/>
              </w:rPr>
              <w:t>2019</w:t>
            </w:r>
            <w:r w:rsidRPr="00D569EC">
              <w:rPr>
                <w:rFonts w:hint="eastAsia"/>
                <w:lang w:eastAsia="zh-TW"/>
              </w:rPr>
              <w:t>）（成長</w:t>
            </w:r>
            <w:r w:rsidRPr="00D569EC">
              <w:rPr>
                <w:rFonts w:hint="eastAsia"/>
                <w:lang w:eastAsia="zh-TW"/>
              </w:rPr>
              <w:t>11.58%</w:t>
            </w:r>
            <w:r w:rsidRPr="00D569EC">
              <w:rPr>
                <w:rFonts w:hint="eastAsia"/>
                <w:lang w:eastAsia="zh-TW"/>
              </w:rPr>
              <w:t>）、</w:t>
            </w:r>
            <w:r w:rsidRPr="00D569EC">
              <w:rPr>
                <w:rFonts w:hint="eastAsia"/>
                <w:lang w:eastAsia="zh-TW"/>
              </w:rPr>
              <w:t>534</w:t>
            </w:r>
            <w:r w:rsidRPr="00D569EC">
              <w:rPr>
                <w:rFonts w:hint="eastAsia"/>
                <w:lang w:eastAsia="zh-TW"/>
              </w:rPr>
              <w:t>億</w:t>
            </w:r>
            <w:r w:rsidRPr="00D569EC">
              <w:rPr>
                <w:rFonts w:hint="eastAsia"/>
                <w:lang w:eastAsia="zh-TW"/>
              </w:rPr>
              <w:t>2,974</w:t>
            </w:r>
            <w:r w:rsidRPr="00D569EC">
              <w:rPr>
                <w:rFonts w:hint="eastAsia"/>
                <w:lang w:eastAsia="zh-TW"/>
              </w:rPr>
              <w:t>萬美元（</w:t>
            </w:r>
            <w:r w:rsidRPr="00D569EC">
              <w:rPr>
                <w:rFonts w:hint="eastAsia"/>
                <w:lang w:eastAsia="zh-TW"/>
              </w:rPr>
              <w:t>2018</w:t>
            </w:r>
            <w:r w:rsidRPr="00D569EC">
              <w:rPr>
                <w:rFonts w:hint="eastAsia"/>
                <w:lang w:eastAsia="zh-TW"/>
              </w:rPr>
              <w:t>）、</w:t>
            </w:r>
            <w:r w:rsidRPr="00D569EC">
              <w:rPr>
                <w:rFonts w:hint="eastAsia"/>
                <w:lang w:eastAsia="zh-TW"/>
              </w:rPr>
              <w:t>473</w:t>
            </w:r>
            <w:r w:rsidRPr="00D569EC">
              <w:rPr>
                <w:rFonts w:hint="eastAsia"/>
                <w:lang w:eastAsia="zh-TW"/>
              </w:rPr>
              <w:t>億</w:t>
            </w:r>
            <w:r w:rsidRPr="00D569EC">
              <w:rPr>
                <w:rFonts w:hint="eastAsia"/>
                <w:lang w:eastAsia="zh-TW"/>
              </w:rPr>
              <w:t>8,460</w:t>
            </w:r>
            <w:r w:rsidRPr="00D569EC">
              <w:rPr>
                <w:rFonts w:hint="eastAsia"/>
                <w:lang w:eastAsia="zh-TW"/>
              </w:rPr>
              <w:t>萬美元（</w:t>
            </w:r>
            <w:r w:rsidRPr="00D569EC">
              <w:rPr>
                <w:rFonts w:hint="eastAsia"/>
                <w:lang w:eastAsia="zh-TW"/>
              </w:rPr>
              <w:t>2017</w:t>
            </w:r>
            <w:r w:rsidRPr="00D569EC">
              <w:rPr>
                <w:rFonts w:hint="eastAsia"/>
                <w:lang w:eastAsia="zh-TW"/>
              </w:rPr>
              <w:t>）</w:t>
            </w:r>
          </w:p>
        </w:tc>
      </w:tr>
      <w:tr w:rsidR="00D569EC" w:rsidRPr="00D569EC" w14:paraId="7C1F96AC" w14:textId="77777777" w:rsidTr="00DC3F59">
        <w:trPr>
          <w:trHeight w:val="680"/>
          <w:jc w:val="center"/>
        </w:trPr>
        <w:tc>
          <w:tcPr>
            <w:tcW w:w="2471" w:type="dxa"/>
            <w:shd w:val="clear" w:color="auto" w:fill="auto"/>
            <w:tcMar>
              <w:top w:w="0" w:type="dxa"/>
              <w:left w:w="28" w:type="dxa"/>
              <w:bottom w:w="0" w:type="dxa"/>
              <w:right w:w="28" w:type="dxa"/>
            </w:tcMar>
            <w:vAlign w:val="center"/>
          </w:tcPr>
          <w:p w14:paraId="1AC4314E" w14:textId="77777777" w:rsidR="004850E8" w:rsidRPr="00D569EC" w:rsidRDefault="00FD0C58">
            <w:pPr>
              <w:pStyle w:val="-"/>
              <w:ind w:left="118" w:right="118"/>
            </w:pPr>
            <w:r w:rsidRPr="00D569EC">
              <w:t>主要進口產品</w:t>
            </w:r>
          </w:p>
        </w:tc>
        <w:tc>
          <w:tcPr>
            <w:tcW w:w="5973" w:type="dxa"/>
            <w:shd w:val="clear" w:color="auto" w:fill="auto"/>
            <w:tcMar>
              <w:top w:w="0" w:type="dxa"/>
              <w:left w:w="28" w:type="dxa"/>
              <w:bottom w:w="0" w:type="dxa"/>
              <w:right w:w="28" w:type="dxa"/>
            </w:tcMar>
            <w:vAlign w:val="center"/>
          </w:tcPr>
          <w:p w14:paraId="73A42B57" w14:textId="73074CAA" w:rsidR="004850E8" w:rsidRPr="00D569EC" w:rsidRDefault="00F5450E" w:rsidP="00DC3F59">
            <w:pPr>
              <w:pStyle w:val="-0"/>
              <w:spacing w:after="128"/>
              <w:ind w:left="118" w:right="118"/>
              <w:rPr>
                <w:lang w:eastAsia="zh-TW"/>
              </w:rPr>
            </w:pPr>
            <w:r w:rsidRPr="00D569EC">
              <w:rPr>
                <w:rFonts w:hint="eastAsia"/>
                <w:lang w:eastAsia="zh-TW"/>
              </w:rPr>
              <w:t>化學品</w:t>
            </w:r>
            <w:r w:rsidR="001D4A56" w:rsidRPr="00D569EC">
              <w:rPr>
                <w:rFonts w:hint="eastAsia"/>
                <w:lang w:eastAsia="zh-TW"/>
              </w:rPr>
              <w:t>（</w:t>
            </w:r>
            <w:r w:rsidRPr="00D569EC">
              <w:rPr>
                <w:rFonts w:hint="eastAsia"/>
                <w:lang w:eastAsia="zh-TW"/>
              </w:rPr>
              <w:t>19.5%</w:t>
            </w:r>
            <w:r w:rsidR="001D4A56" w:rsidRPr="00D569EC">
              <w:rPr>
                <w:rFonts w:hint="eastAsia"/>
                <w:lang w:eastAsia="zh-TW"/>
              </w:rPr>
              <w:t>）</w:t>
            </w:r>
            <w:r w:rsidRPr="00D569EC">
              <w:rPr>
                <w:rFonts w:hint="eastAsia"/>
                <w:lang w:eastAsia="zh-TW"/>
              </w:rPr>
              <w:t>、非電機設備</w:t>
            </w:r>
            <w:r w:rsidR="001D4A56" w:rsidRPr="00D569EC">
              <w:rPr>
                <w:rFonts w:hint="eastAsia"/>
                <w:lang w:eastAsia="zh-TW"/>
              </w:rPr>
              <w:t>（</w:t>
            </w:r>
            <w:r w:rsidRPr="00D569EC">
              <w:rPr>
                <w:rFonts w:hint="eastAsia"/>
                <w:lang w:eastAsia="zh-TW"/>
              </w:rPr>
              <w:t>12%</w:t>
            </w:r>
            <w:r w:rsidR="001D4A56" w:rsidRPr="00D569EC">
              <w:rPr>
                <w:rFonts w:hint="eastAsia"/>
                <w:lang w:eastAsia="zh-TW"/>
              </w:rPr>
              <w:t>）</w:t>
            </w:r>
            <w:r w:rsidRPr="00D569EC">
              <w:rPr>
                <w:rFonts w:hint="eastAsia"/>
                <w:lang w:eastAsia="zh-TW"/>
              </w:rPr>
              <w:t>、成衣製品</w:t>
            </w:r>
            <w:r w:rsidR="001D4A56" w:rsidRPr="00D569EC">
              <w:rPr>
                <w:rFonts w:hint="eastAsia"/>
                <w:lang w:eastAsia="zh-TW"/>
              </w:rPr>
              <w:t>（</w:t>
            </w:r>
            <w:r w:rsidRPr="00D569EC">
              <w:rPr>
                <w:rFonts w:hint="eastAsia"/>
                <w:lang w:eastAsia="zh-TW"/>
              </w:rPr>
              <w:t>11.6%</w:t>
            </w:r>
            <w:r w:rsidR="001D4A56" w:rsidRPr="00D569EC">
              <w:rPr>
                <w:rFonts w:hint="eastAsia"/>
                <w:lang w:eastAsia="zh-TW"/>
              </w:rPr>
              <w:t>）</w:t>
            </w:r>
            <w:r w:rsidRPr="00D569EC">
              <w:rPr>
                <w:rFonts w:hint="eastAsia"/>
                <w:lang w:eastAsia="zh-TW"/>
              </w:rPr>
              <w:t>、電腦和電子產品</w:t>
            </w:r>
            <w:r w:rsidR="001D4A56" w:rsidRPr="00D569EC">
              <w:rPr>
                <w:rFonts w:hint="eastAsia"/>
                <w:lang w:eastAsia="zh-TW"/>
              </w:rPr>
              <w:t>（</w:t>
            </w:r>
            <w:r w:rsidRPr="00D569EC">
              <w:rPr>
                <w:rFonts w:hint="eastAsia"/>
                <w:lang w:eastAsia="zh-TW"/>
              </w:rPr>
              <w:t>11.2%</w:t>
            </w:r>
            <w:r w:rsidR="001D4A56" w:rsidRPr="00D569EC">
              <w:rPr>
                <w:rFonts w:hint="eastAsia"/>
                <w:lang w:eastAsia="zh-TW"/>
              </w:rPr>
              <w:t>）</w:t>
            </w:r>
            <w:r w:rsidRPr="00D569EC">
              <w:rPr>
                <w:rFonts w:hint="eastAsia"/>
                <w:lang w:eastAsia="zh-TW"/>
              </w:rPr>
              <w:t>、交通運輸設備</w:t>
            </w:r>
            <w:r w:rsidR="001D4A56" w:rsidRPr="00D569EC">
              <w:rPr>
                <w:rFonts w:hint="eastAsia"/>
                <w:lang w:eastAsia="zh-TW"/>
              </w:rPr>
              <w:lastRenderedPageBreak/>
              <w:t>（</w:t>
            </w:r>
            <w:r w:rsidRPr="00D569EC">
              <w:rPr>
                <w:rFonts w:hint="eastAsia"/>
                <w:lang w:eastAsia="zh-TW"/>
              </w:rPr>
              <w:t>8.4%</w:t>
            </w:r>
            <w:r w:rsidR="001D4A56" w:rsidRPr="00D569EC">
              <w:rPr>
                <w:rFonts w:hint="eastAsia"/>
                <w:lang w:eastAsia="zh-TW"/>
              </w:rPr>
              <w:t>）</w:t>
            </w:r>
          </w:p>
        </w:tc>
      </w:tr>
      <w:tr w:rsidR="00D569EC" w:rsidRPr="00D569EC" w14:paraId="256FB856" w14:textId="77777777" w:rsidTr="00DC3F59">
        <w:trPr>
          <w:trHeight w:val="680"/>
          <w:jc w:val="center"/>
        </w:trPr>
        <w:tc>
          <w:tcPr>
            <w:tcW w:w="2471" w:type="dxa"/>
            <w:shd w:val="clear" w:color="auto" w:fill="auto"/>
            <w:tcMar>
              <w:top w:w="0" w:type="dxa"/>
              <w:left w:w="28" w:type="dxa"/>
              <w:bottom w:w="0" w:type="dxa"/>
              <w:right w:w="28" w:type="dxa"/>
            </w:tcMar>
            <w:vAlign w:val="center"/>
          </w:tcPr>
          <w:p w14:paraId="62E43E3E" w14:textId="77777777" w:rsidR="004850E8" w:rsidRPr="00D569EC" w:rsidRDefault="00FD0C58">
            <w:pPr>
              <w:pStyle w:val="-"/>
              <w:ind w:left="118" w:right="118"/>
            </w:pPr>
            <w:r w:rsidRPr="00D569EC">
              <w:lastRenderedPageBreak/>
              <w:t>主要進口</w:t>
            </w:r>
            <w:proofErr w:type="gramStart"/>
            <w:r w:rsidRPr="00D569EC">
              <w:t>國</w:t>
            </w:r>
            <w:proofErr w:type="gramEnd"/>
            <w:r w:rsidRPr="00D569EC">
              <w:t>家</w:t>
            </w:r>
          </w:p>
        </w:tc>
        <w:tc>
          <w:tcPr>
            <w:tcW w:w="5973" w:type="dxa"/>
            <w:shd w:val="clear" w:color="auto" w:fill="auto"/>
            <w:tcMar>
              <w:top w:w="0" w:type="dxa"/>
              <w:left w:w="28" w:type="dxa"/>
              <w:bottom w:w="0" w:type="dxa"/>
              <w:right w:w="28" w:type="dxa"/>
            </w:tcMar>
            <w:vAlign w:val="center"/>
          </w:tcPr>
          <w:p w14:paraId="6934B0CE" w14:textId="77777777" w:rsidR="004850E8" w:rsidRPr="00D569EC" w:rsidRDefault="00F5450E" w:rsidP="001D4A56">
            <w:pPr>
              <w:pStyle w:val="-0"/>
              <w:spacing w:after="128"/>
              <w:ind w:left="118" w:right="118"/>
              <w:rPr>
                <w:lang w:eastAsia="zh-TW"/>
              </w:rPr>
            </w:pPr>
            <w:r w:rsidRPr="00D569EC">
              <w:rPr>
                <w:rFonts w:hint="eastAsia"/>
                <w:lang w:eastAsia="zh-TW"/>
              </w:rPr>
              <w:t>中國大陸、墨西哥、德國、加拿大、日本，臺灣為該州第</w:t>
            </w:r>
            <w:r w:rsidRPr="00D569EC">
              <w:rPr>
                <w:rFonts w:hint="eastAsia"/>
                <w:lang w:eastAsia="zh-TW"/>
              </w:rPr>
              <w:t>15</w:t>
            </w:r>
            <w:r w:rsidRPr="00D569EC">
              <w:rPr>
                <w:rFonts w:hint="eastAsia"/>
                <w:lang w:eastAsia="zh-TW"/>
              </w:rPr>
              <w:t>大進口來源國（</w:t>
            </w:r>
            <w:r w:rsidRPr="00D569EC">
              <w:rPr>
                <w:rFonts w:hint="eastAsia"/>
                <w:lang w:eastAsia="zh-TW"/>
              </w:rPr>
              <w:t>2019</w:t>
            </w:r>
            <w:r w:rsidRPr="00D569EC">
              <w:rPr>
                <w:rFonts w:hint="eastAsia"/>
                <w:lang w:eastAsia="zh-TW"/>
              </w:rPr>
              <w:t>）</w:t>
            </w:r>
          </w:p>
        </w:tc>
      </w:tr>
    </w:tbl>
    <w:p w14:paraId="49FF8B7D" w14:textId="77777777" w:rsidR="004850E8" w:rsidRPr="00D569EC" w:rsidRDefault="00FD0C58" w:rsidP="00721180">
      <w:pPr>
        <w:pStyle w:val="a3"/>
        <w:spacing w:before="514" w:after="771"/>
      </w:pPr>
      <w:r w:rsidRPr="00D569EC">
        <w:lastRenderedPageBreak/>
        <w:t>第壹章　自然人文環境</w:t>
      </w:r>
    </w:p>
    <w:p w14:paraId="6B9728DA" w14:textId="77777777" w:rsidR="004850E8" w:rsidRPr="00D569EC" w:rsidRDefault="00FD0C58">
      <w:pPr>
        <w:pStyle w:val="a4"/>
        <w:spacing w:before="257" w:after="257"/>
        <w:ind w:left="632" w:hanging="632"/>
        <w:rPr>
          <w:color w:val="auto"/>
        </w:rPr>
      </w:pPr>
      <w:r w:rsidRPr="00D569EC">
        <w:rPr>
          <w:color w:val="auto"/>
        </w:rPr>
        <w:t>一、自然環境</w:t>
      </w:r>
    </w:p>
    <w:p w14:paraId="2107295C" w14:textId="7B744080" w:rsidR="004850E8" w:rsidRPr="00D569EC" w:rsidRDefault="00FD0C58">
      <w:pPr>
        <w:ind w:firstLine="472"/>
        <w:rPr>
          <w:lang w:eastAsia="zh-TW"/>
        </w:rPr>
      </w:pPr>
      <w:r w:rsidRPr="00D569EC">
        <w:rPr>
          <w:lang w:eastAsia="zh-TW"/>
        </w:rPr>
        <w:t>北卡州位於美東各州之中心，東邊為大西洋（海岸線達</w:t>
      </w:r>
      <w:r w:rsidRPr="00D569EC">
        <w:rPr>
          <w:lang w:eastAsia="zh-TW"/>
        </w:rPr>
        <w:t>3,000</w:t>
      </w:r>
      <w:r w:rsidRPr="00D569EC">
        <w:rPr>
          <w:lang w:eastAsia="zh-TW"/>
        </w:rPr>
        <w:t>哩），北與維吉尼亞州為界，西邊為田納西州，南與南卡羅來納州及喬治亞州接壤，面積</w:t>
      </w:r>
      <w:r w:rsidRPr="00D569EC">
        <w:rPr>
          <w:lang w:eastAsia="zh-TW"/>
        </w:rPr>
        <w:t>52,669</w:t>
      </w:r>
      <w:r w:rsidRPr="00D569EC">
        <w:rPr>
          <w:lang w:eastAsia="zh-TW"/>
        </w:rPr>
        <w:t>平方英哩，四季分明，冬暖夏涼，氣溫平均</w:t>
      </w:r>
      <w:r w:rsidR="0050706D" w:rsidRPr="00D569EC">
        <w:rPr>
          <w:rFonts w:hint="eastAsia"/>
          <w:lang w:eastAsia="zh-TW"/>
        </w:rPr>
        <w:t>華氏</w:t>
      </w:r>
      <w:r w:rsidR="0050706D" w:rsidRPr="00D569EC">
        <w:rPr>
          <w:lang w:eastAsia="zh-TW"/>
        </w:rPr>
        <w:t>22</w:t>
      </w:r>
      <w:r w:rsidR="0050706D" w:rsidRPr="00D569EC">
        <w:rPr>
          <w:rFonts w:ascii="新細明體" w:eastAsia="新細明體" w:hAnsi="新細明體" w:cs="新細明體" w:hint="eastAsia"/>
          <w:lang w:eastAsia="zh-TW"/>
        </w:rPr>
        <w:t>℉</w:t>
      </w:r>
      <w:r w:rsidR="0050706D" w:rsidRPr="00D569EC">
        <w:rPr>
          <w:lang w:eastAsia="zh-TW"/>
        </w:rPr>
        <w:t>-92</w:t>
      </w:r>
      <w:r w:rsidR="0050706D" w:rsidRPr="00D569EC">
        <w:rPr>
          <w:rFonts w:ascii="新細明體" w:eastAsia="新細明體" w:hAnsi="新細明體" w:cs="新細明體" w:hint="eastAsia"/>
          <w:lang w:eastAsia="zh-TW"/>
        </w:rPr>
        <w:t>℉</w:t>
      </w:r>
      <w:r w:rsidRPr="00D569EC">
        <w:rPr>
          <w:lang w:eastAsia="zh-TW"/>
        </w:rPr>
        <w:t>之間，年降雨量約</w:t>
      </w:r>
      <w:r w:rsidRPr="00D569EC">
        <w:rPr>
          <w:lang w:eastAsia="zh-TW"/>
        </w:rPr>
        <w:t>45</w:t>
      </w:r>
      <w:r w:rsidRPr="00D569EC">
        <w:rPr>
          <w:lang w:eastAsia="zh-TW"/>
        </w:rPr>
        <w:t>吋，降雪量平均約</w:t>
      </w:r>
      <w:r w:rsidRPr="00D569EC">
        <w:rPr>
          <w:lang w:eastAsia="zh-TW"/>
        </w:rPr>
        <w:t>5-6</w:t>
      </w:r>
      <w:r w:rsidRPr="00D569EC">
        <w:rPr>
          <w:lang w:eastAsia="zh-TW"/>
        </w:rPr>
        <w:t>吋。</w:t>
      </w:r>
    </w:p>
    <w:p w14:paraId="2ACA7322" w14:textId="77777777" w:rsidR="004850E8" w:rsidRPr="00D569EC" w:rsidRDefault="00FD0C58">
      <w:pPr>
        <w:pStyle w:val="a4"/>
        <w:spacing w:before="257" w:after="257"/>
        <w:ind w:left="632" w:hanging="632"/>
        <w:rPr>
          <w:color w:val="auto"/>
        </w:rPr>
      </w:pPr>
      <w:r w:rsidRPr="00D569EC">
        <w:rPr>
          <w:color w:val="auto"/>
        </w:rPr>
        <w:t>二、人文及社會環境</w:t>
      </w:r>
    </w:p>
    <w:p w14:paraId="33AFA87C" w14:textId="471B17EA" w:rsidR="004850E8" w:rsidRPr="00D569EC" w:rsidRDefault="00FD0C58">
      <w:pPr>
        <w:ind w:firstLine="472"/>
        <w:rPr>
          <w:lang w:eastAsia="zh-TW"/>
        </w:rPr>
      </w:pPr>
      <w:r w:rsidRPr="00D569EC">
        <w:rPr>
          <w:lang w:eastAsia="zh-TW"/>
        </w:rPr>
        <w:t>1,0</w:t>
      </w:r>
      <w:r w:rsidR="008035D9" w:rsidRPr="00D569EC">
        <w:rPr>
          <w:rFonts w:hint="eastAsia"/>
          <w:lang w:eastAsia="zh-TW"/>
        </w:rPr>
        <w:t>61</w:t>
      </w:r>
      <w:r w:rsidRPr="00D569EC">
        <w:rPr>
          <w:lang w:eastAsia="zh-TW"/>
        </w:rPr>
        <w:t>萬人，成長率</w:t>
      </w:r>
      <w:r w:rsidR="008035D9" w:rsidRPr="00D569EC">
        <w:rPr>
          <w:rFonts w:hint="eastAsia"/>
          <w:lang w:eastAsia="zh-TW"/>
        </w:rPr>
        <w:t>2.2</w:t>
      </w:r>
      <w:r w:rsidRPr="00D569EC">
        <w:rPr>
          <w:lang w:eastAsia="zh-TW"/>
        </w:rPr>
        <w:t>%</w:t>
      </w:r>
      <w:r w:rsidRPr="00D569EC">
        <w:rPr>
          <w:lang w:eastAsia="zh-TW"/>
        </w:rPr>
        <w:t>，排名全美第</w:t>
      </w:r>
      <w:r w:rsidRPr="00D569EC">
        <w:rPr>
          <w:lang w:eastAsia="zh-TW"/>
        </w:rPr>
        <w:t>9</w:t>
      </w:r>
      <w:r w:rsidRPr="00D569EC">
        <w:rPr>
          <w:lang w:eastAsia="zh-TW"/>
        </w:rPr>
        <w:t>名，其中白人</w:t>
      </w:r>
      <w:r w:rsidR="001D4A56" w:rsidRPr="00D569EC">
        <w:rPr>
          <w:lang w:eastAsia="zh-TW"/>
        </w:rPr>
        <w:t>占</w:t>
      </w:r>
      <w:r w:rsidRPr="00D569EC">
        <w:rPr>
          <w:lang w:eastAsia="zh-TW"/>
        </w:rPr>
        <w:t>6</w:t>
      </w:r>
      <w:r w:rsidR="008035D9" w:rsidRPr="00D569EC">
        <w:rPr>
          <w:rFonts w:hint="eastAsia"/>
          <w:lang w:eastAsia="zh-TW"/>
        </w:rPr>
        <w:t>8.87</w:t>
      </w:r>
      <w:r w:rsidRPr="00D569EC">
        <w:rPr>
          <w:lang w:eastAsia="zh-TW"/>
        </w:rPr>
        <w:t>%</w:t>
      </w:r>
      <w:r w:rsidRPr="00D569EC">
        <w:rPr>
          <w:lang w:eastAsia="zh-TW"/>
        </w:rPr>
        <w:t>、黑人</w:t>
      </w:r>
      <w:r w:rsidR="001D4A56" w:rsidRPr="00D569EC">
        <w:rPr>
          <w:lang w:eastAsia="zh-TW"/>
        </w:rPr>
        <w:t>占</w:t>
      </w:r>
      <w:r w:rsidRPr="00D569EC">
        <w:rPr>
          <w:lang w:eastAsia="zh-TW"/>
        </w:rPr>
        <w:t>21.</w:t>
      </w:r>
      <w:r w:rsidR="008035D9" w:rsidRPr="00D569EC">
        <w:rPr>
          <w:rFonts w:hint="eastAsia"/>
          <w:lang w:eastAsia="zh-TW"/>
        </w:rPr>
        <w:t>46</w:t>
      </w:r>
      <w:r w:rsidRPr="00D569EC">
        <w:rPr>
          <w:lang w:eastAsia="zh-TW"/>
        </w:rPr>
        <w:t>%</w:t>
      </w:r>
      <w:r w:rsidRPr="00D569EC">
        <w:rPr>
          <w:lang w:eastAsia="zh-TW"/>
        </w:rPr>
        <w:t>、亞裔</w:t>
      </w:r>
      <w:r w:rsidR="001D4A56" w:rsidRPr="00D569EC">
        <w:rPr>
          <w:lang w:eastAsia="zh-TW"/>
        </w:rPr>
        <w:t>占</w:t>
      </w:r>
      <w:r w:rsidRPr="00D569EC">
        <w:rPr>
          <w:lang w:eastAsia="zh-TW"/>
        </w:rPr>
        <w:t>2.</w:t>
      </w:r>
      <w:r w:rsidR="008035D9" w:rsidRPr="00D569EC">
        <w:rPr>
          <w:rFonts w:hint="eastAsia"/>
          <w:lang w:eastAsia="zh-TW"/>
        </w:rPr>
        <w:t>78</w:t>
      </w:r>
      <w:r w:rsidRPr="00D569EC">
        <w:rPr>
          <w:lang w:eastAsia="zh-TW"/>
        </w:rPr>
        <w:t>%</w:t>
      </w:r>
      <w:r w:rsidRPr="00D569EC">
        <w:rPr>
          <w:lang w:eastAsia="zh-TW"/>
        </w:rPr>
        <w:t>。</w:t>
      </w:r>
      <w:r w:rsidRPr="00D569EC">
        <w:rPr>
          <w:lang w:eastAsia="zh-TW"/>
        </w:rPr>
        <w:t>25</w:t>
      </w:r>
      <w:r w:rsidRPr="00D569EC">
        <w:rPr>
          <w:lang w:eastAsia="zh-TW"/>
        </w:rPr>
        <w:t>歲以上州民中</w:t>
      </w:r>
      <w:r w:rsidRPr="00D569EC">
        <w:rPr>
          <w:lang w:eastAsia="zh-TW"/>
        </w:rPr>
        <w:t>8</w:t>
      </w:r>
      <w:r w:rsidR="008035D9" w:rsidRPr="00D569EC">
        <w:rPr>
          <w:rFonts w:hint="eastAsia"/>
          <w:lang w:eastAsia="zh-TW"/>
        </w:rPr>
        <w:t>8.2</w:t>
      </w:r>
      <w:r w:rsidRPr="00D569EC">
        <w:rPr>
          <w:lang w:eastAsia="zh-TW"/>
        </w:rPr>
        <w:t>%</w:t>
      </w:r>
      <w:r w:rsidRPr="00D569EC">
        <w:rPr>
          <w:lang w:eastAsia="zh-TW"/>
        </w:rPr>
        <w:t>擁有高中文憑、</w:t>
      </w:r>
      <w:r w:rsidRPr="00D569EC">
        <w:rPr>
          <w:lang w:eastAsia="zh-TW"/>
        </w:rPr>
        <w:t>31.</w:t>
      </w:r>
      <w:r w:rsidR="008035D9" w:rsidRPr="00D569EC">
        <w:rPr>
          <w:rFonts w:hint="eastAsia"/>
          <w:lang w:eastAsia="zh-TW"/>
        </w:rPr>
        <w:t>9</w:t>
      </w:r>
      <w:r w:rsidRPr="00D569EC">
        <w:rPr>
          <w:lang w:eastAsia="zh-TW"/>
        </w:rPr>
        <w:t>%</w:t>
      </w:r>
      <w:r w:rsidRPr="00D569EC">
        <w:rPr>
          <w:lang w:eastAsia="zh-TW"/>
        </w:rPr>
        <w:t>擁有學士學位、</w:t>
      </w:r>
      <w:r w:rsidRPr="00D569EC">
        <w:rPr>
          <w:lang w:eastAsia="zh-TW"/>
        </w:rPr>
        <w:t>11.</w:t>
      </w:r>
      <w:r w:rsidR="008035D9" w:rsidRPr="00D569EC">
        <w:rPr>
          <w:rFonts w:hint="eastAsia"/>
          <w:lang w:eastAsia="zh-TW"/>
        </w:rPr>
        <w:t>4</w:t>
      </w:r>
      <w:r w:rsidRPr="00D569EC">
        <w:rPr>
          <w:lang w:eastAsia="zh-TW"/>
        </w:rPr>
        <w:t>%</w:t>
      </w:r>
      <w:r w:rsidRPr="00D569EC">
        <w:rPr>
          <w:lang w:eastAsia="zh-TW"/>
        </w:rPr>
        <w:t>擁有碩士或博士學位。</w:t>
      </w:r>
    </w:p>
    <w:p w14:paraId="74DF5B4F" w14:textId="77777777" w:rsidR="004850E8" w:rsidRPr="00D569EC" w:rsidRDefault="00FD0C58">
      <w:pPr>
        <w:pStyle w:val="a4"/>
        <w:spacing w:before="257" w:after="257"/>
        <w:ind w:left="632" w:hanging="632"/>
        <w:rPr>
          <w:color w:val="auto"/>
        </w:rPr>
      </w:pPr>
      <w:r w:rsidRPr="00D569EC">
        <w:rPr>
          <w:color w:val="auto"/>
        </w:rPr>
        <w:t>三、政治環境</w:t>
      </w:r>
    </w:p>
    <w:p w14:paraId="37BEE3BB" w14:textId="77777777" w:rsidR="004850E8" w:rsidRPr="00D569EC" w:rsidRDefault="00FD0C58">
      <w:pPr>
        <w:ind w:firstLine="472"/>
        <w:rPr>
          <w:lang w:eastAsia="zh-TW"/>
        </w:rPr>
      </w:pPr>
      <w:r w:rsidRPr="00D569EC">
        <w:rPr>
          <w:lang w:eastAsia="zh-TW"/>
        </w:rPr>
        <w:t>與其他州相同，採行政、立法、司法三權分立；州長為最高行政機關首長；立法部門則由參議院及眾議院組成；司法部門以最高法院為最高司法機關。</w:t>
      </w:r>
    </w:p>
    <w:p w14:paraId="3133447E" w14:textId="77777777" w:rsidR="004850E8" w:rsidRPr="00D569EC" w:rsidRDefault="00FD0C58" w:rsidP="00721180">
      <w:pPr>
        <w:pStyle w:val="a3"/>
        <w:spacing w:before="514" w:after="771"/>
      </w:pPr>
      <w:r w:rsidRPr="00D569EC">
        <w:lastRenderedPageBreak/>
        <w:t>第貳章　經濟環境</w:t>
      </w:r>
    </w:p>
    <w:p w14:paraId="16D75B29" w14:textId="77777777" w:rsidR="004850E8" w:rsidRPr="00D569EC" w:rsidRDefault="00FD0C58">
      <w:pPr>
        <w:pStyle w:val="a4"/>
        <w:spacing w:before="257" w:after="257"/>
        <w:ind w:left="632" w:hanging="632"/>
        <w:rPr>
          <w:color w:val="auto"/>
        </w:rPr>
      </w:pPr>
      <w:r w:rsidRPr="00D569EC">
        <w:rPr>
          <w:color w:val="auto"/>
        </w:rPr>
        <w:t>一、經濟概況</w:t>
      </w:r>
    </w:p>
    <w:p w14:paraId="2AAD288C" w14:textId="4D85328E" w:rsidR="00DC3F59" w:rsidRPr="00D569EC" w:rsidRDefault="00DC3F59" w:rsidP="00DC3F59">
      <w:pPr>
        <w:pStyle w:val="a9"/>
        <w:ind w:left="944" w:hanging="708"/>
      </w:pPr>
      <w:r w:rsidRPr="00D569EC">
        <w:rPr>
          <w:rFonts w:hint="eastAsia"/>
        </w:rPr>
        <w:t>（一）州民生產毛額：</w:t>
      </w:r>
      <w:r w:rsidRPr="00D569EC">
        <w:rPr>
          <w:rFonts w:hint="eastAsia"/>
        </w:rPr>
        <w:t>5,858</w:t>
      </w:r>
      <w:r w:rsidRPr="00D569EC">
        <w:rPr>
          <w:rFonts w:hint="eastAsia"/>
        </w:rPr>
        <w:t>億美元，排名全美第</w:t>
      </w:r>
      <w:r w:rsidRPr="00D569EC">
        <w:rPr>
          <w:rFonts w:hint="eastAsia"/>
        </w:rPr>
        <w:t>12</w:t>
      </w:r>
      <w:r w:rsidRPr="00D569EC">
        <w:rPr>
          <w:rFonts w:hint="eastAsia"/>
        </w:rPr>
        <w:t>名，占全美</w:t>
      </w:r>
      <w:r w:rsidRPr="00D569EC">
        <w:rPr>
          <w:rFonts w:hint="eastAsia"/>
        </w:rPr>
        <w:t>GDP</w:t>
      </w:r>
      <w:r w:rsidRPr="00D569EC">
        <w:rPr>
          <w:rFonts w:hint="eastAsia"/>
        </w:rPr>
        <w:t>之</w:t>
      </w:r>
      <w:r w:rsidRPr="00D569EC">
        <w:rPr>
          <w:rFonts w:hint="eastAsia"/>
        </w:rPr>
        <w:t>2.7%</w:t>
      </w:r>
      <w:r w:rsidRPr="00D569EC">
        <w:rPr>
          <w:rFonts w:hint="eastAsia"/>
        </w:rPr>
        <w:t>（</w:t>
      </w:r>
      <w:r w:rsidRPr="00D569EC">
        <w:rPr>
          <w:rFonts w:hint="eastAsia"/>
        </w:rPr>
        <w:t>2019</w:t>
      </w:r>
      <w:r w:rsidRPr="00D569EC">
        <w:rPr>
          <w:rFonts w:hint="eastAsia"/>
        </w:rPr>
        <w:t>）。</w:t>
      </w:r>
    </w:p>
    <w:p w14:paraId="4FF94EFC" w14:textId="091E03D1" w:rsidR="00DC3F59" w:rsidRPr="00D569EC" w:rsidRDefault="00DC3F59" w:rsidP="00DC3F59">
      <w:pPr>
        <w:pStyle w:val="a9"/>
        <w:ind w:left="944" w:hanging="708"/>
      </w:pPr>
      <w:r w:rsidRPr="00D569EC">
        <w:rPr>
          <w:rFonts w:hint="eastAsia"/>
        </w:rPr>
        <w:t>（二）平均州民所得：</w:t>
      </w:r>
      <w:r w:rsidRPr="00D569EC">
        <w:rPr>
          <w:rFonts w:hint="eastAsia"/>
        </w:rPr>
        <w:t>47,803</w:t>
      </w:r>
      <w:r w:rsidRPr="00D569EC">
        <w:rPr>
          <w:rFonts w:hint="eastAsia"/>
        </w:rPr>
        <w:t>美元，排名全美第</w:t>
      </w:r>
      <w:r w:rsidRPr="00D569EC">
        <w:rPr>
          <w:rFonts w:hint="eastAsia"/>
        </w:rPr>
        <w:t>41</w:t>
      </w:r>
      <w:r w:rsidRPr="00D569EC">
        <w:rPr>
          <w:rFonts w:hint="eastAsia"/>
        </w:rPr>
        <w:t>名（</w:t>
      </w:r>
      <w:r w:rsidRPr="00D569EC">
        <w:rPr>
          <w:rFonts w:hint="eastAsia"/>
        </w:rPr>
        <w:t>2019</w:t>
      </w:r>
      <w:r w:rsidRPr="00D569EC">
        <w:rPr>
          <w:rFonts w:hint="eastAsia"/>
        </w:rPr>
        <w:t>）。</w:t>
      </w:r>
    </w:p>
    <w:p w14:paraId="2A58085E" w14:textId="1051D096" w:rsidR="00DC3F59" w:rsidRPr="00D569EC" w:rsidRDefault="00DC3F59" w:rsidP="00DC3F59">
      <w:pPr>
        <w:pStyle w:val="a9"/>
        <w:ind w:left="944" w:hanging="708"/>
      </w:pPr>
      <w:r w:rsidRPr="00D569EC">
        <w:rPr>
          <w:rFonts w:hint="eastAsia"/>
        </w:rPr>
        <w:t>（三）經濟成長率：</w:t>
      </w:r>
      <w:r w:rsidRPr="00D569EC">
        <w:rPr>
          <w:rFonts w:hint="eastAsia"/>
        </w:rPr>
        <w:t>2.3</w:t>
      </w:r>
      <w:r w:rsidRPr="00D569EC">
        <w:rPr>
          <w:rFonts w:hint="eastAsia"/>
        </w:rPr>
        <w:t>（</w:t>
      </w:r>
      <w:r w:rsidRPr="00D569EC">
        <w:rPr>
          <w:rFonts w:hint="eastAsia"/>
        </w:rPr>
        <w:t>2019</w:t>
      </w:r>
      <w:r w:rsidRPr="00D569EC">
        <w:rPr>
          <w:rFonts w:hint="eastAsia"/>
        </w:rPr>
        <w:t>）。</w:t>
      </w:r>
    </w:p>
    <w:p w14:paraId="0E45CA6E" w14:textId="15CFCC24" w:rsidR="00DC3F59" w:rsidRPr="00D569EC" w:rsidRDefault="00DC3F59" w:rsidP="00DC3F59">
      <w:pPr>
        <w:pStyle w:val="a9"/>
        <w:ind w:left="944" w:hanging="708"/>
      </w:pPr>
      <w:r w:rsidRPr="00D569EC">
        <w:rPr>
          <w:rFonts w:hint="eastAsia"/>
        </w:rPr>
        <w:t>（四）失業率：</w:t>
      </w:r>
      <w:r w:rsidRPr="00D569EC">
        <w:rPr>
          <w:rFonts w:hint="eastAsia"/>
        </w:rPr>
        <w:t>3.9%</w:t>
      </w:r>
      <w:r w:rsidRPr="00D569EC">
        <w:rPr>
          <w:rFonts w:hint="eastAsia"/>
        </w:rPr>
        <w:t>（</w:t>
      </w:r>
      <w:r w:rsidRPr="00D569EC">
        <w:rPr>
          <w:rFonts w:hint="eastAsia"/>
        </w:rPr>
        <w:t>2019</w:t>
      </w:r>
      <w:r w:rsidRPr="00D569EC">
        <w:rPr>
          <w:rFonts w:hint="eastAsia"/>
        </w:rPr>
        <w:t>）。</w:t>
      </w:r>
    </w:p>
    <w:p w14:paraId="26738DFE" w14:textId="27593E7E" w:rsidR="00DC3F59" w:rsidRPr="00D569EC" w:rsidRDefault="00DC3F59" w:rsidP="00DC3F59">
      <w:pPr>
        <w:pStyle w:val="a9"/>
        <w:ind w:left="944" w:hanging="708"/>
      </w:pPr>
      <w:r w:rsidRPr="00D569EC">
        <w:rPr>
          <w:rFonts w:hint="eastAsia"/>
        </w:rPr>
        <w:t>（五）出口總額：</w:t>
      </w:r>
      <w:r w:rsidRPr="00D569EC">
        <w:rPr>
          <w:rFonts w:hint="eastAsia"/>
        </w:rPr>
        <w:t>343</w:t>
      </w:r>
      <w:r w:rsidRPr="00D569EC">
        <w:rPr>
          <w:rFonts w:hint="eastAsia"/>
        </w:rPr>
        <w:t>億</w:t>
      </w:r>
      <w:r w:rsidRPr="00D569EC">
        <w:rPr>
          <w:rFonts w:hint="eastAsia"/>
        </w:rPr>
        <w:t>5,708</w:t>
      </w:r>
      <w:r w:rsidRPr="00D569EC">
        <w:rPr>
          <w:rFonts w:hint="eastAsia"/>
        </w:rPr>
        <w:t>萬美元（</w:t>
      </w:r>
      <w:r w:rsidRPr="00D569EC">
        <w:rPr>
          <w:rFonts w:hint="eastAsia"/>
        </w:rPr>
        <w:t>2019</w:t>
      </w:r>
      <w:r w:rsidRPr="00D569EC">
        <w:rPr>
          <w:rFonts w:hint="eastAsia"/>
        </w:rPr>
        <w:t>）（成長</w:t>
      </w:r>
      <w:r w:rsidRPr="00D569EC">
        <w:rPr>
          <w:rFonts w:hint="eastAsia"/>
        </w:rPr>
        <w:t>5%</w:t>
      </w:r>
      <w:r w:rsidRPr="00D569EC">
        <w:rPr>
          <w:rFonts w:hint="eastAsia"/>
        </w:rPr>
        <w:t>）。</w:t>
      </w:r>
    </w:p>
    <w:p w14:paraId="3A1B0D4F" w14:textId="338489E2" w:rsidR="00DC3F59" w:rsidRPr="00D569EC" w:rsidRDefault="00DC3F59" w:rsidP="00DC3F59">
      <w:pPr>
        <w:pStyle w:val="a9"/>
        <w:ind w:left="944" w:hanging="708"/>
      </w:pPr>
      <w:r w:rsidRPr="00D569EC">
        <w:rPr>
          <w:rFonts w:hint="eastAsia"/>
        </w:rPr>
        <w:t>（六）主要出口市場：加拿大、墨西哥、中國大陸、法國、沙烏地阿拉伯，臺灣為該州第</w:t>
      </w:r>
      <w:r w:rsidRPr="00D569EC">
        <w:rPr>
          <w:rFonts w:hint="eastAsia"/>
        </w:rPr>
        <w:t>21</w:t>
      </w:r>
      <w:r w:rsidRPr="00D569EC">
        <w:rPr>
          <w:rFonts w:hint="eastAsia"/>
        </w:rPr>
        <w:t>大出口市場（</w:t>
      </w:r>
      <w:r w:rsidRPr="00D569EC">
        <w:rPr>
          <w:rFonts w:hint="eastAsia"/>
        </w:rPr>
        <w:t>2019</w:t>
      </w:r>
      <w:r w:rsidRPr="00D569EC">
        <w:rPr>
          <w:rFonts w:hint="eastAsia"/>
        </w:rPr>
        <w:t>）。</w:t>
      </w:r>
    </w:p>
    <w:p w14:paraId="3ADA66D7" w14:textId="6C124C08" w:rsidR="00DC3F59" w:rsidRPr="00D569EC" w:rsidRDefault="00DC3F59" w:rsidP="00DC3F59">
      <w:pPr>
        <w:pStyle w:val="a9"/>
        <w:ind w:left="944" w:hanging="708"/>
      </w:pPr>
      <w:r w:rsidRPr="00D569EC">
        <w:rPr>
          <w:rFonts w:hint="eastAsia"/>
        </w:rPr>
        <w:t>（七）主要出口產品：化學品（</w:t>
      </w:r>
      <w:r w:rsidRPr="00D569EC">
        <w:rPr>
          <w:rFonts w:hint="eastAsia"/>
        </w:rPr>
        <w:t>25.7%</w:t>
      </w:r>
      <w:r w:rsidRPr="00D569EC">
        <w:rPr>
          <w:rFonts w:hint="eastAsia"/>
        </w:rPr>
        <w:t>）、交通運輸設備（</w:t>
      </w:r>
      <w:r w:rsidRPr="00D569EC">
        <w:rPr>
          <w:rFonts w:hint="eastAsia"/>
        </w:rPr>
        <w:t>15.5%</w:t>
      </w:r>
      <w:r w:rsidRPr="00D569EC">
        <w:rPr>
          <w:rFonts w:hint="eastAsia"/>
        </w:rPr>
        <w:t>）、非電機設備（</w:t>
      </w:r>
      <w:r w:rsidRPr="00D569EC">
        <w:rPr>
          <w:rFonts w:hint="eastAsia"/>
        </w:rPr>
        <w:t>12.2%</w:t>
      </w:r>
      <w:r w:rsidRPr="00D569EC">
        <w:rPr>
          <w:rFonts w:hint="eastAsia"/>
        </w:rPr>
        <w:t>）、電腦和電子產品（</w:t>
      </w:r>
      <w:r w:rsidRPr="00D569EC">
        <w:rPr>
          <w:rFonts w:hint="eastAsia"/>
        </w:rPr>
        <w:t>6.4%</w:t>
      </w:r>
      <w:r w:rsidRPr="00D569EC">
        <w:rPr>
          <w:rFonts w:hint="eastAsia"/>
        </w:rPr>
        <w:t>）、紡織品（</w:t>
      </w:r>
      <w:r w:rsidRPr="00D569EC">
        <w:rPr>
          <w:rFonts w:hint="eastAsia"/>
        </w:rPr>
        <w:t>5.9%</w:t>
      </w:r>
      <w:r w:rsidRPr="00D569EC">
        <w:rPr>
          <w:rFonts w:hint="eastAsia"/>
        </w:rPr>
        <w:t>）。</w:t>
      </w:r>
    </w:p>
    <w:p w14:paraId="67A82975" w14:textId="10897AE4" w:rsidR="00DC3F59" w:rsidRPr="00D569EC" w:rsidRDefault="00DC3F59" w:rsidP="00DC3F59">
      <w:pPr>
        <w:pStyle w:val="a9"/>
        <w:ind w:left="944" w:hanging="708"/>
      </w:pPr>
      <w:r w:rsidRPr="00D569EC">
        <w:rPr>
          <w:rFonts w:hint="eastAsia"/>
        </w:rPr>
        <w:t>（八）出口至我國：</w:t>
      </w:r>
      <w:r w:rsidRPr="00D569EC">
        <w:rPr>
          <w:rFonts w:hint="eastAsia"/>
        </w:rPr>
        <w:t>3</w:t>
      </w:r>
      <w:r w:rsidRPr="00D569EC">
        <w:rPr>
          <w:rFonts w:hint="eastAsia"/>
        </w:rPr>
        <w:t>億</w:t>
      </w:r>
      <w:r w:rsidRPr="00D569EC">
        <w:rPr>
          <w:rFonts w:hint="eastAsia"/>
        </w:rPr>
        <w:t>4,563</w:t>
      </w:r>
      <w:r w:rsidRPr="00D569EC">
        <w:rPr>
          <w:rFonts w:hint="eastAsia"/>
        </w:rPr>
        <w:t>萬美元</w:t>
      </w:r>
      <w:r w:rsidR="00B34856">
        <w:rPr>
          <w:rFonts w:hint="eastAsia"/>
        </w:rPr>
        <w:t>（</w:t>
      </w:r>
      <w:r w:rsidRPr="00D569EC">
        <w:rPr>
          <w:rFonts w:hint="eastAsia"/>
        </w:rPr>
        <w:t>2019</w:t>
      </w:r>
      <w:r w:rsidRPr="00D569EC">
        <w:rPr>
          <w:rFonts w:hint="eastAsia"/>
        </w:rPr>
        <w:t>）</w:t>
      </w:r>
      <w:r w:rsidR="00B34856">
        <w:rPr>
          <w:rFonts w:hint="eastAsia"/>
        </w:rPr>
        <w:t>（</w:t>
      </w:r>
      <w:r w:rsidRPr="00D569EC">
        <w:rPr>
          <w:rFonts w:hint="eastAsia"/>
        </w:rPr>
        <w:t>成長</w:t>
      </w:r>
      <w:r w:rsidRPr="00D569EC">
        <w:rPr>
          <w:rFonts w:hint="eastAsia"/>
        </w:rPr>
        <w:t>16%</w:t>
      </w:r>
      <w:r w:rsidRPr="00D569EC">
        <w:rPr>
          <w:rFonts w:hint="eastAsia"/>
        </w:rPr>
        <w:t>）。</w:t>
      </w:r>
    </w:p>
    <w:p w14:paraId="394B682A" w14:textId="1C190C2C" w:rsidR="00DC3F59" w:rsidRPr="00D569EC" w:rsidRDefault="00DC3F59" w:rsidP="00DC3F59">
      <w:pPr>
        <w:pStyle w:val="a9"/>
        <w:ind w:left="944" w:hanging="708"/>
      </w:pPr>
      <w:r w:rsidRPr="00D569EC">
        <w:rPr>
          <w:rFonts w:hint="eastAsia"/>
        </w:rPr>
        <w:t>（九）主要銷我產品：化學品（</w:t>
      </w:r>
      <w:r w:rsidRPr="00D569EC">
        <w:rPr>
          <w:rFonts w:hint="eastAsia"/>
        </w:rPr>
        <w:t>28.3%</w:t>
      </w:r>
      <w:r w:rsidRPr="00D569EC">
        <w:rPr>
          <w:rFonts w:hint="eastAsia"/>
        </w:rPr>
        <w:t>）、食品（</w:t>
      </w:r>
      <w:r w:rsidRPr="00D569EC">
        <w:rPr>
          <w:rFonts w:hint="eastAsia"/>
        </w:rPr>
        <w:t>19.5%</w:t>
      </w:r>
      <w:r w:rsidRPr="00D569EC">
        <w:rPr>
          <w:rFonts w:hint="eastAsia"/>
        </w:rPr>
        <w:t>）、非電機設備（</w:t>
      </w:r>
      <w:r w:rsidRPr="00D569EC">
        <w:rPr>
          <w:rFonts w:hint="eastAsia"/>
        </w:rPr>
        <w:t>11.2%</w:t>
      </w:r>
      <w:r w:rsidRPr="00D569EC">
        <w:rPr>
          <w:rFonts w:hint="eastAsia"/>
        </w:rPr>
        <w:t>）、農產品（</w:t>
      </w:r>
      <w:r w:rsidRPr="00D569EC">
        <w:rPr>
          <w:rFonts w:hint="eastAsia"/>
        </w:rPr>
        <w:t>7.72%</w:t>
      </w:r>
      <w:r w:rsidRPr="00D569EC">
        <w:rPr>
          <w:rFonts w:hint="eastAsia"/>
        </w:rPr>
        <w:t>）、紙類產品（</w:t>
      </w:r>
      <w:r w:rsidRPr="00D569EC">
        <w:rPr>
          <w:rFonts w:hint="eastAsia"/>
        </w:rPr>
        <w:t>5.9%</w:t>
      </w:r>
      <w:r w:rsidRPr="00D569EC">
        <w:rPr>
          <w:rFonts w:hint="eastAsia"/>
        </w:rPr>
        <w:t>）。</w:t>
      </w:r>
    </w:p>
    <w:p w14:paraId="1CE7D400" w14:textId="54A8B369" w:rsidR="00DC3F59" w:rsidRPr="00D569EC" w:rsidRDefault="00DC3F59" w:rsidP="00DC3F59">
      <w:pPr>
        <w:pStyle w:val="a9"/>
        <w:ind w:left="944" w:hanging="708"/>
      </w:pPr>
      <w:r w:rsidRPr="00D569EC">
        <w:rPr>
          <w:rFonts w:hint="eastAsia"/>
        </w:rPr>
        <w:t>（十）主要產業：金融業、服務業、交通工具製造業、資訊業、加工金屬產品。</w:t>
      </w:r>
    </w:p>
    <w:p w14:paraId="04BCB515" w14:textId="466AA8E8" w:rsidR="00DC3F59" w:rsidRPr="00D569EC" w:rsidRDefault="00DC3F59" w:rsidP="00DC3F59">
      <w:pPr>
        <w:pStyle w:val="a9"/>
        <w:ind w:leftChars="0" w:left="944" w:hangingChars="400" w:hanging="944"/>
      </w:pPr>
      <w:r w:rsidRPr="00D569EC">
        <w:rPr>
          <w:rFonts w:hint="eastAsia"/>
        </w:rPr>
        <w:t>（十一）進口總額：</w:t>
      </w:r>
      <w:r w:rsidRPr="00D569EC">
        <w:rPr>
          <w:rFonts w:hint="eastAsia"/>
        </w:rPr>
        <w:t>596</w:t>
      </w:r>
      <w:r w:rsidRPr="00D569EC">
        <w:rPr>
          <w:rFonts w:hint="eastAsia"/>
        </w:rPr>
        <w:t>億</w:t>
      </w:r>
      <w:r w:rsidRPr="00D569EC">
        <w:rPr>
          <w:rFonts w:hint="eastAsia"/>
        </w:rPr>
        <w:t>356</w:t>
      </w:r>
      <w:r w:rsidRPr="00D569EC">
        <w:rPr>
          <w:rFonts w:hint="eastAsia"/>
        </w:rPr>
        <w:t>萬美元（</w:t>
      </w:r>
      <w:r w:rsidRPr="00D569EC">
        <w:rPr>
          <w:rFonts w:hint="eastAsia"/>
        </w:rPr>
        <w:t>2019</w:t>
      </w:r>
      <w:r w:rsidRPr="00D569EC">
        <w:rPr>
          <w:rFonts w:hint="eastAsia"/>
        </w:rPr>
        <w:t>）（成長</w:t>
      </w:r>
      <w:r w:rsidRPr="00D569EC">
        <w:rPr>
          <w:rFonts w:hint="eastAsia"/>
        </w:rPr>
        <w:t>11.58%</w:t>
      </w:r>
      <w:r w:rsidRPr="00D569EC">
        <w:rPr>
          <w:rFonts w:hint="eastAsia"/>
        </w:rPr>
        <w:t>）。</w:t>
      </w:r>
    </w:p>
    <w:p w14:paraId="567B9921" w14:textId="6B6712A4" w:rsidR="00DC3F59" w:rsidRPr="00D569EC" w:rsidRDefault="00DC3F59" w:rsidP="00DC3F59">
      <w:pPr>
        <w:pStyle w:val="a9"/>
        <w:ind w:leftChars="0" w:left="944" w:hangingChars="400" w:hanging="944"/>
      </w:pPr>
      <w:r w:rsidRPr="00D569EC">
        <w:rPr>
          <w:rFonts w:hint="eastAsia"/>
        </w:rPr>
        <w:t>（十二）主要進口市場：中國大陸、墨西哥、德國、加拿大、日本，臺灣為該州第</w:t>
      </w:r>
      <w:r w:rsidRPr="00D569EC">
        <w:rPr>
          <w:rFonts w:hint="eastAsia"/>
        </w:rPr>
        <w:t>15</w:t>
      </w:r>
      <w:r w:rsidRPr="00D569EC">
        <w:rPr>
          <w:rFonts w:hint="eastAsia"/>
        </w:rPr>
        <w:t>大進口來源國（</w:t>
      </w:r>
      <w:r w:rsidRPr="00D569EC">
        <w:rPr>
          <w:rFonts w:hint="eastAsia"/>
        </w:rPr>
        <w:t>2019</w:t>
      </w:r>
      <w:r w:rsidRPr="00D569EC">
        <w:rPr>
          <w:rFonts w:hint="eastAsia"/>
        </w:rPr>
        <w:t>）。</w:t>
      </w:r>
    </w:p>
    <w:p w14:paraId="5EAE7129" w14:textId="5EABD5E2" w:rsidR="00DC3F59" w:rsidRPr="00D569EC" w:rsidRDefault="00DC3F59" w:rsidP="00DC3F59">
      <w:pPr>
        <w:pStyle w:val="a9"/>
        <w:ind w:leftChars="0" w:left="944" w:hangingChars="400" w:hanging="944"/>
      </w:pPr>
      <w:r w:rsidRPr="00D569EC">
        <w:rPr>
          <w:rFonts w:hint="eastAsia"/>
        </w:rPr>
        <w:t>（十三）主要進口產品：化學品（</w:t>
      </w:r>
      <w:r w:rsidRPr="00D569EC">
        <w:rPr>
          <w:rFonts w:hint="eastAsia"/>
        </w:rPr>
        <w:t>19.5%</w:t>
      </w:r>
      <w:r w:rsidRPr="00D569EC">
        <w:rPr>
          <w:rFonts w:hint="eastAsia"/>
        </w:rPr>
        <w:t>）、非電機設備（</w:t>
      </w:r>
      <w:r w:rsidRPr="00D569EC">
        <w:rPr>
          <w:rFonts w:hint="eastAsia"/>
        </w:rPr>
        <w:t>12%</w:t>
      </w:r>
      <w:r w:rsidRPr="00D569EC">
        <w:rPr>
          <w:rFonts w:hint="eastAsia"/>
        </w:rPr>
        <w:t>）、成衣製品（</w:t>
      </w:r>
      <w:r w:rsidRPr="00D569EC">
        <w:rPr>
          <w:rFonts w:hint="eastAsia"/>
        </w:rPr>
        <w:t>11.6%</w:t>
      </w:r>
      <w:r w:rsidRPr="00D569EC">
        <w:rPr>
          <w:rFonts w:hint="eastAsia"/>
        </w:rPr>
        <w:t>）、電腦和電子產品（</w:t>
      </w:r>
      <w:r w:rsidRPr="00D569EC">
        <w:rPr>
          <w:rFonts w:hint="eastAsia"/>
        </w:rPr>
        <w:t>11.2%</w:t>
      </w:r>
      <w:r w:rsidRPr="00D569EC">
        <w:rPr>
          <w:rFonts w:hint="eastAsia"/>
        </w:rPr>
        <w:t>）、交通運輸設備（</w:t>
      </w:r>
      <w:r w:rsidRPr="00D569EC">
        <w:rPr>
          <w:rFonts w:hint="eastAsia"/>
        </w:rPr>
        <w:t>8.4%</w:t>
      </w:r>
      <w:r w:rsidRPr="00D569EC">
        <w:rPr>
          <w:rFonts w:hint="eastAsia"/>
        </w:rPr>
        <w:t>）。</w:t>
      </w:r>
    </w:p>
    <w:p w14:paraId="65381A7E" w14:textId="730FDB3E" w:rsidR="00DC3F59" w:rsidRPr="00D569EC" w:rsidRDefault="00DC3F59" w:rsidP="00DC3F59">
      <w:pPr>
        <w:pStyle w:val="a9"/>
        <w:ind w:leftChars="0" w:left="944" w:hangingChars="400" w:hanging="944"/>
      </w:pPr>
      <w:r w:rsidRPr="00D569EC">
        <w:rPr>
          <w:rFonts w:hint="eastAsia"/>
        </w:rPr>
        <w:lastRenderedPageBreak/>
        <w:t>（十四）自我國進口：</w:t>
      </w:r>
      <w:r w:rsidRPr="00D569EC">
        <w:rPr>
          <w:rFonts w:hint="eastAsia"/>
        </w:rPr>
        <w:t>9</w:t>
      </w:r>
      <w:r w:rsidRPr="00D569EC">
        <w:rPr>
          <w:rFonts w:hint="eastAsia"/>
        </w:rPr>
        <w:t>億</w:t>
      </w:r>
      <w:r w:rsidRPr="00D569EC">
        <w:rPr>
          <w:rFonts w:hint="eastAsia"/>
        </w:rPr>
        <w:t>5,684</w:t>
      </w:r>
      <w:r w:rsidRPr="00D569EC">
        <w:rPr>
          <w:rFonts w:hint="eastAsia"/>
        </w:rPr>
        <w:t>萬美元（</w:t>
      </w:r>
      <w:r w:rsidRPr="00D569EC">
        <w:rPr>
          <w:rFonts w:hint="eastAsia"/>
        </w:rPr>
        <w:t>2019</w:t>
      </w:r>
      <w:r w:rsidRPr="00D569EC">
        <w:rPr>
          <w:rFonts w:hint="eastAsia"/>
        </w:rPr>
        <w:t>）</w:t>
      </w:r>
      <w:r w:rsidR="00B34856">
        <w:rPr>
          <w:rFonts w:hint="eastAsia"/>
        </w:rPr>
        <w:t>（</w:t>
      </w:r>
      <w:r w:rsidRPr="00D569EC">
        <w:rPr>
          <w:rFonts w:hint="eastAsia"/>
        </w:rPr>
        <w:t>成長</w:t>
      </w:r>
      <w:r w:rsidRPr="00D569EC">
        <w:rPr>
          <w:rFonts w:hint="eastAsia"/>
        </w:rPr>
        <w:t>1.06%</w:t>
      </w:r>
      <w:r w:rsidRPr="00D569EC">
        <w:rPr>
          <w:rFonts w:hint="eastAsia"/>
        </w:rPr>
        <w:t>）。</w:t>
      </w:r>
    </w:p>
    <w:p w14:paraId="78F30BF1" w14:textId="01646831" w:rsidR="00DC3F59" w:rsidRPr="00D569EC" w:rsidRDefault="00DC3F59" w:rsidP="00DC3F59">
      <w:pPr>
        <w:pStyle w:val="a9"/>
        <w:ind w:leftChars="0" w:left="944" w:hangingChars="400" w:hanging="944"/>
      </w:pPr>
      <w:r w:rsidRPr="00D569EC">
        <w:rPr>
          <w:rFonts w:hint="eastAsia"/>
        </w:rPr>
        <w:t>（十五）主要對我採購：電腦及電子產品（</w:t>
      </w:r>
      <w:r w:rsidRPr="00D569EC">
        <w:rPr>
          <w:rFonts w:hint="eastAsia"/>
        </w:rPr>
        <w:t>22.2%</w:t>
      </w:r>
      <w:r w:rsidRPr="00D569EC">
        <w:rPr>
          <w:rFonts w:hint="eastAsia"/>
        </w:rPr>
        <w:t>）、金屬製品（</w:t>
      </w:r>
      <w:r w:rsidRPr="00D569EC">
        <w:rPr>
          <w:rFonts w:hint="eastAsia"/>
        </w:rPr>
        <w:t>21.3%</w:t>
      </w:r>
      <w:r w:rsidRPr="00D569EC">
        <w:rPr>
          <w:rFonts w:hint="eastAsia"/>
        </w:rPr>
        <w:t>）、非電機設備（</w:t>
      </w:r>
      <w:r w:rsidRPr="00D569EC">
        <w:rPr>
          <w:rFonts w:hint="eastAsia"/>
        </w:rPr>
        <w:t>16.9%</w:t>
      </w:r>
      <w:r w:rsidRPr="00D569EC">
        <w:rPr>
          <w:rFonts w:hint="eastAsia"/>
        </w:rPr>
        <w:t>）、電器及其零組件（</w:t>
      </w:r>
      <w:r w:rsidRPr="00D569EC">
        <w:rPr>
          <w:rFonts w:hint="eastAsia"/>
        </w:rPr>
        <w:t>7.5</w:t>
      </w:r>
      <w:r w:rsidRPr="00D569EC">
        <w:rPr>
          <w:rFonts w:hint="eastAsia"/>
        </w:rPr>
        <w:t>）、化學品（</w:t>
      </w:r>
      <w:r w:rsidRPr="00D569EC">
        <w:rPr>
          <w:rFonts w:hint="eastAsia"/>
        </w:rPr>
        <w:t>6.3%</w:t>
      </w:r>
      <w:r w:rsidRPr="00D569EC">
        <w:rPr>
          <w:rFonts w:hint="eastAsia"/>
        </w:rPr>
        <w:t>）。</w:t>
      </w:r>
    </w:p>
    <w:p w14:paraId="053A8E31" w14:textId="1F1E0E38" w:rsidR="004850E8" w:rsidRPr="00D569EC" w:rsidRDefault="00FD0C58" w:rsidP="00DC3F59">
      <w:pPr>
        <w:pStyle w:val="a4"/>
        <w:spacing w:before="257" w:after="257"/>
        <w:ind w:left="632" w:hanging="632"/>
        <w:rPr>
          <w:color w:val="auto"/>
        </w:rPr>
      </w:pPr>
      <w:r w:rsidRPr="00D569EC">
        <w:rPr>
          <w:rFonts w:hint="eastAsia"/>
          <w:color w:val="auto"/>
        </w:rPr>
        <w:t>二、天然資源</w:t>
      </w:r>
    </w:p>
    <w:p w14:paraId="71FD4F3B" w14:textId="71E5EAD1" w:rsidR="00AA6D65" w:rsidRPr="00D569EC" w:rsidRDefault="00AA6D65">
      <w:pPr>
        <w:ind w:firstLine="472"/>
        <w:rPr>
          <w:lang w:eastAsia="zh-TW"/>
        </w:rPr>
      </w:pPr>
      <w:r w:rsidRPr="00D569EC">
        <w:rPr>
          <w:rFonts w:hint="eastAsia"/>
          <w:lang w:eastAsia="zh-TW"/>
        </w:rPr>
        <w:t>森林覆蓋了北卡州近</w:t>
      </w:r>
      <w:r w:rsidRPr="00D569EC">
        <w:rPr>
          <w:lang w:eastAsia="zh-TW"/>
        </w:rPr>
        <w:t>60%</w:t>
      </w:r>
      <w:r w:rsidRPr="00D569EC">
        <w:rPr>
          <w:rFonts w:hint="eastAsia"/>
          <w:lang w:eastAsia="zh-TW"/>
        </w:rPr>
        <w:t>的區域，使木材成為當地非常重要的天然資源，</w:t>
      </w:r>
      <w:r w:rsidR="007453F3" w:rsidRPr="00D569EC">
        <w:rPr>
          <w:lang w:eastAsia="zh-TW"/>
        </w:rPr>
        <w:t>這也是</w:t>
      </w:r>
      <w:r w:rsidR="007453F3" w:rsidRPr="00D569EC">
        <w:rPr>
          <w:rFonts w:hint="eastAsia"/>
          <w:lang w:eastAsia="zh-TW"/>
        </w:rPr>
        <w:t>該</w:t>
      </w:r>
      <w:r w:rsidR="007453F3" w:rsidRPr="00D569EC">
        <w:rPr>
          <w:lang w:eastAsia="zh-TW"/>
        </w:rPr>
        <w:t>州</w:t>
      </w:r>
      <w:r w:rsidRPr="00D569EC">
        <w:rPr>
          <w:rFonts w:hint="eastAsia"/>
          <w:lang w:eastAsia="zh-TW"/>
        </w:rPr>
        <w:t>成為美國最大的傢俱生產</w:t>
      </w:r>
      <w:r w:rsidR="007453F3" w:rsidRPr="00D569EC">
        <w:rPr>
          <w:rFonts w:hint="eastAsia"/>
          <w:lang w:eastAsia="zh-TW"/>
        </w:rPr>
        <w:t>地</w:t>
      </w:r>
      <w:r w:rsidR="003A4574" w:rsidRPr="00D569EC">
        <w:rPr>
          <w:rFonts w:hint="eastAsia"/>
          <w:lang w:eastAsia="zh-TW"/>
        </w:rPr>
        <w:t>的原因</w:t>
      </w:r>
      <w:r w:rsidR="007453F3" w:rsidRPr="00D569EC">
        <w:rPr>
          <w:rFonts w:hint="eastAsia"/>
          <w:lang w:eastAsia="zh-TW"/>
        </w:rPr>
        <w:t>，</w:t>
      </w:r>
      <w:r w:rsidRPr="00D569EC">
        <w:rPr>
          <w:rFonts w:hint="eastAsia"/>
          <w:lang w:eastAsia="zh-TW"/>
        </w:rPr>
        <w:t>其他</w:t>
      </w:r>
      <w:r w:rsidR="007453F3" w:rsidRPr="00D569EC">
        <w:rPr>
          <w:rFonts w:hint="eastAsia"/>
          <w:lang w:eastAsia="zh-TW"/>
        </w:rPr>
        <w:t>天然</w:t>
      </w:r>
      <w:r w:rsidRPr="00D569EC">
        <w:rPr>
          <w:rFonts w:hint="eastAsia"/>
          <w:lang w:eastAsia="zh-TW"/>
        </w:rPr>
        <w:t>資源包括</w:t>
      </w:r>
      <w:r w:rsidR="007453F3" w:rsidRPr="00D569EC">
        <w:rPr>
          <w:rFonts w:hint="eastAsia"/>
          <w:lang w:eastAsia="zh-TW"/>
        </w:rPr>
        <w:t>：</w:t>
      </w:r>
      <w:r w:rsidR="007453F3" w:rsidRPr="00D569EC">
        <w:rPr>
          <w:lang w:eastAsia="zh-TW"/>
        </w:rPr>
        <w:t>煤、石油、天然氣、碎石、磷酸鈣石、建材</w:t>
      </w:r>
      <w:r w:rsidR="007453F3" w:rsidRPr="00D569EC">
        <w:rPr>
          <w:rFonts w:hint="eastAsia"/>
          <w:lang w:eastAsia="zh-TW"/>
        </w:rPr>
        <w:t>和</w:t>
      </w:r>
      <w:r w:rsidR="007453F3" w:rsidRPr="00D569EC">
        <w:rPr>
          <w:lang w:eastAsia="zh-TW"/>
        </w:rPr>
        <w:t>工業砂石</w:t>
      </w:r>
      <w:r w:rsidR="007453F3" w:rsidRPr="00D569EC">
        <w:rPr>
          <w:rFonts w:hint="eastAsia"/>
          <w:lang w:eastAsia="zh-TW"/>
        </w:rPr>
        <w:t>。主要農產品有：海鮮</w:t>
      </w:r>
      <w:r w:rsidRPr="00D569EC">
        <w:rPr>
          <w:rFonts w:hint="eastAsia"/>
          <w:lang w:eastAsia="zh-TW"/>
        </w:rPr>
        <w:t>、</w:t>
      </w:r>
      <w:r w:rsidR="007453F3" w:rsidRPr="00D569EC">
        <w:rPr>
          <w:lang w:eastAsia="zh-TW"/>
        </w:rPr>
        <w:t>豬、雞、火雞、</w:t>
      </w:r>
      <w:r w:rsidR="001D4A56" w:rsidRPr="00D569EC">
        <w:rPr>
          <w:lang w:eastAsia="zh-TW"/>
        </w:rPr>
        <w:t>菸</w:t>
      </w:r>
      <w:r w:rsidR="007453F3" w:rsidRPr="00D569EC">
        <w:rPr>
          <w:lang w:eastAsia="zh-TW"/>
        </w:rPr>
        <w:t>草、玉米、黃豆、花生</w:t>
      </w:r>
      <w:r w:rsidRPr="00D569EC">
        <w:rPr>
          <w:rFonts w:hint="eastAsia"/>
          <w:lang w:eastAsia="zh-TW"/>
        </w:rPr>
        <w:t>、粘土以及建築中使用的不同類型的岩石和礦物。</w:t>
      </w:r>
    </w:p>
    <w:p w14:paraId="314FC3CC" w14:textId="77777777" w:rsidR="004850E8" w:rsidRPr="00D569EC" w:rsidRDefault="00FD0C58">
      <w:pPr>
        <w:pStyle w:val="a4"/>
        <w:spacing w:before="257" w:after="257"/>
        <w:ind w:left="632" w:hanging="632"/>
        <w:rPr>
          <w:color w:val="auto"/>
        </w:rPr>
      </w:pPr>
      <w:r w:rsidRPr="00D569EC">
        <w:rPr>
          <w:color w:val="auto"/>
        </w:rPr>
        <w:t>三、產業概況</w:t>
      </w:r>
    </w:p>
    <w:p w14:paraId="4B8F8E25" w14:textId="1BBCD655" w:rsidR="00DC3F59" w:rsidRPr="00D569EC" w:rsidRDefault="00DC3F59" w:rsidP="00DC3F59">
      <w:pPr>
        <w:pStyle w:val="a9"/>
        <w:ind w:left="944" w:hanging="708"/>
      </w:pPr>
      <w:r w:rsidRPr="00D569EC">
        <w:rPr>
          <w:rFonts w:hint="eastAsia"/>
        </w:rPr>
        <w:t>（一）汽車製造業：汽車製造業為北卡州重要產業，其優勢有：</w:t>
      </w:r>
    </w:p>
    <w:p w14:paraId="5D4CF1C3" w14:textId="590A97A9" w:rsidR="00DC3F59" w:rsidRPr="00D569EC" w:rsidRDefault="00DC3F59" w:rsidP="00DC3F59">
      <w:pPr>
        <w:pStyle w:val="ac"/>
        <w:ind w:left="1416" w:hanging="472"/>
      </w:pPr>
      <w:r w:rsidRPr="00D569EC">
        <w:rPr>
          <w:rFonts w:hint="eastAsia"/>
        </w:rPr>
        <w:t>１、超過</w:t>
      </w:r>
      <w:r w:rsidRPr="00D569EC">
        <w:rPr>
          <w:rFonts w:hint="eastAsia"/>
        </w:rPr>
        <w:t>230</w:t>
      </w:r>
      <w:r w:rsidRPr="00D569EC">
        <w:rPr>
          <w:rFonts w:hint="eastAsia"/>
        </w:rPr>
        <w:t>家汽車製造業供應商在當地營業生產，其中</w:t>
      </w:r>
      <w:r w:rsidRPr="00D569EC">
        <w:rPr>
          <w:rFonts w:hint="eastAsia"/>
        </w:rPr>
        <w:t>33</w:t>
      </w:r>
      <w:r w:rsidRPr="00D569EC">
        <w:rPr>
          <w:rFonts w:hint="eastAsia"/>
        </w:rPr>
        <w:t>家為全球</w:t>
      </w:r>
      <w:r w:rsidRPr="00D569EC">
        <w:rPr>
          <w:rFonts w:hint="eastAsia"/>
        </w:rPr>
        <w:t>100</w:t>
      </w:r>
      <w:r w:rsidRPr="00D569EC">
        <w:rPr>
          <w:rFonts w:hint="eastAsia"/>
        </w:rPr>
        <w:t>大</w:t>
      </w:r>
      <w:r w:rsidRPr="00D569EC">
        <w:rPr>
          <w:rFonts w:hint="eastAsia"/>
        </w:rPr>
        <w:t>OEM</w:t>
      </w:r>
      <w:r w:rsidRPr="00D569EC">
        <w:rPr>
          <w:rFonts w:hint="eastAsia"/>
        </w:rPr>
        <w:t>汽車零（組）件供應商，整體產業直接提供</w:t>
      </w:r>
      <w:r w:rsidRPr="00D569EC">
        <w:rPr>
          <w:rFonts w:hint="eastAsia"/>
        </w:rPr>
        <w:t>50,000</w:t>
      </w:r>
      <w:r w:rsidRPr="00D569EC">
        <w:rPr>
          <w:rFonts w:hint="eastAsia"/>
        </w:rPr>
        <w:t>名就業機會，並間接帶來塑膠、金屬、紡織等相關產業約</w:t>
      </w:r>
      <w:r w:rsidRPr="00D569EC">
        <w:rPr>
          <w:rFonts w:hint="eastAsia"/>
        </w:rPr>
        <w:t>200,000</w:t>
      </w:r>
      <w:r w:rsidRPr="00D569EC">
        <w:rPr>
          <w:rFonts w:hint="eastAsia"/>
        </w:rPr>
        <w:t>個就業機會。</w:t>
      </w:r>
    </w:p>
    <w:p w14:paraId="6BE3BB40" w14:textId="0669156D" w:rsidR="00DC3F59" w:rsidRPr="00D569EC" w:rsidRDefault="00DC3F59" w:rsidP="00DC3F59">
      <w:pPr>
        <w:pStyle w:val="ac"/>
        <w:ind w:left="1416" w:hanging="472"/>
      </w:pPr>
      <w:r w:rsidRPr="00D569EC">
        <w:rPr>
          <w:rFonts w:hint="eastAsia"/>
        </w:rPr>
        <w:t>２、產品多元，包括重型卡車、車身、拖車、引擎和變速器、座椅和車體內飾、煞車系統等製造，自</w:t>
      </w:r>
      <w:r w:rsidRPr="00D569EC">
        <w:rPr>
          <w:rFonts w:hint="eastAsia"/>
        </w:rPr>
        <w:t>2010</w:t>
      </w:r>
      <w:r w:rsidRPr="00D569EC">
        <w:rPr>
          <w:rFonts w:hint="eastAsia"/>
        </w:rPr>
        <w:t>年來產業成長</w:t>
      </w:r>
      <w:r w:rsidRPr="00D569EC">
        <w:rPr>
          <w:rFonts w:hint="eastAsia"/>
        </w:rPr>
        <w:t>31%</w:t>
      </w:r>
      <w:r w:rsidRPr="00D569EC">
        <w:rPr>
          <w:rFonts w:hint="eastAsia"/>
        </w:rPr>
        <w:t>。</w:t>
      </w:r>
    </w:p>
    <w:p w14:paraId="1A93784B" w14:textId="0867A0B6" w:rsidR="00DC3F59" w:rsidRPr="00D569EC" w:rsidRDefault="00DC3F59" w:rsidP="00DC3F59">
      <w:pPr>
        <w:pStyle w:val="ac"/>
        <w:ind w:left="1416" w:hanging="472"/>
      </w:pPr>
      <w:r w:rsidRPr="00D569EC">
        <w:rPr>
          <w:rFonts w:hint="eastAsia"/>
        </w:rPr>
        <w:t>３、有</w:t>
      </w:r>
      <w:r w:rsidRPr="00D569EC">
        <w:rPr>
          <w:rFonts w:hint="eastAsia"/>
        </w:rPr>
        <w:t>490</w:t>
      </w:r>
      <w:r w:rsidRPr="00D569EC">
        <w:rPr>
          <w:rFonts w:hint="eastAsia"/>
        </w:rPr>
        <w:t>萬的勞動力人口，其中</w:t>
      </w:r>
      <w:r w:rsidRPr="00D569EC">
        <w:rPr>
          <w:rFonts w:hint="eastAsia"/>
        </w:rPr>
        <w:t xml:space="preserve">40,000 </w:t>
      </w:r>
      <w:r w:rsidRPr="00D569EC">
        <w:rPr>
          <w:rFonts w:hint="eastAsia"/>
        </w:rPr>
        <w:t>名為工程師，是美國東南部最大的製造產業人力聚集地，過去的</w:t>
      </w:r>
      <w:r w:rsidRPr="00D569EC">
        <w:rPr>
          <w:rFonts w:hint="eastAsia"/>
        </w:rPr>
        <w:t>5</w:t>
      </w:r>
      <w:r w:rsidRPr="00D569EC">
        <w:rPr>
          <w:rFonts w:hint="eastAsia"/>
        </w:rPr>
        <w:t>年裡增長了</w:t>
      </w:r>
      <w:r w:rsidRPr="00D569EC">
        <w:rPr>
          <w:rFonts w:hint="eastAsia"/>
        </w:rPr>
        <w:t>5%</w:t>
      </w:r>
      <w:r w:rsidRPr="00D569EC">
        <w:rPr>
          <w:rFonts w:hint="eastAsia"/>
        </w:rPr>
        <w:t>，並且持續擴張中。</w:t>
      </w:r>
    </w:p>
    <w:p w14:paraId="267A9A42" w14:textId="0A8D1CBE" w:rsidR="00DC3F59" w:rsidRPr="00D569EC" w:rsidRDefault="00DC3F59" w:rsidP="00DC3F59">
      <w:pPr>
        <w:pStyle w:val="ac"/>
        <w:ind w:left="1416" w:hanging="472"/>
      </w:pPr>
      <w:r w:rsidRPr="00D569EC">
        <w:rPr>
          <w:rFonts w:hint="eastAsia"/>
        </w:rPr>
        <w:t>４、能源價格低於全美平均</w:t>
      </w:r>
      <w:r w:rsidRPr="00D569EC">
        <w:rPr>
          <w:rFonts w:hint="eastAsia"/>
        </w:rPr>
        <w:t>7%</w:t>
      </w:r>
      <w:r w:rsidRPr="00D569EC">
        <w:rPr>
          <w:rFonts w:hint="eastAsia"/>
        </w:rPr>
        <w:t>。</w:t>
      </w:r>
    </w:p>
    <w:p w14:paraId="487C949E" w14:textId="62946875" w:rsidR="00DC3F59" w:rsidRPr="00D569EC" w:rsidRDefault="00DC3F59" w:rsidP="00DC3F59">
      <w:pPr>
        <w:pStyle w:val="ac"/>
        <w:ind w:left="1416" w:hanging="472"/>
      </w:pPr>
      <w:r w:rsidRPr="00D569EC">
        <w:rPr>
          <w:rFonts w:hint="eastAsia"/>
        </w:rPr>
        <w:t>５、州和地方政府提供眾多專案和研發協助，從培訓技術勞工、產品研發到測試。</w:t>
      </w:r>
    </w:p>
    <w:p w14:paraId="6E5E458A" w14:textId="1639FF39" w:rsidR="00DC3F59" w:rsidRPr="00D569EC" w:rsidRDefault="00DC3F59" w:rsidP="00DC3F59">
      <w:pPr>
        <w:pStyle w:val="a9"/>
        <w:ind w:left="944" w:hanging="708"/>
      </w:pPr>
      <w:r w:rsidRPr="00D569EC">
        <w:rPr>
          <w:rFonts w:hint="eastAsia"/>
        </w:rPr>
        <w:t>（二）橡膠、塑膠產業：約</w:t>
      </w:r>
      <w:r w:rsidRPr="00D569EC">
        <w:rPr>
          <w:rFonts w:hint="eastAsia"/>
        </w:rPr>
        <w:t>550</w:t>
      </w:r>
      <w:r w:rsidRPr="00D569EC">
        <w:rPr>
          <w:rFonts w:hint="eastAsia"/>
        </w:rPr>
        <w:t>個相關廠商，提供</w:t>
      </w:r>
      <w:r w:rsidRPr="00D569EC">
        <w:rPr>
          <w:rFonts w:hint="eastAsia"/>
        </w:rPr>
        <w:t>75,000</w:t>
      </w:r>
      <w:r w:rsidRPr="00D569EC">
        <w:rPr>
          <w:rFonts w:hint="eastAsia"/>
        </w:rPr>
        <w:t>個就業機會，排名全美第</w:t>
      </w:r>
      <w:r w:rsidRPr="00D569EC">
        <w:rPr>
          <w:rFonts w:hint="eastAsia"/>
        </w:rPr>
        <w:t>5</w:t>
      </w:r>
      <w:r w:rsidRPr="00D569EC">
        <w:rPr>
          <w:rFonts w:hint="eastAsia"/>
        </w:rPr>
        <w:t>大業界就業市場。由出口至全球之塑、橡膠製品年總額達</w:t>
      </w:r>
      <w:r w:rsidRPr="00D569EC">
        <w:rPr>
          <w:rFonts w:hint="eastAsia"/>
        </w:rPr>
        <w:t>9</w:t>
      </w:r>
      <w:r w:rsidRPr="00D569EC">
        <w:rPr>
          <w:rFonts w:hint="eastAsia"/>
        </w:rPr>
        <w:t>億</w:t>
      </w:r>
      <w:r w:rsidRPr="00D569EC">
        <w:rPr>
          <w:rFonts w:hint="eastAsia"/>
        </w:rPr>
        <w:t>6,231</w:t>
      </w:r>
      <w:r w:rsidRPr="00D569EC">
        <w:rPr>
          <w:rFonts w:hint="eastAsia"/>
        </w:rPr>
        <w:t>萬美元、其他相關化學製品出口總額達</w:t>
      </w:r>
      <w:r w:rsidRPr="00D569EC">
        <w:rPr>
          <w:rFonts w:hint="eastAsia"/>
        </w:rPr>
        <w:t>35</w:t>
      </w:r>
      <w:r w:rsidRPr="00D569EC">
        <w:rPr>
          <w:rFonts w:hint="eastAsia"/>
        </w:rPr>
        <w:t>億</w:t>
      </w:r>
      <w:r w:rsidRPr="00D569EC">
        <w:rPr>
          <w:rFonts w:hint="eastAsia"/>
        </w:rPr>
        <w:t>1,353</w:t>
      </w:r>
      <w:r w:rsidRPr="00D569EC">
        <w:rPr>
          <w:rFonts w:hint="eastAsia"/>
        </w:rPr>
        <w:t>萬美元。塑膠製造廠平均</w:t>
      </w:r>
      <w:r w:rsidRPr="00D569EC">
        <w:rPr>
          <w:rFonts w:hint="eastAsia"/>
        </w:rPr>
        <w:lastRenderedPageBreak/>
        <w:t>每週工資為</w:t>
      </w:r>
      <w:r w:rsidRPr="00D569EC">
        <w:rPr>
          <w:rFonts w:hint="eastAsia"/>
        </w:rPr>
        <w:t>681.83</w:t>
      </w:r>
      <w:r w:rsidRPr="00D569EC">
        <w:rPr>
          <w:rFonts w:hint="eastAsia"/>
        </w:rPr>
        <w:t>美元、橡膠製造廠平均每週工資為</w:t>
      </w:r>
      <w:r w:rsidRPr="00D569EC">
        <w:rPr>
          <w:rFonts w:hint="eastAsia"/>
        </w:rPr>
        <w:t>886.69</w:t>
      </w:r>
      <w:r w:rsidRPr="00D569EC">
        <w:rPr>
          <w:rFonts w:hint="eastAsia"/>
        </w:rPr>
        <w:t>美元、其他相關化學品製造廠工資為</w:t>
      </w:r>
      <w:r w:rsidRPr="00D569EC">
        <w:rPr>
          <w:rFonts w:hint="eastAsia"/>
        </w:rPr>
        <w:t>925.59</w:t>
      </w:r>
      <w:r w:rsidRPr="00D569EC">
        <w:rPr>
          <w:rFonts w:hint="eastAsia"/>
        </w:rPr>
        <w:t>美元。州立系統之大學及社區大學提供塑膠、橡膠產業相關培訓課程。知名廠商有</w:t>
      </w:r>
      <w:r w:rsidRPr="00D569EC">
        <w:rPr>
          <w:rFonts w:hint="eastAsia"/>
        </w:rPr>
        <w:t>DuPont</w:t>
      </w:r>
      <w:r w:rsidRPr="00D569EC">
        <w:rPr>
          <w:rFonts w:hint="eastAsia"/>
        </w:rPr>
        <w:t>、</w:t>
      </w:r>
      <w:r w:rsidRPr="00D569EC">
        <w:rPr>
          <w:rFonts w:hint="eastAsia"/>
        </w:rPr>
        <w:t>BASF</w:t>
      </w:r>
      <w:r w:rsidRPr="00D569EC">
        <w:rPr>
          <w:rFonts w:hint="eastAsia"/>
        </w:rPr>
        <w:t>、</w:t>
      </w:r>
      <w:r w:rsidRPr="00D569EC">
        <w:rPr>
          <w:rFonts w:hint="eastAsia"/>
        </w:rPr>
        <w:t>Kao</w:t>
      </w:r>
      <w:r w:rsidRPr="00D569EC">
        <w:rPr>
          <w:rFonts w:hint="eastAsia"/>
        </w:rPr>
        <w:t>、</w:t>
      </w:r>
      <w:r w:rsidRPr="00D569EC">
        <w:rPr>
          <w:rFonts w:hint="eastAsia"/>
        </w:rPr>
        <w:t>Georgia-Pacific</w:t>
      </w:r>
      <w:r w:rsidRPr="00D569EC">
        <w:rPr>
          <w:rFonts w:hint="eastAsia"/>
        </w:rPr>
        <w:t>等等。</w:t>
      </w:r>
    </w:p>
    <w:p w14:paraId="319EBEA9" w14:textId="21411D6D" w:rsidR="00DC3F59" w:rsidRPr="00D569EC" w:rsidRDefault="00DC3F59" w:rsidP="00DC3F59">
      <w:pPr>
        <w:pStyle w:val="a9"/>
        <w:ind w:left="944" w:hanging="708"/>
      </w:pPr>
      <w:r w:rsidRPr="00D569EC">
        <w:rPr>
          <w:rFonts w:hint="eastAsia"/>
        </w:rPr>
        <w:t>（三）生技產業：北卡州為全美第</w:t>
      </w:r>
      <w:r w:rsidRPr="00D569EC">
        <w:rPr>
          <w:rFonts w:hint="eastAsia"/>
        </w:rPr>
        <w:t>1</w:t>
      </w:r>
      <w:r w:rsidRPr="00D569EC">
        <w:rPr>
          <w:rFonts w:hint="eastAsia"/>
        </w:rPr>
        <w:t>大生技和醫藥產業就業地，產業範圍廣泛，從製藥、醫療資訊到農作物基因工程，相關廠商計有</w:t>
      </w:r>
      <w:r w:rsidRPr="00D569EC">
        <w:rPr>
          <w:rFonts w:hint="eastAsia"/>
        </w:rPr>
        <w:t xml:space="preserve">600 </w:t>
      </w:r>
      <w:r w:rsidRPr="00D569EC">
        <w:rPr>
          <w:rFonts w:hint="eastAsia"/>
        </w:rPr>
        <w:t>多家，僱用</w:t>
      </w:r>
      <w:r w:rsidRPr="00D569EC">
        <w:rPr>
          <w:rFonts w:hint="eastAsia"/>
        </w:rPr>
        <w:t xml:space="preserve"> 60,000 </w:t>
      </w:r>
      <w:r w:rsidRPr="00D569EC">
        <w:rPr>
          <w:rFonts w:hint="eastAsia"/>
        </w:rPr>
        <w:t>多名員，</w:t>
      </w:r>
      <w:r w:rsidRPr="00D569EC">
        <w:rPr>
          <w:rFonts w:hint="eastAsia"/>
        </w:rPr>
        <w:t>20</w:t>
      </w:r>
      <w:r w:rsidRPr="00D569EC">
        <w:rPr>
          <w:rFonts w:hint="eastAsia"/>
        </w:rPr>
        <w:t>年來成長</w:t>
      </w:r>
      <w:r w:rsidRPr="00D569EC">
        <w:rPr>
          <w:rFonts w:hint="eastAsia"/>
        </w:rPr>
        <w:t xml:space="preserve"> 36%</w:t>
      </w:r>
      <w:r w:rsidRPr="00D569EC">
        <w:rPr>
          <w:rFonts w:hint="eastAsia"/>
        </w:rPr>
        <w:t>。其中約有</w:t>
      </w:r>
      <w:r w:rsidRPr="00D569EC">
        <w:rPr>
          <w:rFonts w:hint="eastAsia"/>
        </w:rPr>
        <w:t>210</w:t>
      </w:r>
      <w:r w:rsidRPr="00D569EC">
        <w:rPr>
          <w:rFonts w:hint="eastAsia"/>
        </w:rPr>
        <w:t>個製藥和研究機構，每年經濟效益達</w:t>
      </w:r>
      <w:r w:rsidRPr="00D569EC">
        <w:rPr>
          <w:rFonts w:hint="eastAsia"/>
        </w:rPr>
        <w:t>70</w:t>
      </w:r>
      <w:r w:rsidRPr="00D569EC">
        <w:rPr>
          <w:rFonts w:hint="eastAsia"/>
        </w:rPr>
        <w:t>億美元，年成長率平均為</w:t>
      </w:r>
      <w:r w:rsidRPr="00D569EC">
        <w:rPr>
          <w:rFonts w:hint="eastAsia"/>
        </w:rPr>
        <w:t>10-15%</w:t>
      </w:r>
      <w:r w:rsidRPr="00D569EC">
        <w:rPr>
          <w:rFonts w:hint="eastAsia"/>
        </w:rPr>
        <w:t>，預估於</w:t>
      </w:r>
      <w:r w:rsidRPr="00D569EC">
        <w:rPr>
          <w:rFonts w:hint="eastAsia"/>
        </w:rPr>
        <w:t>2025</w:t>
      </w:r>
      <w:r w:rsidRPr="00D569EC">
        <w:rPr>
          <w:rFonts w:hint="eastAsia"/>
        </w:rPr>
        <w:t>年可增加至</w:t>
      </w:r>
      <w:r w:rsidRPr="00D569EC">
        <w:rPr>
          <w:rFonts w:hint="eastAsia"/>
        </w:rPr>
        <w:t>240</w:t>
      </w:r>
      <w:r w:rsidRPr="00D569EC">
        <w:rPr>
          <w:rFonts w:hint="eastAsia"/>
        </w:rPr>
        <w:t>億美元，連同間接提供工作高達</w:t>
      </w:r>
      <w:r w:rsidRPr="00D569EC">
        <w:rPr>
          <w:rFonts w:hint="eastAsia"/>
        </w:rPr>
        <w:t>125,000</w:t>
      </w:r>
      <w:r w:rsidRPr="00D569EC">
        <w:rPr>
          <w:rFonts w:hint="eastAsia"/>
        </w:rPr>
        <w:t>個。知名藥廠多聚集在三角地區近郊，計有上萬名生物製藥技工。三角地區和</w:t>
      </w:r>
      <w:r w:rsidRPr="00D569EC">
        <w:rPr>
          <w:rFonts w:hint="eastAsia"/>
        </w:rPr>
        <w:t xml:space="preserve"> Greensboro</w:t>
      </w:r>
      <w:r w:rsidRPr="00D569EC">
        <w:rPr>
          <w:rFonts w:hint="eastAsia"/>
        </w:rPr>
        <w:t>的研究資源及人才廣泛，加上此地良好的基礎設施和豐富土地資源，非常吸引有前瞻性的生命科學公司。北卡州社區大學亦免費為合格之新興或擴張企業訓練生技人才，並有許多學術機構提供完整培訓課程。</w:t>
      </w:r>
    </w:p>
    <w:p w14:paraId="32053914" w14:textId="1823F5ED" w:rsidR="00DC3F59" w:rsidRPr="00D569EC" w:rsidRDefault="00DC3F59" w:rsidP="00DC3F59">
      <w:pPr>
        <w:pStyle w:val="a9"/>
        <w:ind w:left="944" w:hanging="708"/>
      </w:pPr>
      <w:r w:rsidRPr="00D569EC">
        <w:rPr>
          <w:rFonts w:hint="eastAsia"/>
        </w:rPr>
        <w:t>（四）資訊科技業：北卡州是全美第</w:t>
      </w:r>
      <w:r w:rsidRPr="00D569EC">
        <w:rPr>
          <w:rFonts w:hint="eastAsia"/>
        </w:rPr>
        <w:t>2</w:t>
      </w:r>
      <w:r w:rsidRPr="00D569EC">
        <w:rPr>
          <w:rFonts w:hint="eastAsia"/>
        </w:rPr>
        <w:t>大資訊科技聚落、第</w:t>
      </w:r>
      <w:r w:rsidRPr="00D569EC">
        <w:rPr>
          <w:rFonts w:hint="eastAsia"/>
        </w:rPr>
        <w:t>2</w:t>
      </w:r>
      <w:r w:rsidRPr="00D569EC">
        <w:rPr>
          <w:rFonts w:hint="eastAsia"/>
        </w:rPr>
        <w:t>大銀行資訊管理公司所在地、全球第</w:t>
      </w:r>
      <w:r w:rsidRPr="00D569EC">
        <w:rPr>
          <w:rFonts w:hint="eastAsia"/>
        </w:rPr>
        <w:t>3</w:t>
      </w:r>
      <w:r w:rsidRPr="00D569EC">
        <w:rPr>
          <w:rFonts w:hint="eastAsia"/>
        </w:rPr>
        <w:t>位科技中心以及第</w:t>
      </w:r>
      <w:r w:rsidRPr="00D569EC">
        <w:rPr>
          <w:rFonts w:hint="eastAsia"/>
        </w:rPr>
        <w:t>5</w:t>
      </w:r>
      <w:r w:rsidRPr="00D569EC">
        <w:rPr>
          <w:rFonts w:hint="eastAsia"/>
        </w:rPr>
        <w:t>大電信中心，擁有</w:t>
      </w:r>
      <w:r w:rsidRPr="00D569EC">
        <w:rPr>
          <w:rFonts w:hint="eastAsia"/>
        </w:rPr>
        <w:t>2,300</w:t>
      </w:r>
      <w:r w:rsidRPr="00D569EC">
        <w:rPr>
          <w:rFonts w:hint="eastAsia"/>
        </w:rPr>
        <w:t>家資訊科技企業，僱用</w:t>
      </w:r>
      <w:r w:rsidRPr="00D569EC">
        <w:rPr>
          <w:rFonts w:hint="eastAsia"/>
        </w:rPr>
        <w:t>20</w:t>
      </w:r>
      <w:r w:rsidRPr="00D569EC">
        <w:rPr>
          <w:rFonts w:hint="eastAsia"/>
        </w:rPr>
        <w:t>萬名員工，每年支薪</w:t>
      </w:r>
      <w:r w:rsidRPr="00D569EC">
        <w:rPr>
          <w:rFonts w:hint="eastAsia"/>
        </w:rPr>
        <w:t>75</w:t>
      </w:r>
      <w:r w:rsidRPr="00D569EC">
        <w:rPr>
          <w:rFonts w:hint="eastAsia"/>
        </w:rPr>
        <w:t>億美元，成長</w:t>
      </w:r>
      <w:r w:rsidRPr="00D569EC">
        <w:rPr>
          <w:rFonts w:hint="eastAsia"/>
        </w:rPr>
        <w:t>13%</w:t>
      </w:r>
      <w:r w:rsidRPr="00D569EC">
        <w:rPr>
          <w:rFonts w:hint="eastAsia"/>
        </w:rPr>
        <w:t>，增速是全美平均的兩倍，預估至</w:t>
      </w:r>
      <w:r w:rsidRPr="00D569EC">
        <w:rPr>
          <w:rFonts w:hint="eastAsia"/>
        </w:rPr>
        <w:t>2025</w:t>
      </w:r>
      <w:r w:rsidRPr="00D569EC">
        <w:rPr>
          <w:rFonts w:hint="eastAsia"/>
        </w:rPr>
        <w:t>年薪資將高達</w:t>
      </w:r>
      <w:r w:rsidRPr="00D569EC">
        <w:rPr>
          <w:rFonts w:hint="eastAsia"/>
        </w:rPr>
        <w:t>240</w:t>
      </w:r>
      <w:r w:rsidRPr="00D569EC">
        <w:rPr>
          <w:rFonts w:hint="eastAsia"/>
        </w:rPr>
        <w:t>億美元。該州三角研究園區為全美最大的研究園區，園內有</w:t>
      </w:r>
      <w:r w:rsidRPr="00D569EC">
        <w:rPr>
          <w:rFonts w:hint="eastAsia"/>
        </w:rPr>
        <w:t>200</w:t>
      </w:r>
      <w:r w:rsidRPr="00D569EC">
        <w:rPr>
          <w:rFonts w:hint="eastAsia"/>
        </w:rPr>
        <w:t>多家科技廠商，僱用</w:t>
      </w:r>
      <w:r w:rsidRPr="00D569EC">
        <w:rPr>
          <w:rFonts w:hint="eastAsia"/>
        </w:rPr>
        <w:t>50,000</w:t>
      </w:r>
      <w:r w:rsidRPr="00D569EC">
        <w:rPr>
          <w:rFonts w:hint="eastAsia"/>
        </w:rPr>
        <w:t>多名員工；此外，尚有設於北卡州立大學之</w:t>
      </w:r>
      <w:r w:rsidRPr="00D569EC">
        <w:rPr>
          <w:rFonts w:hint="eastAsia"/>
        </w:rPr>
        <w:t>Centennial Campus</w:t>
      </w:r>
      <w:r w:rsidRPr="00D569EC">
        <w:rPr>
          <w:rFonts w:hint="eastAsia"/>
        </w:rPr>
        <w:t>，內有</w:t>
      </w:r>
      <w:r w:rsidRPr="00D569EC">
        <w:rPr>
          <w:rFonts w:hint="eastAsia"/>
        </w:rPr>
        <w:t>60</w:t>
      </w:r>
      <w:r w:rsidRPr="00D569EC">
        <w:rPr>
          <w:rFonts w:hint="eastAsia"/>
        </w:rPr>
        <w:t>多家大小科技廠商，僱用</w:t>
      </w:r>
      <w:r w:rsidRPr="00D569EC">
        <w:rPr>
          <w:rFonts w:hint="eastAsia"/>
        </w:rPr>
        <w:t>1,500</w:t>
      </w:r>
      <w:r w:rsidRPr="00D569EC">
        <w:rPr>
          <w:rFonts w:hint="eastAsia"/>
        </w:rPr>
        <w:t>多名員工，及</w:t>
      </w:r>
      <w:r w:rsidRPr="00D569EC">
        <w:rPr>
          <w:rFonts w:hint="eastAsia"/>
        </w:rPr>
        <w:t>Piedmont Triad Research Park</w:t>
      </w:r>
      <w:r w:rsidRPr="00D569EC">
        <w:rPr>
          <w:rFonts w:hint="eastAsia"/>
        </w:rPr>
        <w:t>目前已有</w:t>
      </w:r>
      <w:r w:rsidRPr="00D569EC">
        <w:rPr>
          <w:rFonts w:hint="eastAsia"/>
        </w:rPr>
        <w:t>150</w:t>
      </w:r>
      <w:r w:rsidRPr="00D569EC">
        <w:rPr>
          <w:rFonts w:hint="eastAsia"/>
        </w:rPr>
        <w:t>多家科技廠商，僱用</w:t>
      </w:r>
      <w:r w:rsidRPr="00D569EC">
        <w:rPr>
          <w:rFonts w:hint="eastAsia"/>
        </w:rPr>
        <w:t>1,000</w:t>
      </w:r>
      <w:r w:rsidRPr="00D569EC">
        <w:rPr>
          <w:rFonts w:hint="eastAsia"/>
        </w:rPr>
        <w:t>多名員工，園區繼續規劃擴建當中。知名科技廠有</w:t>
      </w:r>
      <w:r w:rsidRPr="00D569EC">
        <w:rPr>
          <w:rFonts w:hint="eastAsia"/>
        </w:rPr>
        <w:t>IBM, Red Hat, SAS, Microsoft, Cisco, Qorvo, Cree, Celestica, Flextronics, Sa</w:t>
      </w:r>
      <w:r w:rsidRPr="00D569EC">
        <w:rPr>
          <w:rFonts w:hint="eastAsia"/>
        </w:rPr>
        <w:t>n</w:t>
      </w:r>
      <w:r w:rsidRPr="00D569EC">
        <w:rPr>
          <w:rFonts w:hint="eastAsia"/>
        </w:rPr>
        <w:t>mina-SCI and Solectron</w:t>
      </w:r>
      <w:r w:rsidRPr="00D569EC">
        <w:rPr>
          <w:rFonts w:hint="eastAsia"/>
        </w:rPr>
        <w:t>等。近年該州有</w:t>
      </w:r>
      <w:r w:rsidRPr="00D569EC">
        <w:rPr>
          <w:rFonts w:hint="eastAsia"/>
        </w:rPr>
        <w:t>94</w:t>
      </w:r>
      <w:r w:rsidRPr="00D569EC">
        <w:rPr>
          <w:rFonts w:hint="eastAsia"/>
        </w:rPr>
        <w:t>家科技初創公司獲得了超過</w:t>
      </w:r>
      <w:r w:rsidRPr="00D569EC">
        <w:rPr>
          <w:rFonts w:hint="eastAsia"/>
        </w:rPr>
        <w:t>7.8</w:t>
      </w:r>
      <w:r w:rsidRPr="00D569EC">
        <w:rPr>
          <w:rFonts w:hint="eastAsia"/>
        </w:rPr>
        <w:t>億美元的股權融資，成長</w:t>
      </w:r>
      <w:r w:rsidRPr="00D569EC">
        <w:rPr>
          <w:rFonts w:hint="eastAsia"/>
        </w:rPr>
        <w:t>232%</w:t>
      </w:r>
      <w:r w:rsidRPr="00D569EC">
        <w:rPr>
          <w:rFonts w:hint="eastAsia"/>
        </w:rPr>
        <w:t>。</w:t>
      </w:r>
    </w:p>
    <w:p w14:paraId="71F55674" w14:textId="71F82E06" w:rsidR="00DC3F59" w:rsidRPr="00D569EC" w:rsidRDefault="00DC3F59" w:rsidP="00DC3F59">
      <w:pPr>
        <w:pStyle w:val="a9"/>
        <w:ind w:left="944" w:hanging="708"/>
      </w:pPr>
      <w:r w:rsidRPr="00D569EC">
        <w:rPr>
          <w:rFonts w:hint="eastAsia"/>
        </w:rPr>
        <w:t>（五）航太及國防產業：北卡州有</w:t>
      </w:r>
      <w:r w:rsidRPr="00D569EC">
        <w:rPr>
          <w:rFonts w:hint="eastAsia"/>
        </w:rPr>
        <w:t>200</w:t>
      </w:r>
      <w:r w:rsidRPr="00D569EC">
        <w:rPr>
          <w:rFonts w:hint="eastAsia"/>
        </w:rPr>
        <w:t>多家航太廠商，相關供應商超過</w:t>
      </w:r>
      <w:r w:rsidRPr="00D569EC">
        <w:rPr>
          <w:rFonts w:hint="eastAsia"/>
        </w:rPr>
        <w:t>400</w:t>
      </w:r>
      <w:r w:rsidRPr="00D569EC">
        <w:rPr>
          <w:rFonts w:hint="eastAsia"/>
        </w:rPr>
        <w:t>家，</w:t>
      </w:r>
      <w:r w:rsidRPr="00D569EC">
        <w:rPr>
          <w:rFonts w:hint="eastAsia"/>
        </w:rPr>
        <w:lastRenderedPageBreak/>
        <w:t>60%</w:t>
      </w:r>
      <w:r w:rsidRPr="00D569EC">
        <w:rPr>
          <w:rFonts w:hint="eastAsia"/>
        </w:rPr>
        <w:t>的供應鏈都在該州，是美國成長第</w:t>
      </w:r>
      <w:r w:rsidRPr="00D569EC">
        <w:rPr>
          <w:rFonts w:hint="eastAsia"/>
        </w:rPr>
        <w:t>2</w:t>
      </w:r>
      <w:r w:rsidRPr="00D569EC">
        <w:rPr>
          <w:rFonts w:hint="eastAsia"/>
        </w:rPr>
        <w:t>快的航太聚落州，產業投資優勢排名全美第七，全州有</w:t>
      </w:r>
      <w:r w:rsidRPr="00D569EC">
        <w:rPr>
          <w:rFonts w:hint="eastAsia"/>
        </w:rPr>
        <w:t>40,000</w:t>
      </w:r>
      <w:r w:rsidRPr="00D569EC">
        <w:rPr>
          <w:rFonts w:hint="eastAsia"/>
        </w:rPr>
        <w:t>個工程師，高技能人力充沛。當地知名航太廠商有：</w:t>
      </w:r>
      <w:r w:rsidRPr="00D569EC">
        <w:rPr>
          <w:rFonts w:hint="eastAsia"/>
        </w:rPr>
        <w:t>Lockheed Martin</w:t>
      </w:r>
      <w:r w:rsidRPr="00D569EC">
        <w:rPr>
          <w:rFonts w:hint="eastAsia"/>
        </w:rPr>
        <w:t>、</w:t>
      </w:r>
      <w:r w:rsidRPr="00D569EC">
        <w:rPr>
          <w:rFonts w:hint="eastAsia"/>
        </w:rPr>
        <w:t>LORD</w:t>
      </w:r>
      <w:r w:rsidRPr="00D569EC">
        <w:rPr>
          <w:rFonts w:hint="eastAsia"/>
        </w:rPr>
        <w:t>、</w:t>
      </w:r>
      <w:r w:rsidRPr="00D569EC">
        <w:rPr>
          <w:rFonts w:hint="eastAsia"/>
        </w:rPr>
        <w:t>Spirit AeroSystems</w:t>
      </w:r>
      <w:r w:rsidRPr="00D569EC">
        <w:rPr>
          <w:rFonts w:hint="eastAsia"/>
        </w:rPr>
        <w:t>、</w:t>
      </w:r>
      <w:r w:rsidRPr="00D569EC">
        <w:rPr>
          <w:rFonts w:hint="eastAsia"/>
        </w:rPr>
        <w:t>Honeywell</w:t>
      </w:r>
      <w:r w:rsidRPr="00D569EC">
        <w:rPr>
          <w:rFonts w:hint="eastAsia"/>
        </w:rPr>
        <w:t>、</w:t>
      </w:r>
      <w:r w:rsidRPr="00D569EC">
        <w:rPr>
          <w:rFonts w:hint="eastAsia"/>
        </w:rPr>
        <w:t>GE Aviation</w:t>
      </w:r>
      <w:r w:rsidRPr="00D569EC">
        <w:rPr>
          <w:rFonts w:hint="eastAsia"/>
        </w:rPr>
        <w:t>、</w:t>
      </w:r>
      <w:r w:rsidRPr="00D569EC">
        <w:rPr>
          <w:rFonts w:hint="eastAsia"/>
        </w:rPr>
        <w:t>ATI</w:t>
      </w:r>
      <w:r w:rsidRPr="00D569EC">
        <w:rPr>
          <w:rFonts w:hint="eastAsia"/>
        </w:rPr>
        <w:t>、</w:t>
      </w:r>
      <w:r w:rsidRPr="00D569EC">
        <w:rPr>
          <w:rFonts w:hint="eastAsia"/>
        </w:rPr>
        <w:t>Collins Aerospace</w:t>
      </w:r>
      <w:r w:rsidRPr="00D569EC">
        <w:rPr>
          <w:rFonts w:hint="eastAsia"/>
        </w:rPr>
        <w:t>、</w:t>
      </w:r>
      <w:r w:rsidRPr="00D569EC">
        <w:rPr>
          <w:rFonts w:hint="eastAsia"/>
        </w:rPr>
        <w:t>C.R. Onsrud</w:t>
      </w:r>
      <w:r w:rsidRPr="00D569EC">
        <w:rPr>
          <w:rFonts w:hint="eastAsia"/>
        </w:rPr>
        <w:t>、</w:t>
      </w:r>
      <w:r w:rsidRPr="00D569EC">
        <w:rPr>
          <w:rFonts w:hint="eastAsia"/>
        </w:rPr>
        <w:t>HondaJet</w:t>
      </w:r>
      <w:r w:rsidRPr="00D569EC">
        <w:rPr>
          <w:rFonts w:hint="eastAsia"/>
        </w:rPr>
        <w:t>等等。</w:t>
      </w:r>
    </w:p>
    <w:p w14:paraId="7845376C" w14:textId="6C028B96" w:rsidR="004850E8" w:rsidRPr="00D569EC" w:rsidRDefault="00FD0C58" w:rsidP="00DC3F59">
      <w:pPr>
        <w:pStyle w:val="a4"/>
        <w:spacing w:before="257" w:after="257"/>
        <w:ind w:left="632" w:hanging="632"/>
        <w:rPr>
          <w:color w:val="auto"/>
        </w:rPr>
      </w:pPr>
      <w:r w:rsidRPr="00D569EC">
        <w:rPr>
          <w:color w:val="auto"/>
        </w:rPr>
        <w:t>四、經濟展望</w:t>
      </w:r>
    </w:p>
    <w:p w14:paraId="08D682B1" w14:textId="185AEB11" w:rsidR="00B47216" w:rsidRPr="00D569EC" w:rsidRDefault="00095524" w:rsidP="00DC3F59">
      <w:pPr>
        <w:pStyle w:val="-1"/>
      </w:pPr>
      <w:r w:rsidRPr="00D569EC">
        <w:rPr>
          <w:rFonts w:hint="eastAsia"/>
        </w:rPr>
        <w:t>2019</w:t>
      </w:r>
      <w:r w:rsidRPr="00D569EC">
        <w:rPr>
          <w:rFonts w:hint="eastAsia"/>
        </w:rPr>
        <w:t>年北卡羅來納州</w:t>
      </w:r>
      <w:r w:rsidRPr="00D569EC">
        <w:rPr>
          <w:rFonts w:hint="eastAsia"/>
        </w:rPr>
        <w:t>GDP</w:t>
      </w:r>
      <w:r w:rsidRPr="00D569EC">
        <w:rPr>
          <w:rFonts w:hint="eastAsia"/>
        </w:rPr>
        <w:t>達</w:t>
      </w:r>
      <w:r w:rsidRPr="00D569EC">
        <w:rPr>
          <w:rFonts w:hint="eastAsia"/>
        </w:rPr>
        <w:t>5,858</w:t>
      </w:r>
      <w:r w:rsidRPr="00D569EC">
        <w:rPr>
          <w:rFonts w:hint="eastAsia"/>
        </w:rPr>
        <w:t>億美元，</w:t>
      </w:r>
      <w:r w:rsidR="00B465D8" w:rsidRPr="00D569EC">
        <w:rPr>
          <w:rFonts w:hint="eastAsia"/>
        </w:rPr>
        <w:t>增長</w:t>
      </w:r>
      <w:r w:rsidRPr="00D569EC">
        <w:rPr>
          <w:rFonts w:hint="eastAsia"/>
        </w:rPr>
        <w:t>2.3</w:t>
      </w:r>
      <w:r w:rsidR="001D4A56" w:rsidRPr="00D569EC">
        <w:rPr>
          <w:rFonts w:hint="eastAsia"/>
        </w:rPr>
        <w:t>%</w:t>
      </w:r>
      <w:r w:rsidRPr="00D569EC">
        <w:rPr>
          <w:rFonts w:hint="eastAsia"/>
        </w:rPr>
        <w:t>，排名全美第</w:t>
      </w:r>
      <w:r w:rsidRPr="00D569EC">
        <w:rPr>
          <w:rFonts w:hint="eastAsia"/>
        </w:rPr>
        <w:t>12</w:t>
      </w:r>
      <w:r w:rsidRPr="00D569EC">
        <w:rPr>
          <w:rFonts w:hint="eastAsia"/>
        </w:rPr>
        <w:t>位，其中以資訊科技業成長</w:t>
      </w:r>
      <w:r w:rsidRPr="00D569EC">
        <w:rPr>
          <w:rFonts w:hint="eastAsia"/>
        </w:rPr>
        <w:t>8</w:t>
      </w:r>
      <w:r w:rsidR="001D4A56" w:rsidRPr="00D569EC">
        <w:rPr>
          <w:rFonts w:hint="eastAsia"/>
        </w:rPr>
        <w:t>%</w:t>
      </w:r>
      <w:r w:rsidRPr="00D569EC">
        <w:rPr>
          <w:rFonts w:hint="eastAsia"/>
        </w:rPr>
        <w:t>為最快，未來有繼續成長的潛力</w:t>
      </w:r>
      <w:r w:rsidR="00712578" w:rsidRPr="00D569EC">
        <w:rPr>
          <w:rFonts w:hint="eastAsia"/>
        </w:rPr>
        <w:t>，</w:t>
      </w:r>
      <w:r w:rsidRPr="00D569EC">
        <w:rPr>
          <w:rFonts w:hint="eastAsia"/>
        </w:rPr>
        <w:t>顯見</w:t>
      </w:r>
      <w:r w:rsidR="00FD0C58" w:rsidRPr="00D569EC">
        <w:t>北卡州</w:t>
      </w:r>
      <w:r w:rsidR="00712578" w:rsidRPr="00D569EC">
        <w:rPr>
          <w:rFonts w:hint="eastAsia"/>
        </w:rPr>
        <w:t>產業</w:t>
      </w:r>
      <w:r w:rsidR="00FD0C58" w:rsidRPr="00D569EC">
        <w:t>已由</w:t>
      </w:r>
      <w:r w:rsidR="00712578" w:rsidRPr="00D569EC">
        <w:rPr>
          <w:rFonts w:hint="eastAsia"/>
        </w:rPr>
        <w:t>傳統</w:t>
      </w:r>
      <w:r w:rsidR="00B465D8" w:rsidRPr="00D569EC">
        <w:t>紡織、傢俱</w:t>
      </w:r>
      <w:r w:rsidR="00FD0C58" w:rsidRPr="00D569EC">
        <w:t>及菸草等，轉型為</w:t>
      </w:r>
      <w:r w:rsidR="00712578" w:rsidRPr="00D569EC">
        <w:rPr>
          <w:rFonts w:hint="eastAsia"/>
        </w:rPr>
        <w:t>尖端科技產業。該州</w:t>
      </w:r>
      <w:r w:rsidR="00FD0C58" w:rsidRPr="00D569EC">
        <w:t>精密電子、藥品及生物</w:t>
      </w:r>
      <w:r w:rsidR="0058561E" w:rsidRPr="00D569EC">
        <w:rPr>
          <w:rFonts w:hint="eastAsia"/>
        </w:rPr>
        <w:t>科技</w:t>
      </w:r>
      <w:r w:rsidR="00FD0C58" w:rsidRPr="00D569EC">
        <w:t>產業，</w:t>
      </w:r>
      <w:r w:rsidR="00712578" w:rsidRPr="00D569EC">
        <w:rPr>
          <w:rFonts w:hint="eastAsia"/>
        </w:rPr>
        <w:t>在</w:t>
      </w:r>
      <w:r w:rsidR="00FD0C58" w:rsidRPr="00D569EC">
        <w:t>201</w:t>
      </w:r>
      <w:r w:rsidR="00A4516A" w:rsidRPr="00D569EC">
        <w:rPr>
          <w:rFonts w:hint="eastAsia"/>
        </w:rPr>
        <w:t>9</w:t>
      </w:r>
      <w:r w:rsidR="00FD0C58" w:rsidRPr="00D569EC">
        <w:t>年</w:t>
      </w:r>
      <w:r w:rsidR="00715237" w:rsidRPr="00D569EC">
        <w:t>增加</w:t>
      </w:r>
      <w:r w:rsidR="00715237" w:rsidRPr="00D569EC">
        <w:rPr>
          <w:rFonts w:hint="eastAsia"/>
        </w:rPr>
        <w:t>14</w:t>
      </w:r>
      <w:r w:rsidR="00715237" w:rsidRPr="00D569EC">
        <w:t>萬多個工作</w:t>
      </w:r>
      <w:r w:rsidR="00715237" w:rsidRPr="00D569EC">
        <w:rPr>
          <w:rFonts w:hint="eastAsia"/>
        </w:rPr>
        <w:t>，並</w:t>
      </w:r>
      <w:r w:rsidR="00FD0C58" w:rsidRPr="00D569EC">
        <w:t>獲《選址》雜誌</w:t>
      </w:r>
      <w:r w:rsidR="00715237" w:rsidRPr="00D569EC">
        <w:rPr>
          <w:rFonts w:hint="eastAsia"/>
        </w:rPr>
        <w:t>再度</w:t>
      </w:r>
      <w:r w:rsidR="00FD0C58" w:rsidRPr="00D569EC">
        <w:t>評選</w:t>
      </w:r>
      <w:r w:rsidR="00715237" w:rsidRPr="00D569EC">
        <w:rPr>
          <w:rFonts w:hint="eastAsia"/>
        </w:rPr>
        <w:t>為</w:t>
      </w:r>
      <w:r w:rsidR="00FD0C58" w:rsidRPr="00D569EC">
        <w:t>全美</w:t>
      </w:r>
      <w:r w:rsidR="00715237" w:rsidRPr="00D569EC">
        <w:t>投資</w:t>
      </w:r>
      <w:r w:rsidR="00FD0C58" w:rsidRPr="00D569EC">
        <w:t>第</w:t>
      </w:r>
      <w:r w:rsidR="00FD0C58" w:rsidRPr="00D569EC">
        <w:t>2</w:t>
      </w:r>
      <w:r w:rsidR="00FD0C58" w:rsidRPr="00D569EC">
        <w:t>優勢</w:t>
      </w:r>
      <w:r w:rsidR="00715237" w:rsidRPr="00D569EC">
        <w:rPr>
          <w:rFonts w:hint="eastAsia"/>
        </w:rPr>
        <w:t>州</w:t>
      </w:r>
      <w:r w:rsidR="00FD0C58" w:rsidRPr="00D569EC">
        <w:t>，美國財星雜誌</w:t>
      </w:r>
      <w:r w:rsidR="00FD0C58" w:rsidRPr="00D569EC">
        <w:t>500</w:t>
      </w:r>
      <w:r w:rsidR="00FD0C58" w:rsidRPr="00D569EC">
        <w:t>大企業有</w:t>
      </w:r>
      <w:r w:rsidR="00FD0C58" w:rsidRPr="00D569EC">
        <w:t>11</w:t>
      </w:r>
      <w:r w:rsidR="00FD0C58" w:rsidRPr="00D569EC">
        <w:t>家設址北卡。</w:t>
      </w:r>
      <w:r w:rsidR="00715237" w:rsidRPr="00D569EC">
        <w:rPr>
          <w:rFonts w:hint="eastAsia"/>
        </w:rPr>
        <w:t>然</w:t>
      </w:r>
      <w:r w:rsidR="00715237" w:rsidRPr="00D569EC">
        <w:rPr>
          <w:rFonts w:hint="eastAsia"/>
        </w:rPr>
        <w:t>2019</w:t>
      </w:r>
      <w:r w:rsidR="00715237" w:rsidRPr="00D569EC">
        <w:rPr>
          <w:rFonts w:hint="eastAsia"/>
        </w:rPr>
        <w:t>年北卡雖然增加了</w:t>
      </w:r>
      <w:r w:rsidR="00715237" w:rsidRPr="00D569EC">
        <w:rPr>
          <w:rFonts w:hint="eastAsia"/>
        </w:rPr>
        <w:t>5,600</w:t>
      </w:r>
      <w:r w:rsidR="00715237" w:rsidRPr="00D569EC">
        <w:rPr>
          <w:rFonts w:hint="eastAsia"/>
        </w:rPr>
        <w:t>個餐飲和旅遊業工作，但卻流失了</w:t>
      </w:r>
      <w:r w:rsidR="00715237" w:rsidRPr="00D569EC">
        <w:rPr>
          <w:rFonts w:hint="eastAsia"/>
        </w:rPr>
        <w:t>6,400</w:t>
      </w:r>
      <w:r w:rsidR="00715237" w:rsidRPr="00D569EC">
        <w:rPr>
          <w:rFonts w:hint="eastAsia"/>
        </w:rPr>
        <w:t>個高薪的專業和商業服務就業。加上原預期</w:t>
      </w:r>
      <w:r w:rsidR="00715237" w:rsidRPr="00D569EC">
        <w:rPr>
          <w:rFonts w:hint="eastAsia"/>
        </w:rPr>
        <w:t>2020</w:t>
      </w:r>
      <w:r w:rsidR="00715237" w:rsidRPr="00D569EC">
        <w:rPr>
          <w:rFonts w:hint="eastAsia"/>
        </w:rPr>
        <w:t>年北卡州經濟將減緩，如今添加</w:t>
      </w:r>
      <w:r w:rsidR="003F1A17" w:rsidRPr="003F1A17">
        <w:rPr>
          <w:rFonts w:hint="eastAsia"/>
        </w:rPr>
        <w:t>COVID-19</w:t>
      </w:r>
      <w:r w:rsidR="003F1A17" w:rsidRPr="003F1A17">
        <w:rPr>
          <w:rFonts w:hint="eastAsia"/>
        </w:rPr>
        <w:t>（武漢肺炎）</w:t>
      </w:r>
      <w:proofErr w:type="gramStart"/>
      <w:r w:rsidR="00715237" w:rsidRPr="00D569EC">
        <w:rPr>
          <w:rFonts w:hint="eastAsia"/>
        </w:rPr>
        <w:t>疫情的</w:t>
      </w:r>
      <w:proofErr w:type="gramEnd"/>
      <w:r w:rsidR="00712578" w:rsidRPr="00D569EC">
        <w:rPr>
          <w:rFonts w:hint="eastAsia"/>
        </w:rPr>
        <w:t>打擊</w:t>
      </w:r>
      <w:r w:rsidR="00715237" w:rsidRPr="00D569EC">
        <w:rPr>
          <w:rFonts w:hint="eastAsia"/>
        </w:rPr>
        <w:t>，</w:t>
      </w:r>
      <w:r w:rsidR="00712578" w:rsidRPr="00D569EC">
        <w:rPr>
          <w:rFonts w:hint="eastAsia"/>
        </w:rPr>
        <w:t>經濟預測</w:t>
      </w:r>
      <w:r w:rsidR="00715237" w:rsidRPr="00D569EC">
        <w:rPr>
          <w:rFonts w:hint="eastAsia"/>
        </w:rPr>
        <w:t>勢必</w:t>
      </w:r>
      <w:r w:rsidR="00712578" w:rsidRPr="00D569EC">
        <w:rPr>
          <w:rFonts w:hint="eastAsia"/>
        </w:rPr>
        <w:t>將大幅下修</w:t>
      </w:r>
      <w:r w:rsidR="00715237" w:rsidRPr="00D569EC">
        <w:rPr>
          <w:rFonts w:hint="eastAsia"/>
        </w:rPr>
        <w:t>。</w:t>
      </w:r>
    </w:p>
    <w:p w14:paraId="167012D4" w14:textId="7B75E4B6" w:rsidR="0020168E" w:rsidRPr="00D569EC" w:rsidRDefault="00B47216" w:rsidP="00DC3F59">
      <w:pPr>
        <w:pStyle w:val="-1"/>
      </w:pPr>
      <w:r w:rsidRPr="00D569EC">
        <w:rPr>
          <w:rFonts w:hint="eastAsia"/>
        </w:rPr>
        <w:t>NC</w:t>
      </w:r>
      <w:r w:rsidRPr="00D569EC">
        <w:rPr>
          <w:rFonts w:hint="eastAsia"/>
        </w:rPr>
        <w:t>預算和稅務中心也預測，</w:t>
      </w:r>
      <w:r w:rsidR="003F1A17" w:rsidRPr="003F1A17">
        <w:rPr>
          <w:rFonts w:hint="eastAsia"/>
        </w:rPr>
        <w:t>COVID-19</w:t>
      </w:r>
      <w:r w:rsidR="003F1A17" w:rsidRPr="003F1A17">
        <w:rPr>
          <w:rFonts w:hint="eastAsia"/>
        </w:rPr>
        <w:t>（武漢肺炎）</w:t>
      </w:r>
      <w:r w:rsidRPr="00D569EC">
        <w:rPr>
          <w:rFonts w:hint="eastAsia"/>
        </w:rPr>
        <w:t>對北卡經濟影響會延續數年，目前已陷空前的失業，有近</w:t>
      </w:r>
      <w:r w:rsidRPr="00D569EC">
        <w:rPr>
          <w:rFonts w:hint="eastAsia"/>
        </w:rPr>
        <w:t>100</w:t>
      </w:r>
      <w:r w:rsidRPr="00D569EC">
        <w:rPr>
          <w:rFonts w:hint="eastAsia"/>
        </w:rPr>
        <w:t>萬人申請失業救濟，尤其邊緣化地區</w:t>
      </w:r>
      <w:proofErr w:type="gramStart"/>
      <w:r w:rsidRPr="00D569EC">
        <w:rPr>
          <w:rFonts w:hint="eastAsia"/>
        </w:rPr>
        <w:t>打擊更巨</w:t>
      </w:r>
      <w:proofErr w:type="gramEnd"/>
      <w:r w:rsidRPr="00D569EC">
        <w:rPr>
          <w:rFonts w:hint="eastAsia"/>
        </w:rPr>
        <w:t>，</w:t>
      </w:r>
      <w:r w:rsidR="00E27D5A" w:rsidRPr="00D569EC">
        <w:rPr>
          <w:rFonts w:hint="eastAsia"/>
        </w:rPr>
        <w:t>恐</w:t>
      </w:r>
      <w:r w:rsidR="00E2314A" w:rsidRPr="00D569EC">
        <w:rPr>
          <w:rFonts w:hint="eastAsia"/>
        </w:rPr>
        <w:t>一蹶不振</w:t>
      </w:r>
      <w:r w:rsidR="00A15DEF" w:rsidRPr="00D569EC">
        <w:rPr>
          <w:rFonts w:hint="eastAsia"/>
        </w:rPr>
        <w:t>，約</w:t>
      </w:r>
      <w:r w:rsidR="00A15DEF" w:rsidRPr="00D569EC">
        <w:rPr>
          <w:rFonts w:hint="eastAsia"/>
        </w:rPr>
        <w:t>43</w:t>
      </w:r>
      <w:r w:rsidR="00A15DEF" w:rsidRPr="00D569EC">
        <w:rPr>
          <w:rFonts w:hint="eastAsia"/>
        </w:rPr>
        <w:t>個這種偏遠地區的郡縣</w:t>
      </w:r>
      <w:r w:rsidR="00E2314A" w:rsidRPr="00D569EC">
        <w:rPr>
          <w:rFonts w:hint="eastAsia"/>
        </w:rPr>
        <w:t>，其年均收入僅</w:t>
      </w:r>
      <w:r w:rsidR="00E27D5A" w:rsidRPr="00D569EC">
        <w:rPr>
          <w:rFonts w:hint="eastAsia"/>
        </w:rPr>
        <w:t>達</w:t>
      </w:r>
      <w:r w:rsidR="00E2314A" w:rsidRPr="00D569EC">
        <w:rPr>
          <w:rFonts w:hint="eastAsia"/>
        </w:rPr>
        <w:t>該州平均的</w:t>
      </w:r>
      <w:r w:rsidR="00E2314A" w:rsidRPr="00D569EC">
        <w:rPr>
          <w:rFonts w:hint="eastAsia"/>
        </w:rPr>
        <w:t>78%</w:t>
      </w:r>
      <w:r w:rsidR="00A15DEF" w:rsidRPr="00D569EC">
        <w:rPr>
          <w:rFonts w:hint="eastAsia"/>
        </w:rPr>
        <w:t>，</w:t>
      </w:r>
      <w:r w:rsidR="00E27D5A" w:rsidRPr="00D569EC">
        <w:rPr>
          <w:rFonts w:hint="eastAsia"/>
        </w:rPr>
        <w:t>這些地區</w:t>
      </w:r>
      <w:r w:rsidR="00A15DEF" w:rsidRPr="00D569EC">
        <w:rPr>
          <w:rFonts w:hint="eastAsia"/>
        </w:rPr>
        <w:t>近年來已</w:t>
      </w:r>
      <w:r w:rsidR="0020168E" w:rsidRPr="00D569EC">
        <w:rPr>
          <w:rFonts w:hint="eastAsia"/>
        </w:rPr>
        <w:t>面臨</w:t>
      </w:r>
      <w:r w:rsidR="00A15DEF" w:rsidRPr="00D569EC">
        <w:rPr>
          <w:rFonts w:hint="eastAsia"/>
        </w:rPr>
        <w:t>大量</w:t>
      </w:r>
      <w:r w:rsidR="0020168E" w:rsidRPr="00D569EC">
        <w:rPr>
          <w:rFonts w:hint="eastAsia"/>
        </w:rPr>
        <w:t>人口流失，私人企業減少</w:t>
      </w:r>
      <w:r w:rsidR="0020168E" w:rsidRPr="00D569EC">
        <w:rPr>
          <w:rFonts w:hint="eastAsia"/>
        </w:rPr>
        <w:t>6%</w:t>
      </w:r>
      <w:r w:rsidR="00A15DEF" w:rsidRPr="00D569EC">
        <w:rPr>
          <w:rFonts w:hint="eastAsia"/>
        </w:rPr>
        <w:t>，反觀</w:t>
      </w:r>
      <w:r w:rsidR="0020168E" w:rsidRPr="00D569EC">
        <w:rPr>
          <w:rFonts w:hint="eastAsia"/>
        </w:rPr>
        <w:t>都會區，則成長了</w:t>
      </w:r>
      <w:r w:rsidR="0020168E" w:rsidRPr="00D569EC">
        <w:rPr>
          <w:rFonts w:hint="eastAsia"/>
        </w:rPr>
        <w:t>30%</w:t>
      </w:r>
      <w:r w:rsidR="0020168E" w:rsidRPr="00D569EC">
        <w:rPr>
          <w:rFonts w:hint="eastAsia"/>
        </w:rPr>
        <w:t>。這些偏遠郡縣內，</w:t>
      </w:r>
      <w:r w:rsidR="0006358D" w:rsidRPr="00D569EC">
        <w:rPr>
          <w:rFonts w:hint="eastAsia"/>
        </w:rPr>
        <w:t>因</w:t>
      </w:r>
      <w:r w:rsidR="00E27D5A" w:rsidRPr="00D569EC">
        <w:rPr>
          <w:rFonts w:hint="eastAsia"/>
        </w:rPr>
        <w:t>較少的州及聯邦預算資源，寬頻網路和一般公共設施不足，使北卡</w:t>
      </w:r>
      <w:r w:rsidR="00A15DEF" w:rsidRPr="00D569EC">
        <w:rPr>
          <w:rFonts w:hint="eastAsia"/>
        </w:rPr>
        <w:t>州城鄉差距繼續擴大中。</w:t>
      </w:r>
    </w:p>
    <w:p w14:paraId="1C40CF3B" w14:textId="12CD3930" w:rsidR="00712578" w:rsidRPr="00D569EC" w:rsidRDefault="00E27D5A" w:rsidP="00DC3F59">
      <w:pPr>
        <w:pStyle w:val="-1"/>
      </w:pPr>
      <w:r w:rsidRPr="00D569EC">
        <w:rPr>
          <w:rFonts w:hint="eastAsia"/>
        </w:rPr>
        <w:t>北卡</w:t>
      </w:r>
      <w:r w:rsidR="00B47216" w:rsidRPr="00D569EC">
        <w:rPr>
          <w:rFonts w:hint="eastAsia"/>
        </w:rPr>
        <w:t>州</w:t>
      </w:r>
      <w:r w:rsidRPr="00D569EC">
        <w:rPr>
          <w:rFonts w:hint="eastAsia"/>
        </w:rPr>
        <w:t>政府已進行</w:t>
      </w:r>
      <w:r w:rsidR="00B47216" w:rsidRPr="00D569EC">
        <w:rPr>
          <w:rFonts w:hint="eastAsia"/>
        </w:rPr>
        <w:t>立法撥款</w:t>
      </w:r>
      <w:r w:rsidR="00B47216" w:rsidRPr="00D569EC">
        <w:rPr>
          <w:rFonts w:hint="eastAsia"/>
        </w:rPr>
        <w:t>360</w:t>
      </w:r>
      <w:r w:rsidR="00B47216" w:rsidRPr="00D569EC">
        <w:rPr>
          <w:rFonts w:hint="eastAsia"/>
        </w:rPr>
        <w:t>萬美元</w:t>
      </w:r>
      <w:r w:rsidRPr="00D569EC">
        <w:rPr>
          <w:rFonts w:hint="eastAsia"/>
        </w:rPr>
        <w:t>的</w:t>
      </w:r>
      <w:r w:rsidR="00B47216" w:rsidRPr="00D569EC">
        <w:rPr>
          <w:rFonts w:hint="eastAsia"/>
        </w:rPr>
        <w:t>救</w:t>
      </w:r>
      <w:r w:rsidRPr="00D569EC">
        <w:rPr>
          <w:rFonts w:hint="eastAsia"/>
        </w:rPr>
        <w:t>援金</w:t>
      </w:r>
      <w:r w:rsidR="00B47216" w:rsidRPr="00D569EC">
        <w:rPr>
          <w:rFonts w:hint="eastAsia"/>
        </w:rPr>
        <w:t>，</w:t>
      </w:r>
      <w:r w:rsidRPr="00D569EC">
        <w:rPr>
          <w:rFonts w:hint="eastAsia"/>
        </w:rPr>
        <w:t>除此之</w:t>
      </w:r>
      <w:r w:rsidR="00B47216" w:rsidRPr="00D569EC">
        <w:rPr>
          <w:rFonts w:hint="eastAsia"/>
        </w:rPr>
        <w:t>外，該州</w:t>
      </w:r>
      <w:r w:rsidRPr="00D569EC">
        <w:rPr>
          <w:rFonts w:hint="eastAsia"/>
        </w:rPr>
        <w:t>尚</w:t>
      </w:r>
      <w:r w:rsidR="00B47216" w:rsidRPr="00D569EC">
        <w:rPr>
          <w:rFonts w:hint="eastAsia"/>
        </w:rPr>
        <w:t>有約</w:t>
      </w:r>
      <w:r w:rsidR="00B47216" w:rsidRPr="00D569EC">
        <w:rPr>
          <w:rFonts w:hint="eastAsia"/>
        </w:rPr>
        <w:t>20</w:t>
      </w:r>
      <w:r w:rsidR="00B47216" w:rsidRPr="00D569EC">
        <w:rPr>
          <w:rFonts w:hint="eastAsia"/>
        </w:rPr>
        <w:t>億美元的預備款。但專家指出，這</w:t>
      </w:r>
      <w:r w:rsidRPr="00D569EC">
        <w:rPr>
          <w:rFonts w:hint="eastAsia"/>
        </w:rPr>
        <w:t>些</w:t>
      </w:r>
      <w:r w:rsidR="00B47216" w:rsidRPr="00D569EC">
        <w:rPr>
          <w:rFonts w:hint="eastAsia"/>
        </w:rPr>
        <w:t>補助資金需盡快發放，以支持</w:t>
      </w:r>
      <w:r w:rsidRPr="00D569EC">
        <w:rPr>
          <w:rFonts w:hint="eastAsia"/>
        </w:rPr>
        <w:t>全州</w:t>
      </w:r>
      <w:r w:rsidR="00B47216" w:rsidRPr="00D569EC">
        <w:rPr>
          <w:rFonts w:hint="eastAsia"/>
        </w:rPr>
        <w:t>經濟復甦，拖得越久衰退將越加劇。預估州政府今年歲入將下降</w:t>
      </w:r>
      <w:r w:rsidR="00B47216" w:rsidRPr="00D569EC">
        <w:rPr>
          <w:rFonts w:hint="eastAsia"/>
        </w:rPr>
        <w:t>10</w:t>
      </w:r>
      <w:r w:rsidR="001D4A56" w:rsidRPr="00D569EC">
        <w:rPr>
          <w:rFonts w:hint="eastAsia"/>
        </w:rPr>
        <w:t>%</w:t>
      </w:r>
      <w:r w:rsidR="00B47216" w:rsidRPr="00D569EC">
        <w:rPr>
          <w:rFonts w:hint="eastAsia"/>
        </w:rPr>
        <w:t>，在下一個財年下降</w:t>
      </w:r>
      <w:r w:rsidRPr="00D569EC">
        <w:rPr>
          <w:rFonts w:hint="eastAsia"/>
        </w:rPr>
        <w:t>將</w:t>
      </w:r>
      <w:r w:rsidR="00B47216" w:rsidRPr="00D569EC">
        <w:rPr>
          <w:rFonts w:hint="eastAsia"/>
        </w:rPr>
        <w:t>多達</w:t>
      </w:r>
      <w:r w:rsidR="00B47216" w:rsidRPr="00D569EC">
        <w:rPr>
          <w:rFonts w:hint="eastAsia"/>
        </w:rPr>
        <w:t>25</w:t>
      </w:r>
      <w:r w:rsidR="001D4A56" w:rsidRPr="00D569EC">
        <w:rPr>
          <w:rFonts w:hint="eastAsia"/>
        </w:rPr>
        <w:t>%</w:t>
      </w:r>
      <w:r w:rsidR="00B47216" w:rsidRPr="00D569EC">
        <w:rPr>
          <w:rFonts w:hint="eastAsia"/>
        </w:rPr>
        <w:t>。</w:t>
      </w:r>
      <w:r w:rsidR="00883708" w:rsidRPr="00D569EC">
        <w:rPr>
          <w:rFonts w:hint="eastAsia"/>
        </w:rPr>
        <w:t>幸而北卡</w:t>
      </w:r>
      <w:r w:rsidR="00D569EC" w:rsidRPr="00D569EC">
        <w:rPr>
          <w:rFonts w:hint="eastAsia"/>
        </w:rPr>
        <w:t>首府</w:t>
      </w:r>
      <w:r w:rsidR="00883708" w:rsidRPr="00D569EC">
        <w:rPr>
          <w:rFonts w:hint="eastAsia"/>
        </w:rPr>
        <w:t>洛麗市多為政府機構，而主要城市達勒姆等三角園區附近多為高科技產業，又最大城夏洛特以金融產業掛帥，受疫情打擊相對減低，當地經濟學</w:t>
      </w:r>
      <w:r w:rsidR="00883708" w:rsidRPr="00D569EC">
        <w:rPr>
          <w:rFonts w:hint="eastAsia"/>
        </w:rPr>
        <w:lastRenderedPageBreak/>
        <w:t>者評估重啟經濟後，應能</w:t>
      </w:r>
      <w:r w:rsidR="00595170" w:rsidRPr="00D569EC">
        <w:rPr>
          <w:rFonts w:hint="eastAsia"/>
        </w:rPr>
        <w:t>較美國其他大城盡快反彈</w:t>
      </w:r>
      <w:r w:rsidR="00883708" w:rsidRPr="00D569EC">
        <w:rPr>
          <w:rFonts w:hint="eastAsia"/>
        </w:rPr>
        <w:t>復原。</w:t>
      </w:r>
    </w:p>
    <w:p w14:paraId="20D42A64" w14:textId="6086AF8D" w:rsidR="004850E8" w:rsidRPr="00D569EC" w:rsidRDefault="00FD0C58">
      <w:pPr>
        <w:pStyle w:val="a4"/>
        <w:spacing w:before="257" w:after="257"/>
        <w:ind w:left="632" w:hanging="632"/>
        <w:rPr>
          <w:rFonts w:eastAsiaTheme="minorEastAsia"/>
          <w:color w:val="auto"/>
        </w:rPr>
      </w:pPr>
      <w:r w:rsidRPr="00D569EC">
        <w:rPr>
          <w:color w:val="auto"/>
        </w:rPr>
        <w:t>五、市場環境</w:t>
      </w:r>
    </w:p>
    <w:p w14:paraId="01A30305" w14:textId="1C723EF2" w:rsidR="0067766D" w:rsidRPr="00D569EC" w:rsidRDefault="00064F36" w:rsidP="00DC3F59">
      <w:pPr>
        <w:pStyle w:val="-1"/>
      </w:pPr>
      <w:r w:rsidRPr="00D569EC">
        <w:rPr>
          <w:rFonts w:hint="eastAsia"/>
        </w:rPr>
        <w:t>北卡州是全美第</w:t>
      </w:r>
      <w:r w:rsidRPr="00D569EC">
        <w:rPr>
          <w:rFonts w:hint="eastAsia"/>
        </w:rPr>
        <w:t>5</w:t>
      </w:r>
      <w:r w:rsidRPr="00D569EC">
        <w:rPr>
          <w:rFonts w:hint="eastAsia"/>
        </w:rPr>
        <w:t>大製造州，</w:t>
      </w:r>
      <w:r w:rsidR="00BE1A7F" w:rsidRPr="00D569EC">
        <w:rPr>
          <w:rFonts w:hint="eastAsia"/>
        </w:rPr>
        <w:t>計有</w:t>
      </w:r>
      <w:r w:rsidR="00BE1A7F" w:rsidRPr="00D569EC">
        <w:rPr>
          <w:rFonts w:hint="eastAsia"/>
        </w:rPr>
        <w:t>10,219</w:t>
      </w:r>
      <w:r w:rsidR="0006358D" w:rsidRPr="00D569EC">
        <w:rPr>
          <w:rFonts w:hint="eastAsia"/>
        </w:rPr>
        <w:t>家廠商，近</w:t>
      </w:r>
      <w:r w:rsidR="00BE1A7F" w:rsidRPr="00D569EC">
        <w:rPr>
          <w:rFonts w:hint="eastAsia"/>
        </w:rPr>
        <w:t>3</w:t>
      </w:r>
      <w:r w:rsidR="000C35E8" w:rsidRPr="00D569EC">
        <w:rPr>
          <w:rFonts w:hint="eastAsia"/>
        </w:rPr>
        <w:t>年來</w:t>
      </w:r>
      <w:r w:rsidR="00BE1A7F" w:rsidRPr="00D569EC">
        <w:rPr>
          <w:rFonts w:hint="eastAsia"/>
        </w:rPr>
        <w:t>就業增加了</w:t>
      </w:r>
      <w:r w:rsidR="00BE1A7F" w:rsidRPr="00D569EC">
        <w:rPr>
          <w:rFonts w:hint="eastAsia"/>
        </w:rPr>
        <w:t>22,210</w:t>
      </w:r>
      <w:r w:rsidR="00BE1A7F" w:rsidRPr="00D569EC">
        <w:rPr>
          <w:rFonts w:hint="eastAsia"/>
        </w:rPr>
        <w:t>個就業，投資額增加</w:t>
      </w:r>
      <w:r w:rsidR="00BE1A7F" w:rsidRPr="00D569EC">
        <w:rPr>
          <w:rFonts w:hint="eastAsia"/>
        </w:rPr>
        <w:t>64.4</w:t>
      </w:r>
      <w:r w:rsidR="00BE1A7F" w:rsidRPr="00D569EC">
        <w:rPr>
          <w:rFonts w:hint="eastAsia"/>
        </w:rPr>
        <w:t>億美元，產業</w:t>
      </w:r>
      <w:r w:rsidRPr="00D569EC">
        <w:rPr>
          <w:rFonts w:hint="eastAsia"/>
        </w:rPr>
        <w:t>經濟效益達</w:t>
      </w:r>
      <w:r w:rsidRPr="00D569EC">
        <w:rPr>
          <w:rFonts w:hint="eastAsia"/>
        </w:rPr>
        <w:t>1,049</w:t>
      </w:r>
      <w:r w:rsidRPr="00D569EC">
        <w:rPr>
          <w:rFonts w:hint="eastAsia"/>
        </w:rPr>
        <w:t>億美元，提供</w:t>
      </w:r>
      <w:r w:rsidR="00BE1A7F" w:rsidRPr="00D569EC">
        <w:rPr>
          <w:rFonts w:hint="eastAsia"/>
        </w:rPr>
        <w:t>47</w:t>
      </w:r>
      <w:r w:rsidR="00BE1A7F" w:rsidRPr="00D569EC">
        <w:rPr>
          <w:rFonts w:hint="eastAsia"/>
        </w:rPr>
        <w:t>萬個</w:t>
      </w:r>
      <w:r w:rsidRPr="00D569EC">
        <w:rPr>
          <w:rFonts w:hint="eastAsia"/>
        </w:rPr>
        <w:t>就業</w:t>
      </w:r>
      <w:r w:rsidR="00BE1A7F" w:rsidRPr="00D569EC">
        <w:rPr>
          <w:rFonts w:hint="eastAsia"/>
        </w:rPr>
        <w:t>，</w:t>
      </w:r>
      <w:r w:rsidRPr="00D569EC">
        <w:rPr>
          <w:rFonts w:hint="eastAsia"/>
        </w:rPr>
        <w:t>排名全美第</w:t>
      </w:r>
      <w:r w:rsidRPr="00D569EC">
        <w:rPr>
          <w:rFonts w:hint="eastAsia"/>
        </w:rPr>
        <w:t>2</w:t>
      </w:r>
      <w:r w:rsidRPr="00D569EC">
        <w:rPr>
          <w:rFonts w:hint="eastAsia"/>
        </w:rPr>
        <w:t>位，</w:t>
      </w:r>
      <w:r w:rsidR="00BE1A7F" w:rsidRPr="00D569EC">
        <w:rPr>
          <w:rFonts w:hint="eastAsia"/>
        </w:rPr>
        <w:t>占</w:t>
      </w:r>
      <w:r w:rsidRPr="00D569EC">
        <w:rPr>
          <w:rFonts w:hint="eastAsia"/>
        </w:rPr>
        <w:t>該州勞動力之</w:t>
      </w:r>
      <w:r w:rsidRPr="00D569EC">
        <w:rPr>
          <w:rFonts w:hint="eastAsia"/>
        </w:rPr>
        <w:t>14.8%</w:t>
      </w:r>
      <w:r w:rsidRPr="00D569EC">
        <w:rPr>
          <w:rFonts w:hint="eastAsia"/>
        </w:rPr>
        <w:t>。</w:t>
      </w:r>
    </w:p>
    <w:p w14:paraId="0E925CDC" w14:textId="5D29ABAC" w:rsidR="00064F36" w:rsidRPr="00D569EC" w:rsidRDefault="00064F36" w:rsidP="00DC3F59">
      <w:pPr>
        <w:pStyle w:val="-1"/>
      </w:pPr>
      <w:r w:rsidRPr="00D569EC">
        <w:rPr>
          <w:rFonts w:hint="eastAsia"/>
        </w:rPr>
        <w:t>95</w:t>
      </w:r>
      <w:r w:rsidRPr="00D569EC">
        <w:t>%</w:t>
      </w:r>
      <w:r w:rsidRPr="00D569EC">
        <w:rPr>
          <w:rFonts w:hint="eastAsia"/>
        </w:rPr>
        <w:t>的北卡出口為製造產品或原料，出口額高達</w:t>
      </w:r>
      <w:r w:rsidRPr="00D569EC">
        <w:rPr>
          <w:rFonts w:hint="eastAsia"/>
        </w:rPr>
        <w:t>327</w:t>
      </w:r>
      <w:r w:rsidRPr="00D569EC">
        <w:rPr>
          <w:rFonts w:hint="eastAsia"/>
        </w:rPr>
        <w:t>億美元</w:t>
      </w:r>
      <w:r w:rsidR="0067766D" w:rsidRPr="00D569EC">
        <w:rPr>
          <w:rFonts w:hint="eastAsia"/>
        </w:rPr>
        <w:t>，</w:t>
      </w:r>
      <w:r w:rsidRPr="00D569EC">
        <w:rPr>
          <w:rFonts w:hint="eastAsia"/>
        </w:rPr>
        <w:t>主要出口產品包括：</w:t>
      </w:r>
      <w:r w:rsidR="00A80A7E" w:rsidRPr="00D569EC">
        <w:rPr>
          <w:rFonts w:hint="eastAsia"/>
        </w:rPr>
        <w:t>藥品、交通設備、航太產品、汽車零件、機械和科技產品</w:t>
      </w:r>
      <w:r w:rsidRPr="00D569EC">
        <w:rPr>
          <w:rFonts w:hint="eastAsia"/>
        </w:rPr>
        <w:t>，其他高成長的出口</w:t>
      </w:r>
      <w:r w:rsidR="00A80A7E" w:rsidRPr="00D569EC">
        <w:rPr>
          <w:rFonts w:hint="eastAsia"/>
        </w:rPr>
        <w:t>還</w:t>
      </w:r>
      <w:r w:rsidRPr="00D569EC">
        <w:rPr>
          <w:rFonts w:hint="eastAsia"/>
        </w:rPr>
        <w:t>有：電器設備及</w:t>
      </w:r>
      <w:r w:rsidR="00A80A7E" w:rsidRPr="00D569EC">
        <w:rPr>
          <w:rFonts w:hint="eastAsia"/>
        </w:rPr>
        <w:t>其</w:t>
      </w:r>
      <w:r w:rsidRPr="00D569EC">
        <w:rPr>
          <w:rFonts w:hint="eastAsia"/>
        </w:rPr>
        <w:t>零組件、食</w:t>
      </w:r>
      <w:r w:rsidR="00A80A7E" w:rsidRPr="00D569EC">
        <w:rPr>
          <w:rFonts w:hint="eastAsia"/>
        </w:rPr>
        <w:t>品</w:t>
      </w:r>
      <w:r w:rsidRPr="00D569EC">
        <w:rPr>
          <w:rFonts w:hint="eastAsia"/>
        </w:rPr>
        <w:t>及木</w:t>
      </w:r>
      <w:r w:rsidR="00A80A7E" w:rsidRPr="00D569EC">
        <w:rPr>
          <w:rFonts w:hint="eastAsia"/>
        </w:rPr>
        <w:t>材</w:t>
      </w:r>
      <w:r w:rsidRPr="00D569EC">
        <w:rPr>
          <w:rFonts w:hint="eastAsia"/>
        </w:rPr>
        <w:t>產品。出口產品不僅在</w:t>
      </w:r>
      <w:r w:rsidR="00A80A7E" w:rsidRPr="00D569EC">
        <w:rPr>
          <w:rFonts w:hint="eastAsia"/>
        </w:rPr>
        <w:t>紡織與食品等</w:t>
      </w:r>
      <w:r w:rsidRPr="00D569EC">
        <w:rPr>
          <w:rFonts w:hint="eastAsia"/>
        </w:rPr>
        <w:t>傳統工業有增長，許多新興工業也呈現增長，如電腦及電機設備表現非常優異。北卡商務廳與企業合作，共同進入世界市場，在全球設有貿易辦事處，支持北卡的出口業，開發出口機會，進行市場研究、開拓有潛力的買家與合作夥伴。</w:t>
      </w:r>
    </w:p>
    <w:p w14:paraId="1281C048" w14:textId="30AA7F22" w:rsidR="0067766D" w:rsidRPr="00D569EC" w:rsidRDefault="00502A1C" w:rsidP="00DC3F59">
      <w:pPr>
        <w:pStyle w:val="-1"/>
      </w:pPr>
      <w:r w:rsidRPr="00D569EC">
        <w:rPr>
          <w:rFonts w:hint="eastAsia"/>
        </w:rPr>
        <w:t>金融、保險、保健、房地產</w:t>
      </w:r>
      <w:r w:rsidR="00BF76E3" w:rsidRPr="00D569EC">
        <w:rPr>
          <w:rFonts w:hint="eastAsia"/>
        </w:rPr>
        <w:t>等</w:t>
      </w:r>
      <w:r w:rsidRPr="00D569EC">
        <w:rPr>
          <w:rFonts w:hint="eastAsia"/>
        </w:rPr>
        <w:t>市場在</w:t>
      </w:r>
      <w:r w:rsidR="0067766D" w:rsidRPr="00D569EC">
        <w:rPr>
          <w:rFonts w:hint="eastAsia"/>
        </w:rPr>
        <w:t>北卡</w:t>
      </w:r>
      <w:r w:rsidRPr="00D569EC">
        <w:rPr>
          <w:rFonts w:hint="eastAsia"/>
        </w:rPr>
        <w:t>也非常看好，產</w:t>
      </w:r>
      <w:r w:rsidR="0067766D" w:rsidRPr="00D569EC">
        <w:rPr>
          <w:rFonts w:hint="eastAsia"/>
        </w:rPr>
        <w:t>業</w:t>
      </w:r>
      <w:r w:rsidR="0067766D" w:rsidRPr="00D569EC">
        <w:rPr>
          <w:rFonts w:hint="eastAsia"/>
        </w:rPr>
        <w:t>GDP</w:t>
      </w:r>
      <w:r w:rsidR="0067766D" w:rsidRPr="00D569EC">
        <w:rPr>
          <w:rFonts w:hint="eastAsia"/>
        </w:rPr>
        <w:t>貢獻達</w:t>
      </w:r>
      <w:r w:rsidR="0067766D" w:rsidRPr="00D569EC">
        <w:rPr>
          <w:rFonts w:hint="eastAsia"/>
        </w:rPr>
        <w:t>38</w:t>
      </w:r>
      <w:r w:rsidR="001D4A56" w:rsidRPr="00D569EC">
        <w:rPr>
          <w:rFonts w:hint="eastAsia"/>
        </w:rPr>
        <w:t>%</w:t>
      </w:r>
      <w:r w:rsidR="0067766D" w:rsidRPr="00D569EC">
        <w:rPr>
          <w:rFonts w:hint="eastAsia"/>
        </w:rPr>
        <w:t>，主導當地的經濟</w:t>
      </w:r>
      <w:r w:rsidRPr="00D569EC">
        <w:rPr>
          <w:rFonts w:hint="eastAsia"/>
        </w:rPr>
        <w:t>。</w:t>
      </w:r>
      <w:r w:rsidR="0067766D" w:rsidRPr="00D569EC">
        <w:rPr>
          <w:rFonts w:hint="eastAsia"/>
        </w:rPr>
        <w:t>自</w:t>
      </w:r>
      <w:r w:rsidR="0067766D" w:rsidRPr="00D569EC">
        <w:rPr>
          <w:rFonts w:hint="eastAsia"/>
        </w:rPr>
        <w:t>2014</w:t>
      </w:r>
      <w:r w:rsidR="0067766D" w:rsidRPr="00D569EC">
        <w:rPr>
          <w:rFonts w:hint="eastAsia"/>
        </w:rPr>
        <w:t>年以來，金融業一直是北卡州經濟的支柱</w:t>
      </w:r>
      <w:r w:rsidRPr="00D569EC">
        <w:rPr>
          <w:rFonts w:hint="eastAsia"/>
        </w:rPr>
        <w:t>，金融專業人士平均年薪可高達</w:t>
      </w:r>
      <w:r w:rsidRPr="00D569EC">
        <w:rPr>
          <w:rFonts w:hint="eastAsia"/>
        </w:rPr>
        <w:t>20</w:t>
      </w:r>
      <w:r w:rsidRPr="00D569EC">
        <w:rPr>
          <w:rFonts w:hint="eastAsia"/>
        </w:rPr>
        <w:t>萬美元，醫療保健專業人士更可高達</w:t>
      </w:r>
      <w:r w:rsidRPr="00D569EC">
        <w:rPr>
          <w:rFonts w:hint="eastAsia"/>
        </w:rPr>
        <w:t>26</w:t>
      </w:r>
      <w:r w:rsidR="000C35E8" w:rsidRPr="00D569EC">
        <w:rPr>
          <w:rFonts w:hint="eastAsia"/>
        </w:rPr>
        <w:t>萬美元，而一般</w:t>
      </w:r>
      <w:r w:rsidRPr="00D569EC">
        <w:rPr>
          <w:rFonts w:hint="eastAsia"/>
        </w:rPr>
        <w:t>產業員工薪資約為</w:t>
      </w:r>
      <w:r w:rsidRPr="00D569EC">
        <w:rPr>
          <w:rFonts w:hint="eastAsia"/>
        </w:rPr>
        <w:t>8</w:t>
      </w:r>
      <w:r w:rsidRPr="00D569EC">
        <w:rPr>
          <w:rFonts w:hint="eastAsia"/>
        </w:rPr>
        <w:t>萬美元左右。</w:t>
      </w:r>
    </w:p>
    <w:p w14:paraId="78A21120" w14:textId="35D3F103" w:rsidR="002E2070" w:rsidRPr="00D569EC" w:rsidRDefault="002E2070" w:rsidP="00DC3F59">
      <w:pPr>
        <w:pStyle w:val="-1"/>
      </w:pPr>
      <w:r w:rsidRPr="00D569EC">
        <w:rPr>
          <w:rFonts w:hint="eastAsia"/>
        </w:rPr>
        <w:t>此外，北卡州</w:t>
      </w:r>
      <w:r w:rsidRPr="00D569EC">
        <w:rPr>
          <w:rFonts w:hint="eastAsia"/>
        </w:rPr>
        <w:t>High Point</w:t>
      </w:r>
      <w:r w:rsidRPr="00D569EC">
        <w:rPr>
          <w:rFonts w:hint="eastAsia"/>
        </w:rPr>
        <w:t>市為世界傢俱</w:t>
      </w:r>
      <w:r w:rsidR="00D569EC" w:rsidRPr="00D569EC">
        <w:rPr>
          <w:rFonts w:hint="eastAsia"/>
        </w:rPr>
        <w:t>首府</w:t>
      </w:r>
      <w:r w:rsidRPr="00D569EC">
        <w:rPr>
          <w:rFonts w:hint="eastAsia"/>
        </w:rPr>
        <w:t>，有</w:t>
      </w:r>
      <w:r w:rsidR="00F62864" w:rsidRPr="00D569EC">
        <w:rPr>
          <w:rFonts w:hint="eastAsia"/>
        </w:rPr>
        <w:t>全球最大</w:t>
      </w:r>
      <w:r w:rsidRPr="00D569EC">
        <w:rPr>
          <w:rFonts w:hint="eastAsia"/>
        </w:rPr>
        <w:t>的傢俱製造商</w:t>
      </w:r>
      <w:r w:rsidR="00F62864" w:rsidRPr="00D569EC">
        <w:rPr>
          <w:rFonts w:hint="eastAsia"/>
        </w:rPr>
        <w:t>、最大的賣場</w:t>
      </w:r>
      <w:r w:rsidRPr="00D569EC">
        <w:rPr>
          <w:rFonts w:hint="eastAsia"/>
        </w:rPr>
        <w:t>和</w:t>
      </w:r>
      <w:r w:rsidR="00F62864" w:rsidRPr="00D569EC">
        <w:rPr>
          <w:rFonts w:hint="eastAsia"/>
        </w:rPr>
        <w:t>最大的</w:t>
      </w:r>
      <w:r w:rsidRPr="00D569EC">
        <w:rPr>
          <w:rFonts w:hint="eastAsia"/>
        </w:rPr>
        <w:t>國際貿易展，</w:t>
      </w:r>
      <w:r w:rsidR="00BF76E3" w:rsidRPr="00D569EC">
        <w:rPr>
          <w:rFonts w:hint="eastAsia"/>
        </w:rPr>
        <w:t>該貿易展每年為北卡州帶來</w:t>
      </w:r>
      <w:r w:rsidR="00BF76E3" w:rsidRPr="00D569EC">
        <w:rPr>
          <w:rFonts w:hint="eastAsia"/>
        </w:rPr>
        <w:t>67.3</w:t>
      </w:r>
      <w:r w:rsidR="00BF76E3" w:rsidRPr="00D569EC">
        <w:rPr>
          <w:rFonts w:hint="eastAsia"/>
        </w:rPr>
        <w:t>億美元的經濟效益，政府稅收多達</w:t>
      </w:r>
      <w:r w:rsidR="00BF76E3" w:rsidRPr="00D569EC">
        <w:rPr>
          <w:rFonts w:hint="eastAsia"/>
        </w:rPr>
        <w:t>6.16</w:t>
      </w:r>
      <w:r w:rsidR="00BF76E3" w:rsidRPr="00D569EC">
        <w:rPr>
          <w:rFonts w:hint="eastAsia"/>
        </w:rPr>
        <w:t>億美元。可見當地傳統傢俱業歷經</w:t>
      </w:r>
      <w:r w:rsidR="00BF76E3" w:rsidRPr="00D569EC">
        <w:rPr>
          <w:rFonts w:hint="eastAsia"/>
        </w:rPr>
        <w:t>110</w:t>
      </w:r>
      <w:r w:rsidR="00BF76E3" w:rsidRPr="00D569EC">
        <w:rPr>
          <w:rFonts w:hint="eastAsia"/>
        </w:rPr>
        <w:t>年的歷史依舊不衰，</w:t>
      </w:r>
      <w:r w:rsidR="00F62864" w:rsidRPr="00D569EC">
        <w:rPr>
          <w:rFonts w:hint="eastAsia"/>
        </w:rPr>
        <w:t>相關廠商多達</w:t>
      </w:r>
      <w:r w:rsidR="00F62864" w:rsidRPr="00D569EC">
        <w:rPr>
          <w:rFonts w:hint="eastAsia"/>
        </w:rPr>
        <w:t>3,000</w:t>
      </w:r>
      <w:r w:rsidR="00F62864" w:rsidRPr="00D569EC">
        <w:rPr>
          <w:rFonts w:hint="eastAsia"/>
        </w:rPr>
        <w:t>多家，</w:t>
      </w:r>
      <w:r w:rsidR="00BF76E3" w:rsidRPr="00D569EC">
        <w:rPr>
          <w:rFonts w:hint="eastAsia"/>
        </w:rPr>
        <w:t>市場</w:t>
      </w:r>
      <w:r w:rsidR="00F62864" w:rsidRPr="00D569EC">
        <w:rPr>
          <w:rFonts w:hint="eastAsia"/>
        </w:rPr>
        <w:t>年成長率為</w:t>
      </w:r>
      <w:r w:rsidR="00F62864" w:rsidRPr="00D569EC">
        <w:rPr>
          <w:rFonts w:hint="eastAsia"/>
        </w:rPr>
        <w:t>10%</w:t>
      </w:r>
      <w:r w:rsidR="00BF76E3" w:rsidRPr="00D569EC">
        <w:rPr>
          <w:rFonts w:hint="eastAsia"/>
        </w:rPr>
        <w:t>。</w:t>
      </w:r>
    </w:p>
    <w:p w14:paraId="081BF349" w14:textId="37FA42C9" w:rsidR="00E96535" w:rsidRPr="00D569EC" w:rsidRDefault="00E96535" w:rsidP="00DC3F59">
      <w:pPr>
        <w:pStyle w:val="-1"/>
      </w:pPr>
    </w:p>
    <w:p w14:paraId="2A0995EE" w14:textId="77777777" w:rsidR="00E96535" w:rsidRPr="00D569EC" w:rsidRDefault="00E96535" w:rsidP="00DC3F59">
      <w:pPr>
        <w:pStyle w:val="-1"/>
        <w:rPr>
          <w:rFonts w:eastAsiaTheme="minorEastAsia"/>
        </w:rPr>
      </w:pPr>
    </w:p>
    <w:p w14:paraId="43D88958" w14:textId="77777777" w:rsidR="004850E8" w:rsidRPr="00D569EC" w:rsidRDefault="00FD0C58">
      <w:pPr>
        <w:pStyle w:val="a4"/>
        <w:pageBreakBefore/>
        <w:spacing w:before="257" w:after="257"/>
        <w:ind w:left="632" w:hanging="632"/>
        <w:rPr>
          <w:color w:val="auto"/>
        </w:rPr>
      </w:pPr>
      <w:r w:rsidRPr="00D569EC">
        <w:rPr>
          <w:color w:val="auto"/>
        </w:rPr>
        <w:lastRenderedPageBreak/>
        <w:t>六、投資環境風險</w:t>
      </w:r>
    </w:p>
    <w:p w14:paraId="18EE7113" w14:textId="61371279" w:rsidR="00B45B72" w:rsidRPr="00D569EC" w:rsidRDefault="00B45B72">
      <w:pPr>
        <w:ind w:firstLine="472"/>
        <w:rPr>
          <w:lang w:eastAsia="zh-TW"/>
        </w:rPr>
      </w:pPr>
      <w:r w:rsidRPr="00D569EC">
        <w:rPr>
          <w:rFonts w:hint="eastAsia"/>
          <w:lang w:eastAsia="zh-TW"/>
        </w:rPr>
        <w:t>美國經濟受</w:t>
      </w:r>
      <w:r w:rsidR="003F1A17" w:rsidRPr="003F1A17">
        <w:rPr>
          <w:rFonts w:hint="eastAsia"/>
          <w:lang w:eastAsia="zh-TW"/>
        </w:rPr>
        <w:t>COVID-19</w:t>
      </w:r>
      <w:r w:rsidR="003F1A17" w:rsidRPr="003F1A17">
        <w:rPr>
          <w:rFonts w:hint="eastAsia"/>
          <w:lang w:eastAsia="zh-TW"/>
        </w:rPr>
        <w:t>（武漢肺炎）</w:t>
      </w:r>
      <w:proofErr w:type="gramStart"/>
      <w:r w:rsidRPr="00D569EC">
        <w:rPr>
          <w:rFonts w:hint="eastAsia"/>
          <w:lang w:eastAsia="zh-TW"/>
        </w:rPr>
        <w:t>疫</w:t>
      </w:r>
      <w:proofErr w:type="gramEnd"/>
      <w:r w:rsidRPr="00D569EC">
        <w:rPr>
          <w:rFonts w:hint="eastAsia"/>
          <w:lang w:eastAsia="zh-TW"/>
        </w:rPr>
        <w:t>情打擊甚大，除許多產業因居家令關閉停產外，亦有些即使在停工前和</w:t>
      </w:r>
      <w:r w:rsidR="000C35E8" w:rsidRPr="00D569EC">
        <w:rPr>
          <w:rFonts w:hint="eastAsia"/>
          <w:lang w:eastAsia="zh-TW"/>
        </w:rPr>
        <w:t>復工後先後受到海外供應鏈中斷而停產或減少生產線，此波受害影響甚深</w:t>
      </w:r>
      <w:r w:rsidRPr="00D569EC">
        <w:rPr>
          <w:rFonts w:hint="eastAsia"/>
          <w:lang w:eastAsia="zh-TW"/>
        </w:rPr>
        <w:t>，預計</w:t>
      </w:r>
      <w:r w:rsidRPr="00D569EC">
        <w:rPr>
          <w:rFonts w:hint="eastAsia"/>
          <w:lang w:eastAsia="zh-TW"/>
        </w:rPr>
        <w:t>18</w:t>
      </w:r>
      <w:r w:rsidRPr="00D569EC">
        <w:rPr>
          <w:rFonts w:hint="eastAsia"/>
          <w:lang w:eastAsia="zh-TW"/>
        </w:rPr>
        <w:t>個月內將無法完全恢復正常產能，預測復甦期將是衰退期</w:t>
      </w:r>
      <w:r w:rsidRPr="00D569EC">
        <w:rPr>
          <w:rFonts w:hint="eastAsia"/>
          <w:lang w:eastAsia="zh-TW"/>
        </w:rPr>
        <w:t>2</w:t>
      </w:r>
      <w:r w:rsidRPr="00D569EC">
        <w:rPr>
          <w:rFonts w:hint="eastAsia"/>
          <w:lang w:eastAsia="zh-TW"/>
        </w:rPr>
        <w:t>倍之時間。又北卡州城鄉差距將是發展隱憂，九成就業機會落在</w:t>
      </w:r>
      <w:r w:rsidRPr="00D569EC">
        <w:rPr>
          <w:rFonts w:hint="eastAsia"/>
          <w:lang w:eastAsia="zh-TW"/>
        </w:rPr>
        <w:t>Charlotte</w:t>
      </w:r>
      <w:r w:rsidRPr="00D569EC">
        <w:rPr>
          <w:rFonts w:hint="eastAsia"/>
          <w:lang w:eastAsia="zh-TW"/>
        </w:rPr>
        <w:t>及</w:t>
      </w:r>
      <w:r w:rsidRPr="00D569EC">
        <w:rPr>
          <w:rFonts w:hint="eastAsia"/>
          <w:lang w:eastAsia="zh-TW"/>
        </w:rPr>
        <w:t>Raleigh</w:t>
      </w:r>
      <w:r w:rsidRPr="00D569EC">
        <w:rPr>
          <w:rFonts w:hint="eastAsia"/>
          <w:lang w:eastAsia="zh-TW"/>
        </w:rPr>
        <w:t>兩大都會區周邊之</w:t>
      </w:r>
      <w:r w:rsidRPr="00D569EC">
        <w:rPr>
          <w:rFonts w:hint="eastAsia"/>
          <w:lang w:eastAsia="zh-TW"/>
        </w:rPr>
        <w:t>9</w:t>
      </w:r>
      <w:r w:rsidRPr="00D569EC">
        <w:rPr>
          <w:rFonts w:hint="eastAsia"/>
          <w:lang w:eastAsia="zh-TW"/>
        </w:rPr>
        <w:t>個郡</w:t>
      </w:r>
      <w:r w:rsidR="004F1D8C" w:rsidRPr="00D569EC">
        <w:rPr>
          <w:rFonts w:hint="eastAsia"/>
          <w:lang w:eastAsia="zh-TW"/>
        </w:rPr>
        <w:t>，偏遠郡縣雖可提供大幅獎勵，投資成本偏低，但</w:t>
      </w:r>
      <w:r w:rsidRPr="00D569EC">
        <w:rPr>
          <w:rFonts w:hint="eastAsia"/>
          <w:lang w:eastAsia="zh-TW"/>
        </w:rPr>
        <w:t>尋求技術勞工</w:t>
      </w:r>
      <w:r w:rsidR="004F1D8C" w:rsidRPr="00D569EC">
        <w:rPr>
          <w:rFonts w:hint="eastAsia"/>
          <w:lang w:eastAsia="zh-TW"/>
        </w:rPr>
        <w:t>不易，城鄉發展鴻溝</w:t>
      </w:r>
      <w:r w:rsidR="003D394E" w:rsidRPr="00D569EC">
        <w:rPr>
          <w:rFonts w:hint="eastAsia"/>
          <w:lang w:eastAsia="zh-TW"/>
        </w:rPr>
        <w:t>不易拉近</w:t>
      </w:r>
      <w:r w:rsidRPr="00D569EC">
        <w:rPr>
          <w:rFonts w:hint="eastAsia"/>
          <w:lang w:eastAsia="zh-TW"/>
        </w:rPr>
        <w:t>。</w:t>
      </w:r>
    </w:p>
    <w:p w14:paraId="26F920F5" w14:textId="7D7A6AB3" w:rsidR="004F1D8C" w:rsidRPr="00D569EC" w:rsidRDefault="003D394E">
      <w:pPr>
        <w:ind w:firstLine="472"/>
        <w:rPr>
          <w:lang w:eastAsia="zh-TW"/>
        </w:rPr>
      </w:pPr>
      <w:r w:rsidRPr="00D569EC">
        <w:rPr>
          <w:rFonts w:hint="eastAsia"/>
          <w:lang w:eastAsia="zh-TW"/>
        </w:rPr>
        <w:t>北</w:t>
      </w:r>
      <w:r w:rsidR="004F1D8C" w:rsidRPr="00D569EC">
        <w:rPr>
          <w:rFonts w:hint="eastAsia"/>
          <w:lang w:eastAsia="zh-TW"/>
        </w:rPr>
        <w:t>州經濟發展</w:t>
      </w:r>
      <w:r w:rsidRPr="00D569EC">
        <w:rPr>
          <w:rFonts w:hint="eastAsia"/>
          <w:lang w:eastAsia="zh-TW"/>
        </w:rPr>
        <w:t>夥伴機構</w:t>
      </w:r>
      <w:r w:rsidR="00C31B69" w:rsidRPr="00D569EC">
        <w:rPr>
          <w:rFonts w:hint="eastAsia"/>
          <w:lang w:eastAsia="zh-TW"/>
        </w:rPr>
        <w:t>表示</w:t>
      </w:r>
      <w:r w:rsidR="004F1D8C" w:rsidRPr="00D569EC">
        <w:rPr>
          <w:rFonts w:hint="eastAsia"/>
          <w:lang w:eastAsia="zh-TW"/>
        </w:rPr>
        <w:t>，偏遠地區寬頻覆蓋率低、基礎設施不足，並缺乏跨太平洋航線之航班，外加人才不足等投資重要指標，這些都是企業選址的優先考量。</w:t>
      </w:r>
      <w:r w:rsidR="005E7FEF" w:rsidRPr="00D569EC">
        <w:rPr>
          <w:rFonts w:hint="eastAsia"/>
          <w:lang w:eastAsia="zh-TW"/>
        </w:rPr>
        <w:t>預測</w:t>
      </w:r>
      <w:r w:rsidR="004F1D8C" w:rsidRPr="00D569EC">
        <w:rPr>
          <w:rFonts w:hint="eastAsia"/>
          <w:lang w:eastAsia="zh-TW"/>
        </w:rPr>
        <w:t>目前</w:t>
      </w:r>
      <w:r w:rsidR="006E5555" w:rsidRPr="00D569EC">
        <w:rPr>
          <w:rFonts w:hint="eastAsia"/>
          <w:lang w:eastAsia="zh-TW"/>
        </w:rPr>
        <w:t>鄉鎮的</w:t>
      </w:r>
      <w:r w:rsidR="004F1D8C" w:rsidRPr="00D569EC">
        <w:rPr>
          <w:rFonts w:hint="eastAsia"/>
          <w:lang w:eastAsia="zh-TW"/>
        </w:rPr>
        <w:t>工作機會有八成將在數年之後消失，未來的工作機會與內容尚難預測，教育系統必須教導學生自我調整，勇於接受與從事各種類型之工作。</w:t>
      </w:r>
    </w:p>
    <w:p w14:paraId="6519DBB2" w14:textId="387A5CAF" w:rsidR="004850E8" w:rsidRPr="00D569EC" w:rsidRDefault="005E7FEF">
      <w:pPr>
        <w:ind w:firstLine="472"/>
        <w:rPr>
          <w:lang w:eastAsia="zh-TW"/>
        </w:rPr>
      </w:pPr>
      <w:r w:rsidRPr="00D569EC">
        <w:rPr>
          <w:rFonts w:hint="eastAsia"/>
          <w:lang w:eastAsia="zh-TW"/>
        </w:rPr>
        <w:t>此外，</w:t>
      </w:r>
      <w:r w:rsidR="00FD0C58" w:rsidRPr="00D569EC">
        <w:rPr>
          <w:lang w:eastAsia="zh-TW"/>
        </w:rPr>
        <w:t>儘管北卡州投資環境排</w:t>
      </w:r>
      <w:r w:rsidRPr="00D569EC">
        <w:rPr>
          <w:rFonts w:hint="eastAsia"/>
          <w:lang w:eastAsia="zh-TW"/>
        </w:rPr>
        <w:t>在</w:t>
      </w:r>
      <w:r w:rsidR="00FD0C58" w:rsidRPr="00D569EC">
        <w:rPr>
          <w:lang w:eastAsia="zh-TW"/>
        </w:rPr>
        <w:t>美</w:t>
      </w:r>
      <w:r w:rsidRPr="00D569EC">
        <w:rPr>
          <w:rFonts w:hint="eastAsia"/>
          <w:lang w:eastAsia="zh-TW"/>
        </w:rPr>
        <w:t>名列</w:t>
      </w:r>
      <w:r w:rsidR="00FD0C58" w:rsidRPr="00D569EC">
        <w:rPr>
          <w:lang w:eastAsia="zh-TW"/>
        </w:rPr>
        <w:t>前茅，但經濟發展也將與其他州面臨同樣的考驗，其中主要的一個原因是移民政策。自從</w:t>
      </w:r>
      <w:r w:rsidR="00FD0C58" w:rsidRPr="00D569EC">
        <w:rPr>
          <w:lang w:eastAsia="zh-TW"/>
        </w:rPr>
        <w:t>90</w:t>
      </w:r>
      <w:r w:rsidR="00FD0C58" w:rsidRPr="00D569EC">
        <w:rPr>
          <w:lang w:eastAsia="zh-TW"/>
        </w:rPr>
        <w:t>年代以來，移民帶動著超過半數以上的美國經濟動力，然而川普</w:t>
      </w:r>
      <w:r w:rsidRPr="00D569EC">
        <w:rPr>
          <w:rFonts w:hint="eastAsia"/>
          <w:lang w:eastAsia="zh-TW"/>
        </w:rPr>
        <w:t>政府的保護主義，</w:t>
      </w:r>
      <w:r w:rsidR="00FD0C58" w:rsidRPr="00D569EC">
        <w:rPr>
          <w:lang w:eastAsia="zh-TW"/>
        </w:rPr>
        <w:t>進行大規模遣返拉美移工，緊縮移工規定，加以廢除歐記健保，使得當地許多零售、營建、餐飲等行業之勞保保護傘，嚴厲</w:t>
      </w:r>
      <w:r w:rsidR="00F830E0" w:rsidRPr="00D569EC">
        <w:rPr>
          <w:lang w:eastAsia="zh-TW"/>
        </w:rPr>
        <w:t>的移民政策成為需求大量技術勞工的最大阻礙，加以與中國大陸的貿易</w:t>
      </w:r>
      <w:r w:rsidR="00F830E0" w:rsidRPr="00D569EC">
        <w:rPr>
          <w:rFonts w:hint="eastAsia"/>
          <w:lang w:eastAsia="zh-TW"/>
        </w:rPr>
        <w:t>摩擦</w:t>
      </w:r>
      <w:r w:rsidR="00FD0C58" w:rsidRPr="00D569EC">
        <w:rPr>
          <w:lang w:eastAsia="zh-TW"/>
        </w:rPr>
        <w:t>，</w:t>
      </w:r>
      <w:r w:rsidRPr="00D569EC">
        <w:rPr>
          <w:rFonts w:hint="eastAsia"/>
          <w:lang w:eastAsia="zh-TW"/>
        </w:rPr>
        <w:t>平添</w:t>
      </w:r>
      <w:r w:rsidR="00FD0C58" w:rsidRPr="00D569EC">
        <w:rPr>
          <w:lang w:eastAsia="zh-TW"/>
        </w:rPr>
        <w:t>許多投資風險。</w:t>
      </w:r>
    </w:p>
    <w:p w14:paraId="5922E085" w14:textId="77777777" w:rsidR="004850E8" w:rsidRPr="00D569EC" w:rsidRDefault="00FD0C58" w:rsidP="00721180">
      <w:pPr>
        <w:pStyle w:val="a3"/>
        <w:spacing w:before="514" w:after="771"/>
      </w:pPr>
      <w:r w:rsidRPr="00D569EC">
        <w:lastRenderedPageBreak/>
        <w:t>第參章　外商在當地經營現況及投資機會</w:t>
      </w:r>
    </w:p>
    <w:p w14:paraId="2A0C222A" w14:textId="77777777" w:rsidR="004850E8" w:rsidRPr="00D569EC" w:rsidRDefault="00FD0C58">
      <w:pPr>
        <w:pStyle w:val="a4"/>
        <w:spacing w:before="257" w:after="257"/>
        <w:ind w:left="632" w:hanging="632"/>
        <w:rPr>
          <w:color w:val="auto"/>
        </w:rPr>
      </w:pPr>
      <w:r w:rsidRPr="00D569EC">
        <w:rPr>
          <w:color w:val="auto"/>
        </w:rPr>
        <w:t>一、外商在當地經營現況</w:t>
      </w:r>
    </w:p>
    <w:p w14:paraId="09FB57DD" w14:textId="36FB8DA5" w:rsidR="000B1547" w:rsidRPr="00D569EC" w:rsidRDefault="000B1547" w:rsidP="00DC3F59">
      <w:pPr>
        <w:pStyle w:val="-1"/>
      </w:pPr>
      <w:r w:rsidRPr="00D569EC">
        <w:rPr>
          <w:rFonts w:hint="eastAsia"/>
        </w:rPr>
        <w:t>外資企業是北卡</w:t>
      </w:r>
      <w:r w:rsidR="00F830E0" w:rsidRPr="00D569EC">
        <w:rPr>
          <w:rFonts w:hint="eastAsia"/>
        </w:rPr>
        <w:t>州</w:t>
      </w:r>
      <w:r w:rsidRPr="00D569EC">
        <w:rPr>
          <w:rFonts w:hint="eastAsia"/>
        </w:rPr>
        <w:t>重要的經濟動力，</w:t>
      </w:r>
      <w:r w:rsidR="000467FF" w:rsidRPr="00D569EC">
        <w:rPr>
          <w:rFonts w:hint="eastAsia"/>
        </w:rPr>
        <w:t>有近</w:t>
      </w:r>
      <w:r w:rsidR="000467FF" w:rsidRPr="00D569EC">
        <w:rPr>
          <w:rFonts w:hint="eastAsia"/>
        </w:rPr>
        <w:t>600</w:t>
      </w:r>
      <w:r w:rsidR="000467FF" w:rsidRPr="00D569EC">
        <w:rPr>
          <w:rFonts w:hint="eastAsia"/>
        </w:rPr>
        <w:t>個跨國公司，</w:t>
      </w:r>
      <w:r w:rsidRPr="00D569EC">
        <w:rPr>
          <w:rFonts w:hint="eastAsia"/>
        </w:rPr>
        <w:t>提供當地</w:t>
      </w:r>
      <w:r w:rsidR="008919D5" w:rsidRPr="00D569EC">
        <w:rPr>
          <w:rFonts w:hint="eastAsia"/>
        </w:rPr>
        <w:t>近</w:t>
      </w:r>
      <w:r w:rsidRPr="00D569EC">
        <w:rPr>
          <w:rFonts w:hint="eastAsia"/>
        </w:rPr>
        <w:t>2</w:t>
      </w:r>
      <w:r w:rsidR="00AD46CB" w:rsidRPr="00D569EC">
        <w:rPr>
          <w:rFonts w:hint="eastAsia"/>
        </w:rPr>
        <w:t>6</w:t>
      </w:r>
      <w:r w:rsidRPr="00D569EC">
        <w:rPr>
          <w:rFonts w:hint="eastAsia"/>
        </w:rPr>
        <w:t>萬</w:t>
      </w:r>
      <w:r w:rsidR="00F830E0" w:rsidRPr="00D569EC">
        <w:rPr>
          <w:rFonts w:hint="eastAsia"/>
        </w:rPr>
        <w:t>個</w:t>
      </w:r>
      <w:r w:rsidRPr="00D569EC">
        <w:rPr>
          <w:rFonts w:hint="eastAsia"/>
        </w:rPr>
        <w:t>工作，過去</w:t>
      </w:r>
      <w:r w:rsidRPr="00D569EC">
        <w:rPr>
          <w:rFonts w:hint="eastAsia"/>
        </w:rPr>
        <w:t>10</w:t>
      </w:r>
      <w:r w:rsidRPr="00D569EC">
        <w:rPr>
          <w:rFonts w:hint="eastAsia"/>
        </w:rPr>
        <w:t>年中經濟貢獻超過</w:t>
      </w:r>
      <w:r w:rsidRPr="00D569EC">
        <w:rPr>
          <w:rFonts w:hint="eastAsia"/>
        </w:rPr>
        <w:t>1</w:t>
      </w:r>
      <w:r w:rsidR="000467FF" w:rsidRPr="00D569EC">
        <w:rPr>
          <w:rFonts w:hint="eastAsia"/>
        </w:rPr>
        <w:t>50</w:t>
      </w:r>
      <w:r w:rsidRPr="00D569EC">
        <w:rPr>
          <w:rFonts w:hint="eastAsia"/>
        </w:rPr>
        <w:t>億美元。</w:t>
      </w:r>
      <w:r w:rsidR="00F830E0" w:rsidRPr="00D569EC">
        <w:rPr>
          <w:rFonts w:hint="eastAsia"/>
        </w:rPr>
        <w:t>外商</w:t>
      </w:r>
      <w:r w:rsidR="000467FF" w:rsidRPr="00D569EC">
        <w:rPr>
          <w:rFonts w:hint="eastAsia"/>
        </w:rPr>
        <w:t>投資產業</w:t>
      </w:r>
      <w:r w:rsidR="00885D6D" w:rsidRPr="00D569EC">
        <w:rPr>
          <w:rFonts w:hint="eastAsia"/>
        </w:rPr>
        <w:t>主要有</w:t>
      </w:r>
      <w:r w:rsidR="00AD46CB" w:rsidRPr="00D569EC">
        <w:rPr>
          <w:rFonts w:hint="eastAsia"/>
        </w:rPr>
        <w:t>消費品</w:t>
      </w:r>
      <w:r w:rsidR="00384EA6" w:rsidRPr="00D569EC">
        <w:rPr>
          <w:rFonts w:hint="eastAsia"/>
        </w:rPr>
        <w:t>、</w:t>
      </w:r>
      <w:r w:rsidR="00AD46CB" w:rsidRPr="00D569EC">
        <w:rPr>
          <w:rFonts w:hint="eastAsia"/>
        </w:rPr>
        <w:t>塑</w:t>
      </w:r>
      <w:r w:rsidR="00384EA6" w:rsidRPr="00D569EC">
        <w:rPr>
          <w:rFonts w:hint="eastAsia"/>
        </w:rPr>
        <w:t>膠、</w:t>
      </w:r>
      <w:r w:rsidR="00AD46CB" w:rsidRPr="00D569EC">
        <w:rPr>
          <w:rFonts w:hint="eastAsia"/>
        </w:rPr>
        <w:t>汽車零</w:t>
      </w:r>
      <w:r w:rsidR="00384EA6" w:rsidRPr="00D569EC">
        <w:rPr>
          <w:rFonts w:hint="eastAsia"/>
        </w:rPr>
        <w:t>組</w:t>
      </w:r>
      <w:r w:rsidR="00AD46CB" w:rsidRPr="00D569EC">
        <w:rPr>
          <w:rFonts w:hint="eastAsia"/>
        </w:rPr>
        <w:t>件</w:t>
      </w:r>
      <w:r w:rsidR="00384EA6" w:rsidRPr="00D569EC">
        <w:rPr>
          <w:rFonts w:hint="eastAsia"/>
        </w:rPr>
        <w:t>、</w:t>
      </w:r>
      <w:r w:rsidR="00AD46CB" w:rsidRPr="00D569EC">
        <w:rPr>
          <w:rFonts w:hint="eastAsia"/>
        </w:rPr>
        <w:t>紡織品</w:t>
      </w:r>
      <w:r w:rsidR="00384EA6" w:rsidRPr="00D569EC">
        <w:rPr>
          <w:rFonts w:hint="eastAsia"/>
        </w:rPr>
        <w:t>、</w:t>
      </w:r>
      <w:r w:rsidR="00AD46CB" w:rsidRPr="00D569EC">
        <w:rPr>
          <w:rFonts w:hint="eastAsia"/>
        </w:rPr>
        <w:t>工業設備等。</w:t>
      </w:r>
      <w:r w:rsidR="000467FF" w:rsidRPr="00D569EC">
        <w:rPr>
          <w:rFonts w:hint="eastAsia"/>
        </w:rPr>
        <w:t>其中最大外資依序為</w:t>
      </w:r>
      <w:r w:rsidR="00AD46CB" w:rsidRPr="00D569EC">
        <w:rPr>
          <w:rFonts w:hint="eastAsia"/>
        </w:rPr>
        <w:t>德國</w:t>
      </w:r>
      <w:r w:rsidR="001D4A56" w:rsidRPr="00D569EC">
        <w:rPr>
          <w:rFonts w:hint="eastAsia"/>
        </w:rPr>
        <w:t>（</w:t>
      </w:r>
      <w:r w:rsidR="000467FF" w:rsidRPr="00D569EC">
        <w:rPr>
          <w:rFonts w:hint="eastAsia"/>
        </w:rPr>
        <w:t>114</w:t>
      </w:r>
      <w:r w:rsidR="000467FF" w:rsidRPr="00D569EC">
        <w:rPr>
          <w:rFonts w:hint="eastAsia"/>
        </w:rPr>
        <w:t>家公司</w:t>
      </w:r>
      <w:r w:rsidR="000467FF" w:rsidRPr="00D569EC">
        <w:rPr>
          <w:rFonts w:hint="eastAsia"/>
        </w:rPr>
        <w:t>/</w:t>
      </w:r>
      <w:r w:rsidR="000467FF" w:rsidRPr="00D569EC">
        <w:rPr>
          <w:rFonts w:hint="eastAsia"/>
        </w:rPr>
        <w:t>投資</w:t>
      </w:r>
      <w:r w:rsidR="000467FF" w:rsidRPr="00D569EC">
        <w:rPr>
          <w:rFonts w:hint="eastAsia"/>
        </w:rPr>
        <w:t>30</w:t>
      </w:r>
      <w:r w:rsidR="000467FF" w:rsidRPr="00D569EC">
        <w:rPr>
          <w:rFonts w:hint="eastAsia"/>
        </w:rPr>
        <w:t>億美元</w:t>
      </w:r>
      <w:r w:rsidR="000467FF" w:rsidRPr="00D569EC">
        <w:rPr>
          <w:rFonts w:hint="eastAsia"/>
        </w:rPr>
        <w:t>/</w:t>
      </w:r>
      <w:r w:rsidR="000467FF" w:rsidRPr="00D569EC">
        <w:rPr>
          <w:rFonts w:hint="eastAsia"/>
        </w:rPr>
        <w:t>創造</w:t>
      </w:r>
      <w:r w:rsidR="000467FF" w:rsidRPr="00D569EC">
        <w:rPr>
          <w:rFonts w:hint="eastAsia"/>
        </w:rPr>
        <w:t>12,052</w:t>
      </w:r>
      <w:r w:rsidR="000467FF" w:rsidRPr="00D569EC">
        <w:rPr>
          <w:rFonts w:hint="eastAsia"/>
        </w:rPr>
        <w:t>個就業</w:t>
      </w:r>
      <w:r w:rsidR="001D4A56" w:rsidRPr="00D569EC">
        <w:rPr>
          <w:rFonts w:hint="eastAsia"/>
        </w:rPr>
        <w:t>）</w:t>
      </w:r>
      <w:r w:rsidR="00384EA6" w:rsidRPr="00D569EC">
        <w:rPr>
          <w:rFonts w:hint="eastAsia"/>
        </w:rPr>
        <w:t>、</w:t>
      </w:r>
      <w:r w:rsidR="000467FF" w:rsidRPr="00D569EC">
        <w:rPr>
          <w:rFonts w:hint="eastAsia"/>
        </w:rPr>
        <w:t>日本</w:t>
      </w:r>
      <w:r w:rsidR="001D4A56" w:rsidRPr="00D569EC">
        <w:rPr>
          <w:rFonts w:hint="eastAsia"/>
        </w:rPr>
        <w:t>（</w:t>
      </w:r>
      <w:r w:rsidR="000467FF" w:rsidRPr="00D569EC">
        <w:rPr>
          <w:rFonts w:hint="eastAsia"/>
        </w:rPr>
        <w:t>53</w:t>
      </w:r>
      <w:r w:rsidR="000467FF" w:rsidRPr="00D569EC">
        <w:rPr>
          <w:rFonts w:hint="eastAsia"/>
        </w:rPr>
        <w:t>家</w:t>
      </w:r>
      <w:r w:rsidR="000467FF" w:rsidRPr="00D569EC">
        <w:rPr>
          <w:rFonts w:hint="eastAsia"/>
        </w:rPr>
        <w:t>/18</w:t>
      </w:r>
      <w:r w:rsidR="000467FF" w:rsidRPr="00D569EC">
        <w:rPr>
          <w:rFonts w:hint="eastAsia"/>
        </w:rPr>
        <w:t>億</w:t>
      </w:r>
      <w:r w:rsidR="000467FF" w:rsidRPr="00D569EC">
        <w:rPr>
          <w:rFonts w:hint="eastAsia"/>
        </w:rPr>
        <w:t>/5,265</w:t>
      </w:r>
      <w:r w:rsidR="000467FF" w:rsidRPr="00D569EC">
        <w:rPr>
          <w:rFonts w:hint="eastAsia"/>
        </w:rPr>
        <w:t>個</w:t>
      </w:r>
      <w:r w:rsidR="001D4A56" w:rsidRPr="00D569EC">
        <w:rPr>
          <w:rFonts w:hint="eastAsia"/>
        </w:rPr>
        <w:t>）</w:t>
      </w:r>
      <w:r w:rsidR="000467FF" w:rsidRPr="00D569EC">
        <w:rPr>
          <w:rFonts w:hint="eastAsia"/>
        </w:rPr>
        <w:t>、加拿大</w:t>
      </w:r>
      <w:r w:rsidR="001D4A56" w:rsidRPr="00D569EC">
        <w:rPr>
          <w:rFonts w:hint="eastAsia"/>
        </w:rPr>
        <w:t>（</w:t>
      </w:r>
      <w:r w:rsidR="000467FF" w:rsidRPr="00D569EC">
        <w:rPr>
          <w:rFonts w:hint="eastAsia"/>
        </w:rPr>
        <w:t>55</w:t>
      </w:r>
      <w:r w:rsidR="000467FF" w:rsidRPr="00D569EC">
        <w:rPr>
          <w:rFonts w:hint="eastAsia"/>
        </w:rPr>
        <w:t>家</w:t>
      </w:r>
      <w:r w:rsidR="000467FF" w:rsidRPr="00D569EC">
        <w:rPr>
          <w:rFonts w:hint="eastAsia"/>
        </w:rPr>
        <w:t>/16</w:t>
      </w:r>
      <w:r w:rsidR="000467FF" w:rsidRPr="00D569EC">
        <w:rPr>
          <w:rFonts w:hint="eastAsia"/>
        </w:rPr>
        <w:t>億</w:t>
      </w:r>
      <w:r w:rsidR="000467FF" w:rsidRPr="00D569EC">
        <w:rPr>
          <w:rFonts w:hint="eastAsia"/>
        </w:rPr>
        <w:t>/5,177</w:t>
      </w:r>
      <w:r w:rsidR="000467FF" w:rsidRPr="00D569EC">
        <w:rPr>
          <w:rFonts w:hint="eastAsia"/>
        </w:rPr>
        <w:t>個</w:t>
      </w:r>
      <w:r w:rsidR="001D4A56" w:rsidRPr="00D569EC">
        <w:rPr>
          <w:rFonts w:hint="eastAsia"/>
        </w:rPr>
        <w:t>）</w:t>
      </w:r>
      <w:r w:rsidR="000467FF" w:rsidRPr="00D569EC">
        <w:rPr>
          <w:rFonts w:hint="eastAsia"/>
        </w:rPr>
        <w:t>、丹麥</w:t>
      </w:r>
      <w:r w:rsidR="001D4A56" w:rsidRPr="00D569EC">
        <w:rPr>
          <w:rFonts w:hint="eastAsia"/>
        </w:rPr>
        <w:t>（</w:t>
      </w:r>
      <w:r w:rsidR="000467FF" w:rsidRPr="00D569EC">
        <w:rPr>
          <w:rFonts w:hint="eastAsia"/>
        </w:rPr>
        <w:t>10</w:t>
      </w:r>
      <w:r w:rsidR="000467FF" w:rsidRPr="00D569EC">
        <w:rPr>
          <w:rFonts w:hint="eastAsia"/>
        </w:rPr>
        <w:t>家</w:t>
      </w:r>
      <w:r w:rsidR="000467FF" w:rsidRPr="00D569EC">
        <w:rPr>
          <w:rFonts w:hint="eastAsia"/>
        </w:rPr>
        <w:t>/14</w:t>
      </w:r>
      <w:r w:rsidR="000467FF" w:rsidRPr="00D569EC">
        <w:rPr>
          <w:rFonts w:hint="eastAsia"/>
        </w:rPr>
        <w:t>億美元</w:t>
      </w:r>
      <w:r w:rsidR="000467FF" w:rsidRPr="00D569EC">
        <w:rPr>
          <w:rFonts w:hint="eastAsia"/>
        </w:rPr>
        <w:t>/1,420</w:t>
      </w:r>
      <w:r w:rsidR="000467FF" w:rsidRPr="00D569EC">
        <w:rPr>
          <w:rFonts w:hint="eastAsia"/>
        </w:rPr>
        <w:t>個</w:t>
      </w:r>
      <w:r w:rsidR="001D4A56" w:rsidRPr="00D569EC">
        <w:rPr>
          <w:rFonts w:hint="eastAsia"/>
        </w:rPr>
        <w:t>）</w:t>
      </w:r>
      <w:r w:rsidR="00384EA6" w:rsidRPr="00D569EC">
        <w:rPr>
          <w:rFonts w:hint="eastAsia"/>
        </w:rPr>
        <w:t>、</w:t>
      </w:r>
      <w:r w:rsidR="00AD46CB" w:rsidRPr="00D569EC">
        <w:rPr>
          <w:rFonts w:hint="eastAsia"/>
        </w:rPr>
        <w:t>瑞士</w:t>
      </w:r>
      <w:bookmarkStart w:id="10" w:name="_Hlk40521167"/>
      <w:r w:rsidR="001D4A56" w:rsidRPr="00D569EC">
        <w:rPr>
          <w:rFonts w:hint="eastAsia"/>
        </w:rPr>
        <w:t>（</w:t>
      </w:r>
      <w:r w:rsidR="000467FF" w:rsidRPr="00D569EC">
        <w:rPr>
          <w:rFonts w:hint="eastAsia"/>
        </w:rPr>
        <w:t>31</w:t>
      </w:r>
      <w:r w:rsidR="000467FF" w:rsidRPr="00D569EC">
        <w:rPr>
          <w:rFonts w:hint="eastAsia"/>
        </w:rPr>
        <w:t>家</w:t>
      </w:r>
      <w:r w:rsidR="000467FF" w:rsidRPr="00D569EC">
        <w:rPr>
          <w:rFonts w:hint="eastAsia"/>
        </w:rPr>
        <w:t>/12</w:t>
      </w:r>
      <w:r w:rsidR="000467FF" w:rsidRPr="00D569EC">
        <w:rPr>
          <w:rFonts w:hint="eastAsia"/>
        </w:rPr>
        <w:t>億美元</w:t>
      </w:r>
      <w:r w:rsidR="000467FF" w:rsidRPr="00D569EC">
        <w:rPr>
          <w:rFonts w:hint="eastAsia"/>
        </w:rPr>
        <w:t>/3,729</w:t>
      </w:r>
      <w:r w:rsidR="000467FF" w:rsidRPr="00D569EC">
        <w:rPr>
          <w:rFonts w:hint="eastAsia"/>
        </w:rPr>
        <w:t>個</w:t>
      </w:r>
      <w:r w:rsidR="001D4A56" w:rsidRPr="00D569EC">
        <w:rPr>
          <w:rFonts w:hint="eastAsia"/>
        </w:rPr>
        <w:t>）</w:t>
      </w:r>
      <w:bookmarkEnd w:id="10"/>
      <w:r w:rsidR="000467FF" w:rsidRPr="00D569EC">
        <w:rPr>
          <w:rFonts w:hint="eastAsia"/>
        </w:rPr>
        <w:t>、英國</w:t>
      </w:r>
      <w:r w:rsidR="001D4A56" w:rsidRPr="00D569EC">
        <w:rPr>
          <w:rFonts w:hint="eastAsia"/>
        </w:rPr>
        <w:t>（</w:t>
      </w:r>
      <w:r w:rsidR="00EE7FBC" w:rsidRPr="00D569EC">
        <w:rPr>
          <w:rFonts w:hint="eastAsia"/>
        </w:rPr>
        <w:t>73</w:t>
      </w:r>
      <w:r w:rsidR="000467FF" w:rsidRPr="00D569EC">
        <w:rPr>
          <w:rFonts w:hint="eastAsia"/>
        </w:rPr>
        <w:t>家</w:t>
      </w:r>
      <w:r w:rsidR="000467FF" w:rsidRPr="00D569EC">
        <w:rPr>
          <w:rFonts w:hint="eastAsia"/>
        </w:rPr>
        <w:t>/1</w:t>
      </w:r>
      <w:r w:rsidR="00EE7FBC" w:rsidRPr="00D569EC">
        <w:rPr>
          <w:rFonts w:hint="eastAsia"/>
        </w:rPr>
        <w:t>1</w:t>
      </w:r>
      <w:r w:rsidR="000467FF" w:rsidRPr="00D569EC">
        <w:rPr>
          <w:rFonts w:hint="eastAsia"/>
        </w:rPr>
        <w:t>億美元</w:t>
      </w:r>
      <w:r w:rsidR="000467FF" w:rsidRPr="00D569EC">
        <w:rPr>
          <w:rFonts w:hint="eastAsia"/>
        </w:rPr>
        <w:t>/</w:t>
      </w:r>
      <w:r w:rsidR="00EE7FBC" w:rsidRPr="00D569EC">
        <w:rPr>
          <w:rFonts w:hint="eastAsia"/>
        </w:rPr>
        <w:t>4</w:t>
      </w:r>
      <w:r w:rsidR="000467FF" w:rsidRPr="00D569EC">
        <w:rPr>
          <w:rFonts w:hint="eastAsia"/>
        </w:rPr>
        <w:t>,7</w:t>
      </w:r>
      <w:r w:rsidR="00EE7FBC" w:rsidRPr="00D569EC">
        <w:rPr>
          <w:rFonts w:hint="eastAsia"/>
        </w:rPr>
        <w:t>12</w:t>
      </w:r>
      <w:r w:rsidR="000467FF" w:rsidRPr="00D569EC">
        <w:rPr>
          <w:rFonts w:hint="eastAsia"/>
        </w:rPr>
        <w:t>個</w:t>
      </w:r>
      <w:r w:rsidR="001D4A56" w:rsidRPr="00D569EC">
        <w:rPr>
          <w:rFonts w:hint="eastAsia"/>
        </w:rPr>
        <w:t>）</w:t>
      </w:r>
      <w:r w:rsidR="000467FF" w:rsidRPr="00D569EC">
        <w:rPr>
          <w:rFonts w:hint="eastAsia"/>
        </w:rPr>
        <w:t>、義大利</w:t>
      </w:r>
      <w:r w:rsidR="001D4A56" w:rsidRPr="00D569EC">
        <w:rPr>
          <w:rFonts w:hint="eastAsia"/>
        </w:rPr>
        <w:t>（</w:t>
      </w:r>
      <w:r w:rsidR="00EE7FBC" w:rsidRPr="00D569EC">
        <w:rPr>
          <w:rFonts w:hint="eastAsia"/>
        </w:rPr>
        <w:t>29</w:t>
      </w:r>
      <w:r w:rsidR="000467FF" w:rsidRPr="00D569EC">
        <w:rPr>
          <w:rFonts w:hint="eastAsia"/>
        </w:rPr>
        <w:t>家</w:t>
      </w:r>
      <w:r w:rsidR="000467FF" w:rsidRPr="00D569EC">
        <w:rPr>
          <w:rFonts w:hint="eastAsia"/>
        </w:rPr>
        <w:t>/</w:t>
      </w:r>
      <w:r w:rsidR="00EE7FBC" w:rsidRPr="00D569EC">
        <w:rPr>
          <w:rFonts w:hint="eastAsia"/>
        </w:rPr>
        <w:t>7.5</w:t>
      </w:r>
      <w:r w:rsidR="000467FF" w:rsidRPr="00D569EC">
        <w:rPr>
          <w:rFonts w:hint="eastAsia"/>
        </w:rPr>
        <w:t>億美元</w:t>
      </w:r>
      <w:r w:rsidR="000467FF" w:rsidRPr="00D569EC">
        <w:rPr>
          <w:rFonts w:hint="eastAsia"/>
        </w:rPr>
        <w:t>/</w:t>
      </w:r>
      <w:r w:rsidR="00EE7FBC" w:rsidRPr="00D569EC">
        <w:rPr>
          <w:rFonts w:hint="eastAsia"/>
        </w:rPr>
        <w:t>2</w:t>
      </w:r>
      <w:r w:rsidR="000467FF" w:rsidRPr="00D569EC">
        <w:rPr>
          <w:rFonts w:hint="eastAsia"/>
        </w:rPr>
        <w:t>,</w:t>
      </w:r>
      <w:r w:rsidR="00EE7FBC" w:rsidRPr="00D569EC">
        <w:rPr>
          <w:rFonts w:hint="eastAsia"/>
        </w:rPr>
        <w:t>717</w:t>
      </w:r>
      <w:r w:rsidR="000467FF" w:rsidRPr="00D569EC">
        <w:rPr>
          <w:rFonts w:hint="eastAsia"/>
        </w:rPr>
        <w:t>個</w:t>
      </w:r>
      <w:r w:rsidR="001D4A56" w:rsidRPr="00D569EC">
        <w:rPr>
          <w:rFonts w:hint="eastAsia"/>
        </w:rPr>
        <w:t>）</w:t>
      </w:r>
      <w:r w:rsidR="000467FF" w:rsidRPr="00D569EC">
        <w:rPr>
          <w:rFonts w:hint="eastAsia"/>
        </w:rPr>
        <w:t>、中國</w:t>
      </w:r>
      <w:r w:rsidR="00DC3F59" w:rsidRPr="00D569EC">
        <w:rPr>
          <w:rFonts w:hint="eastAsia"/>
        </w:rPr>
        <w:t>大陸</w:t>
      </w:r>
      <w:r w:rsidR="001D4A56" w:rsidRPr="00D569EC">
        <w:rPr>
          <w:rFonts w:hint="eastAsia"/>
        </w:rPr>
        <w:t>（</w:t>
      </w:r>
      <w:r w:rsidR="00EE7FBC" w:rsidRPr="00D569EC">
        <w:rPr>
          <w:rFonts w:hint="eastAsia"/>
        </w:rPr>
        <w:t>30</w:t>
      </w:r>
      <w:r w:rsidR="000467FF" w:rsidRPr="00D569EC">
        <w:rPr>
          <w:rFonts w:hint="eastAsia"/>
        </w:rPr>
        <w:t>家</w:t>
      </w:r>
      <w:r w:rsidR="000467FF" w:rsidRPr="00D569EC">
        <w:rPr>
          <w:rFonts w:hint="eastAsia"/>
        </w:rPr>
        <w:t>/</w:t>
      </w:r>
      <w:r w:rsidR="00EE7FBC" w:rsidRPr="00D569EC">
        <w:rPr>
          <w:rFonts w:hint="eastAsia"/>
        </w:rPr>
        <w:t>5.4</w:t>
      </w:r>
      <w:r w:rsidR="000467FF" w:rsidRPr="00D569EC">
        <w:rPr>
          <w:rFonts w:hint="eastAsia"/>
        </w:rPr>
        <w:t>億美元</w:t>
      </w:r>
      <w:r w:rsidR="000467FF" w:rsidRPr="00D569EC">
        <w:rPr>
          <w:rFonts w:hint="eastAsia"/>
        </w:rPr>
        <w:t>/</w:t>
      </w:r>
      <w:r w:rsidR="00EE7FBC" w:rsidRPr="00D569EC">
        <w:rPr>
          <w:rFonts w:hint="eastAsia"/>
        </w:rPr>
        <w:t>1</w:t>
      </w:r>
      <w:r w:rsidR="000467FF" w:rsidRPr="00D569EC">
        <w:rPr>
          <w:rFonts w:hint="eastAsia"/>
        </w:rPr>
        <w:t>,</w:t>
      </w:r>
      <w:r w:rsidR="00EE7FBC" w:rsidRPr="00D569EC">
        <w:rPr>
          <w:rFonts w:hint="eastAsia"/>
        </w:rPr>
        <w:t>842</w:t>
      </w:r>
      <w:r w:rsidR="000467FF" w:rsidRPr="00D569EC">
        <w:rPr>
          <w:rFonts w:hint="eastAsia"/>
        </w:rPr>
        <w:t>個</w:t>
      </w:r>
      <w:r w:rsidR="001D4A56" w:rsidRPr="00D569EC">
        <w:rPr>
          <w:rFonts w:hint="eastAsia"/>
        </w:rPr>
        <w:t>）</w:t>
      </w:r>
      <w:r w:rsidR="000467FF" w:rsidRPr="00D569EC">
        <w:rPr>
          <w:rFonts w:hint="eastAsia"/>
        </w:rPr>
        <w:t>、以色列</w:t>
      </w:r>
      <w:r w:rsidR="001D4A56" w:rsidRPr="00D569EC">
        <w:rPr>
          <w:rFonts w:hint="eastAsia"/>
        </w:rPr>
        <w:t>（</w:t>
      </w:r>
      <w:r w:rsidR="00EE7FBC" w:rsidRPr="00D569EC">
        <w:rPr>
          <w:rFonts w:hint="eastAsia"/>
        </w:rPr>
        <w:t>15</w:t>
      </w:r>
      <w:r w:rsidR="000467FF" w:rsidRPr="00D569EC">
        <w:rPr>
          <w:rFonts w:hint="eastAsia"/>
        </w:rPr>
        <w:t>家</w:t>
      </w:r>
      <w:r w:rsidR="000467FF" w:rsidRPr="00D569EC">
        <w:rPr>
          <w:rFonts w:hint="eastAsia"/>
        </w:rPr>
        <w:t>/</w:t>
      </w:r>
      <w:r w:rsidR="00EE7FBC" w:rsidRPr="00D569EC">
        <w:rPr>
          <w:rFonts w:hint="eastAsia"/>
        </w:rPr>
        <w:t>5.3</w:t>
      </w:r>
      <w:r w:rsidR="000467FF" w:rsidRPr="00D569EC">
        <w:rPr>
          <w:rFonts w:hint="eastAsia"/>
        </w:rPr>
        <w:t>億美元</w:t>
      </w:r>
      <w:r w:rsidR="000467FF" w:rsidRPr="00D569EC">
        <w:rPr>
          <w:rFonts w:hint="eastAsia"/>
        </w:rPr>
        <w:t>/</w:t>
      </w:r>
      <w:r w:rsidR="00EE7FBC" w:rsidRPr="00D569EC">
        <w:rPr>
          <w:rFonts w:hint="eastAsia"/>
        </w:rPr>
        <w:t>867</w:t>
      </w:r>
      <w:r w:rsidR="000467FF" w:rsidRPr="00D569EC">
        <w:rPr>
          <w:rFonts w:hint="eastAsia"/>
        </w:rPr>
        <w:t>個</w:t>
      </w:r>
      <w:r w:rsidR="001D4A56" w:rsidRPr="00D569EC">
        <w:rPr>
          <w:rFonts w:hint="eastAsia"/>
        </w:rPr>
        <w:t>）</w:t>
      </w:r>
      <w:r w:rsidR="000467FF" w:rsidRPr="00D569EC">
        <w:rPr>
          <w:rFonts w:hint="eastAsia"/>
        </w:rPr>
        <w:t>、法國</w:t>
      </w:r>
      <w:r w:rsidR="001D4A56" w:rsidRPr="00D569EC">
        <w:rPr>
          <w:rFonts w:hint="eastAsia"/>
        </w:rPr>
        <w:t>（</w:t>
      </w:r>
      <w:r w:rsidR="00EE7FBC" w:rsidRPr="00D569EC">
        <w:rPr>
          <w:rFonts w:hint="eastAsia"/>
        </w:rPr>
        <w:t>15</w:t>
      </w:r>
      <w:r w:rsidR="000467FF" w:rsidRPr="00D569EC">
        <w:rPr>
          <w:rFonts w:hint="eastAsia"/>
        </w:rPr>
        <w:t>家</w:t>
      </w:r>
      <w:r w:rsidR="000467FF" w:rsidRPr="00D569EC">
        <w:rPr>
          <w:rFonts w:hint="eastAsia"/>
        </w:rPr>
        <w:t>/1</w:t>
      </w:r>
      <w:r w:rsidR="00EE7FBC" w:rsidRPr="00D569EC">
        <w:rPr>
          <w:rFonts w:hint="eastAsia"/>
        </w:rPr>
        <w:t>3.6</w:t>
      </w:r>
      <w:r w:rsidR="000467FF" w:rsidRPr="00D569EC">
        <w:rPr>
          <w:rFonts w:hint="eastAsia"/>
        </w:rPr>
        <w:t>億美元</w:t>
      </w:r>
      <w:r w:rsidR="000467FF" w:rsidRPr="00D569EC">
        <w:rPr>
          <w:rFonts w:hint="eastAsia"/>
        </w:rPr>
        <w:t>/</w:t>
      </w:r>
      <w:r w:rsidR="00EE7FBC" w:rsidRPr="00D569EC">
        <w:rPr>
          <w:rFonts w:hint="eastAsia"/>
        </w:rPr>
        <w:t>1</w:t>
      </w:r>
      <w:r w:rsidR="000467FF" w:rsidRPr="00D569EC">
        <w:rPr>
          <w:rFonts w:hint="eastAsia"/>
        </w:rPr>
        <w:t>,</w:t>
      </w:r>
      <w:r w:rsidR="00EE7FBC" w:rsidRPr="00D569EC">
        <w:rPr>
          <w:rFonts w:hint="eastAsia"/>
        </w:rPr>
        <w:t>388</w:t>
      </w:r>
      <w:r w:rsidR="000467FF" w:rsidRPr="00D569EC">
        <w:rPr>
          <w:rFonts w:hint="eastAsia"/>
        </w:rPr>
        <w:t>個</w:t>
      </w:r>
      <w:r w:rsidR="001D4A56" w:rsidRPr="00D569EC">
        <w:rPr>
          <w:rFonts w:hint="eastAsia"/>
        </w:rPr>
        <w:t>）</w:t>
      </w:r>
      <w:r w:rsidR="000467FF" w:rsidRPr="00D569EC">
        <w:rPr>
          <w:rFonts w:hint="eastAsia"/>
        </w:rPr>
        <w:t>、瑞典</w:t>
      </w:r>
      <w:r w:rsidR="001D4A56" w:rsidRPr="00D569EC">
        <w:rPr>
          <w:rFonts w:hint="eastAsia"/>
        </w:rPr>
        <w:t>（</w:t>
      </w:r>
      <w:r w:rsidR="00EE7FBC" w:rsidRPr="00D569EC">
        <w:rPr>
          <w:rFonts w:hint="eastAsia"/>
        </w:rPr>
        <w:t>18</w:t>
      </w:r>
      <w:r w:rsidR="000467FF" w:rsidRPr="00D569EC">
        <w:rPr>
          <w:rFonts w:hint="eastAsia"/>
        </w:rPr>
        <w:t>家</w:t>
      </w:r>
      <w:r w:rsidR="000467FF" w:rsidRPr="00D569EC">
        <w:rPr>
          <w:rFonts w:hint="eastAsia"/>
        </w:rPr>
        <w:t>/</w:t>
      </w:r>
      <w:r w:rsidR="00EE7FBC" w:rsidRPr="00D569EC">
        <w:rPr>
          <w:rFonts w:hint="eastAsia"/>
        </w:rPr>
        <w:t>3.3</w:t>
      </w:r>
      <w:r w:rsidR="000467FF" w:rsidRPr="00D569EC">
        <w:rPr>
          <w:rFonts w:hint="eastAsia"/>
        </w:rPr>
        <w:t>億美元</w:t>
      </w:r>
      <w:r w:rsidR="000467FF" w:rsidRPr="00D569EC">
        <w:rPr>
          <w:rFonts w:hint="eastAsia"/>
        </w:rPr>
        <w:t>/</w:t>
      </w:r>
      <w:r w:rsidR="00EE7FBC" w:rsidRPr="00D569EC">
        <w:rPr>
          <w:rFonts w:hint="eastAsia"/>
        </w:rPr>
        <w:t>1</w:t>
      </w:r>
      <w:r w:rsidR="000467FF" w:rsidRPr="00D569EC">
        <w:rPr>
          <w:rFonts w:hint="eastAsia"/>
        </w:rPr>
        <w:t>,</w:t>
      </w:r>
      <w:r w:rsidR="00EE7FBC" w:rsidRPr="00D569EC">
        <w:rPr>
          <w:rFonts w:hint="eastAsia"/>
        </w:rPr>
        <w:t>420</w:t>
      </w:r>
      <w:r w:rsidR="000467FF" w:rsidRPr="00D569EC">
        <w:rPr>
          <w:rFonts w:hint="eastAsia"/>
        </w:rPr>
        <w:t>個</w:t>
      </w:r>
      <w:r w:rsidR="001D4A56" w:rsidRPr="00D569EC">
        <w:rPr>
          <w:rFonts w:hint="eastAsia"/>
        </w:rPr>
        <w:t>）</w:t>
      </w:r>
      <w:r w:rsidR="000467FF" w:rsidRPr="00D569EC">
        <w:rPr>
          <w:rFonts w:hint="eastAsia"/>
        </w:rPr>
        <w:t>、和西班牙</w:t>
      </w:r>
      <w:r w:rsidR="001D4A56" w:rsidRPr="00D569EC">
        <w:rPr>
          <w:rFonts w:hint="eastAsia"/>
        </w:rPr>
        <w:t>（</w:t>
      </w:r>
      <w:r w:rsidR="00EE7FBC" w:rsidRPr="00D569EC">
        <w:rPr>
          <w:rFonts w:hint="eastAsia"/>
        </w:rPr>
        <w:t>7</w:t>
      </w:r>
      <w:r w:rsidR="000467FF" w:rsidRPr="00D569EC">
        <w:rPr>
          <w:rFonts w:hint="eastAsia"/>
        </w:rPr>
        <w:t>家</w:t>
      </w:r>
      <w:r w:rsidR="000467FF" w:rsidRPr="00D569EC">
        <w:rPr>
          <w:rFonts w:hint="eastAsia"/>
        </w:rPr>
        <w:t>/</w:t>
      </w:r>
      <w:r w:rsidR="00EE7FBC" w:rsidRPr="00D569EC">
        <w:rPr>
          <w:rFonts w:hint="eastAsia"/>
        </w:rPr>
        <w:t>3.1</w:t>
      </w:r>
      <w:r w:rsidR="000467FF" w:rsidRPr="00D569EC">
        <w:rPr>
          <w:rFonts w:hint="eastAsia"/>
        </w:rPr>
        <w:t>億美元</w:t>
      </w:r>
      <w:r w:rsidR="000467FF" w:rsidRPr="00D569EC">
        <w:rPr>
          <w:rFonts w:hint="eastAsia"/>
        </w:rPr>
        <w:t>/</w:t>
      </w:r>
      <w:r w:rsidR="00EE7FBC" w:rsidRPr="00D569EC">
        <w:rPr>
          <w:rFonts w:hint="eastAsia"/>
        </w:rPr>
        <w:t>662</w:t>
      </w:r>
      <w:r w:rsidR="000467FF" w:rsidRPr="00D569EC">
        <w:rPr>
          <w:rFonts w:hint="eastAsia"/>
        </w:rPr>
        <w:t>個</w:t>
      </w:r>
      <w:r w:rsidR="001D4A56" w:rsidRPr="00D569EC">
        <w:rPr>
          <w:rFonts w:hint="eastAsia"/>
        </w:rPr>
        <w:t>）</w:t>
      </w:r>
      <w:r w:rsidR="00AD46CB" w:rsidRPr="00D569EC">
        <w:rPr>
          <w:rFonts w:hint="eastAsia"/>
        </w:rPr>
        <w:t>。</w:t>
      </w:r>
    </w:p>
    <w:p w14:paraId="404CE806" w14:textId="204A25F1" w:rsidR="00885D6D" w:rsidRPr="00D569EC" w:rsidRDefault="00885D6D" w:rsidP="00DC3F59">
      <w:pPr>
        <w:pStyle w:val="-1"/>
      </w:pPr>
      <w:r w:rsidRPr="00D569EC">
        <w:rPr>
          <w:rFonts w:hint="eastAsia"/>
        </w:rPr>
        <w:t>外資</w:t>
      </w:r>
      <w:r w:rsidR="008919D5" w:rsidRPr="00D569EC">
        <w:rPr>
          <w:rFonts w:hint="eastAsia"/>
        </w:rPr>
        <w:t>創造最多就業的為製造業，僱用</w:t>
      </w:r>
      <w:r w:rsidR="008919D5" w:rsidRPr="00D569EC">
        <w:rPr>
          <w:rFonts w:hint="eastAsia"/>
        </w:rPr>
        <w:t>25,567</w:t>
      </w:r>
      <w:r w:rsidR="008919D5" w:rsidRPr="00D569EC">
        <w:rPr>
          <w:rFonts w:hint="eastAsia"/>
        </w:rPr>
        <w:t>個員工，</w:t>
      </w:r>
      <w:r w:rsidRPr="00D569EC">
        <w:rPr>
          <w:rFonts w:hint="eastAsia"/>
        </w:rPr>
        <w:t>投入項目依序為：製藥</w:t>
      </w:r>
      <w:bookmarkStart w:id="11" w:name="_Hlk40521534"/>
      <w:r w:rsidR="001D4A56" w:rsidRPr="00D569EC">
        <w:rPr>
          <w:rFonts w:hint="eastAsia"/>
        </w:rPr>
        <w:t>（</w:t>
      </w:r>
      <w:r w:rsidRPr="00D569EC">
        <w:rPr>
          <w:rFonts w:hint="eastAsia"/>
        </w:rPr>
        <w:t>21</w:t>
      </w:r>
      <w:r w:rsidRPr="00D569EC">
        <w:rPr>
          <w:rFonts w:hint="eastAsia"/>
        </w:rPr>
        <w:t>億美元</w:t>
      </w:r>
      <w:r w:rsidR="001D4A56" w:rsidRPr="00D569EC">
        <w:rPr>
          <w:rFonts w:hint="eastAsia"/>
        </w:rPr>
        <w:t>）</w:t>
      </w:r>
      <w:r w:rsidRPr="00D569EC">
        <w:rPr>
          <w:rFonts w:hint="eastAsia"/>
        </w:rPr>
        <w:t>、</w:t>
      </w:r>
      <w:bookmarkEnd w:id="11"/>
      <w:r w:rsidRPr="00D569EC">
        <w:rPr>
          <w:rFonts w:hint="eastAsia"/>
        </w:rPr>
        <w:t>汽車零組件</w:t>
      </w:r>
      <w:bookmarkStart w:id="12" w:name="_Hlk40521712"/>
      <w:r w:rsidR="001D4A56" w:rsidRPr="00D569EC">
        <w:rPr>
          <w:rFonts w:hint="eastAsia"/>
        </w:rPr>
        <w:t>（</w:t>
      </w:r>
      <w:r w:rsidRPr="00D569EC">
        <w:rPr>
          <w:rFonts w:hint="eastAsia"/>
        </w:rPr>
        <w:t>15</w:t>
      </w:r>
      <w:r w:rsidRPr="00D569EC">
        <w:rPr>
          <w:rFonts w:hint="eastAsia"/>
        </w:rPr>
        <w:t>億美元</w:t>
      </w:r>
      <w:r w:rsidR="001D4A56" w:rsidRPr="00D569EC">
        <w:rPr>
          <w:rFonts w:hint="eastAsia"/>
        </w:rPr>
        <w:t>）</w:t>
      </w:r>
      <w:bookmarkEnd w:id="12"/>
      <w:r w:rsidRPr="00D569EC">
        <w:rPr>
          <w:rFonts w:hint="eastAsia"/>
        </w:rPr>
        <w:t>、紡織</w:t>
      </w:r>
      <w:r w:rsidR="001D4A56" w:rsidRPr="00D569EC">
        <w:rPr>
          <w:rFonts w:hint="eastAsia"/>
        </w:rPr>
        <w:t>（</w:t>
      </w:r>
      <w:r w:rsidRPr="00D569EC">
        <w:rPr>
          <w:rFonts w:hint="eastAsia"/>
        </w:rPr>
        <w:t>10</w:t>
      </w:r>
      <w:r w:rsidRPr="00D569EC">
        <w:rPr>
          <w:rFonts w:hint="eastAsia"/>
        </w:rPr>
        <w:t>億美元</w:t>
      </w:r>
      <w:r w:rsidR="001D4A56" w:rsidRPr="00D569EC">
        <w:rPr>
          <w:rFonts w:hint="eastAsia"/>
        </w:rPr>
        <w:t>）</w:t>
      </w:r>
      <w:r w:rsidRPr="00D569EC">
        <w:rPr>
          <w:rFonts w:hint="eastAsia"/>
        </w:rPr>
        <w:t>、化學</w:t>
      </w:r>
      <w:r w:rsidR="001D4A56" w:rsidRPr="00D569EC">
        <w:rPr>
          <w:rFonts w:hint="eastAsia"/>
        </w:rPr>
        <w:t>（</w:t>
      </w:r>
      <w:r w:rsidRPr="00D569EC">
        <w:rPr>
          <w:rFonts w:hint="eastAsia"/>
        </w:rPr>
        <w:t>7.5</w:t>
      </w:r>
      <w:r w:rsidRPr="00D569EC">
        <w:rPr>
          <w:rFonts w:hint="eastAsia"/>
        </w:rPr>
        <w:t>億美元</w:t>
      </w:r>
      <w:r w:rsidR="001D4A56" w:rsidRPr="00D569EC">
        <w:rPr>
          <w:rFonts w:hint="eastAsia"/>
        </w:rPr>
        <w:t>）</w:t>
      </w:r>
      <w:r w:rsidRPr="00D569EC">
        <w:rPr>
          <w:rFonts w:hint="eastAsia"/>
        </w:rPr>
        <w:t>、替代能源</w:t>
      </w:r>
      <w:r w:rsidR="001D4A56" w:rsidRPr="00D569EC">
        <w:rPr>
          <w:rFonts w:hint="eastAsia"/>
        </w:rPr>
        <w:t>（</w:t>
      </w:r>
      <w:r w:rsidRPr="00D569EC">
        <w:rPr>
          <w:rFonts w:hint="eastAsia"/>
        </w:rPr>
        <w:t>7.4</w:t>
      </w:r>
      <w:r w:rsidRPr="00D569EC">
        <w:rPr>
          <w:rFonts w:hint="eastAsia"/>
        </w:rPr>
        <w:t>億美元</w:t>
      </w:r>
      <w:r w:rsidR="001D4A56" w:rsidRPr="00D569EC">
        <w:rPr>
          <w:rFonts w:hint="eastAsia"/>
        </w:rPr>
        <w:t>）</w:t>
      </w:r>
      <w:r w:rsidRPr="00D569EC">
        <w:rPr>
          <w:rFonts w:hint="eastAsia"/>
        </w:rPr>
        <w:t>、工業機械</w:t>
      </w:r>
      <w:r w:rsidR="001D4A56" w:rsidRPr="00D569EC">
        <w:rPr>
          <w:rFonts w:hint="eastAsia"/>
        </w:rPr>
        <w:t>（</w:t>
      </w:r>
      <w:r w:rsidRPr="00D569EC">
        <w:rPr>
          <w:rFonts w:hint="eastAsia"/>
        </w:rPr>
        <w:t>7.3</w:t>
      </w:r>
      <w:r w:rsidRPr="00D569EC">
        <w:rPr>
          <w:rFonts w:hint="eastAsia"/>
        </w:rPr>
        <w:t>億美元</w:t>
      </w:r>
      <w:r w:rsidR="001D4A56" w:rsidRPr="00D569EC">
        <w:rPr>
          <w:rFonts w:hint="eastAsia"/>
        </w:rPr>
        <w:t>）</w:t>
      </w:r>
      <w:r w:rsidRPr="00D569EC">
        <w:rPr>
          <w:rFonts w:hint="eastAsia"/>
        </w:rPr>
        <w:t>、橡膠</w:t>
      </w:r>
      <w:r w:rsidR="001D4A56" w:rsidRPr="00D569EC">
        <w:rPr>
          <w:rFonts w:hint="eastAsia"/>
        </w:rPr>
        <w:t>（</w:t>
      </w:r>
      <w:r w:rsidRPr="00D569EC">
        <w:rPr>
          <w:rFonts w:hint="eastAsia"/>
        </w:rPr>
        <w:t>6.9</w:t>
      </w:r>
      <w:r w:rsidRPr="00D569EC">
        <w:rPr>
          <w:rFonts w:hint="eastAsia"/>
        </w:rPr>
        <w:t>億美元</w:t>
      </w:r>
      <w:r w:rsidR="001D4A56" w:rsidRPr="00D569EC">
        <w:rPr>
          <w:rFonts w:hint="eastAsia"/>
        </w:rPr>
        <w:t>）</w:t>
      </w:r>
      <w:r w:rsidRPr="00D569EC">
        <w:rPr>
          <w:rFonts w:hint="eastAsia"/>
        </w:rPr>
        <w:t>、電子零部件</w:t>
      </w:r>
      <w:r w:rsidR="001D4A56" w:rsidRPr="00D569EC">
        <w:rPr>
          <w:rFonts w:hint="eastAsia"/>
        </w:rPr>
        <w:t>（</w:t>
      </w:r>
      <w:r w:rsidRPr="00D569EC">
        <w:rPr>
          <w:rFonts w:hint="eastAsia"/>
        </w:rPr>
        <w:t>6.4</w:t>
      </w:r>
      <w:r w:rsidRPr="00D569EC">
        <w:rPr>
          <w:rFonts w:hint="eastAsia"/>
        </w:rPr>
        <w:t>億美元</w:t>
      </w:r>
      <w:r w:rsidR="001D4A56" w:rsidRPr="00D569EC">
        <w:rPr>
          <w:rFonts w:hint="eastAsia"/>
        </w:rPr>
        <w:t>）</w:t>
      </w:r>
      <w:r w:rsidRPr="00D569EC">
        <w:rPr>
          <w:rFonts w:hint="eastAsia"/>
        </w:rPr>
        <w:t>、紙類產品</w:t>
      </w:r>
      <w:r w:rsidR="001D4A56" w:rsidRPr="00D569EC">
        <w:rPr>
          <w:rFonts w:hint="eastAsia"/>
        </w:rPr>
        <w:t>（</w:t>
      </w:r>
      <w:r w:rsidR="008919D5" w:rsidRPr="00D569EC">
        <w:rPr>
          <w:rFonts w:hint="eastAsia"/>
        </w:rPr>
        <w:t>5.7</w:t>
      </w:r>
      <w:r w:rsidRPr="00D569EC">
        <w:rPr>
          <w:rFonts w:hint="eastAsia"/>
        </w:rPr>
        <w:t>億美元</w:t>
      </w:r>
      <w:r w:rsidR="001D4A56" w:rsidRPr="00D569EC">
        <w:rPr>
          <w:rFonts w:hint="eastAsia"/>
        </w:rPr>
        <w:t>）</w:t>
      </w:r>
      <w:r w:rsidRPr="00D569EC">
        <w:rPr>
          <w:rFonts w:hint="eastAsia"/>
        </w:rPr>
        <w:t>、消費者用品</w:t>
      </w:r>
      <w:r w:rsidR="001D4A56" w:rsidRPr="00D569EC">
        <w:rPr>
          <w:rFonts w:hint="eastAsia"/>
        </w:rPr>
        <w:t>（</w:t>
      </w:r>
      <w:r w:rsidR="008919D5" w:rsidRPr="00D569EC">
        <w:rPr>
          <w:rFonts w:hint="eastAsia"/>
        </w:rPr>
        <w:t>5.4</w:t>
      </w:r>
      <w:r w:rsidRPr="00D569EC">
        <w:rPr>
          <w:rFonts w:hint="eastAsia"/>
        </w:rPr>
        <w:t>億美元</w:t>
      </w:r>
      <w:r w:rsidR="001D4A56" w:rsidRPr="00D569EC">
        <w:rPr>
          <w:rFonts w:hint="eastAsia"/>
        </w:rPr>
        <w:t>）</w:t>
      </w:r>
      <w:r w:rsidRPr="00D569EC">
        <w:rPr>
          <w:rFonts w:hint="eastAsia"/>
        </w:rPr>
        <w:t>、汽車</w:t>
      </w:r>
      <w:r w:rsidRPr="00D569EC">
        <w:rPr>
          <w:rFonts w:hint="eastAsia"/>
        </w:rPr>
        <w:t>OEM</w:t>
      </w:r>
      <w:r w:rsidRPr="00D569EC">
        <w:rPr>
          <w:rFonts w:hint="eastAsia"/>
        </w:rPr>
        <w:t>廠</w:t>
      </w:r>
      <w:r w:rsidR="001D4A56" w:rsidRPr="00D569EC">
        <w:rPr>
          <w:rFonts w:hint="eastAsia"/>
        </w:rPr>
        <w:t>（</w:t>
      </w:r>
      <w:r w:rsidR="008919D5" w:rsidRPr="00D569EC">
        <w:rPr>
          <w:rFonts w:hint="eastAsia"/>
        </w:rPr>
        <w:t>5.4</w:t>
      </w:r>
      <w:r w:rsidRPr="00D569EC">
        <w:rPr>
          <w:rFonts w:hint="eastAsia"/>
        </w:rPr>
        <w:t>億美元</w:t>
      </w:r>
      <w:r w:rsidR="001D4A56" w:rsidRPr="00D569EC">
        <w:rPr>
          <w:rFonts w:hint="eastAsia"/>
        </w:rPr>
        <w:t>）</w:t>
      </w:r>
      <w:r w:rsidRPr="00D569EC">
        <w:rPr>
          <w:rFonts w:hint="eastAsia"/>
        </w:rPr>
        <w:t>、塑膠</w:t>
      </w:r>
      <w:r w:rsidR="001D4A56" w:rsidRPr="00D569EC">
        <w:rPr>
          <w:rFonts w:hint="eastAsia"/>
        </w:rPr>
        <w:t>（</w:t>
      </w:r>
      <w:r w:rsidR="008919D5" w:rsidRPr="00D569EC">
        <w:rPr>
          <w:rFonts w:hint="eastAsia"/>
        </w:rPr>
        <w:t>4.8</w:t>
      </w:r>
      <w:r w:rsidRPr="00D569EC">
        <w:rPr>
          <w:rFonts w:hint="eastAsia"/>
        </w:rPr>
        <w:t>億美元</w:t>
      </w:r>
      <w:r w:rsidR="001D4A56" w:rsidRPr="00D569EC">
        <w:rPr>
          <w:rFonts w:hint="eastAsia"/>
        </w:rPr>
        <w:t>）</w:t>
      </w:r>
      <w:r w:rsidRPr="00D569EC">
        <w:rPr>
          <w:rFonts w:hint="eastAsia"/>
        </w:rPr>
        <w:t>、生物科技等</w:t>
      </w:r>
      <w:r w:rsidR="001D4A56" w:rsidRPr="00D569EC">
        <w:rPr>
          <w:rFonts w:hint="eastAsia"/>
        </w:rPr>
        <w:t>（</w:t>
      </w:r>
      <w:r w:rsidR="008919D5" w:rsidRPr="00D569EC">
        <w:rPr>
          <w:rFonts w:hint="eastAsia"/>
        </w:rPr>
        <w:t>4.6</w:t>
      </w:r>
      <w:r w:rsidRPr="00D569EC">
        <w:rPr>
          <w:rFonts w:hint="eastAsia"/>
        </w:rPr>
        <w:t>億美元</w:t>
      </w:r>
      <w:r w:rsidR="001D4A56" w:rsidRPr="00D569EC">
        <w:rPr>
          <w:rFonts w:hint="eastAsia"/>
        </w:rPr>
        <w:t>）</w:t>
      </w:r>
      <w:r w:rsidRPr="00D569EC">
        <w:rPr>
          <w:rFonts w:hint="eastAsia"/>
        </w:rPr>
        <w:t>。</w:t>
      </w:r>
      <w:r w:rsidR="008919D5" w:rsidRPr="00D569EC">
        <w:rPr>
          <w:rFonts w:hint="eastAsia"/>
        </w:rPr>
        <w:t>知名外商公司有：</w:t>
      </w:r>
      <w:r w:rsidR="008919D5" w:rsidRPr="00D569EC">
        <w:rPr>
          <w:rFonts w:hint="eastAsia"/>
        </w:rPr>
        <w:t>Bridgestone/Firestone</w:t>
      </w:r>
      <w:r w:rsidR="008919D5" w:rsidRPr="00D569EC">
        <w:rPr>
          <w:rFonts w:hint="eastAsia"/>
        </w:rPr>
        <w:t>、</w:t>
      </w:r>
      <w:r w:rsidR="008919D5" w:rsidRPr="00D569EC">
        <w:rPr>
          <w:rFonts w:hint="eastAsia"/>
        </w:rPr>
        <w:t>Honda</w:t>
      </w:r>
      <w:r w:rsidR="008919D5" w:rsidRPr="00D569EC">
        <w:rPr>
          <w:rFonts w:hint="eastAsia"/>
        </w:rPr>
        <w:t>、</w:t>
      </w:r>
      <w:r w:rsidR="008919D5" w:rsidRPr="00D569EC">
        <w:rPr>
          <w:rFonts w:hint="eastAsia"/>
        </w:rPr>
        <w:t>Volvo</w:t>
      </w:r>
      <w:r w:rsidR="008919D5" w:rsidRPr="00D569EC">
        <w:rPr>
          <w:rFonts w:hint="eastAsia"/>
        </w:rPr>
        <w:t>、</w:t>
      </w:r>
      <w:r w:rsidR="008919D5" w:rsidRPr="00D569EC">
        <w:rPr>
          <w:rFonts w:hint="eastAsia"/>
        </w:rPr>
        <w:t>Mitsubishi Electric</w:t>
      </w:r>
      <w:r w:rsidR="008919D5" w:rsidRPr="00D569EC">
        <w:rPr>
          <w:rFonts w:hint="eastAsia"/>
        </w:rPr>
        <w:t>、</w:t>
      </w:r>
      <w:r w:rsidR="008919D5" w:rsidRPr="00D569EC">
        <w:rPr>
          <w:rFonts w:hint="eastAsia"/>
        </w:rPr>
        <w:t>Hitachi</w:t>
      </w:r>
      <w:r w:rsidR="008919D5" w:rsidRPr="00D569EC">
        <w:rPr>
          <w:rFonts w:hint="eastAsia"/>
        </w:rPr>
        <w:t>、</w:t>
      </w:r>
      <w:r w:rsidR="008919D5" w:rsidRPr="00D569EC">
        <w:rPr>
          <w:rFonts w:hint="eastAsia"/>
        </w:rPr>
        <w:t>Lenovo</w:t>
      </w:r>
      <w:r w:rsidR="008919D5" w:rsidRPr="00D569EC">
        <w:rPr>
          <w:rFonts w:hint="eastAsia"/>
        </w:rPr>
        <w:t>、</w:t>
      </w:r>
      <w:r w:rsidR="008919D5" w:rsidRPr="00D569EC">
        <w:rPr>
          <w:rFonts w:hint="eastAsia"/>
        </w:rPr>
        <w:t>Sony Ericsson</w:t>
      </w:r>
      <w:r w:rsidR="008919D5" w:rsidRPr="00D569EC">
        <w:rPr>
          <w:rFonts w:hint="eastAsia"/>
        </w:rPr>
        <w:t>、</w:t>
      </w:r>
      <w:r w:rsidR="008919D5" w:rsidRPr="00D569EC">
        <w:rPr>
          <w:rFonts w:hint="eastAsia"/>
        </w:rPr>
        <w:t>Bayer Corp</w:t>
      </w:r>
      <w:r w:rsidR="008919D5" w:rsidRPr="00D569EC">
        <w:rPr>
          <w:rFonts w:hint="eastAsia"/>
        </w:rPr>
        <w:t>、</w:t>
      </w:r>
      <w:r w:rsidR="008919D5" w:rsidRPr="00D569EC">
        <w:rPr>
          <w:rFonts w:hint="eastAsia"/>
        </w:rPr>
        <w:t>Novo Nordisk Pharmaceuticals</w:t>
      </w:r>
      <w:r w:rsidR="008919D5" w:rsidRPr="00D569EC">
        <w:rPr>
          <w:rFonts w:hint="eastAsia"/>
        </w:rPr>
        <w:t>等。</w:t>
      </w:r>
    </w:p>
    <w:p w14:paraId="2E87628D" w14:textId="6A087563" w:rsidR="004850E8" w:rsidRPr="00D569EC" w:rsidRDefault="00FD0C58" w:rsidP="00DC3F59">
      <w:pPr>
        <w:pStyle w:val="-1"/>
      </w:pPr>
      <w:r w:rsidRPr="00D569EC">
        <w:t>北卡政府</w:t>
      </w:r>
      <w:r w:rsidR="00604448" w:rsidRPr="00D569EC">
        <w:rPr>
          <w:rFonts w:hint="eastAsia"/>
        </w:rPr>
        <w:t>海外招商出奇招，例如：</w:t>
      </w:r>
      <w:r w:rsidR="008919D5" w:rsidRPr="00D569EC">
        <w:rPr>
          <w:rFonts w:hint="eastAsia"/>
        </w:rPr>
        <w:t>推出符合外國產業標準</w:t>
      </w:r>
      <w:r w:rsidR="00D85A58" w:rsidRPr="00D569EC">
        <w:rPr>
          <w:rFonts w:hint="eastAsia"/>
        </w:rPr>
        <w:t>的認證合作方案</w:t>
      </w:r>
      <w:r w:rsidR="008919D5" w:rsidRPr="00D569EC">
        <w:rPr>
          <w:rFonts w:hint="eastAsia"/>
        </w:rPr>
        <w:t>，</w:t>
      </w:r>
      <w:r w:rsidR="00D85A58" w:rsidRPr="00D569EC">
        <w:rPr>
          <w:rFonts w:hint="eastAsia"/>
        </w:rPr>
        <w:t>由</w:t>
      </w:r>
      <w:r w:rsidR="00D85A58" w:rsidRPr="00D569EC">
        <w:t>北卡州</w:t>
      </w:r>
      <w:r w:rsidR="00D85A58" w:rsidRPr="00D569EC">
        <w:t>Central Piedmont Community College</w:t>
      </w:r>
      <w:r w:rsidR="00D85A58" w:rsidRPr="00D569EC">
        <w:t>和</w:t>
      </w:r>
      <w:r w:rsidR="00F830E0" w:rsidRPr="00D569EC">
        <w:t xml:space="preserve">German </w:t>
      </w:r>
      <w:r w:rsidR="00F830E0" w:rsidRPr="00D569EC">
        <w:rPr>
          <w:rFonts w:hint="eastAsia"/>
        </w:rPr>
        <w:t>R</w:t>
      </w:r>
      <w:r w:rsidR="000A4F7E" w:rsidRPr="00D569EC">
        <w:t xml:space="preserve">egional </w:t>
      </w:r>
      <w:r w:rsidR="000A4F7E" w:rsidRPr="00D569EC">
        <w:rPr>
          <w:rFonts w:hint="eastAsia"/>
        </w:rPr>
        <w:t>C</w:t>
      </w:r>
      <w:r w:rsidR="00D85A58" w:rsidRPr="00D569EC">
        <w:t>hamber</w:t>
      </w:r>
      <w:r w:rsidR="00D85A58" w:rsidRPr="00D569EC">
        <w:rPr>
          <w:rFonts w:hint="eastAsia"/>
        </w:rPr>
        <w:t>合作</w:t>
      </w:r>
      <w:r w:rsidR="00D85A58" w:rsidRPr="00D569EC">
        <w:t>認證計畫</w:t>
      </w:r>
      <w:r w:rsidR="00D85A58" w:rsidRPr="00D569EC">
        <w:rPr>
          <w:rFonts w:hint="eastAsia"/>
        </w:rPr>
        <w:t>，以</w:t>
      </w:r>
      <w:r w:rsidR="008919D5" w:rsidRPr="00D569EC">
        <w:t>符合德國</w:t>
      </w:r>
      <w:r w:rsidR="00D85A58" w:rsidRPr="00D569EC">
        <w:rPr>
          <w:rFonts w:hint="eastAsia"/>
        </w:rPr>
        <w:t>某特定</w:t>
      </w:r>
      <w:r w:rsidR="008919D5" w:rsidRPr="00D569EC">
        <w:rPr>
          <w:rFonts w:hint="eastAsia"/>
        </w:rPr>
        <w:t>產業</w:t>
      </w:r>
      <w:r w:rsidR="008919D5" w:rsidRPr="00D569EC">
        <w:t>標準</w:t>
      </w:r>
      <w:r w:rsidRPr="00D569EC">
        <w:t>，</w:t>
      </w:r>
      <w:r w:rsidR="00D85A58" w:rsidRPr="00D569EC">
        <w:rPr>
          <w:rFonts w:hint="eastAsia"/>
        </w:rPr>
        <w:t>便利</w:t>
      </w:r>
      <w:r w:rsidR="008919D5" w:rsidRPr="00D569EC">
        <w:rPr>
          <w:rFonts w:hint="eastAsia"/>
        </w:rPr>
        <w:t>德商在美生產產品亦能銷回德國或歐盟</w:t>
      </w:r>
      <w:r w:rsidR="00D85A58" w:rsidRPr="00D569EC">
        <w:rPr>
          <w:rFonts w:hint="eastAsia"/>
        </w:rPr>
        <w:t>市場</w:t>
      </w:r>
      <w:r w:rsidR="00604448" w:rsidRPr="00D569EC">
        <w:rPr>
          <w:rFonts w:hint="eastAsia"/>
        </w:rPr>
        <w:t>。並特地從商務廳獨立出</w:t>
      </w:r>
      <w:r w:rsidR="000A4F7E" w:rsidRPr="00D569EC">
        <w:rPr>
          <w:rFonts w:hint="eastAsia"/>
        </w:rPr>
        <w:t>一</w:t>
      </w:r>
      <w:r w:rsidR="00604448" w:rsidRPr="00D569EC">
        <w:rPr>
          <w:rFonts w:hint="eastAsia"/>
        </w:rPr>
        <w:t>個專責招商單位經濟發展</w:t>
      </w:r>
      <w:r w:rsidR="000A4F7E" w:rsidRPr="00D569EC">
        <w:rPr>
          <w:rFonts w:hint="eastAsia"/>
        </w:rPr>
        <w:t>夥伴機構</w:t>
      </w:r>
      <w:r w:rsidR="001D4A56" w:rsidRPr="00D569EC">
        <w:rPr>
          <w:rFonts w:hint="eastAsia"/>
        </w:rPr>
        <w:t>（</w:t>
      </w:r>
      <w:r w:rsidR="00604448" w:rsidRPr="00D569EC">
        <w:t xml:space="preserve">The Economic </w:t>
      </w:r>
      <w:r w:rsidR="00604448" w:rsidRPr="00D569EC">
        <w:lastRenderedPageBreak/>
        <w:t>Development Partnership of North Carolina</w:t>
      </w:r>
      <w:r w:rsidR="00604448" w:rsidRPr="00D569EC">
        <w:rPr>
          <w:rFonts w:hint="eastAsia"/>
        </w:rPr>
        <w:t xml:space="preserve">, </w:t>
      </w:r>
      <w:r w:rsidR="00604448" w:rsidRPr="00D569EC">
        <w:t>EDPNC</w:t>
      </w:r>
      <w:r w:rsidR="001D4A56" w:rsidRPr="00D569EC">
        <w:t>）</w:t>
      </w:r>
      <w:r w:rsidR="00604448" w:rsidRPr="00D569EC">
        <w:rPr>
          <w:rFonts w:hint="eastAsia"/>
        </w:rPr>
        <w:t>。該單位最近成果有：</w:t>
      </w:r>
      <w:r w:rsidR="00604448" w:rsidRPr="00D569EC">
        <w:t>丹麥製藥公司</w:t>
      </w:r>
      <w:r w:rsidR="00604448" w:rsidRPr="00D569EC">
        <w:t>Novo Nordisk</w:t>
      </w:r>
      <w:r w:rsidR="00604448" w:rsidRPr="00D569EC">
        <w:rPr>
          <w:rFonts w:hint="eastAsia"/>
        </w:rPr>
        <w:t>在</w:t>
      </w:r>
      <w:r w:rsidR="00604448" w:rsidRPr="00D569EC">
        <w:rPr>
          <w:rFonts w:hint="eastAsia"/>
        </w:rPr>
        <w:t>2020</w:t>
      </w:r>
      <w:r w:rsidR="00604448" w:rsidRPr="00D569EC">
        <w:rPr>
          <w:rFonts w:hint="eastAsia"/>
        </w:rPr>
        <w:t>年完成斥資</w:t>
      </w:r>
      <w:r w:rsidR="00604448" w:rsidRPr="00D569EC">
        <w:rPr>
          <w:rFonts w:hint="eastAsia"/>
        </w:rPr>
        <w:t>8</w:t>
      </w:r>
      <w:r w:rsidR="00604448" w:rsidRPr="00D569EC">
        <w:t>,</w:t>
      </w:r>
      <w:r w:rsidR="00604448" w:rsidRPr="00D569EC">
        <w:rPr>
          <w:rFonts w:hint="eastAsia"/>
        </w:rPr>
        <w:t>7</w:t>
      </w:r>
      <w:r w:rsidR="00604448" w:rsidRPr="00D569EC">
        <w:t>00</w:t>
      </w:r>
      <w:r w:rsidR="00604448" w:rsidRPr="00D569EC">
        <w:t>萬美元</w:t>
      </w:r>
      <w:r w:rsidR="00604448" w:rsidRPr="00D569EC">
        <w:rPr>
          <w:rFonts w:hint="eastAsia"/>
        </w:rPr>
        <w:t>的生產線</w:t>
      </w:r>
      <w:r w:rsidR="00604448" w:rsidRPr="00D569EC">
        <w:t>擴建，目前當地有</w:t>
      </w:r>
      <w:r w:rsidR="00604448" w:rsidRPr="00D569EC">
        <w:t>1,200</w:t>
      </w:r>
      <w:r w:rsidR="00604448" w:rsidRPr="00D569EC">
        <w:t>名員工</w:t>
      </w:r>
      <w:r w:rsidR="00604448" w:rsidRPr="00D569EC">
        <w:rPr>
          <w:rFonts w:hint="eastAsia"/>
        </w:rPr>
        <w:t>；</w:t>
      </w:r>
      <w:r w:rsidRPr="00D569EC">
        <w:t>頻頻</w:t>
      </w:r>
      <w:r w:rsidR="00D85A58" w:rsidRPr="00D569EC">
        <w:rPr>
          <w:rFonts w:hint="eastAsia"/>
        </w:rPr>
        <w:t>率團</w:t>
      </w:r>
      <w:r w:rsidRPr="00D569EC">
        <w:t>赴</w:t>
      </w:r>
      <w:r w:rsidR="00186CC1" w:rsidRPr="00D569EC">
        <w:t>中國大陸</w:t>
      </w:r>
      <w:r w:rsidRPr="00D569EC">
        <w:t>招商，</w:t>
      </w:r>
      <w:r w:rsidR="00D85A58" w:rsidRPr="00D569EC">
        <w:rPr>
          <w:rFonts w:hint="eastAsia"/>
        </w:rPr>
        <w:t>中</w:t>
      </w:r>
      <w:r w:rsidR="00604448" w:rsidRPr="00D569EC">
        <w:rPr>
          <w:rFonts w:hint="eastAsia"/>
        </w:rPr>
        <w:t>資</w:t>
      </w:r>
      <w:r w:rsidRPr="00D569EC">
        <w:t>MaxTronic Technologies</w:t>
      </w:r>
      <w:r w:rsidRPr="00D569EC">
        <w:t>公司</w:t>
      </w:r>
      <w:r w:rsidR="00604448" w:rsidRPr="00D569EC">
        <w:rPr>
          <w:rFonts w:hint="eastAsia"/>
        </w:rPr>
        <w:t>在</w:t>
      </w:r>
      <w:r w:rsidRPr="00D569EC">
        <w:t>Charlotte</w:t>
      </w:r>
      <w:r w:rsidRPr="00D569EC">
        <w:t>投資，從事設計和生產控制設備和感應器，主要客戶包括</w:t>
      </w:r>
      <w:r w:rsidRPr="00D569EC">
        <w:t>McDonald’s</w:t>
      </w:r>
      <w:r w:rsidR="00D85A58" w:rsidRPr="00D569EC">
        <w:rPr>
          <w:rFonts w:hint="eastAsia"/>
        </w:rPr>
        <w:t>、</w:t>
      </w:r>
      <w:r w:rsidRPr="00D569EC">
        <w:t>Yum! Brands</w:t>
      </w:r>
      <w:r w:rsidR="00D85A58" w:rsidRPr="00D569EC">
        <w:rPr>
          <w:rFonts w:hint="eastAsia"/>
        </w:rPr>
        <w:t>；</w:t>
      </w:r>
      <w:r w:rsidRPr="00D569EC">
        <w:t>重慶潤通動力有限公司（</w:t>
      </w:r>
      <w:r w:rsidRPr="00D569EC">
        <w:t>RATO</w:t>
      </w:r>
      <w:r w:rsidRPr="00D569EC">
        <w:t>）</w:t>
      </w:r>
      <w:r w:rsidR="00D85A58" w:rsidRPr="00D569EC">
        <w:rPr>
          <w:rFonts w:hint="eastAsia"/>
        </w:rPr>
        <w:t>獲</w:t>
      </w:r>
      <w:r w:rsidR="000A4F7E" w:rsidRPr="00D569EC">
        <w:rPr>
          <w:rFonts w:hint="eastAsia"/>
        </w:rPr>
        <w:t>得</w:t>
      </w:r>
      <w:r w:rsidR="00D85A58" w:rsidRPr="00D569EC">
        <w:t>北卡林肯郡地</w:t>
      </w:r>
      <w:r w:rsidR="00D85A58" w:rsidRPr="00D569EC">
        <w:rPr>
          <w:rFonts w:hint="eastAsia"/>
        </w:rPr>
        <w:t>方</w:t>
      </w:r>
      <w:r w:rsidR="00D85A58" w:rsidRPr="00D569EC">
        <w:t>政府</w:t>
      </w:r>
      <w:r w:rsidR="00D85A58" w:rsidRPr="00D569EC">
        <w:t>350</w:t>
      </w:r>
      <w:r w:rsidR="00D85A58" w:rsidRPr="00D569EC">
        <w:t>萬美元的優惠</w:t>
      </w:r>
      <w:r w:rsidR="00D85A58" w:rsidRPr="00D569EC">
        <w:rPr>
          <w:rFonts w:hint="eastAsia"/>
        </w:rPr>
        <w:t>，</w:t>
      </w:r>
      <w:r w:rsidR="00D85A58" w:rsidRPr="00D569EC">
        <w:t>投資</w:t>
      </w:r>
      <w:r w:rsidR="00D85A58" w:rsidRPr="00D569EC">
        <w:t>3,000</w:t>
      </w:r>
      <w:r w:rsidR="00D85A58" w:rsidRPr="00D569EC">
        <w:t>萬美元</w:t>
      </w:r>
      <w:r w:rsidR="00D85A58" w:rsidRPr="00D569EC">
        <w:rPr>
          <w:rFonts w:hint="eastAsia"/>
        </w:rPr>
        <w:t>成</w:t>
      </w:r>
      <w:r w:rsidR="00D85A58" w:rsidRPr="00D569EC">
        <w:t>立配銷中心</w:t>
      </w:r>
      <w:r w:rsidRPr="00D569EC">
        <w:t>，創造</w:t>
      </w:r>
      <w:r w:rsidRPr="00D569EC">
        <w:t>450</w:t>
      </w:r>
      <w:r w:rsidRPr="00D569EC">
        <w:t>個工作機會。</w:t>
      </w:r>
    </w:p>
    <w:p w14:paraId="7385914B" w14:textId="71E83A3E" w:rsidR="00604448" w:rsidRPr="00D569EC" w:rsidRDefault="00604448">
      <w:pPr>
        <w:ind w:firstLine="472"/>
        <w:rPr>
          <w:lang w:eastAsia="zh-TW"/>
        </w:rPr>
      </w:pPr>
      <w:r w:rsidRPr="00D569EC">
        <w:rPr>
          <w:rFonts w:hint="eastAsia"/>
          <w:lang w:eastAsia="zh-TW"/>
        </w:rPr>
        <w:t>近來新興市場印度也是</w:t>
      </w:r>
      <w:r w:rsidR="009D4708" w:rsidRPr="00D569EC">
        <w:rPr>
          <w:rFonts w:hint="eastAsia"/>
          <w:lang w:eastAsia="zh-TW"/>
        </w:rPr>
        <w:t>E</w:t>
      </w:r>
      <w:r w:rsidR="009D4708" w:rsidRPr="00D569EC">
        <w:rPr>
          <w:lang w:eastAsia="zh-TW"/>
        </w:rPr>
        <w:t>DPNC</w:t>
      </w:r>
      <w:r w:rsidRPr="00D569EC">
        <w:rPr>
          <w:rFonts w:hint="eastAsia"/>
          <w:lang w:eastAsia="zh-TW"/>
        </w:rPr>
        <w:t>加強招募對象，已有超過</w:t>
      </w:r>
      <w:r w:rsidRPr="00D569EC">
        <w:rPr>
          <w:rFonts w:hint="eastAsia"/>
          <w:lang w:eastAsia="zh-TW"/>
        </w:rPr>
        <w:t>4.09</w:t>
      </w:r>
      <w:r w:rsidRPr="00D569EC">
        <w:rPr>
          <w:rFonts w:hint="eastAsia"/>
          <w:lang w:eastAsia="zh-TW"/>
        </w:rPr>
        <w:t>億美元印商前來北卡，並提供</w:t>
      </w:r>
      <w:r w:rsidRPr="00D569EC">
        <w:rPr>
          <w:rFonts w:hint="eastAsia"/>
          <w:lang w:eastAsia="zh-TW"/>
        </w:rPr>
        <w:t>4,400</w:t>
      </w:r>
      <w:r w:rsidR="000A4F7E" w:rsidRPr="00D569EC">
        <w:rPr>
          <w:rFonts w:hint="eastAsia"/>
          <w:lang w:eastAsia="zh-TW"/>
        </w:rPr>
        <w:t>個新工作機會</w:t>
      </w:r>
      <w:r w:rsidRPr="00D569EC">
        <w:rPr>
          <w:rFonts w:hint="eastAsia"/>
          <w:lang w:eastAsia="zh-TW"/>
        </w:rPr>
        <w:t>，北卡州為印度商在美投資創造就業最多的州。知名的資訊</w:t>
      </w:r>
      <w:r w:rsidR="005724F6" w:rsidRPr="00D569EC">
        <w:rPr>
          <w:rFonts w:hint="eastAsia"/>
          <w:lang w:eastAsia="zh-TW"/>
        </w:rPr>
        <w:t>科</w:t>
      </w:r>
      <w:r w:rsidRPr="00D569EC">
        <w:rPr>
          <w:rFonts w:hint="eastAsia"/>
          <w:lang w:eastAsia="zh-TW"/>
        </w:rPr>
        <w:t>技</w:t>
      </w:r>
      <w:r w:rsidR="005724F6" w:rsidRPr="00D569EC">
        <w:rPr>
          <w:rFonts w:hint="eastAsia"/>
          <w:lang w:eastAsia="zh-TW"/>
        </w:rPr>
        <w:t>大廠</w:t>
      </w:r>
      <w:r w:rsidRPr="00D569EC">
        <w:rPr>
          <w:rFonts w:hint="eastAsia"/>
          <w:lang w:eastAsia="zh-TW"/>
        </w:rPr>
        <w:t>Infosys</w:t>
      </w:r>
      <w:r w:rsidRPr="00D569EC">
        <w:rPr>
          <w:rFonts w:hint="eastAsia"/>
          <w:lang w:eastAsia="zh-TW"/>
        </w:rPr>
        <w:t>，</w:t>
      </w:r>
      <w:r w:rsidRPr="00D569EC">
        <w:rPr>
          <w:rFonts w:hint="eastAsia"/>
          <w:lang w:eastAsia="zh-TW"/>
        </w:rPr>
        <w:t xml:space="preserve"> </w:t>
      </w:r>
      <w:r w:rsidRPr="00D569EC">
        <w:rPr>
          <w:rFonts w:hint="eastAsia"/>
          <w:lang w:eastAsia="zh-TW"/>
        </w:rPr>
        <w:t>在洛麗市設立創新技術中心，創造</w:t>
      </w:r>
      <w:r w:rsidRPr="00D569EC">
        <w:rPr>
          <w:rFonts w:hint="eastAsia"/>
          <w:lang w:eastAsia="zh-TW"/>
        </w:rPr>
        <w:t>2,000</w:t>
      </w:r>
      <w:r w:rsidRPr="00D569EC">
        <w:rPr>
          <w:rFonts w:hint="eastAsia"/>
          <w:lang w:eastAsia="zh-TW"/>
        </w:rPr>
        <w:t>個就業；</w:t>
      </w:r>
      <w:r w:rsidRPr="00D569EC">
        <w:rPr>
          <w:rFonts w:hint="eastAsia"/>
          <w:lang w:eastAsia="zh-TW"/>
        </w:rPr>
        <w:t>IT</w:t>
      </w:r>
      <w:r w:rsidRPr="00D569EC">
        <w:rPr>
          <w:rFonts w:hint="eastAsia"/>
          <w:lang w:eastAsia="zh-TW"/>
        </w:rPr>
        <w:t>服務公司</w:t>
      </w:r>
      <w:r w:rsidRPr="00D569EC">
        <w:rPr>
          <w:rFonts w:hint="eastAsia"/>
          <w:lang w:eastAsia="zh-TW"/>
        </w:rPr>
        <w:t>HCL Technologies</w:t>
      </w:r>
      <w:r w:rsidRPr="00D569EC">
        <w:rPr>
          <w:rFonts w:hint="eastAsia"/>
          <w:lang w:eastAsia="zh-TW"/>
        </w:rPr>
        <w:t>在凱瑞市擴展，提供</w:t>
      </w:r>
      <w:r w:rsidRPr="00D569EC">
        <w:rPr>
          <w:rFonts w:hint="eastAsia"/>
          <w:lang w:eastAsia="zh-TW"/>
        </w:rPr>
        <w:t>1,237</w:t>
      </w:r>
      <w:r w:rsidRPr="00D569EC">
        <w:rPr>
          <w:rFonts w:hint="eastAsia"/>
          <w:lang w:eastAsia="zh-TW"/>
        </w:rPr>
        <w:t>個就業；</w:t>
      </w:r>
      <w:r w:rsidRPr="00D569EC">
        <w:rPr>
          <w:rFonts w:hint="eastAsia"/>
          <w:lang w:eastAsia="zh-TW"/>
        </w:rPr>
        <w:t xml:space="preserve"> Aurobindo Pharma</w:t>
      </w:r>
      <w:r w:rsidRPr="00D569EC">
        <w:rPr>
          <w:rFonts w:hint="eastAsia"/>
          <w:lang w:eastAsia="zh-TW"/>
        </w:rPr>
        <w:t>在達勒姆研發總部，僱用</w:t>
      </w:r>
      <w:r w:rsidRPr="00D569EC">
        <w:rPr>
          <w:rFonts w:hint="eastAsia"/>
          <w:lang w:eastAsia="zh-TW"/>
        </w:rPr>
        <w:t>275</w:t>
      </w:r>
      <w:r w:rsidRPr="00D569EC">
        <w:rPr>
          <w:rFonts w:hint="eastAsia"/>
          <w:lang w:eastAsia="zh-TW"/>
        </w:rPr>
        <w:t>個高薪研究員；技術服務公司</w:t>
      </w:r>
      <w:r w:rsidRPr="00D569EC">
        <w:rPr>
          <w:rFonts w:hint="eastAsia"/>
          <w:lang w:eastAsia="zh-TW"/>
        </w:rPr>
        <w:t>Zensar</w:t>
      </w:r>
      <w:r w:rsidRPr="00D569EC">
        <w:rPr>
          <w:rFonts w:hint="eastAsia"/>
          <w:lang w:eastAsia="zh-TW"/>
        </w:rPr>
        <w:t>的新客戶交付中心在達勒姆，帶來</w:t>
      </w:r>
      <w:r w:rsidRPr="00D569EC">
        <w:rPr>
          <w:rFonts w:hint="eastAsia"/>
          <w:lang w:eastAsia="zh-TW"/>
        </w:rPr>
        <w:t>200</w:t>
      </w:r>
      <w:r w:rsidRPr="00D569EC">
        <w:rPr>
          <w:rFonts w:hint="eastAsia"/>
          <w:lang w:eastAsia="zh-TW"/>
        </w:rPr>
        <w:t>個就業</w:t>
      </w:r>
      <w:r w:rsidR="005724F6" w:rsidRPr="00D569EC">
        <w:rPr>
          <w:rFonts w:hint="eastAsia"/>
          <w:lang w:eastAsia="zh-TW"/>
        </w:rPr>
        <w:t>機會</w:t>
      </w:r>
      <w:r w:rsidRPr="00D569EC">
        <w:rPr>
          <w:rFonts w:hint="eastAsia"/>
          <w:lang w:eastAsia="zh-TW"/>
        </w:rPr>
        <w:t>；</w:t>
      </w:r>
      <w:r w:rsidRPr="00D569EC">
        <w:rPr>
          <w:rFonts w:hint="eastAsia"/>
          <w:lang w:eastAsia="zh-TW"/>
        </w:rPr>
        <w:t>Glenmark Pharmaceuticals</w:t>
      </w:r>
      <w:r w:rsidRPr="00D569EC">
        <w:rPr>
          <w:rFonts w:hint="eastAsia"/>
          <w:lang w:eastAsia="zh-TW"/>
        </w:rPr>
        <w:t>斥資</w:t>
      </w:r>
      <w:r w:rsidRPr="00D569EC">
        <w:rPr>
          <w:rFonts w:hint="eastAsia"/>
          <w:lang w:eastAsia="zh-TW"/>
        </w:rPr>
        <w:t>1</w:t>
      </w:r>
      <w:r w:rsidRPr="00D569EC">
        <w:rPr>
          <w:rFonts w:hint="eastAsia"/>
          <w:lang w:eastAsia="zh-TW"/>
        </w:rPr>
        <w:t>億美元在夏洛特郊外開設在美第一家製造廠，目前有</w:t>
      </w:r>
      <w:r w:rsidRPr="00D569EC">
        <w:rPr>
          <w:rFonts w:hint="eastAsia"/>
          <w:lang w:eastAsia="zh-TW"/>
        </w:rPr>
        <w:t>170</w:t>
      </w:r>
      <w:r w:rsidRPr="00D569EC">
        <w:rPr>
          <w:rFonts w:hint="eastAsia"/>
          <w:lang w:eastAsia="zh-TW"/>
        </w:rPr>
        <w:t>名員工；</w:t>
      </w:r>
      <w:r w:rsidRPr="00D569EC">
        <w:rPr>
          <w:rFonts w:hint="eastAsia"/>
          <w:lang w:eastAsia="zh-TW"/>
        </w:rPr>
        <w:t>Sunflag</w:t>
      </w:r>
      <w:r w:rsidRPr="00D569EC">
        <w:rPr>
          <w:rFonts w:hint="eastAsia"/>
          <w:lang w:eastAsia="zh-TW"/>
        </w:rPr>
        <w:t>集團旗下的</w:t>
      </w:r>
      <w:r w:rsidRPr="00D569EC">
        <w:rPr>
          <w:rFonts w:hint="eastAsia"/>
          <w:lang w:eastAsia="zh-TW"/>
        </w:rPr>
        <w:t>AR Textiles</w:t>
      </w:r>
      <w:r w:rsidRPr="00D569EC">
        <w:rPr>
          <w:rFonts w:hint="eastAsia"/>
          <w:lang w:eastAsia="zh-TW"/>
        </w:rPr>
        <w:t>在北卡馬丁縣設立工廠；孟買的</w:t>
      </w:r>
      <w:r w:rsidRPr="00D569EC">
        <w:rPr>
          <w:rFonts w:hint="eastAsia"/>
          <w:lang w:eastAsia="zh-TW"/>
        </w:rPr>
        <w:t>Mahindra Vehicle Sales and Service</w:t>
      </w:r>
      <w:r w:rsidRPr="00D569EC">
        <w:rPr>
          <w:rFonts w:hint="eastAsia"/>
          <w:lang w:eastAsia="zh-TW"/>
        </w:rPr>
        <w:t>也在亨德森縣的鄉鎮設立北美總部。</w:t>
      </w:r>
    </w:p>
    <w:p w14:paraId="0B559986" w14:textId="77777777" w:rsidR="004850E8" w:rsidRPr="00D569EC" w:rsidRDefault="00FD0C58">
      <w:pPr>
        <w:pStyle w:val="a4"/>
        <w:spacing w:before="257" w:after="257"/>
        <w:ind w:left="632" w:hanging="632"/>
        <w:rPr>
          <w:color w:val="auto"/>
        </w:rPr>
      </w:pPr>
      <w:r w:rsidRPr="00D569EC">
        <w:rPr>
          <w:color w:val="auto"/>
        </w:rPr>
        <w:t>二、臺（華）商在當地經營現況</w:t>
      </w:r>
    </w:p>
    <w:p w14:paraId="6DEF67CB" w14:textId="77777777" w:rsidR="004850E8" w:rsidRPr="00D569EC" w:rsidRDefault="00FD0C58">
      <w:pPr>
        <w:ind w:firstLine="472"/>
        <w:rPr>
          <w:lang w:eastAsia="zh-TW"/>
        </w:rPr>
      </w:pPr>
      <w:r w:rsidRPr="00D569EC">
        <w:rPr>
          <w:lang w:eastAsia="zh-TW"/>
        </w:rPr>
        <w:t>我國廠商在北卡州所經營行業類別有電子、塑膠、首飾、家具、電腦、貿易、食品及海運等，主要廠商有：</w:t>
      </w:r>
    </w:p>
    <w:p w14:paraId="17AD7694" w14:textId="241FAEAD" w:rsidR="00DC3F59" w:rsidRPr="00D569EC" w:rsidRDefault="00DC3F59" w:rsidP="00DC3F59">
      <w:pPr>
        <w:pStyle w:val="a9"/>
        <w:ind w:left="944" w:hanging="708"/>
      </w:pPr>
      <w:r w:rsidRPr="00D569EC">
        <w:rPr>
          <w:rFonts w:hint="eastAsia"/>
        </w:rPr>
        <w:t>（一）宏遠興業股份有限公司（</w:t>
      </w:r>
      <w:r w:rsidRPr="00D569EC">
        <w:rPr>
          <w:rFonts w:hint="eastAsia"/>
        </w:rPr>
        <w:t>Everest Textile USA, LLC</w:t>
      </w:r>
      <w:r w:rsidRPr="00D569EC">
        <w:rPr>
          <w:rFonts w:hint="eastAsia"/>
        </w:rPr>
        <w:t>）：在北卡</w:t>
      </w:r>
      <w:r w:rsidRPr="00D569EC">
        <w:rPr>
          <w:rFonts w:hint="eastAsia"/>
        </w:rPr>
        <w:t>Forest City</w:t>
      </w:r>
      <w:r w:rsidRPr="00D569EC">
        <w:rPr>
          <w:rFonts w:hint="eastAsia"/>
        </w:rPr>
        <w:t>投資</w:t>
      </w:r>
      <w:r w:rsidRPr="00D569EC">
        <w:rPr>
          <w:rFonts w:hint="eastAsia"/>
        </w:rPr>
        <w:t>1,850</w:t>
      </w:r>
      <w:r w:rsidRPr="00D569EC">
        <w:rPr>
          <w:rFonts w:hint="eastAsia"/>
        </w:rPr>
        <w:t>萬美元，從事運動服裝機能性布料之織布與染整，工廠於</w:t>
      </w:r>
      <w:r w:rsidRPr="00D569EC">
        <w:rPr>
          <w:rFonts w:hint="eastAsia"/>
        </w:rPr>
        <w:t>2017</w:t>
      </w:r>
      <w:r w:rsidRPr="00D569EC">
        <w:rPr>
          <w:rFonts w:hint="eastAsia"/>
        </w:rPr>
        <w:t>年</w:t>
      </w:r>
      <w:r w:rsidRPr="00D569EC">
        <w:rPr>
          <w:rFonts w:hint="eastAsia"/>
        </w:rPr>
        <w:t>5</w:t>
      </w:r>
      <w:r w:rsidRPr="00D569EC">
        <w:rPr>
          <w:rFonts w:hint="eastAsia"/>
        </w:rPr>
        <w:t>月開機運轉，目前員工</w:t>
      </w:r>
      <w:r w:rsidRPr="00D569EC">
        <w:rPr>
          <w:rFonts w:hint="eastAsia"/>
        </w:rPr>
        <w:t>250</w:t>
      </w:r>
      <w:r w:rsidRPr="00D569EC">
        <w:rPr>
          <w:rFonts w:hint="eastAsia"/>
        </w:rPr>
        <w:t>人。</w:t>
      </w:r>
    </w:p>
    <w:p w14:paraId="74AAB9FE" w14:textId="462B8057" w:rsidR="00DC3F59" w:rsidRPr="00D569EC" w:rsidRDefault="00DC3F59" w:rsidP="00DC3F59">
      <w:pPr>
        <w:pStyle w:val="a9"/>
        <w:ind w:left="944" w:hanging="708"/>
      </w:pPr>
      <w:r w:rsidRPr="00D569EC">
        <w:rPr>
          <w:rFonts w:hint="eastAsia"/>
        </w:rPr>
        <w:t>（二）菁華工業股份有限公司（</w:t>
      </w:r>
      <w:r w:rsidRPr="00D569EC">
        <w:rPr>
          <w:rFonts w:hint="eastAsia"/>
        </w:rPr>
        <w:t>King Charles Industries, LLC</w:t>
      </w:r>
      <w:r w:rsidRPr="00D569EC">
        <w:rPr>
          <w:rFonts w:hint="eastAsia"/>
        </w:rPr>
        <w:t>）：投資</w:t>
      </w:r>
      <w:r w:rsidRPr="00D569EC">
        <w:rPr>
          <w:rFonts w:hint="eastAsia"/>
        </w:rPr>
        <w:t>1,250</w:t>
      </w:r>
      <w:r w:rsidRPr="00D569EC">
        <w:rPr>
          <w:rFonts w:hint="eastAsia"/>
        </w:rPr>
        <w:t>萬美元與北卡州</w:t>
      </w:r>
      <w:r w:rsidRPr="00D569EC">
        <w:rPr>
          <w:rFonts w:hint="eastAsia"/>
        </w:rPr>
        <w:t>Hornwood Inc</w:t>
      </w:r>
      <w:r w:rsidRPr="00D569EC">
        <w:rPr>
          <w:rFonts w:hint="eastAsia"/>
        </w:rPr>
        <w:t>合作成立紡紗、織布、染整及高科技布料工廠，預計僱用員工</w:t>
      </w:r>
      <w:r w:rsidRPr="00D569EC">
        <w:rPr>
          <w:rFonts w:hint="eastAsia"/>
        </w:rPr>
        <w:t>100</w:t>
      </w:r>
      <w:r w:rsidRPr="00D569EC">
        <w:rPr>
          <w:rFonts w:hint="eastAsia"/>
        </w:rPr>
        <w:t>人。</w:t>
      </w:r>
    </w:p>
    <w:p w14:paraId="54AE483F" w14:textId="0346026A" w:rsidR="00DC3F59" w:rsidRPr="00D569EC" w:rsidRDefault="00DC3F59" w:rsidP="00DC3F59">
      <w:pPr>
        <w:pStyle w:val="a9"/>
        <w:ind w:left="944" w:hanging="708"/>
      </w:pPr>
      <w:r w:rsidRPr="00D569EC">
        <w:rPr>
          <w:rFonts w:hint="eastAsia"/>
        </w:rPr>
        <w:lastRenderedPageBreak/>
        <w:t>（三）長榮海運：設立服務據點。</w:t>
      </w:r>
    </w:p>
    <w:p w14:paraId="3D168635" w14:textId="72244838" w:rsidR="00DC3F59" w:rsidRPr="00D569EC" w:rsidRDefault="00DC3F59" w:rsidP="00DC3F59">
      <w:pPr>
        <w:pStyle w:val="a9"/>
        <w:ind w:left="944" w:hanging="708"/>
      </w:pPr>
      <w:r w:rsidRPr="00D569EC">
        <w:rPr>
          <w:rFonts w:hint="eastAsia"/>
        </w:rPr>
        <w:t>（四）陽明海運：設立服務據點。</w:t>
      </w:r>
    </w:p>
    <w:p w14:paraId="2427799F" w14:textId="3C0523D2" w:rsidR="00DC3F59" w:rsidRPr="00D569EC" w:rsidRDefault="00DC3F59" w:rsidP="00DC3F59">
      <w:pPr>
        <w:pStyle w:val="a9"/>
        <w:ind w:left="944" w:hanging="708"/>
      </w:pPr>
      <w:r w:rsidRPr="00D569EC">
        <w:rPr>
          <w:rFonts w:hint="eastAsia"/>
        </w:rPr>
        <w:t>（五）永光化學工業股份有限公司（</w:t>
      </w:r>
      <w:r w:rsidRPr="00D569EC">
        <w:rPr>
          <w:rFonts w:hint="eastAsia"/>
        </w:rPr>
        <w:t>Everlight USA</w:t>
      </w:r>
      <w:r w:rsidRPr="00D569EC">
        <w:rPr>
          <w:rFonts w:hint="eastAsia"/>
        </w:rPr>
        <w:t>）：在夏洛特市近郊的</w:t>
      </w:r>
      <w:r w:rsidRPr="00D569EC">
        <w:rPr>
          <w:rFonts w:hint="eastAsia"/>
        </w:rPr>
        <w:t>Pineville</w:t>
      </w:r>
      <w:r w:rsidRPr="00D569EC">
        <w:rPr>
          <w:rFonts w:hint="eastAsia"/>
        </w:rPr>
        <w:t>生產及行銷化學染料，員工</w:t>
      </w:r>
      <w:r w:rsidRPr="00D569EC">
        <w:rPr>
          <w:rFonts w:hint="eastAsia"/>
        </w:rPr>
        <w:t>17</w:t>
      </w:r>
      <w:r w:rsidRPr="00D569EC">
        <w:rPr>
          <w:rFonts w:hint="eastAsia"/>
        </w:rPr>
        <w:t>人，業務以批發為主。</w:t>
      </w:r>
    </w:p>
    <w:p w14:paraId="19717E7D" w14:textId="143D1F6D" w:rsidR="00DC3F59" w:rsidRPr="00D569EC" w:rsidRDefault="00DC3F59" w:rsidP="00DC3F59">
      <w:pPr>
        <w:pStyle w:val="a9"/>
        <w:ind w:left="944" w:hanging="708"/>
      </w:pPr>
      <w:r w:rsidRPr="00D569EC">
        <w:rPr>
          <w:rFonts w:hint="eastAsia"/>
        </w:rPr>
        <w:t>（六）台達電子（</w:t>
      </w:r>
      <w:r w:rsidRPr="00D569EC">
        <w:rPr>
          <w:rFonts w:hint="eastAsia"/>
        </w:rPr>
        <w:t>Delta Products</w:t>
      </w:r>
      <w:r w:rsidRPr="00D569EC">
        <w:rPr>
          <w:rFonts w:hint="eastAsia"/>
        </w:rPr>
        <w:t>）：在三角研究園區設研發中心並銷售電源轉換器等電子和電器產品。</w:t>
      </w:r>
    </w:p>
    <w:p w14:paraId="320E3DF4" w14:textId="68370D8E" w:rsidR="00DC3F59" w:rsidRPr="00D569EC" w:rsidRDefault="00DC3F59" w:rsidP="00DC3F59">
      <w:pPr>
        <w:pStyle w:val="a9"/>
        <w:ind w:left="944" w:hanging="708"/>
      </w:pPr>
      <w:r w:rsidRPr="00D569EC">
        <w:rPr>
          <w:rFonts w:hint="eastAsia"/>
        </w:rPr>
        <w:t>（七）恩德公司（</w:t>
      </w:r>
      <w:r w:rsidRPr="00D569EC">
        <w:rPr>
          <w:rFonts w:hint="eastAsia"/>
        </w:rPr>
        <w:t>Anderson America Corp.</w:t>
      </w:r>
      <w:r w:rsidRPr="00D569EC">
        <w:rPr>
          <w:rFonts w:hint="eastAsia"/>
        </w:rPr>
        <w:t>）：成立於</w:t>
      </w:r>
      <w:r w:rsidRPr="00D569EC">
        <w:rPr>
          <w:rFonts w:hint="eastAsia"/>
        </w:rPr>
        <w:t>1994</w:t>
      </w:r>
      <w:r w:rsidRPr="00D569EC">
        <w:rPr>
          <w:rFonts w:hint="eastAsia"/>
        </w:rPr>
        <w:t>年，行銷木工機械行銷，年營業額</w:t>
      </w:r>
      <w:r w:rsidRPr="00D569EC">
        <w:rPr>
          <w:rFonts w:hint="eastAsia"/>
        </w:rPr>
        <w:t>760</w:t>
      </w:r>
      <w:r w:rsidRPr="00D569EC">
        <w:rPr>
          <w:rFonts w:hint="eastAsia"/>
        </w:rPr>
        <w:t>萬美元，員工</w:t>
      </w:r>
      <w:r w:rsidRPr="00D569EC">
        <w:rPr>
          <w:rFonts w:hint="eastAsia"/>
        </w:rPr>
        <w:t>17</w:t>
      </w:r>
      <w:r w:rsidRPr="00D569EC">
        <w:rPr>
          <w:rFonts w:hint="eastAsia"/>
        </w:rPr>
        <w:t>人。</w:t>
      </w:r>
    </w:p>
    <w:p w14:paraId="676B8A7C" w14:textId="36C4A506" w:rsidR="00DC3F59" w:rsidRPr="00D569EC" w:rsidRDefault="00DC3F59" w:rsidP="00DC3F59">
      <w:pPr>
        <w:pStyle w:val="a9"/>
        <w:ind w:left="944" w:hanging="708"/>
      </w:pPr>
      <w:r w:rsidRPr="00D569EC">
        <w:rPr>
          <w:rFonts w:hint="eastAsia"/>
        </w:rPr>
        <w:t>（八）佰龍機械（</w:t>
      </w:r>
      <w:r w:rsidRPr="00D569EC">
        <w:rPr>
          <w:rFonts w:hint="eastAsia"/>
        </w:rPr>
        <w:t>The Vanguard Group</w:t>
      </w:r>
      <w:r w:rsidRPr="00D569EC">
        <w:rPr>
          <w:rFonts w:hint="eastAsia"/>
        </w:rPr>
        <w:t>）：</w:t>
      </w:r>
      <w:r w:rsidRPr="00D569EC">
        <w:rPr>
          <w:rFonts w:hint="eastAsia"/>
        </w:rPr>
        <w:t>2009</w:t>
      </w:r>
      <w:r w:rsidRPr="00D569EC">
        <w:rPr>
          <w:rFonts w:hint="eastAsia"/>
        </w:rPr>
        <w:t>年併購美國超過百年的</w:t>
      </w:r>
      <w:r w:rsidRPr="00D569EC">
        <w:rPr>
          <w:rFonts w:hint="eastAsia"/>
        </w:rPr>
        <w:t>Vanguard</w:t>
      </w:r>
      <w:r w:rsidRPr="00D569EC">
        <w:rPr>
          <w:rFonts w:hint="eastAsia"/>
        </w:rPr>
        <w:t>機械公司改名為</w:t>
      </w:r>
      <w:r w:rsidRPr="00D569EC">
        <w:rPr>
          <w:rFonts w:hint="eastAsia"/>
        </w:rPr>
        <w:t>Vanguard Pailung</w:t>
      </w:r>
      <w:r w:rsidRPr="00D569EC">
        <w:rPr>
          <w:rFonts w:hint="eastAsia"/>
        </w:rPr>
        <w:t>，製造及行銷針織機械，員工</w:t>
      </w:r>
      <w:r w:rsidRPr="00D569EC">
        <w:rPr>
          <w:rFonts w:hint="eastAsia"/>
        </w:rPr>
        <w:t>100</w:t>
      </w:r>
      <w:r w:rsidRPr="00D569EC">
        <w:rPr>
          <w:rFonts w:hint="eastAsia"/>
        </w:rPr>
        <w:t>人。</w:t>
      </w:r>
    </w:p>
    <w:p w14:paraId="33F08492" w14:textId="10566A26" w:rsidR="00DC3F59" w:rsidRPr="00D569EC" w:rsidRDefault="00DC3F59" w:rsidP="00DC3F59">
      <w:pPr>
        <w:pStyle w:val="a9"/>
        <w:ind w:left="944" w:hanging="708"/>
      </w:pPr>
      <w:r w:rsidRPr="00D569EC">
        <w:rPr>
          <w:rFonts w:hint="eastAsia"/>
        </w:rPr>
        <w:t>（九）高聖精密機電（</w:t>
      </w:r>
      <w:r w:rsidRPr="00D569EC">
        <w:rPr>
          <w:rFonts w:hint="eastAsia"/>
        </w:rPr>
        <w:t>Cosen Saws</w:t>
      </w:r>
      <w:r w:rsidRPr="00D569EC">
        <w:rPr>
          <w:rFonts w:hint="eastAsia"/>
        </w:rPr>
        <w:t>），</w:t>
      </w:r>
      <w:r w:rsidRPr="00D569EC">
        <w:rPr>
          <w:rFonts w:hint="eastAsia"/>
        </w:rPr>
        <w:t>1989</w:t>
      </w:r>
      <w:r w:rsidRPr="00D569EC">
        <w:rPr>
          <w:rFonts w:hint="eastAsia"/>
        </w:rPr>
        <w:t>年起在北卡夏洛特市成立美國公司，經銷點遍</w:t>
      </w:r>
      <w:r w:rsidR="00D569EC" w:rsidRPr="00D569EC">
        <w:rPr>
          <w:rFonts w:hint="eastAsia"/>
        </w:rPr>
        <w:t>布</w:t>
      </w:r>
      <w:r w:rsidRPr="00D569EC">
        <w:rPr>
          <w:rFonts w:hint="eastAsia"/>
        </w:rPr>
        <w:t>全美，為全美帶鋸機前三大供應商之一。</w:t>
      </w:r>
    </w:p>
    <w:p w14:paraId="49E9E226" w14:textId="2D1A9CAC" w:rsidR="004850E8" w:rsidRPr="00D569EC" w:rsidRDefault="00FD0C58" w:rsidP="00DC3F59">
      <w:pPr>
        <w:pStyle w:val="a4"/>
        <w:spacing w:before="257" w:after="257"/>
        <w:ind w:left="632" w:hanging="632"/>
        <w:rPr>
          <w:color w:val="auto"/>
        </w:rPr>
      </w:pPr>
      <w:r w:rsidRPr="00D569EC">
        <w:rPr>
          <w:color w:val="auto"/>
        </w:rPr>
        <w:t>三、投資機會</w:t>
      </w:r>
    </w:p>
    <w:p w14:paraId="2C95B3F5" w14:textId="47DA007E" w:rsidR="004850E8" w:rsidRPr="00D569EC" w:rsidRDefault="00FD0C58">
      <w:pPr>
        <w:ind w:firstLine="472"/>
        <w:rPr>
          <w:lang w:eastAsia="zh-TW"/>
        </w:rPr>
      </w:pPr>
      <w:r w:rsidRPr="00D569EC">
        <w:rPr>
          <w:lang w:eastAsia="zh-TW"/>
        </w:rPr>
        <w:t>北卡州具發展潛力產業如下：</w:t>
      </w:r>
    </w:p>
    <w:p w14:paraId="6616D407" w14:textId="67D35696" w:rsidR="00DC3F59" w:rsidRPr="00D569EC" w:rsidRDefault="00DC3F59" w:rsidP="00DC3F59">
      <w:pPr>
        <w:pStyle w:val="a9"/>
        <w:ind w:left="944" w:hanging="708"/>
      </w:pPr>
      <w:r w:rsidRPr="00D569EC">
        <w:rPr>
          <w:rFonts w:hint="eastAsia"/>
        </w:rPr>
        <w:t>（一）汽車製造業：汽車製造業</w:t>
      </w:r>
      <w:r w:rsidRPr="00D569EC">
        <w:rPr>
          <w:rFonts w:hint="eastAsia"/>
        </w:rPr>
        <w:t>10</w:t>
      </w:r>
      <w:r w:rsidRPr="00D569EC">
        <w:rPr>
          <w:rFonts w:hint="eastAsia"/>
        </w:rPr>
        <w:t>年來在北卡成長快速，約</w:t>
      </w:r>
      <w:r w:rsidRPr="00D569EC">
        <w:rPr>
          <w:rFonts w:hint="eastAsia"/>
        </w:rPr>
        <w:t>31%</w:t>
      </w:r>
      <w:r w:rsidRPr="00D569EC">
        <w:rPr>
          <w:rFonts w:hint="eastAsia"/>
        </w:rPr>
        <w:t>，當地有包括重型卡車、車身、拖車、引擎、變速器、座椅和車體內飾、煞車系統等多元製造廠，我商可爭取成為渠等供應商。當地相關勞力充沛，其中</w:t>
      </w:r>
      <w:r w:rsidRPr="00D569EC">
        <w:rPr>
          <w:rFonts w:hint="eastAsia"/>
        </w:rPr>
        <w:t>40,000</w:t>
      </w:r>
      <w:r w:rsidRPr="00D569EC">
        <w:rPr>
          <w:rFonts w:hint="eastAsia"/>
        </w:rPr>
        <w:t>名為工程師，是美國東南部最大的製造產業人力聚集地，過去的</w:t>
      </w:r>
      <w:r w:rsidRPr="00D569EC">
        <w:rPr>
          <w:rFonts w:hint="eastAsia"/>
        </w:rPr>
        <w:t>5</w:t>
      </w:r>
      <w:r w:rsidRPr="00D569EC">
        <w:rPr>
          <w:rFonts w:hint="eastAsia"/>
        </w:rPr>
        <w:t>年裡增長了</w:t>
      </w:r>
      <w:r w:rsidRPr="00D569EC">
        <w:rPr>
          <w:rFonts w:hint="eastAsia"/>
        </w:rPr>
        <w:t>5%</w:t>
      </w:r>
      <w:r w:rsidRPr="00D569EC">
        <w:rPr>
          <w:rFonts w:hint="eastAsia"/>
        </w:rPr>
        <w:t>，並且持續擴張中。加以北卡的能源價格又低於全美平均</w:t>
      </w:r>
      <w:r w:rsidRPr="00D569EC">
        <w:rPr>
          <w:rFonts w:hint="eastAsia"/>
        </w:rPr>
        <w:t>7%</w:t>
      </w:r>
      <w:r w:rsidRPr="00D569EC">
        <w:rPr>
          <w:rFonts w:hint="eastAsia"/>
        </w:rPr>
        <w:t>，州和地方政府提供眾多協助，培訓技術勞工及獎勵產品研發和測試。</w:t>
      </w:r>
    </w:p>
    <w:p w14:paraId="14D10343" w14:textId="3EE1A048" w:rsidR="00DC3F59" w:rsidRPr="00D569EC" w:rsidRDefault="00DC3F59" w:rsidP="00DC3F59">
      <w:pPr>
        <w:pStyle w:val="a9"/>
        <w:ind w:left="944" w:hanging="708"/>
      </w:pPr>
      <w:r w:rsidRPr="00D569EC">
        <w:rPr>
          <w:rFonts w:hint="eastAsia"/>
        </w:rPr>
        <w:t>（二）橡膠、塑膠產業：北卡州塑膠、橡膠及相關化學產業排名全美第</w:t>
      </w:r>
      <w:r w:rsidRPr="00D569EC">
        <w:rPr>
          <w:rFonts w:hint="eastAsia"/>
        </w:rPr>
        <w:t>9</w:t>
      </w:r>
      <w:r w:rsidRPr="00D569EC">
        <w:rPr>
          <w:rFonts w:hint="eastAsia"/>
        </w:rPr>
        <w:t>，北卡州立系統之大學及社區大學提供塑膠、橡膠產業相關培訓課程，使得該產業專家人才濟濟。由北卡出口至全球之塑、橡膠製品年總額達</w:t>
      </w:r>
      <w:r w:rsidRPr="00D569EC">
        <w:rPr>
          <w:rFonts w:hint="eastAsia"/>
        </w:rPr>
        <w:t>10</w:t>
      </w:r>
      <w:r w:rsidRPr="00D569EC">
        <w:rPr>
          <w:rFonts w:hint="eastAsia"/>
        </w:rPr>
        <w:t>億美元、其他相關化學製品出口總額達</w:t>
      </w:r>
      <w:r w:rsidRPr="00D569EC">
        <w:rPr>
          <w:rFonts w:hint="eastAsia"/>
        </w:rPr>
        <w:t>36</w:t>
      </w:r>
      <w:r w:rsidRPr="00D569EC">
        <w:rPr>
          <w:rFonts w:hint="eastAsia"/>
        </w:rPr>
        <w:t>億美元。</w:t>
      </w:r>
    </w:p>
    <w:p w14:paraId="3176D857" w14:textId="46DA63F7" w:rsidR="00DC3F59" w:rsidRPr="00D569EC" w:rsidRDefault="00DC3F59" w:rsidP="00DC3F59">
      <w:pPr>
        <w:pStyle w:val="a9"/>
        <w:ind w:left="944" w:hanging="708"/>
      </w:pPr>
      <w:r w:rsidRPr="00D569EC">
        <w:rPr>
          <w:rFonts w:hint="eastAsia"/>
        </w:rPr>
        <w:lastRenderedPageBreak/>
        <w:t>（三）生技產業：北卡州生技和製藥產業就業排名全美第</w:t>
      </w:r>
      <w:r w:rsidRPr="00D569EC">
        <w:rPr>
          <w:rFonts w:hint="eastAsia"/>
        </w:rPr>
        <w:t>1</w:t>
      </w:r>
      <w:r w:rsidRPr="00D569EC">
        <w:rPr>
          <w:rFonts w:hint="eastAsia"/>
        </w:rPr>
        <w:t>，廠商計有</w:t>
      </w:r>
      <w:r w:rsidRPr="00D569EC">
        <w:rPr>
          <w:rFonts w:hint="eastAsia"/>
        </w:rPr>
        <w:t xml:space="preserve">600 </w:t>
      </w:r>
      <w:r w:rsidRPr="00D569EC">
        <w:rPr>
          <w:rFonts w:hint="eastAsia"/>
        </w:rPr>
        <w:t>多家，</w:t>
      </w:r>
      <w:r w:rsidRPr="00D569EC">
        <w:rPr>
          <w:rFonts w:hint="eastAsia"/>
        </w:rPr>
        <w:t>20</w:t>
      </w:r>
      <w:r w:rsidRPr="00D569EC">
        <w:rPr>
          <w:rFonts w:hint="eastAsia"/>
        </w:rPr>
        <w:t>年來成長</w:t>
      </w:r>
      <w:r w:rsidRPr="00D569EC">
        <w:rPr>
          <w:rFonts w:hint="eastAsia"/>
        </w:rPr>
        <w:t xml:space="preserve"> 36%</w:t>
      </w:r>
      <w:r w:rsidRPr="00D569EC">
        <w:rPr>
          <w:rFonts w:hint="eastAsia"/>
        </w:rPr>
        <w:t>。其中約有</w:t>
      </w:r>
      <w:r w:rsidRPr="00D569EC">
        <w:rPr>
          <w:rFonts w:hint="eastAsia"/>
        </w:rPr>
        <w:t>210</w:t>
      </w:r>
      <w:r w:rsidRPr="00D569EC">
        <w:rPr>
          <w:rFonts w:hint="eastAsia"/>
        </w:rPr>
        <w:t>個製藥和研究機構，每年經濟效益達</w:t>
      </w:r>
      <w:r w:rsidRPr="00D569EC">
        <w:rPr>
          <w:rFonts w:hint="eastAsia"/>
        </w:rPr>
        <w:t>70</w:t>
      </w:r>
      <w:r w:rsidRPr="00D569EC">
        <w:rPr>
          <w:rFonts w:hint="eastAsia"/>
        </w:rPr>
        <w:t>億美元，年成長率平均為</w:t>
      </w:r>
      <w:r w:rsidRPr="00D569EC">
        <w:rPr>
          <w:rFonts w:hint="eastAsia"/>
        </w:rPr>
        <w:t>10-15%</w:t>
      </w:r>
      <w:r w:rsidRPr="00D569EC">
        <w:rPr>
          <w:rFonts w:hint="eastAsia"/>
        </w:rPr>
        <w:t>，預估於</w:t>
      </w:r>
      <w:r w:rsidRPr="00D569EC">
        <w:rPr>
          <w:rFonts w:hint="eastAsia"/>
        </w:rPr>
        <w:t>2025</w:t>
      </w:r>
      <w:r w:rsidRPr="00D569EC">
        <w:rPr>
          <w:rFonts w:hint="eastAsia"/>
        </w:rPr>
        <w:t>年可增加至</w:t>
      </w:r>
      <w:r w:rsidRPr="00D569EC">
        <w:rPr>
          <w:rFonts w:hint="eastAsia"/>
        </w:rPr>
        <w:t>240</w:t>
      </w:r>
      <w:r w:rsidRPr="00D569EC">
        <w:rPr>
          <w:rFonts w:hint="eastAsia"/>
        </w:rPr>
        <w:t>億美元，前景看好。社區大學免費訓練生技人才，並有許多學術機構提供完整培訓課程，據估計目前北卡生技就業市場約有</w:t>
      </w:r>
      <w:r w:rsidRPr="00D569EC">
        <w:rPr>
          <w:rFonts w:hint="eastAsia"/>
        </w:rPr>
        <w:t>3</w:t>
      </w:r>
      <w:r w:rsidRPr="00D569EC">
        <w:rPr>
          <w:rFonts w:hint="eastAsia"/>
        </w:rPr>
        <w:t>萬位專業人士。政府每年撥款</w:t>
      </w:r>
      <w:r w:rsidRPr="00D569EC">
        <w:rPr>
          <w:rFonts w:hint="eastAsia"/>
        </w:rPr>
        <w:t>10</w:t>
      </w:r>
      <w:r w:rsidRPr="00D569EC">
        <w:rPr>
          <w:rFonts w:hint="eastAsia"/>
        </w:rPr>
        <w:t>億美元贊助研究生命科學項目。</w:t>
      </w:r>
    </w:p>
    <w:p w14:paraId="37564185" w14:textId="1BC80049" w:rsidR="00DC3F59" w:rsidRPr="00D569EC" w:rsidRDefault="00DC3F59" w:rsidP="00DC3F59">
      <w:pPr>
        <w:pStyle w:val="a9"/>
        <w:ind w:left="944" w:hanging="708"/>
      </w:pPr>
      <w:r w:rsidRPr="00D569EC">
        <w:rPr>
          <w:rFonts w:hint="eastAsia"/>
        </w:rPr>
        <w:t>（四）資訊科技業：北卡州有</w:t>
      </w:r>
      <w:r w:rsidRPr="00D569EC">
        <w:rPr>
          <w:rFonts w:hint="eastAsia"/>
        </w:rPr>
        <w:t>2,300</w:t>
      </w:r>
      <w:r w:rsidRPr="00D569EC">
        <w:rPr>
          <w:rFonts w:hint="eastAsia"/>
        </w:rPr>
        <w:t>家資訊科技企業，人力與企業資源豐富，其網路工程師占全美之</w:t>
      </w:r>
      <w:r w:rsidRPr="00D569EC">
        <w:rPr>
          <w:rFonts w:hint="eastAsia"/>
        </w:rPr>
        <w:t>15%</w:t>
      </w:r>
      <w:r w:rsidRPr="00D569EC">
        <w:rPr>
          <w:rFonts w:hint="eastAsia"/>
        </w:rPr>
        <w:t>。例如知名</w:t>
      </w:r>
      <w:r w:rsidRPr="00D569EC">
        <w:rPr>
          <w:rFonts w:hint="eastAsia"/>
        </w:rPr>
        <w:t>Fintech</w:t>
      </w:r>
      <w:r w:rsidRPr="00D569EC">
        <w:rPr>
          <w:rFonts w:hint="eastAsia"/>
        </w:rPr>
        <w:t>公司</w:t>
      </w:r>
      <w:r w:rsidRPr="00D569EC">
        <w:rPr>
          <w:rFonts w:hint="eastAsia"/>
        </w:rPr>
        <w:t>AvidXChange</w:t>
      </w:r>
      <w:r w:rsidRPr="00D569EC">
        <w:rPr>
          <w:rFonts w:hint="eastAsia"/>
        </w:rPr>
        <w:t>在北卡投資業務蒸蒸日上，近年又繼續擴大夏洛特總部，增加了</w:t>
      </w:r>
      <w:r w:rsidRPr="00D569EC">
        <w:rPr>
          <w:rFonts w:hint="eastAsia"/>
        </w:rPr>
        <w:t>1,200</w:t>
      </w:r>
      <w:r w:rsidRPr="00D569EC">
        <w:rPr>
          <w:rFonts w:hint="eastAsia"/>
        </w:rPr>
        <w:t>多個新工作，拓展雲端支付服務，創造就業數量已超出初期允諾的</w:t>
      </w:r>
      <w:r w:rsidRPr="00D569EC">
        <w:rPr>
          <w:rFonts w:hint="eastAsia"/>
        </w:rPr>
        <w:t>42%</w:t>
      </w:r>
      <w:r w:rsidRPr="00D569EC">
        <w:rPr>
          <w:rFonts w:hint="eastAsia"/>
        </w:rPr>
        <w:t>，預期未來五年內將可繼續創造就業成長。夏洛特希望以</w:t>
      </w:r>
      <w:r w:rsidRPr="00D569EC">
        <w:rPr>
          <w:rFonts w:hint="eastAsia"/>
        </w:rPr>
        <w:t>AvidXchange</w:t>
      </w:r>
      <w:r w:rsidRPr="00D569EC">
        <w:rPr>
          <w:rFonts w:hint="eastAsia"/>
        </w:rPr>
        <w:t>為催化劑，帶動該市發展成科技城，盼藉該公司協助開發的設施、娛樂等生活機能吸引千禧一代的科技人才和技術工人。</w:t>
      </w:r>
    </w:p>
    <w:p w14:paraId="213EE22F" w14:textId="6CA74372" w:rsidR="00AD1DA6" w:rsidRPr="00D569EC" w:rsidRDefault="00DC3F59" w:rsidP="00DC3F59">
      <w:pPr>
        <w:pStyle w:val="a9"/>
        <w:ind w:left="944" w:hanging="708"/>
      </w:pPr>
      <w:r w:rsidRPr="00D569EC">
        <w:rPr>
          <w:rFonts w:hint="eastAsia"/>
        </w:rPr>
        <w:t>（五）航太產業：全美航太和國防產業出口總額達</w:t>
      </w:r>
      <w:r w:rsidRPr="00D569EC">
        <w:rPr>
          <w:rFonts w:hint="eastAsia"/>
        </w:rPr>
        <w:t>1,510</w:t>
      </w:r>
      <w:r w:rsidRPr="00D569EC">
        <w:rPr>
          <w:rFonts w:hint="eastAsia"/>
        </w:rPr>
        <w:t>億美元，每年增長</w:t>
      </w:r>
      <w:r w:rsidRPr="00D569EC">
        <w:rPr>
          <w:rFonts w:hint="eastAsia"/>
        </w:rPr>
        <w:t>5~8%</w:t>
      </w:r>
      <w:r w:rsidRPr="00D569EC">
        <w:rPr>
          <w:rFonts w:hint="eastAsia"/>
        </w:rPr>
        <w:t>，占美國出口的</w:t>
      </w:r>
      <w:r w:rsidRPr="00D569EC">
        <w:rPr>
          <w:rFonts w:hint="eastAsia"/>
        </w:rPr>
        <w:t>9%</w:t>
      </w:r>
      <w:r w:rsidRPr="00D569EC">
        <w:rPr>
          <w:rFonts w:hint="eastAsia"/>
        </w:rPr>
        <w:t>，貿易順差達</w:t>
      </w:r>
      <w:r w:rsidRPr="00D569EC">
        <w:rPr>
          <w:rFonts w:hint="eastAsia"/>
        </w:rPr>
        <w:t>900</w:t>
      </w:r>
      <w:r w:rsidRPr="00D569EC">
        <w:rPr>
          <w:rFonts w:hint="eastAsia"/>
        </w:rPr>
        <w:t>億美元，未來發展潛力無窮，而北卡州航太製造成本較全美平均少</w:t>
      </w:r>
      <w:r w:rsidRPr="00D569EC">
        <w:rPr>
          <w:rFonts w:hint="eastAsia"/>
        </w:rPr>
        <w:t>25%</w:t>
      </w:r>
      <w:r w:rsidRPr="00D569EC">
        <w:rPr>
          <w:rFonts w:hint="eastAsia"/>
        </w:rPr>
        <w:t>，航太工程師薪資亦較全美平均少</w:t>
      </w:r>
      <w:r w:rsidRPr="00D569EC">
        <w:rPr>
          <w:rFonts w:hint="eastAsia"/>
        </w:rPr>
        <w:t>7%</w:t>
      </w:r>
      <w:r w:rsidRPr="00D569EC">
        <w:rPr>
          <w:rFonts w:hint="eastAsia"/>
        </w:rPr>
        <w:t>，此外能源開銷和州稅也低於全美平均</w:t>
      </w:r>
      <w:r w:rsidRPr="00D569EC">
        <w:rPr>
          <w:rFonts w:hint="eastAsia"/>
        </w:rPr>
        <w:t>7%</w:t>
      </w:r>
      <w:r w:rsidRPr="00D569EC">
        <w:rPr>
          <w:rFonts w:hint="eastAsia"/>
        </w:rPr>
        <w:t>。</w:t>
      </w:r>
    </w:p>
    <w:p w14:paraId="57ABB8C2" w14:textId="4E9026A8" w:rsidR="004850E8" w:rsidRPr="00D569EC" w:rsidRDefault="004850E8">
      <w:pPr>
        <w:pStyle w:val="aa"/>
        <w:ind w:left="945" w:firstLine="472"/>
        <w:rPr>
          <w:lang w:eastAsia="zh-TW"/>
        </w:rPr>
      </w:pPr>
    </w:p>
    <w:p w14:paraId="71DBE0A3" w14:textId="77777777" w:rsidR="004850E8" w:rsidRPr="00D569EC" w:rsidRDefault="00FD0C58" w:rsidP="00721180">
      <w:pPr>
        <w:pStyle w:val="a3"/>
        <w:spacing w:before="514" w:after="771"/>
      </w:pPr>
      <w:r w:rsidRPr="00D569EC">
        <w:lastRenderedPageBreak/>
        <w:t>第肆章　投資法規及程序</w:t>
      </w:r>
    </w:p>
    <w:p w14:paraId="1B45B837" w14:textId="5B5DEF42" w:rsidR="004850E8" w:rsidRPr="00D569EC" w:rsidRDefault="00FD0C58" w:rsidP="00721180">
      <w:pPr>
        <w:pStyle w:val="a4"/>
        <w:numPr>
          <w:ilvl w:val="1"/>
          <w:numId w:val="29"/>
        </w:numPr>
        <w:spacing w:before="257" w:after="257"/>
        <w:ind w:left="632" w:hanging="632"/>
        <w:rPr>
          <w:color w:val="auto"/>
        </w:rPr>
      </w:pPr>
      <w:r w:rsidRPr="00D569EC">
        <w:rPr>
          <w:color w:val="auto"/>
        </w:rPr>
        <w:t>主要投資法令</w:t>
      </w:r>
    </w:p>
    <w:p w14:paraId="3FD172B1" w14:textId="32C7F553" w:rsidR="00DC3F59" w:rsidRPr="00D569EC" w:rsidRDefault="00DC3F59" w:rsidP="00DC3F59">
      <w:pPr>
        <w:pStyle w:val="a9"/>
        <w:ind w:left="944" w:hanging="708"/>
      </w:pPr>
      <w:r w:rsidRPr="00D569EC">
        <w:rPr>
          <w:rFonts w:hint="eastAsia"/>
        </w:rPr>
        <w:t>（一）證券法（</w:t>
      </w:r>
      <w:r w:rsidRPr="00D569EC">
        <w:rPr>
          <w:rFonts w:hint="eastAsia"/>
        </w:rPr>
        <w:t>SecurityAct</w:t>
      </w:r>
      <w:r w:rsidRPr="00D569EC">
        <w:rPr>
          <w:rFonts w:hint="eastAsia"/>
        </w:rPr>
        <w:t>）：證券業監管的州法律，規定在該州提供或出售的證券的註冊以及在該州出售證券的交易商和推銷員的註冊，禁止欺詐行為，並規定行政、民事和刑事的制裁。</w:t>
      </w:r>
    </w:p>
    <w:p w14:paraId="6129D262" w14:textId="0765D308" w:rsidR="00DC3F59" w:rsidRPr="00D569EC" w:rsidRDefault="00DC3F59" w:rsidP="00DC3F59">
      <w:pPr>
        <w:pStyle w:val="a9"/>
        <w:ind w:left="944" w:hanging="708"/>
      </w:pPr>
      <w:r w:rsidRPr="00D569EC">
        <w:rPr>
          <w:rFonts w:hint="eastAsia"/>
        </w:rPr>
        <w:t>（二）投資顧問法（</w:t>
      </w:r>
      <w:r w:rsidRPr="00D569EC">
        <w:rPr>
          <w:rFonts w:hint="eastAsia"/>
        </w:rPr>
        <w:t>Investment Advisers Act</w:t>
      </w:r>
      <w:r w:rsidRPr="00D569EC">
        <w:rPr>
          <w:rFonts w:hint="eastAsia"/>
        </w:rPr>
        <w:t>）：提供投資建議的顧問和代表，禁止欺詐行為，並規定違反者的行政、民事和刑事制裁。</w:t>
      </w:r>
    </w:p>
    <w:p w14:paraId="1C78E188" w14:textId="6A1C6237" w:rsidR="00DC3F59" w:rsidRPr="00D569EC" w:rsidRDefault="00DC3F59" w:rsidP="00DC3F59">
      <w:pPr>
        <w:pStyle w:val="a9"/>
        <w:ind w:left="944" w:hanging="708"/>
      </w:pPr>
      <w:r w:rsidRPr="00D569EC">
        <w:rPr>
          <w:rFonts w:hint="eastAsia"/>
        </w:rPr>
        <w:t>（三）商品法（</w:t>
      </w:r>
      <w:r w:rsidRPr="00D569EC">
        <w:rPr>
          <w:rFonts w:hint="eastAsia"/>
        </w:rPr>
        <w:t>Commodities Act</w:t>
      </w:r>
      <w:r w:rsidRPr="00D569EC">
        <w:rPr>
          <w:rFonts w:hint="eastAsia"/>
        </w:rPr>
        <w:t>）：規定商品和其銷售的監管法規，以及違反的行政、民事和刑事制裁。</w:t>
      </w:r>
    </w:p>
    <w:p w14:paraId="6470CF68" w14:textId="7BADD43A" w:rsidR="00DC3F59" w:rsidRPr="00D569EC" w:rsidRDefault="00DC3F59" w:rsidP="00DC3F59">
      <w:pPr>
        <w:pStyle w:val="a9"/>
        <w:ind w:left="944" w:hanging="708"/>
      </w:pPr>
      <w:r w:rsidRPr="00D569EC">
        <w:rPr>
          <w:rFonts w:hint="eastAsia"/>
        </w:rPr>
        <w:t>（四）運動員代理法（</w:t>
      </w:r>
      <w:r w:rsidRPr="00D569EC">
        <w:rPr>
          <w:rFonts w:hint="eastAsia"/>
        </w:rPr>
        <w:t>Athlete Agents Act</w:t>
      </w:r>
      <w:r w:rsidRPr="00D569EC">
        <w:rPr>
          <w:rFonts w:hint="eastAsia"/>
        </w:rPr>
        <w:t>）：規定註冊為運動員代理人的法律責任。</w:t>
      </w:r>
    </w:p>
    <w:p w14:paraId="56D1C10A" w14:textId="44B46D67" w:rsidR="00DC3F59" w:rsidRPr="00D569EC" w:rsidRDefault="00DC3F59" w:rsidP="00DC3F59">
      <w:pPr>
        <w:pStyle w:val="a9"/>
        <w:ind w:left="944" w:hanging="708"/>
      </w:pPr>
      <w:r w:rsidRPr="00D569EC">
        <w:rPr>
          <w:rFonts w:hint="eastAsia"/>
        </w:rPr>
        <w:t>（五）州內眾籌法（</w:t>
      </w:r>
      <w:r w:rsidRPr="00D569EC">
        <w:rPr>
          <w:rFonts w:hint="eastAsia"/>
        </w:rPr>
        <w:t>NC PACES Act</w:t>
      </w:r>
      <w:r w:rsidRPr="00D569EC">
        <w:rPr>
          <w:rFonts w:hint="eastAsia"/>
        </w:rPr>
        <w:t>）：如果證券的提供或出售是根據特定準則進行的，則可以豁免註冊。另禁止城市對符合條件的企業收取使用權費用。</w:t>
      </w:r>
    </w:p>
    <w:p w14:paraId="26322BD3" w14:textId="22E81209" w:rsidR="00911ECA" w:rsidRPr="00D569EC" w:rsidRDefault="00DC3F59" w:rsidP="00DC3F59">
      <w:pPr>
        <w:pStyle w:val="a9"/>
        <w:ind w:left="944" w:hanging="708"/>
      </w:pPr>
      <w:r w:rsidRPr="00D569EC">
        <w:rPr>
          <w:rFonts w:hint="eastAsia"/>
        </w:rPr>
        <w:t>（六）環保政策法（</w:t>
      </w:r>
      <w:r w:rsidRPr="00D569EC">
        <w:rPr>
          <w:rFonts w:hint="eastAsia"/>
        </w:rPr>
        <w:t>Environmental Policy Act</w:t>
      </w:r>
      <w:r w:rsidRPr="00D569EC">
        <w:rPr>
          <w:rFonts w:hint="eastAsia"/>
        </w:rPr>
        <w:t>）：規定環保標準及違反制裁。</w:t>
      </w:r>
    </w:p>
    <w:p w14:paraId="7F39E2F1" w14:textId="77777777" w:rsidR="004850E8" w:rsidRPr="00D569EC" w:rsidRDefault="00FD0C58">
      <w:pPr>
        <w:pStyle w:val="a4"/>
        <w:spacing w:before="257" w:after="257"/>
        <w:ind w:left="632" w:hanging="632"/>
        <w:rPr>
          <w:color w:val="auto"/>
        </w:rPr>
      </w:pPr>
      <w:r w:rsidRPr="00D569EC">
        <w:rPr>
          <w:color w:val="auto"/>
        </w:rPr>
        <w:t>二、投資申請之規定、程序、應準備文件及審查流程</w:t>
      </w:r>
    </w:p>
    <w:p w14:paraId="6AC43401" w14:textId="77777777" w:rsidR="004850E8" w:rsidRPr="00D569EC" w:rsidRDefault="00FD0C58">
      <w:pPr>
        <w:ind w:firstLine="472"/>
        <w:rPr>
          <w:lang w:eastAsia="zh-TW"/>
        </w:rPr>
      </w:pPr>
      <w:r w:rsidRPr="00D569EC">
        <w:rPr>
          <w:lang w:eastAsia="zh-TW"/>
        </w:rPr>
        <w:t>投資申請程序及審核流程與美國企業相同，欲設公司者，宜委託律師或會計師事務所代辦公司登記設立程序。</w:t>
      </w:r>
    </w:p>
    <w:p w14:paraId="040BFF55" w14:textId="77777777" w:rsidR="004850E8" w:rsidRPr="00D569EC" w:rsidRDefault="00FD0C58" w:rsidP="00187E9C">
      <w:pPr>
        <w:pStyle w:val="a9"/>
        <w:ind w:left="944" w:hanging="708"/>
      </w:pPr>
      <w:r w:rsidRPr="00D569EC">
        <w:t>（一）向州務卿辦公室提出申請營業執照。</w:t>
      </w:r>
    </w:p>
    <w:p w14:paraId="5B4F01D2" w14:textId="77777777" w:rsidR="004850E8" w:rsidRPr="00D569EC" w:rsidRDefault="00FD0C58" w:rsidP="00187E9C">
      <w:pPr>
        <w:pStyle w:val="a9"/>
        <w:ind w:left="944" w:hanging="708"/>
      </w:pPr>
      <w:r w:rsidRPr="00D569EC">
        <w:t>（二）州務卿辦公室通知「公司所得及特許稅務處」新公司獲准成立。</w:t>
      </w:r>
    </w:p>
    <w:p w14:paraId="0105B9FF" w14:textId="77777777" w:rsidR="004850E8" w:rsidRPr="00D569EC" w:rsidRDefault="00FD0C58" w:rsidP="00187E9C">
      <w:pPr>
        <w:pStyle w:val="a9"/>
        <w:ind w:left="944" w:hanging="708"/>
      </w:pPr>
      <w:r w:rsidRPr="00D569EC">
        <w:t>（三）外國公司成立後，向州務卿申請營業許可，或申請免核發營業許可。</w:t>
      </w:r>
    </w:p>
    <w:p w14:paraId="53BD23E8" w14:textId="77777777" w:rsidR="004850E8" w:rsidRPr="00D569EC" w:rsidRDefault="00FD0C58" w:rsidP="00187E9C">
      <w:pPr>
        <w:pStyle w:val="a9"/>
        <w:ind w:left="944" w:hanging="708"/>
      </w:pPr>
      <w:r w:rsidRPr="00D569EC">
        <w:lastRenderedPageBreak/>
        <w:t>（四）申請聯邦國稅局（</w:t>
      </w:r>
      <w:r w:rsidRPr="00D569EC">
        <w:t>IRS</w:t>
      </w:r>
      <w:r w:rsidRPr="00D569EC">
        <w:t>）繳稅號碼。</w:t>
      </w:r>
      <w:r w:rsidRPr="00D569EC">
        <w:t xml:space="preserve"> </w:t>
      </w:r>
    </w:p>
    <w:p w14:paraId="1A1764EF" w14:textId="77777777" w:rsidR="004850E8" w:rsidRPr="00D569EC" w:rsidRDefault="00FD0C58">
      <w:pPr>
        <w:pStyle w:val="a4"/>
        <w:spacing w:before="257" w:after="257"/>
        <w:ind w:left="632" w:hanging="632"/>
        <w:rPr>
          <w:color w:val="auto"/>
        </w:rPr>
      </w:pPr>
      <w:r w:rsidRPr="00D569EC">
        <w:rPr>
          <w:color w:val="auto"/>
        </w:rPr>
        <w:t>三、投資相關機關</w:t>
      </w:r>
    </w:p>
    <w:p w14:paraId="57156FA0" w14:textId="24221A89" w:rsidR="00DC3F59" w:rsidRPr="00D569EC" w:rsidRDefault="00DC3F59" w:rsidP="00DC3F59">
      <w:pPr>
        <w:pStyle w:val="a9"/>
        <w:ind w:left="944" w:hanging="708"/>
      </w:pPr>
      <w:r w:rsidRPr="00D569EC">
        <w:rPr>
          <w:rFonts w:hint="eastAsia"/>
        </w:rPr>
        <w:t>（一）州務卿辦公室（</w:t>
      </w:r>
      <w:r w:rsidRPr="00D569EC">
        <w:rPr>
          <w:rFonts w:hint="eastAsia"/>
        </w:rPr>
        <w:t>The Office of Secretary of State</w:t>
      </w:r>
      <w:r w:rsidRPr="00D569EC">
        <w:rPr>
          <w:rFonts w:hint="eastAsia"/>
        </w:rPr>
        <w:t>）</w:t>
      </w:r>
    </w:p>
    <w:p w14:paraId="6C683C51" w14:textId="5F723B67" w:rsidR="00DC3F59" w:rsidRPr="00D569EC" w:rsidRDefault="00DC3F59" w:rsidP="00DC3F59">
      <w:pPr>
        <w:pStyle w:val="a9"/>
        <w:ind w:left="944" w:hanging="708"/>
      </w:pPr>
      <w:r w:rsidRPr="00D569EC">
        <w:rPr>
          <w:rFonts w:hint="eastAsia"/>
        </w:rPr>
        <w:t>（二）北卡州商務廳（</w:t>
      </w:r>
      <w:r w:rsidRPr="00D569EC">
        <w:rPr>
          <w:rFonts w:hint="eastAsia"/>
        </w:rPr>
        <w:t>The North Carolina Department of Commerce</w:t>
      </w:r>
      <w:r w:rsidR="00B34856">
        <w:rPr>
          <w:rFonts w:hint="eastAsia"/>
        </w:rPr>
        <w:t>）</w:t>
      </w:r>
    </w:p>
    <w:p w14:paraId="1FE8DC38" w14:textId="6BF8C405" w:rsidR="00C86B69" w:rsidRPr="00D569EC" w:rsidRDefault="00DC3F59" w:rsidP="00DC3F59">
      <w:pPr>
        <w:pStyle w:val="a9"/>
        <w:ind w:left="944" w:hanging="708"/>
        <w:rPr>
          <w:rFonts w:eastAsia="DengXian"/>
        </w:rPr>
      </w:pPr>
      <w:r w:rsidRPr="00D569EC">
        <w:rPr>
          <w:rFonts w:hint="eastAsia"/>
        </w:rPr>
        <w:t>（三）北卡州經濟發展夥伴機構（</w:t>
      </w:r>
      <w:r w:rsidRPr="00D569EC">
        <w:rPr>
          <w:rFonts w:hint="eastAsia"/>
        </w:rPr>
        <w:t>The Economic Development Partnership of North Carolina</w:t>
      </w:r>
      <w:r w:rsidRPr="00D569EC">
        <w:rPr>
          <w:rFonts w:hint="eastAsia"/>
        </w:rPr>
        <w:t>）</w:t>
      </w:r>
    </w:p>
    <w:p w14:paraId="0EE0585C" w14:textId="77777777" w:rsidR="004850E8" w:rsidRPr="00D569EC" w:rsidRDefault="00FD0C58" w:rsidP="00DC3F59">
      <w:pPr>
        <w:pStyle w:val="a4"/>
        <w:spacing w:before="257" w:after="257"/>
        <w:ind w:left="632" w:hanging="632"/>
        <w:rPr>
          <w:color w:val="auto"/>
        </w:rPr>
      </w:pPr>
      <w:r w:rsidRPr="00D569EC">
        <w:rPr>
          <w:color w:val="auto"/>
        </w:rPr>
        <w:t>四、投資獎勵措施</w:t>
      </w:r>
    </w:p>
    <w:p w14:paraId="0E0AE242" w14:textId="77777777" w:rsidR="00F90039" w:rsidRPr="00D569EC" w:rsidRDefault="00FD0C58">
      <w:pPr>
        <w:ind w:firstLine="472"/>
        <w:rPr>
          <w:lang w:eastAsia="zh-TW"/>
        </w:rPr>
      </w:pPr>
      <w:r w:rsidRPr="00D569EC">
        <w:rPr>
          <w:lang w:eastAsia="zh-TW"/>
        </w:rPr>
        <w:t>北卡州主要獎勵措施如下：</w:t>
      </w:r>
    </w:p>
    <w:p w14:paraId="03E26542" w14:textId="3CCC4362" w:rsidR="00131CB0" w:rsidRPr="00D569EC" w:rsidRDefault="00DC3F59" w:rsidP="00DC3F59">
      <w:pPr>
        <w:pStyle w:val="a9"/>
        <w:ind w:left="944" w:hanging="708"/>
      </w:pPr>
      <w:r w:rsidRPr="00D569EC">
        <w:rPr>
          <w:rFonts w:hint="eastAsia"/>
        </w:rPr>
        <w:t>（一）就業發展投資補助金（</w:t>
      </w:r>
      <w:r w:rsidRPr="00D569EC">
        <w:rPr>
          <w:rFonts w:hint="eastAsia"/>
        </w:rPr>
        <w:t>JDIG</w:t>
      </w:r>
      <w:r w:rsidRPr="00D569EC">
        <w:rPr>
          <w:rFonts w:hint="eastAsia"/>
        </w:rPr>
        <w:t>）：提供就業獎勵計畫，直接向公司給予現金補助，以抵消設立或擴展業務設施的費用，補助基於新增的就業相關的個人所得稅扣繳的百分比來撥付的。詳如下：</w:t>
      </w:r>
    </w:p>
    <w:tbl>
      <w:tblPr>
        <w:tblW w:w="0" w:type="auto"/>
        <w:tblInd w:w="9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460"/>
        <w:gridCol w:w="1276"/>
        <w:gridCol w:w="2942"/>
        <w:gridCol w:w="1871"/>
      </w:tblGrid>
      <w:tr w:rsidR="00D569EC" w:rsidRPr="00D569EC" w14:paraId="56FD0026" w14:textId="77777777" w:rsidTr="00DC3F59">
        <w:trPr>
          <w:trHeight w:val="510"/>
        </w:trPr>
        <w:tc>
          <w:tcPr>
            <w:tcW w:w="1460" w:type="dxa"/>
            <w:vAlign w:val="center"/>
          </w:tcPr>
          <w:p w14:paraId="00986868" w14:textId="77777777" w:rsidR="00F90039" w:rsidRPr="00D569EC" w:rsidRDefault="00F90039" w:rsidP="00DC3F59">
            <w:pPr>
              <w:pStyle w:val="ae"/>
            </w:pPr>
            <w:bookmarkStart w:id="13" w:name="_Hlk40537882"/>
            <w:r w:rsidRPr="00D569EC">
              <w:rPr>
                <w:rFonts w:hint="eastAsia"/>
              </w:rPr>
              <w:t>地點</w:t>
            </w:r>
          </w:p>
        </w:tc>
        <w:tc>
          <w:tcPr>
            <w:tcW w:w="1276" w:type="dxa"/>
            <w:vAlign w:val="center"/>
          </w:tcPr>
          <w:p w14:paraId="71EA0052" w14:textId="77777777" w:rsidR="00F90039" w:rsidRPr="00D569EC" w:rsidRDefault="00F90039" w:rsidP="00DC3F59">
            <w:pPr>
              <w:pStyle w:val="ae"/>
            </w:pPr>
            <w:r w:rsidRPr="00D569EC">
              <w:rPr>
                <w:rFonts w:hint="eastAsia"/>
              </w:rPr>
              <w:t>最低創造就業數</w:t>
            </w:r>
          </w:p>
        </w:tc>
        <w:tc>
          <w:tcPr>
            <w:tcW w:w="2942" w:type="dxa"/>
            <w:vAlign w:val="center"/>
          </w:tcPr>
          <w:p w14:paraId="391B3FE1" w14:textId="77777777" w:rsidR="00F90039" w:rsidRPr="00D569EC" w:rsidRDefault="00F90039" w:rsidP="00DC3F59">
            <w:pPr>
              <w:pStyle w:val="ae"/>
            </w:pPr>
            <w:r w:rsidRPr="00D569EC">
              <w:rPr>
                <w:rFonts w:hint="eastAsia"/>
              </w:rPr>
              <w:t>最低平均工資</w:t>
            </w:r>
          </w:p>
        </w:tc>
        <w:tc>
          <w:tcPr>
            <w:tcW w:w="1871" w:type="dxa"/>
            <w:vAlign w:val="center"/>
          </w:tcPr>
          <w:p w14:paraId="656E63F1" w14:textId="77777777" w:rsidR="00F90039" w:rsidRPr="00D569EC" w:rsidRDefault="00F90039" w:rsidP="00DC3F59">
            <w:pPr>
              <w:pStyle w:val="ae"/>
            </w:pPr>
            <w:r w:rsidRPr="00D569EC">
              <w:rPr>
                <w:rFonts w:hint="eastAsia"/>
              </w:rPr>
              <w:t>資本投資金額</w:t>
            </w:r>
          </w:p>
        </w:tc>
      </w:tr>
      <w:tr w:rsidR="00D569EC" w:rsidRPr="00D569EC" w14:paraId="173A0869" w14:textId="77777777" w:rsidTr="00DC3F59">
        <w:trPr>
          <w:trHeight w:val="510"/>
        </w:trPr>
        <w:tc>
          <w:tcPr>
            <w:tcW w:w="1460" w:type="dxa"/>
            <w:vAlign w:val="center"/>
          </w:tcPr>
          <w:p w14:paraId="42FB855A" w14:textId="77777777" w:rsidR="00F90039" w:rsidRPr="00D569EC" w:rsidRDefault="00F90039" w:rsidP="00DC3F59">
            <w:pPr>
              <w:pStyle w:val="ae"/>
            </w:pPr>
            <w:r w:rsidRPr="00D569EC">
              <w:rPr>
                <w:rFonts w:hint="eastAsia"/>
              </w:rPr>
              <w:t>第</w:t>
            </w:r>
            <w:r w:rsidRPr="00D569EC">
              <w:t>1</w:t>
            </w:r>
            <w:r w:rsidRPr="00D569EC">
              <w:rPr>
                <w:rFonts w:hint="eastAsia"/>
              </w:rPr>
              <w:t>級縣</w:t>
            </w:r>
          </w:p>
        </w:tc>
        <w:tc>
          <w:tcPr>
            <w:tcW w:w="1276" w:type="dxa"/>
            <w:vAlign w:val="center"/>
          </w:tcPr>
          <w:p w14:paraId="4637957A" w14:textId="77777777" w:rsidR="00F90039" w:rsidRPr="00D569EC" w:rsidRDefault="00F90039" w:rsidP="00DC3F59">
            <w:pPr>
              <w:pStyle w:val="ae"/>
            </w:pPr>
            <w:r w:rsidRPr="00D569EC">
              <w:t>125</w:t>
            </w:r>
          </w:p>
        </w:tc>
        <w:tc>
          <w:tcPr>
            <w:tcW w:w="2942" w:type="dxa"/>
            <w:vAlign w:val="center"/>
          </w:tcPr>
          <w:p w14:paraId="5D6E439C" w14:textId="77777777" w:rsidR="00F90039" w:rsidRPr="00D569EC" w:rsidRDefault="00F90039" w:rsidP="00DC3F59">
            <w:pPr>
              <w:pStyle w:val="ae"/>
            </w:pPr>
            <w:r w:rsidRPr="00D569EC">
              <w:rPr>
                <w:rFonts w:hint="eastAsia"/>
              </w:rPr>
              <w:t>全縣平均工資的</w:t>
            </w:r>
            <w:r w:rsidRPr="00D569EC">
              <w:t>105%</w:t>
            </w:r>
          </w:p>
        </w:tc>
        <w:tc>
          <w:tcPr>
            <w:tcW w:w="1871" w:type="dxa"/>
            <w:vAlign w:val="center"/>
          </w:tcPr>
          <w:p w14:paraId="6A248CCA" w14:textId="77777777" w:rsidR="00F90039" w:rsidRPr="00D569EC" w:rsidRDefault="00F90039" w:rsidP="00DC3F59">
            <w:pPr>
              <w:pStyle w:val="ae"/>
            </w:pPr>
            <w:r w:rsidRPr="00D569EC">
              <w:t>≥1</w:t>
            </w:r>
            <w:r w:rsidRPr="00D569EC">
              <w:rPr>
                <w:rFonts w:hint="eastAsia"/>
              </w:rPr>
              <w:t>萬美元</w:t>
            </w:r>
          </w:p>
        </w:tc>
      </w:tr>
      <w:tr w:rsidR="00D569EC" w:rsidRPr="00D569EC" w14:paraId="7293644E" w14:textId="77777777" w:rsidTr="00DC3F59">
        <w:trPr>
          <w:trHeight w:val="510"/>
        </w:trPr>
        <w:tc>
          <w:tcPr>
            <w:tcW w:w="1460" w:type="dxa"/>
            <w:vAlign w:val="center"/>
          </w:tcPr>
          <w:p w14:paraId="2861749F" w14:textId="77777777" w:rsidR="00F90039" w:rsidRPr="00D569EC" w:rsidRDefault="00F90039" w:rsidP="00DC3F59">
            <w:pPr>
              <w:pStyle w:val="ae"/>
            </w:pPr>
            <w:r w:rsidRPr="00D569EC">
              <w:rPr>
                <w:rFonts w:hint="eastAsia"/>
              </w:rPr>
              <w:t>第</w:t>
            </w:r>
            <w:r w:rsidRPr="00D569EC">
              <w:t>2</w:t>
            </w:r>
            <w:r w:rsidRPr="00D569EC">
              <w:rPr>
                <w:rFonts w:hint="eastAsia"/>
              </w:rPr>
              <w:t>級縣</w:t>
            </w:r>
          </w:p>
        </w:tc>
        <w:tc>
          <w:tcPr>
            <w:tcW w:w="1276" w:type="dxa"/>
            <w:vAlign w:val="center"/>
          </w:tcPr>
          <w:p w14:paraId="3DC3AE63" w14:textId="77777777" w:rsidR="00F90039" w:rsidRPr="00D569EC" w:rsidRDefault="00F90039" w:rsidP="00DC3F59">
            <w:pPr>
              <w:pStyle w:val="ae"/>
            </w:pPr>
            <w:r w:rsidRPr="00D569EC">
              <w:t>150</w:t>
            </w:r>
          </w:p>
        </w:tc>
        <w:tc>
          <w:tcPr>
            <w:tcW w:w="2942" w:type="dxa"/>
            <w:vAlign w:val="center"/>
          </w:tcPr>
          <w:p w14:paraId="1705CF67" w14:textId="77777777" w:rsidR="00F90039" w:rsidRPr="00D569EC" w:rsidRDefault="00F90039" w:rsidP="00DC3F59">
            <w:pPr>
              <w:pStyle w:val="ae"/>
            </w:pPr>
            <w:r w:rsidRPr="00D569EC">
              <w:rPr>
                <w:rFonts w:hint="eastAsia"/>
              </w:rPr>
              <w:t>全縣平均工資的</w:t>
            </w:r>
            <w:r w:rsidRPr="00D569EC">
              <w:t>110%</w:t>
            </w:r>
          </w:p>
        </w:tc>
        <w:tc>
          <w:tcPr>
            <w:tcW w:w="1871" w:type="dxa"/>
            <w:vAlign w:val="center"/>
          </w:tcPr>
          <w:p w14:paraId="54F2682D" w14:textId="77777777" w:rsidR="00F90039" w:rsidRPr="00D569EC" w:rsidRDefault="00F90039" w:rsidP="00DC3F59">
            <w:pPr>
              <w:pStyle w:val="ae"/>
            </w:pPr>
            <w:r w:rsidRPr="00D569EC">
              <w:t>≥1</w:t>
            </w:r>
            <w:r w:rsidRPr="00D569EC">
              <w:rPr>
                <w:rFonts w:hint="eastAsia"/>
              </w:rPr>
              <w:t>萬美元</w:t>
            </w:r>
          </w:p>
        </w:tc>
      </w:tr>
      <w:tr w:rsidR="00D569EC" w:rsidRPr="00D569EC" w14:paraId="4C53F193" w14:textId="77777777" w:rsidTr="00DC3F59">
        <w:trPr>
          <w:trHeight w:val="510"/>
        </w:trPr>
        <w:tc>
          <w:tcPr>
            <w:tcW w:w="1460" w:type="dxa"/>
            <w:vAlign w:val="center"/>
          </w:tcPr>
          <w:p w14:paraId="1B7BFC00" w14:textId="77777777" w:rsidR="00F90039" w:rsidRPr="00D569EC" w:rsidRDefault="00F90039" w:rsidP="00DC3F59">
            <w:pPr>
              <w:pStyle w:val="ae"/>
            </w:pPr>
            <w:r w:rsidRPr="00D569EC">
              <w:rPr>
                <w:rFonts w:hint="eastAsia"/>
              </w:rPr>
              <w:t>第</w:t>
            </w:r>
            <w:r w:rsidRPr="00D569EC">
              <w:t>3</w:t>
            </w:r>
            <w:r w:rsidRPr="00D569EC">
              <w:rPr>
                <w:rFonts w:hint="eastAsia"/>
              </w:rPr>
              <w:t>級縣</w:t>
            </w:r>
          </w:p>
        </w:tc>
        <w:tc>
          <w:tcPr>
            <w:tcW w:w="1276" w:type="dxa"/>
            <w:vAlign w:val="center"/>
          </w:tcPr>
          <w:p w14:paraId="7E7F429F" w14:textId="77777777" w:rsidR="00F90039" w:rsidRPr="00D569EC" w:rsidRDefault="00F90039" w:rsidP="00DC3F59">
            <w:pPr>
              <w:pStyle w:val="ae"/>
            </w:pPr>
            <w:r w:rsidRPr="00D569EC">
              <w:t>200</w:t>
            </w:r>
          </w:p>
        </w:tc>
        <w:tc>
          <w:tcPr>
            <w:tcW w:w="2942" w:type="dxa"/>
            <w:vAlign w:val="center"/>
          </w:tcPr>
          <w:p w14:paraId="732BB78F" w14:textId="77777777" w:rsidR="00F90039" w:rsidRPr="00D569EC" w:rsidRDefault="00F90039" w:rsidP="00DC3F59">
            <w:pPr>
              <w:pStyle w:val="ae"/>
            </w:pPr>
            <w:r w:rsidRPr="00D569EC">
              <w:rPr>
                <w:rFonts w:hint="eastAsia"/>
              </w:rPr>
              <w:t>全縣平均工資的</w:t>
            </w:r>
            <w:r w:rsidRPr="00D569EC">
              <w:t>115%</w:t>
            </w:r>
          </w:p>
        </w:tc>
        <w:tc>
          <w:tcPr>
            <w:tcW w:w="1871" w:type="dxa"/>
            <w:vAlign w:val="center"/>
          </w:tcPr>
          <w:p w14:paraId="6F2DD511" w14:textId="77777777" w:rsidR="00F90039" w:rsidRPr="00D569EC" w:rsidRDefault="00F90039" w:rsidP="00DC3F59">
            <w:pPr>
              <w:pStyle w:val="ae"/>
            </w:pPr>
            <w:r w:rsidRPr="00D569EC">
              <w:t>≥1</w:t>
            </w:r>
            <w:r w:rsidRPr="00D569EC">
              <w:rPr>
                <w:rFonts w:hint="eastAsia"/>
              </w:rPr>
              <w:t>萬美元</w:t>
            </w:r>
          </w:p>
        </w:tc>
      </w:tr>
    </w:tbl>
    <w:bookmarkEnd w:id="13"/>
    <w:p w14:paraId="0110F834" w14:textId="6DD5C3FA" w:rsidR="004078B9" w:rsidRPr="00D569EC" w:rsidRDefault="00DC3F59" w:rsidP="00DC3F59">
      <w:pPr>
        <w:pStyle w:val="a9"/>
        <w:ind w:left="944" w:hanging="708"/>
      </w:pPr>
      <w:r w:rsidRPr="00D569EC">
        <w:rPr>
          <w:rFonts w:hint="eastAsia"/>
        </w:rPr>
        <w:t>（二）北卡基金（</w:t>
      </w:r>
      <w:r w:rsidRPr="00D569EC">
        <w:rPr>
          <w:rFonts w:hint="eastAsia"/>
        </w:rPr>
        <w:t>One NC</w:t>
      </w:r>
      <w:r w:rsidRPr="00D569EC">
        <w:rPr>
          <w:rFonts w:hint="eastAsia"/>
        </w:rPr>
        <w:t>）：可自由支配的現金補助計畫，可供州長迅速回應競爭性的創造就業機會的項目，每創造一個就業可得</w:t>
      </w:r>
      <w:r w:rsidRPr="00D569EC">
        <w:rPr>
          <w:rFonts w:hint="eastAsia"/>
        </w:rPr>
        <w:t>1,000-3,000</w:t>
      </w:r>
      <w:r w:rsidRPr="00D569EC">
        <w:rPr>
          <w:rFonts w:hint="eastAsia"/>
        </w:rPr>
        <w:t>美元獎勵。詳如下：</w:t>
      </w:r>
    </w:p>
    <w:tbl>
      <w:tblPr>
        <w:tblW w:w="0" w:type="auto"/>
        <w:tblInd w:w="9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460"/>
        <w:gridCol w:w="1276"/>
        <w:gridCol w:w="2693"/>
        <w:gridCol w:w="2120"/>
      </w:tblGrid>
      <w:tr w:rsidR="00D569EC" w:rsidRPr="00D569EC" w14:paraId="19910975" w14:textId="77777777" w:rsidTr="00DC3F59">
        <w:trPr>
          <w:trHeight w:val="510"/>
        </w:trPr>
        <w:tc>
          <w:tcPr>
            <w:tcW w:w="1460" w:type="dxa"/>
            <w:vAlign w:val="center"/>
          </w:tcPr>
          <w:p w14:paraId="38CF8BDC" w14:textId="0E3EC9A4" w:rsidR="004078B9" w:rsidRPr="00D569EC" w:rsidRDefault="004078B9" w:rsidP="00DC3F59">
            <w:pPr>
              <w:pStyle w:val="ae"/>
            </w:pPr>
            <w:r w:rsidRPr="00D569EC">
              <w:rPr>
                <w:rFonts w:hint="eastAsia"/>
              </w:rPr>
              <w:t>地點</w:t>
            </w:r>
          </w:p>
        </w:tc>
        <w:tc>
          <w:tcPr>
            <w:tcW w:w="1276" w:type="dxa"/>
            <w:vAlign w:val="center"/>
          </w:tcPr>
          <w:p w14:paraId="0D35576F" w14:textId="00A0C917" w:rsidR="004078B9" w:rsidRPr="00D569EC" w:rsidRDefault="004078B9" w:rsidP="00DC3F59">
            <w:pPr>
              <w:pStyle w:val="ae"/>
            </w:pPr>
            <w:r w:rsidRPr="00D569EC">
              <w:rPr>
                <w:rFonts w:hint="eastAsia"/>
              </w:rPr>
              <w:t>最低創造就業數</w:t>
            </w:r>
          </w:p>
        </w:tc>
        <w:tc>
          <w:tcPr>
            <w:tcW w:w="2693" w:type="dxa"/>
            <w:vAlign w:val="center"/>
          </w:tcPr>
          <w:p w14:paraId="5267EF00" w14:textId="7EB80439" w:rsidR="004078B9" w:rsidRPr="00D569EC" w:rsidRDefault="004078B9" w:rsidP="00DC3F59">
            <w:pPr>
              <w:pStyle w:val="ae"/>
            </w:pPr>
            <w:r w:rsidRPr="00D569EC">
              <w:rPr>
                <w:rFonts w:hint="eastAsia"/>
              </w:rPr>
              <w:t>最低平均工資</w:t>
            </w:r>
          </w:p>
        </w:tc>
        <w:tc>
          <w:tcPr>
            <w:tcW w:w="2120" w:type="dxa"/>
            <w:vAlign w:val="center"/>
          </w:tcPr>
          <w:p w14:paraId="3499FAC8" w14:textId="2F88823E" w:rsidR="004078B9" w:rsidRPr="00D569EC" w:rsidRDefault="004078B9" w:rsidP="00DC3F59">
            <w:pPr>
              <w:pStyle w:val="ae"/>
            </w:pPr>
            <w:r w:rsidRPr="00D569EC">
              <w:rPr>
                <w:rFonts w:hint="eastAsia"/>
              </w:rPr>
              <w:t>匹配激勵措施</w:t>
            </w:r>
          </w:p>
          <w:p w14:paraId="7848BD3F" w14:textId="697D40CB" w:rsidR="004078B9" w:rsidRPr="00D569EC" w:rsidRDefault="004078B9" w:rsidP="00DC3F59">
            <w:pPr>
              <w:pStyle w:val="ae"/>
            </w:pPr>
            <w:r w:rsidRPr="00D569EC">
              <w:rPr>
                <w:rFonts w:hint="eastAsia"/>
              </w:rPr>
              <w:t>（地方政府</w:t>
            </w:r>
            <w:r w:rsidRPr="00D569EC">
              <w:rPr>
                <w:rFonts w:ascii="Cambria Math" w:hAnsi="Cambria Math" w:cs="Cambria Math"/>
              </w:rPr>
              <w:t>∶</w:t>
            </w:r>
            <w:r w:rsidRPr="00D569EC">
              <w:rPr>
                <w:rFonts w:hint="eastAsia"/>
              </w:rPr>
              <w:t>州）</w:t>
            </w:r>
          </w:p>
        </w:tc>
      </w:tr>
      <w:tr w:rsidR="00D569EC" w:rsidRPr="00D569EC" w14:paraId="686ED26F" w14:textId="77777777" w:rsidTr="00DC3F59">
        <w:trPr>
          <w:trHeight w:val="510"/>
        </w:trPr>
        <w:tc>
          <w:tcPr>
            <w:tcW w:w="1460" w:type="dxa"/>
            <w:vAlign w:val="center"/>
          </w:tcPr>
          <w:p w14:paraId="6C2492CF" w14:textId="3260F1C6" w:rsidR="004078B9" w:rsidRPr="00D569EC" w:rsidRDefault="004078B9" w:rsidP="00DC3F59">
            <w:pPr>
              <w:pStyle w:val="ae"/>
            </w:pPr>
            <w:r w:rsidRPr="00D569EC">
              <w:rPr>
                <w:rFonts w:hint="eastAsia"/>
              </w:rPr>
              <w:t>第</w:t>
            </w:r>
            <w:r w:rsidRPr="00D569EC">
              <w:t>1</w:t>
            </w:r>
            <w:r w:rsidRPr="00D569EC">
              <w:rPr>
                <w:rFonts w:hint="eastAsia"/>
              </w:rPr>
              <w:t>級縣</w:t>
            </w:r>
          </w:p>
        </w:tc>
        <w:tc>
          <w:tcPr>
            <w:tcW w:w="1276" w:type="dxa"/>
            <w:vAlign w:val="center"/>
          </w:tcPr>
          <w:p w14:paraId="52211013" w14:textId="3542E552" w:rsidR="004078B9" w:rsidRPr="00D569EC" w:rsidRDefault="004078B9" w:rsidP="00DC3F59">
            <w:pPr>
              <w:pStyle w:val="ae"/>
            </w:pPr>
            <w:r w:rsidRPr="00D569EC">
              <w:t>20</w:t>
            </w:r>
          </w:p>
        </w:tc>
        <w:tc>
          <w:tcPr>
            <w:tcW w:w="2693" w:type="dxa"/>
            <w:vAlign w:val="center"/>
          </w:tcPr>
          <w:p w14:paraId="597292ED" w14:textId="537F9E3A" w:rsidR="004078B9" w:rsidRPr="00D569EC" w:rsidRDefault="004078B9" w:rsidP="00DC3F59">
            <w:pPr>
              <w:pStyle w:val="ae"/>
            </w:pPr>
            <w:r w:rsidRPr="00D569EC">
              <w:rPr>
                <w:rFonts w:hint="eastAsia"/>
              </w:rPr>
              <w:t>等同全縣平均工資</w:t>
            </w:r>
          </w:p>
        </w:tc>
        <w:tc>
          <w:tcPr>
            <w:tcW w:w="2120" w:type="dxa"/>
            <w:vAlign w:val="center"/>
          </w:tcPr>
          <w:p w14:paraId="1B7B68C3" w14:textId="480A5629" w:rsidR="004078B9" w:rsidRPr="00D569EC" w:rsidRDefault="004078B9" w:rsidP="00DC3F59">
            <w:pPr>
              <w:pStyle w:val="ae"/>
            </w:pPr>
            <w:r w:rsidRPr="00D569EC">
              <w:t>1:3</w:t>
            </w:r>
          </w:p>
        </w:tc>
      </w:tr>
      <w:tr w:rsidR="00D569EC" w:rsidRPr="00D569EC" w14:paraId="172DDA6D" w14:textId="77777777" w:rsidTr="00DC3F59">
        <w:trPr>
          <w:trHeight w:val="510"/>
        </w:trPr>
        <w:tc>
          <w:tcPr>
            <w:tcW w:w="1460" w:type="dxa"/>
            <w:vAlign w:val="center"/>
          </w:tcPr>
          <w:p w14:paraId="7E8BE51B" w14:textId="1A26CB17" w:rsidR="004078B9" w:rsidRPr="00D569EC" w:rsidRDefault="004078B9" w:rsidP="00DC3F59">
            <w:pPr>
              <w:pStyle w:val="ae"/>
            </w:pPr>
            <w:r w:rsidRPr="00D569EC">
              <w:rPr>
                <w:rFonts w:hint="eastAsia"/>
              </w:rPr>
              <w:t>第</w:t>
            </w:r>
            <w:r w:rsidRPr="00D569EC">
              <w:t>2</w:t>
            </w:r>
            <w:r w:rsidRPr="00D569EC">
              <w:rPr>
                <w:rFonts w:hint="eastAsia"/>
              </w:rPr>
              <w:t>級縣</w:t>
            </w:r>
          </w:p>
        </w:tc>
        <w:tc>
          <w:tcPr>
            <w:tcW w:w="1276" w:type="dxa"/>
            <w:vAlign w:val="center"/>
          </w:tcPr>
          <w:p w14:paraId="57E13584" w14:textId="089A5BF8" w:rsidR="004078B9" w:rsidRPr="00D569EC" w:rsidRDefault="004078B9" w:rsidP="00DC3F59">
            <w:pPr>
              <w:pStyle w:val="ae"/>
            </w:pPr>
            <w:r w:rsidRPr="00D569EC">
              <w:t>20</w:t>
            </w:r>
          </w:p>
        </w:tc>
        <w:tc>
          <w:tcPr>
            <w:tcW w:w="2693" w:type="dxa"/>
            <w:vAlign w:val="center"/>
          </w:tcPr>
          <w:p w14:paraId="75CEFAC4" w14:textId="259E55AA" w:rsidR="004078B9" w:rsidRPr="00D569EC" w:rsidRDefault="004078B9" w:rsidP="00DC3F59">
            <w:pPr>
              <w:pStyle w:val="ae"/>
            </w:pPr>
            <w:r w:rsidRPr="00D569EC">
              <w:rPr>
                <w:rFonts w:hint="eastAsia"/>
              </w:rPr>
              <w:t>等同全縣平均工資</w:t>
            </w:r>
          </w:p>
        </w:tc>
        <w:tc>
          <w:tcPr>
            <w:tcW w:w="2120" w:type="dxa"/>
            <w:vAlign w:val="center"/>
          </w:tcPr>
          <w:p w14:paraId="20772E09" w14:textId="1417C698" w:rsidR="004078B9" w:rsidRPr="00D569EC" w:rsidRDefault="004078B9" w:rsidP="00DC3F59">
            <w:pPr>
              <w:pStyle w:val="ae"/>
            </w:pPr>
            <w:r w:rsidRPr="00D569EC">
              <w:t>1:2</w:t>
            </w:r>
          </w:p>
        </w:tc>
      </w:tr>
      <w:tr w:rsidR="00D569EC" w:rsidRPr="00D569EC" w14:paraId="28CA1A44" w14:textId="77777777" w:rsidTr="00DC3F59">
        <w:trPr>
          <w:trHeight w:val="510"/>
        </w:trPr>
        <w:tc>
          <w:tcPr>
            <w:tcW w:w="1460" w:type="dxa"/>
            <w:vAlign w:val="center"/>
          </w:tcPr>
          <w:p w14:paraId="55214231" w14:textId="1590329A" w:rsidR="004078B9" w:rsidRPr="00D569EC" w:rsidRDefault="004078B9" w:rsidP="00DC3F59">
            <w:pPr>
              <w:pStyle w:val="ae"/>
            </w:pPr>
            <w:r w:rsidRPr="00D569EC">
              <w:rPr>
                <w:rFonts w:hint="eastAsia"/>
              </w:rPr>
              <w:t>第</w:t>
            </w:r>
            <w:r w:rsidRPr="00D569EC">
              <w:t>3</w:t>
            </w:r>
            <w:r w:rsidRPr="00D569EC">
              <w:rPr>
                <w:rFonts w:hint="eastAsia"/>
              </w:rPr>
              <w:t>級縣</w:t>
            </w:r>
          </w:p>
        </w:tc>
        <w:tc>
          <w:tcPr>
            <w:tcW w:w="1276" w:type="dxa"/>
            <w:vAlign w:val="center"/>
          </w:tcPr>
          <w:p w14:paraId="77F52D49" w14:textId="2B8D5AEF" w:rsidR="004078B9" w:rsidRPr="00D569EC" w:rsidRDefault="004078B9" w:rsidP="00DC3F59">
            <w:pPr>
              <w:pStyle w:val="ae"/>
            </w:pPr>
            <w:r w:rsidRPr="00D569EC">
              <w:t>40</w:t>
            </w:r>
          </w:p>
        </w:tc>
        <w:tc>
          <w:tcPr>
            <w:tcW w:w="2693" w:type="dxa"/>
            <w:vAlign w:val="center"/>
          </w:tcPr>
          <w:p w14:paraId="13D74168" w14:textId="5C1A4693" w:rsidR="004078B9" w:rsidRPr="00D569EC" w:rsidRDefault="004078B9" w:rsidP="00DC3F59">
            <w:pPr>
              <w:pStyle w:val="ae"/>
            </w:pPr>
            <w:r w:rsidRPr="00D569EC">
              <w:rPr>
                <w:rFonts w:hint="eastAsia"/>
              </w:rPr>
              <w:t>全縣平均工資的</w:t>
            </w:r>
            <w:r w:rsidRPr="00D569EC">
              <w:t>110%</w:t>
            </w:r>
          </w:p>
        </w:tc>
        <w:tc>
          <w:tcPr>
            <w:tcW w:w="2120" w:type="dxa"/>
            <w:vAlign w:val="center"/>
          </w:tcPr>
          <w:p w14:paraId="43F4FE3C" w14:textId="69F51218" w:rsidR="004078B9" w:rsidRPr="00D569EC" w:rsidRDefault="004078B9" w:rsidP="00DC3F59">
            <w:pPr>
              <w:pStyle w:val="ae"/>
            </w:pPr>
            <w:r w:rsidRPr="00D569EC">
              <w:t>1:1</w:t>
            </w:r>
          </w:p>
        </w:tc>
      </w:tr>
    </w:tbl>
    <w:p w14:paraId="16F42D00" w14:textId="15233896" w:rsidR="00DC3F59" w:rsidRPr="00D569EC" w:rsidRDefault="00DC3F59" w:rsidP="00DC3F59">
      <w:pPr>
        <w:pStyle w:val="a9"/>
        <w:ind w:left="944" w:hanging="708"/>
      </w:pPr>
      <w:r w:rsidRPr="00D569EC">
        <w:rPr>
          <w:rFonts w:hint="eastAsia"/>
        </w:rPr>
        <w:lastRenderedPageBreak/>
        <w:t>（三）免除製造業的銷售和使用稅：含製造機械和設備及修理費、電力、燃料、管道天然氣、製造用原材料、污染控制和減排設備。</w:t>
      </w:r>
    </w:p>
    <w:p w14:paraId="306F298D" w14:textId="110AE83E" w:rsidR="00DC3F59" w:rsidRPr="00D569EC" w:rsidRDefault="00DC3F59" w:rsidP="00DC3F59">
      <w:pPr>
        <w:pStyle w:val="a9"/>
        <w:ind w:left="944" w:hanging="708"/>
      </w:pPr>
      <w:r w:rsidRPr="00D569EC">
        <w:rPr>
          <w:rFonts w:hint="eastAsia"/>
        </w:rPr>
        <w:t>（四）免除物業稅：含庫存、專門用於資源回收的設備、設施。</w:t>
      </w:r>
    </w:p>
    <w:p w14:paraId="3399C3D1" w14:textId="3DE6A78B" w:rsidR="00DC3F59" w:rsidRPr="00D569EC" w:rsidRDefault="00DC3F59" w:rsidP="00DC3F59">
      <w:pPr>
        <w:pStyle w:val="a9"/>
        <w:ind w:left="944" w:hanging="708"/>
      </w:pPr>
      <w:r w:rsidRPr="00D569EC">
        <w:rPr>
          <w:rFonts w:hint="eastAsia"/>
        </w:rPr>
        <w:t>（五）依職業安全與健康法（</w:t>
      </w:r>
      <w:r w:rsidRPr="00D569EC">
        <w:rPr>
          <w:rFonts w:hint="eastAsia"/>
        </w:rPr>
        <w:t>Occupational Safety and Health Act Equipment, OSHA Equipment</w:t>
      </w:r>
      <w:r w:rsidRPr="00D569EC">
        <w:rPr>
          <w:rFonts w:hint="eastAsia"/>
        </w:rPr>
        <w:t>）要求所購置設備之支出可在</w:t>
      </w:r>
      <w:r w:rsidRPr="00D569EC">
        <w:rPr>
          <w:rFonts w:hint="eastAsia"/>
        </w:rPr>
        <w:t>60</w:t>
      </w:r>
      <w:r w:rsidRPr="00D569EC">
        <w:rPr>
          <w:rFonts w:hint="eastAsia"/>
        </w:rPr>
        <w:t>個月內攤提折舊抵減所得稅。</w:t>
      </w:r>
    </w:p>
    <w:p w14:paraId="2CF9E83E" w14:textId="739C3DC1" w:rsidR="00DC3F59" w:rsidRPr="00D569EC" w:rsidRDefault="00DC3F59" w:rsidP="00DC3F59">
      <w:pPr>
        <w:pStyle w:val="a9"/>
        <w:ind w:left="944" w:hanging="708"/>
      </w:pPr>
      <w:r w:rsidRPr="00D569EC">
        <w:rPr>
          <w:rFonts w:hint="eastAsia"/>
        </w:rPr>
        <w:t>（六）員工訓練費用可享有最高每名員工</w:t>
      </w:r>
      <w:r w:rsidRPr="00D569EC">
        <w:rPr>
          <w:rFonts w:hint="eastAsia"/>
        </w:rPr>
        <w:t>500-1,000</w:t>
      </w:r>
      <w:r w:rsidRPr="00D569EC">
        <w:rPr>
          <w:rFonts w:hint="eastAsia"/>
        </w:rPr>
        <w:t>美元之所得稅減免優惠。</w:t>
      </w:r>
    </w:p>
    <w:p w14:paraId="0A4F58A9" w14:textId="536F9D6A" w:rsidR="00DC3F59" w:rsidRPr="00D569EC" w:rsidRDefault="00DC3F59" w:rsidP="00DC3F59">
      <w:pPr>
        <w:pStyle w:val="a9"/>
        <w:ind w:left="944" w:hanging="708"/>
      </w:pPr>
      <w:r w:rsidRPr="00D569EC">
        <w:rPr>
          <w:rFonts w:hint="eastAsia"/>
        </w:rPr>
        <w:t>（七）進出口商所繳碼頭費（</w:t>
      </w:r>
      <w:r w:rsidRPr="00D569EC">
        <w:rPr>
          <w:rFonts w:hint="eastAsia"/>
        </w:rPr>
        <w:t>Wharfage</w:t>
      </w:r>
      <w:r w:rsidRPr="00D569EC">
        <w:rPr>
          <w:rFonts w:hint="eastAsia"/>
        </w:rPr>
        <w:t>）與貨物裝卸費用可抵減公司所得稅。</w:t>
      </w:r>
    </w:p>
    <w:p w14:paraId="2108FF79" w14:textId="460ECCB8" w:rsidR="00DC3F59" w:rsidRPr="00D569EC" w:rsidRDefault="00DC3F59" w:rsidP="00DC3F59">
      <w:pPr>
        <w:pStyle w:val="a9"/>
        <w:ind w:left="944" w:hanging="708"/>
      </w:pPr>
      <w:r w:rsidRPr="00D569EC">
        <w:rPr>
          <w:rFonts w:hint="eastAsia"/>
        </w:rPr>
        <w:t>（八）投資發電事業購買發電設備支出</w:t>
      </w:r>
      <w:r w:rsidRPr="00D569EC">
        <w:rPr>
          <w:rFonts w:hint="eastAsia"/>
        </w:rPr>
        <w:t>10%</w:t>
      </w:r>
      <w:r w:rsidRPr="00D569EC">
        <w:rPr>
          <w:rFonts w:hint="eastAsia"/>
        </w:rPr>
        <w:t>可抵減所得稅。</w:t>
      </w:r>
    </w:p>
    <w:p w14:paraId="5FA39C16" w14:textId="19DC4179" w:rsidR="00DC3F59" w:rsidRPr="00D569EC" w:rsidRDefault="00DC3F59" w:rsidP="00DC3F59">
      <w:pPr>
        <w:pStyle w:val="a9"/>
        <w:ind w:left="944" w:hanging="708"/>
      </w:pPr>
      <w:r w:rsidRPr="00D569EC">
        <w:rPr>
          <w:rFonts w:hint="eastAsia"/>
        </w:rPr>
        <w:t>（九）銷售稅減免分為：</w:t>
      </w:r>
    </w:p>
    <w:p w14:paraId="48A6676D" w14:textId="22A7EFA8" w:rsidR="004850E8" w:rsidRPr="00D569EC" w:rsidRDefault="00FD0C58" w:rsidP="00DC3F59">
      <w:pPr>
        <w:pStyle w:val="ac"/>
        <w:ind w:left="1416" w:hanging="472"/>
      </w:pPr>
      <w:r w:rsidRPr="00D569EC">
        <w:t>１、產業用機械僅課</w:t>
      </w:r>
      <w:r w:rsidRPr="00D569EC">
        <w:t>1%</w:t>
      </w:r>
      <w:r w:rsidRPr="00D569EC">
        <w:t>，每項機械最高稅額為</w:t>
      </w:r>
      <w:r w:rsidRPr="00D569EC">
        <w:t>80</w:t>
      </w:r>
      <w:r w:rsidRPr="00D569EC">
        <w:t>美元。</w:t>
      </w:r>
    </w:p>
    <w:p w14:paraId="32DA8C80" w14:textId="77777777" w:rsidR="004850E8" w:rsidRPr="00D569EC" w:rsidRDefault="00FD0C58" w:rsidP="00F57CEC">
      <w:pPr>
        <w:pStyle w:val="ac"/>
        <w:ind w:left="1416" w:hanging="472"/>
      </w:pPr>
      <w:r w:rsidRPr="00D569EC">
        <w:t>２、燃料銷售稅</w:t>
      </w:r>
      <w:r w:rsidRPr="00D569EC">
        <w:t>3%</w:t>
      </w:r>
      <w:r w:rsidRPr="00D569EC">
        <w:t>。</w:t>
      </w:r>
    </w:p>
    <w:p w14:paraId="054CE46B" w14:textId="77777777" w:rsidR="004850E8" w:rsidRPr="00D569EC" w:rsidRDefault="00FD0C58" w:rsidP="00F57CEC">
      <w:pPr>
        <w:pStyle w:val="ac"/>
        <w:ind w:left="1416" w:hanging="472"/>
      </w:pPr>
      <w:r w:rsidRPr="00D569EC">
        <w:t>３、製造業用電或瓦斯銷售稅</w:t>
      </w:r>
      <w:r w:rsidRPr="00D569EC">
        <w:t>3%</w:t>
      </w:r>
      <w:r w:rsidRPr="00D569EC">
        <w:t>。</w:t>
      </w:r>
    </w:p>
    <w:p w14:paraId="71E38F25" w14:textId="77777777" w:rsidR="004850E8" w:rsidRPr="00D569EC" w:rsidRDefault="00FD0C58" w:rsidP="00F57CEC">
      <w:pPr>
        <w:pStyle w:val="ac"/>
        <w:ind w:left="1416" w:hanging="472"/>
      </w:pPr>
      <w:r w:rsidRPr="00D569EC">
        <w:t>４、製造、包裝、運輸用原料免銷售稅。</w:t>
      </w:r>
    </w:p>
    <w:p w14:paraId="41F77A13" w14:textId="77777777" w:rsidR="004850E8" w:rsidRPr="00D569EC" w:rsidRDefault="00FD0C58" w:rsidP="00F57CEC">
      <w:pPr>
        <w:pStyle w:val="ac"/>
        <w:ind w:left="1416" w:hanging="472"/>
      </w:pPr>
      <w:r w:rsidRPr="00D569EC">
        <w:t>５、商用車輛銷售稅</w:t>
      </w:r>
      <w:r w:rsidRPr="00D569EC">
        <w:t>3%</w:t>
      </w:r>
      <w:r w:rsidRPr="00D569EC">
        <w:t>，每部車最高稅額為</w:t>
      </w:r>
      <w:r w:rsidRPr="00D569EC">
        <w:t>1,500</w:t>
      </w:r>
      <w:r w:rsidRPr="00D569EC">
        <w:t>美元。</w:t>
      </w:r>
    </w:p>
    <w:p w14:paraId="4E12F9A7" w14:textId="77777777" w:rsidR="004850E8" w:rsidRPr="00D569EC" w:rsidRDefault="00FD0C58" w:rsidP="00F57CEC">
      <w:pPr>
        <w:pStyle w:val="ac"/>
        <w:ind w:left="1416" w:hanging="472"/>
      </w:pPr>
      <w:r w:rsidRPr="00D569EC">
        <w:t>６、製造用零組件免稅。</w:t>
      </w:r>
    </w:p>
    <w:p w14:paraId="490051D6" w14:textId="77777777" w:rsidR="004850E8" w:rsidRPr="00D569EC" w:rsidRDefault="00FD0C58" w:rsidP="00F57CEC">
      <w:pPr>
        <w:pStyle w:val="ac"/>
        <w:ind w:left="1416" w:hanging="472"/>
      </w:pPr>
      <w:r w:rsidRPr="00D569EC">
        <w:t>７、包裝材料係屬成品之一部分者，材料部分免稅。</w:t>
      </w:r>
    </w:p>
    <w:p w14:paraId="2C50543D" w14:textId="77777777" w:rsidR="004850E8" w:rsidRPr="00D569EC" w:rsidRDefault="00FD0C58">
      <w:pPr>
        <w:pStyle w:val="a4"/>
        <w:spacing w:before="257" w:after="257"/>
        <w:ind w:left="632" w:hanging="632"/>
        <w:rPr>
          <w:color w:val="auto"/>
        </w:rPr>
      </w:pPr>
      <w:r w:rsidRPr="00D569EC">
        <w:rPr>
          <w:color w:val="auto"/>
        </w:rPr>
        <w:t>五、其他投資相關法令</w:t>
      </w:r>
    </w:p>
    <w:p w14:paraId="20BC654E" w14:textId="77777777" w:rsidR="004850E8" w:rsidRPr="00D569EC" w:rsidRDefault="00FD0C58">
      <w:pPr>
        <w:ind w:firstLine="472"/>
        <w:rPr>
          <w:lang w:eastAsia="zh-TW"/>
        </w:rPr>
      </w:pPr>
      <w:r w:rsidRPr="00D569EC">
        <w:rPr>
          <w:lang w:eastAsia="zh-TW"/>
        </w:rPr>
        <w:t>現今美國社會時有員工控告公司發生，為保護投資人及公司利益，不論公司大小皆需備有下列五項人事守則：</w:t>
      </w:r>
    </w:p>
    <w:p w14:paraId="76871D33" w14:textId="77777777" w:rsidR="004850E8" w:rsidRPr="00D569EC" w:rsidRDefault="00FD0C58" w:rsidP="00187E9C">
      <w:pPr>
        <w:pStyle w:val="a9"/>
        <w:ind w:left="944" w:hanging="708"/>
      </w:pPr>
      <w:r w:rsidRPr="00D569EC">
        <w:t>（一）員工手冊（</w:t>
      </w:r>
      <w:r w:rsidRPr="00D569EC">
        <w:t>Employee Handbooks</w:t>
      </w:r>
      <w:r w:rsidRPr="00D569EC">
        <w:t>）</w:t>
      </w:r>
    </w:p>
    <w:p w14:paraId="387832C0" w14:textId="77777777" w:rsidR="004850E8" w:rsidRPr="00D569EC" w:rsidRDefault="00FD0C58">
      <w:pPr>
        <w:pStyle w:val="aa"/>
        <w:ind w:left="945" w:firstLine="472"/>
        <w:rPr>
          <w:lang w:eastAsia="zh-TW"/>
        </w:rPr>
      </w:pPr>
      <w:r w:rsidRPr="00D569EC">
        <w:rPr>
          <w:lang w:eastAsia="zh-TW"/>
        </w:rPr>
        <w:t>於手冊中明白訂定員工應遵守之行為規範，針對不當解僱之訴訟時，此為有力之證明文件，且多半美國陪審團認為沒有員工手冊之公司在員工管理上有專橫及反覆之嫌。</w:t>
      </w:r>
    </w:p>
    <w:p w14:paraId="2D9E303D" w14:textId="77777777" w:rsidR="00DC3F59" w:rsidRPr="00D569EC" w:rsidRDefault="00DC3F59" w:rsidP="00187E9C">
      <w:pPr>
        <w:pStyle w:val="a9"/>
        <w:ind w:left="944" w:hanging="708"/>
      </w:pPr>
    </w:p>
    <w:p w14:paraId="763FC816" w14:textId="77777777" w:rsidR="004850E8" w:rsidRPr="00D569EC" w:rsidRDefault="00FD0C58" w:rsidP="00187E9C">
      <w:pPr>
        <w:pStyle w:val="a9"/>
        <w:ind w:left="944" w:hanging="708"/>
      </w:pPr>
      <w:r w:rsidRPr="00D569EC">
        <w:lastRenderedPageBreak/>
        <w:t>（二）騷擾政策（</w:t>
      </w:r>
      <w:r w:rsidRPr="00D569EC">
        <w:t>Harassment Policies</w:t>
      </w:r>
      <w:r w:rsidRPr="00D569EC">
        <w:t>）</w:t>
      </w:r>
    </w:p>
    <w:p w14:paraId="07EBFA1E" w14:textId="77777777" w:rsidR="004850E8" w:rsidRPr="00D569EC" w:rsidRDefault="00FD0C58">
      <w:pPr>
        <w:pStyle w:val="aa"/>
        <w:ind w:left="945" w:firstLine="472"/>
        <w:rPr>
          <w:lang w:eastAsia="zh-TW"/>
        </w:rPr>
      </w:pPr>
      <w:r w:rsidRPr="00D569EC">
        <w:t>雇主須明文規定禁止任何騷擾，且提供適當申訴管道。雖然聯邦法（</w:t>
      </w:r>
      <w:r w:rsidRPr="00D569EC">
        <w:t>Title VII of the Civil Rights Act of 1964</w:t>
      </w:r>
      <w:r w:rsidRPr="00D569EC">
        <w:t>）禁止因性別及種族而歧視或騷擾員工，然而該法令僅適用於</w:t>
      </w:r>
      <w:r w:rsidRPr="00D569EC">
        <w:t>15</w:t>
      </w:r>
      <w:r w:rsidRPr="00D569EC">
        <w:t>人或以上之公司。</w:t>
      </w:r>
      <w:r w:rsidRPr="00D569EC">
        <w:rPr>
          <w:lang w:eastAsia="zh-TW"/>
        </w:rPr>
        <w:t>另有些州法針對</w:t>
      </w:r>
      <w:r w:rsidRPr="00D569EC">
        <w:rPr>
          <w:lang w:eastAsia="zh-TW"/>
        </w:rPr>
        <w:t>15</w:t>
      </w:r>
      <w:r w:rsidRPr="00D569EC">
        <w:rPr>
          <w:lang w:eastAsia="zh-TW"/>
        </w:rPr>
        <w:t>人以下之公司規定禁止侵略員工隱私、暴力、攻擊或持戒攻擊。</w:t>
      </w:r>
    </w:p>
    <w:p w14:paraId="02E709C6" w14:textId="77777777" w:rsidR="004850E8" w:rsidRPr="00D569EC" w:rsidRDefault="00FD0C58" w:rsidP="00187E9C">
      <w:pPr>
        <w:pStyle w:val="a9"/>
        <w:ind w:left="944" w:hanging="708"/>
      </w:pPr>
      <w:r w:rsidRPr="00D569EC">
        <w:rPr>
          <w:lang w:val="it-IT"/>
        </w:rPr>
        <w:t>（</w:t>
      </w:r>
      <w:r w:rsidRPr="00D569EC">
        <w:t>三</w:t>
      </w:r>
      <w:r w:rsidRPr="00D569EC">
        <w:rPr>
          <w:lang w:val="it-IT"/>
        </w:rPr>
        <w:t>）</w:t>
      </w:r>
      <w:r w:rsidRPr="00D569EC">
        <w:rPr>
          <w:lang w:val="it-IT"/>
        </w:rPr>
        <w:t>I-9</w:t>
      </w:r>
      <w:r w:rsidRPr="00D569EC">
        <w:t>表格</w:t>
      </w:r>
      <w:r w:rsidRPr="00D569EC">
        <w:rPr>
          <w:lang w:val="it-IT"/>
        </w:rPr>
        <w:t>（</w:t>
      </w:r>
      <w:r w:rsidRPr="00D569EC">
        <w:rPr>
          <w:lang w:val="it-IT"/>
        </w:rPr>
        <w:t>I-9 Compliance</w:t>
      </w:r>
      <w:r w:rsidRPr="00D569EC">
        <w:rPr>
          <w:lang w:val="it-IT"/>
        </w:rPr>
        <w:t>）</w:t>
      </w:r>
    </w:p>
    <w:p w14:paraId="746E9F3C" w14:textId="77777777" w:rsidR="004850E8" w:rsidRPr="00D569EC" w:rsidRDefault="00FD0C58">
      <w:pPr>
        <w:pStyle w:val="aa"/>
        <w:ind w:left="945" w:firstLine="472"/>
      </w:pPr>
      <w:r w:rsidRPr="00D569EC">
        <w:t>備有移民法則。美國移民法</w:t>
      </w:r>
      <w:r w:rsidRPr="00D569EC">
        <w:rPr>
          <w:lang w:val="it-IT"/>
        </w:rPr>
        <w:t>（</w:t>
      </w:r>
      <w:r w:rsidRPr="00D569EC">
        <w:rPr>
          <w:lang w:val="it-IT"/>
        </w:rPr>
        <w:t>The Immigration Control and Reform Act, IRCA</w:t>
      </w:r>
      <w:r w:rsidRPr="00D569EC">
        <w:rPr>
          <w:lang w:val="it-IT"/>
        </w:rPr>
        <w:t>）</w:t>
      </w:r>
      <w:r w:rsidRPr="00D569EC">
        <w:t>規定所有雇主須於僱用新進員工</w:t>
      </w:r>
      <w:r w:rsidRPr="00D569EC">
        <w:rPr>
          <w:lang w:val="it-IT"/>
        </w:rPr>
        <w:t>3</w:t>
      </w:r>
      <w:r w:rsidRPr="00D569EC">
        <w:t>日內填寫</w:t>
      </w:r>
      <w:r w:rsidRPr="00D569EC">
        <w:rPr>
          <w:lang w:val="it-IT"/>
        </w:rPr>
        <w:t>I-9</w:t>
      </w:r>
      <w:r w:rsidRPr="00D569EC">
        <w:t>表格以查證員工之合法性</w:t>
      </w:r>
      <w:r w:rsidRPr="00D569EC">
        <w:rPr>
          <w:lang w:val="it-IT"/>
        </w:rPr>
        <w:t>，</w:t>
      </w:r>
      <w:r w:rsidRPr="00D569EC">
        <w:t>該表格需存放至少</w:t>
      </w:r>
      <w:r w:rsidRPr="00D569EC">
        <w:rPr>
          <w:lang w:val="it-IT"/>
        </w:rPr>
        <w:t>3</w:t>
      </w:r>
      <w:r w:rsidRPr="00D569EC">
        <w:t>年或至員工離職後</w:t>
      </w:r>
      <w:r w:rsidRPr="00D569EC">
        <w:rPr>
          <w:lang w:val="it-IT"/>
        </w:rPr>
        <w:t>1</w:t>
      </w:r>
      <w:r w:rsidRPr="00D569EC">
        <w:t>年</w:t>
      </w:r>
      <w:r w:rsidRPr="00D569EC">
        <w:rPr>
          <w:lang w:val="it-IT"/>
        </w:rPr>
        <w:t>，</w:t>
      </w:r>
      <w:r w:rsidRPr="00D569EC">
        <w:t>應以較長之存放期為據。</w:t>
      </w:r>
    </w:p>
    <w:p w14:paraId="52DFA461" w14:textId="77777777" w:rsidR="004850E8" w:rsidRPr="00D569EC" w:rsidRDefault="00FD0C58" w:rsidP="00187E9C">
      <w:pPr>
        <w:pStyle w:val="a9"/>
        <w:ind w:left="944" w:hanging="708"/>
      </w:pPr>
      <w:r w:rsidRPr="00D569EC">
        <w:rPr>
          <w:lang w:val="it-IT"/>
        </w:rPr>
        <w:t>（</w:t>
      </w:r>
      <w:r w:rsidRPr="00D569EC">
        <w:t>四</w:t>
      </w:r>
      <w:r w:rsidRPr="00D569EC">
        <w:rPr>
          <w:lang w:val="it-IT"/>
        </w:rPr>
        <w:t>）</w:t>
      </w:r>
      <w:r w:rsidRPr="00D569EC">
        <w:t>軍事徵召復職權利法</w:t>
      </w:r>
      <w:r w:rsidRPr="00D569EC">
        <w:rPr>
          <w:lang w:val="it-IT"/>
        </w:rPr>
        <w:t>（</w:t>
      </w:r>
      <w:r w:rsidRPr="00D569EC">
        <w:rPr>
          <w:lang w:val="it-IT"/>
        </w:rPr>
        <w:t>Military Leave</w:t>
      </w:r>
      <w:r w:rsidRPr="00D569EC">
        <w:rPr>
          <w:lang w:val="it-IT"/>
        </w:rPr>
        <w:t>）</w:t>
      </w:r>
    </w:p>
    <w:p w14:paraId="68B1F713" w14:textId="77777777" w:rsidR="004850E8" w:rsidRPr="00D569EC" w:rsidRDefault="00FD0C58">
      <w:pPr>
        <w:pStyle w:val="aa"/>
        <w:ind w:left="945" w:firstLine="472"/>
      </w:pPr>
      <w:r w:rsidRPr="00D569EC">
        <w:t>雇主應遵守</w:t>
      </w:r>
      <w:r w:rsidRPr="00D569EC">
        <w:rPr>
          <w:lang w:val="it-IT"/>
        </w:rPr>
        <w:t>1994</w:t>
      </w:r>
      <w:r w:rsidRPr="00D569EC">
        <w:t>年通過之軍事徵召員工復職權利法</w:t>
      </w:r>
      <w:r w:rsidRPr="00D569EC">
        <w:rPr>
          <w:lang w:val="it-IT"/>
        </w:rPr>
        <w:t>（</w:t>
      </w:r>
      <w:r w:rsidRPr="00D569EC">
        <w:rPr>
          <w:lang w:val="it-IT"/>
        </w:rPr>
        <w:t>Uniformed Services Employment and Reemployment Rights Act, USERRA</w:t>
      </w:r>
      <w:r w:rsidRPr="00D569EC">
        <w:rPr>
          <w:lang w:val="it-IT"/>
        </w:rPr>
        <w:t>），</w:t>
      </w:r>
      <w:r w:rsidRPr="00D569EC">
        <w:t>美國勞工部於</w:t>
      </w:r>
      <w:r w:rsidRPr="00D569EC">
        <w:rPr>
          <w:lang w:val="it-IT"/>
        </w:rPr>
        <w:t>2004</w:t>
      </w:r>
      <w:r w:rsidRPr="00D569EC">
        <w:t>年發布</w:t>
      </w:r>
      <w:r w:rsidRPr="00D569EC">
        <w:rPr>
          <w:lang w:val="it-IT"/>
        </w:rPr>
        <w:t>USERRA</w:t>
      </w:r>
      <w:r w:rsidRPr="00D569EC">
        <w:t>新規定</w:t>
      </w:r>
      <w:r w:rsidRPr="00D569EC">
        <w:rPr>
          <w:lang w:val="it-IT"/>
        </w:rPr>
        <w:t>，</w:t>
      </w:r>
      <w:r w:rsidRPr="00D569EC">
        <w:t>員工可控告不遵守法規之雇主。</w:t>
      </w:r>
      <w:r w:rsidRPr="00D569EC">
        <w:rPr>
          <w:lang w:val="it-IT"/>
        </w:rPr>
        <w:t xml:space="preserve"> </w:t>
      </w:r>
    </w:p>
    <w:p w14:paraId="0E608BF1" w14:textId="77777777" w:rsidR="004850E8" w:rsidRPr="00D569EC" w:rsidRDefault="00FD0C58" w:rsidP="00187E9C">
      <w:pPr>
        <w:pStyle w:val="a9"/>
        <w:ind w:left="944" w:hanging="708"/>
      </w:pPr>
      <w:r w:rsidRPr="00D569EC">
        <w:rPr>
          <w:lang w:val="it-IT"/>
        </w:rPr>
        <w:t>（</w:t>
      </w:r>
      <w:r w:rsidRPr="00D569EC">
        <w:t>五</w:t>
      </w:r>
      <w:r w:rsidRPr="00D569EC">
        <w:rPr>
          <w:lang w:val="it-IT"/>
        </w:rPr>
        <w:t>）</w:t>
      </w:r>
      <w:r w:rsidRPr="00D569EC">
        <w:t>合理薪資分類表</w:t>
      </w:r>
      <w:r w:rsidRPr="00D569EC">
        <w:rPr>
          <w:lang w:val="it-IT"/>
        </w:rPr>
        <w:t>（</w:t>
      </w:r>
      <w:r w:rsidRPr="00D569EC">
        <w:rPr>
          <w:lang w:val="it-IT"/>
        </w:rPr>
        <w:t>Proper Pay Classification</w:t>
      </w:r>
      <w:r w:rsidRPr="00D569EC">
        <w:rPr>
          <w:lang w:val="it-IT"/>
        </w:rPr>
        <w:t>）</w:t>
      </w:r>
    </w:p>
    <w:p w14:paraId="28E54F94" w14:textId="498F2164" w:rsidR="004850E8" w:rsidRPr="00D569EC" w:rsidRDefault="00FD0C58">
      <w:pPr>
        <w:pStyle w:val="aa"/>
        <w:ind w:left="945" w:firstLine="472"/>
        <w:rPr>
          <w:lang w:eastAsia="zh-TW"/>
        </w:rPr>
      </w:pPr>
      <w:r w:rsidRPr="00D569EC">
        <w:t>遵守公平勞工標準法</w:t>
      </w:r>
      <w:r w:rsidRPr="00D569EC">
        <w:rPr>
          <w:lang w:val="it-IT"/>
        </w:rPr>
        <w:t>（</w:t>
      </w:r>
      <w:r w:rsidRPr="00D569EC">
        <w:rPr>
          <w:lang w:val="it-IT"/>
        </w:rPr>
        <w:t xml:space="preserve">The Fair Labor </w:t>
      </w:r>
      <w:r w:rsidR="00E4088C" w:rsidRPr="00D569EC">
        <w:rPr>
          <w:lang w:val="it-IT"/>
        </w:rPr>
        <w:t>Standards Act</w:t>
      </w:r>
      <w:r w:rsidR="00E4088C" w:rsidRPr="00D569EC">
        <w:rPr>
          <w:lang w:val="it-IT"/>
        </w:rPr>
        <w:t>），</w:t>
      </w:r>
      <w:r w:rsidRPr="00D569EC">
        <w:t>明文定義每位員工之薪資分類。</w:t>
      </w:r>
      <w:r w:rsidRPr="00D569EC">
        <w:rPr>
          <w:lang w:eastAsia="zh-TW"/>
        </w:rPr>
        <w:t>近年來許多雇主因未清楚定義員工支薪類別</w:t>
      </w:r>
      <w:r w:rsidRPr="00D569EC">
        <w:rPr>
          <w:lang w:val="it-IT" w:eastAsia="zh-TW"/>
        </w:rPr>
        <w:t>，</w:t>
      </w:r>
      <w:r w:rsidRPr="00D569EC">
        <w:rPr>
          <w:lang w:eastAsia="zh-TW"/>
        </w:rPr>
        <w:t>而被控訴未發加班費。</w:t>
      </w:r>
    </w:p>
    <w:p w14:paraId="002AAEFF" w14:textId="77777777" w:rsidR="004850E8" w:rsidRPr="00D569EC" w:rsidRDefault="00FD0C58" w:rsidP="00721180">
      <w:pPr>
        <w:pStyle w:val="a3"/>
        <w:spacing w:before="514" w:after="771"/>
      </w:pPr>
      <w:r w:rsidRPr="00D569EC">
        <w:lastRenderedPageBreak/>
        <w:t>第伍章　租稅及金融制度</w:t>
      </w:r>
    </w:p>
    <w:p w14:paraId="00881208" w14:textId="77777777" w:rsidR="004850E8" w:rsidRPr="00D569EC" w:rsidRDefault="00FD0C58">
      <w:pPr>
        <w:pStyle w:val="a4"/>
        <w:spacing w:before="257" w:after="257"/>
        <w:ind w:left="632" w:hanging="632"/>
        <w:rPr>
          <w:color w:val="auto"/>
        </w:rPr>
      </w:pPr>
      <w:r w:rsidRPr="00D569EC">
        <w:rPr>
          <w:color w:val="auto"/>
        </w:rPr>
        <w:t>一、租稅</w:t>
      </w:r>
    </w:p>
    <w:p w14:paraId="27A03959" w14:textId="173DD1C2" w:rsidR="00DC3F59" w:rsidRPr="00D569EC" w:rsidRDefault="00DC3F59" w:rsidP="00DC3F59">
      <w:pPr>
        <w:pStyle w:val="a9"/>
        <w:ind w:left="944" w:hanging="708"/>
      </w:pPr>
      <w:r w:rsidRPr="00D569EC">
        <w:rPr>
          <w:rFonts w:hint="eastAsia"/>
        </w:rPr>
        <w:t>（一）公司營利事業所得稅：</w:t>
      </w:r>
      <w:r w:rsidRPr="00D569EC">
        <w:rPr>
          <w:rFonts w:hint="eastAsia"/>
        </w:rPr>
        <w:t>2.5%</w:t>
      </w:r>
    </w:p>
    <w:p w14:paraId="48C4DD74" w14:textId="7F6C210F" w:rsidR="00DC3F59" w:rsidRPr="00D569EC" w:rsidRDefault="00DC3F59" w:rsidP="00DC3F59">
      <w:pPr>
        <w:pStyle w:val="a9"/>
        <w:ind w:left="944" w:hanging="708"/>
      </w:pPr>
      <w:r w:rsidRPr="00D569EC">
        <w:rPr>
          <w:rFonts w:hint="eastAsia"/>
        </w:rPr>
        <w:t>（二）公司財產稅：地方政府課徵個人有形財產，稅率自訂。依北卡州</w:t>
      </w:r>
      <w:r w:rsidRPr="00D569EC">
        <w:rPr>
          <w:rFonts w:hint="eastAsia"/>
        </w:rPr>
        <w:t>100</w:t>
      </w:r>
      <w:r w:rsidRPr="00D569EC">
        <w:rPr>
          <w:rFonts w:hint="eastAsia"/>
        </w:rPr>
        <w:t>個郡加權平均計算，每</w:t>
      </w:r>
      <w:r w:rsidRPr="00D569EC">
        <w:rPr>
          <w:rFonts w:hint="eastAsia"/>
        </w:rPr>
        <w:t>100</w:t>
      </w:r>
      <w:r w:rsidRPr="00D569EC">
        <w:rPr>
          <w:rFonts w:hint="eastAsia"/>
        </w:rPr>
        <w:t>美元的財產須繳</w:t>
      </w:r>
      <w:r w:rsidRPr="00D569EC">
        <w:rPr>
          <w:rFonts w:hint="eastAsia"/>
        </w:rPr>
        <w:t>68.5</w:t>
      </w:r>
      <w:r w:rsidRPr="00D569EC">
        <w:rPr>
          <w:rFonts w:hint="eastAsia"/>
        </w:rPr>
        <w:t>美分的財產稅。（廠商之存貨、零售及批發業之存貨皆免稅）</w:t>
      </w:r>
    </w:p>
    <w:p w14:paraId="437087FA" w14:textId="303E9C02" w:rsidR="00DC3F59" w:rsidRPr="00D569EC" w:rsidRDefault="00DC3F59" w:rsidP="00DC3F59">
      <w:pPr>
        <w:pStyle w:val="a9"/>
        <w:ind w:left="944" w:hanging="708"/>
      </w:pPr>
      <w:r w:rsidRPr="00D569EC">
        <w:rPr>
          <w:rFonts w:hint="eastAsia"/>
        </w:rPr>
        <w:t>（三）銷售稅：一般零售業銷售稅率為</w:t>
      </w:r>
      <w:r w:rsidRPr="00D569EC">
        <w:rPr>
          <w:rFonts w:hint="eastAsia"/>
        </w:rPr>
        <w:t>4.75%</w:t>
      </w:r>
      <w:r w:rsidRPr="00D569EC">
        <w:rPr>
          <w:rFonts w:hint="eastAsia"/>
        </w:rPr>
        <w:t>，另地方政府可加徵</w:t>
      </w:r>
      <w:r w:rsidRPr="00D569EC">
        <w:rPr>
          <w:rFonts w:hint="eastAsia"/>
        </w:rPr>
        <w:t>2%</w:t>
      </w:r>
      <w:r w:rsidRPr="00D569EC">
        <w:rPr>
          <w:rFonts w:hint="eastAsia"/>
        </w:rPr>
        <w:t>，總計最高為</w:t>
      </w:r>
      <w:r w:rsidRPr="00D569EC">
        <w:rPr>
          <w:rFonts w:hint="eastAsia"/>
        </w:rPr>
        <w:t>6.75%</w:t>
      </w:r>
      <w:r w:rsidRPr="00D569EC">
        <w:rPr>
          <w:rFonts w:hint="eastAsia"/>
        </w:rPr>
        <w:t>。</w:t>
      </w:r>
    </w:p>
    <w:p w14:paraId="4F1D5DAF" w14:textId="5EDC6DA0" w:rsidR="00DC3F59" w:rsidRPr="00D569EC" w:rsidRDefault="00DC3F59" w:rsidP="00DC3F59">
      <w:pPr>
        <w:pStyle w:val="a9"/>
        <w:ind w:left="944" w:hanging="708"/>
      </w:pPr>
      <w:r w:rsidRPr="00D569EC">
        <w:rPr>
          <w:rFonts w:hint="eastAsia"/>
        </w:rPr>
        <w:t>（四）就業福利稅：雇主須代員工支付就業福利稅，稅率最高可至應稅所得之</w:t>
      </w:r>
      <w:r w:rsidRPr="00D569EC">
        <w:rPr>
          <w:rFonts w:hint="eastAsia"/>
        </w:rPr>
        <w:t>5.7%</w:t>
      </w:r>
      <w:r w:rsidRPr="00D569EC">
        <w:rPr>
          <w:rFonts w:hint="eastAsia"/>
        </w:rPr>
        <w:t>，但有最高金額限制，即每年每名員工不高於</w:t>
      </w:r>
      <w:r w:rsidRPr="00D569EC">
        <w:rPr>
          <w:rFonts w:hint="eastAsia"/>
        </w:rPr>
        <w:t>11,600</w:t>
      </w:r>
      <w:r w:rsidRPr="00D569EC">
        <w:rPr>
          <w:rFonts w:hint="eastAsia"/>
        </w:rPr>
        <w:t>美元。</w:t>
      </w:r>
    </w:p>
    <w:p w14:paraId="349FD093" w14:textId="7B4C3BEE" w:rsidR="00DC3F59" w:rsidRPr="00D569EC" w:rsidRDefault="00DC3F59" w:rsidP="00DC3F59">
      <w:pPr>
        <w:pStyle w:val="a9"/>
        <w:ind w:left="944" w:hanging="708"/>
      </w:pPr>
      <w:r w:rsidRPr="00D569EC">
        <w:rPr>
          <w:rFonts w:hint="eastAsia"/>
        </w:rPr>
        <w:t>（五）個人所得稅：</w:t>
      </w:r>
      <w:r w:rsidRPr="00D569EC">
        <w:rPr>
          <w:rFonts w:hint="eastAsia"/>
        </w:rPr>
        <w:t>5.3%</w:t>
      </w:r>
      <w:r w:rsidRPr="00D569EC">
        <w:rPr>
          <w:rFonts w:hint="eastAsia"/>
        </w:rPr>
        <w:t>。</w:t>
      </w:r>
    </w:p>
    <w:p w14:paraId="7211749C" w14:textId="515F5628" w:rsidR="00DC3F59" w:rsidRPr="00D569EC" w:rsidRDefault="00DC3F59" w:rsidP="00DC3F59">
      <w:pPr>
        <w:pStyle w:val="a9"/>
        <w:ind w:left="944" w:hanging="708"/>
      </w:pPr>
      <w:r w:rsidRPr="00D569EC">
        <w:rPr>
          <w:rFonts w:hint="eastAsia"/>
        </w:rPr>
        <w:t>（六）遺產稅：採累進稅率（遺產受益人分三種，稅率各異，分別為</w:t>
      </w:r>
      <w:r w:rsidRPr="00D569EC">
        <w:rPr>
          <w:rFonts w:hint="eastAsia"/>
        </w:rPr>
        <w:t>12%</w:t>
      </w:r>
      <w:r w:rsidRPr="00D569EC">
        <w:rPr>
          <w:rFonts w:hint="eastAsia"/>
        </w:rPr>
        <w:t>、</w:t>
      </w:r>
      <w:r w:rsidRPr="00D569EC">
        <w:rPr>
          <w:rFonts w:hint="eastAsia"/>
        </w:rPr>
        <w:t>16%</w:t>
      </w:r>
      <w:r w:rsidRPr="00D569EC">
        <w:rPr>
          <w:rFonts w:hint="eastAsia"/>
        </w:rPr>
        <w:t>、</w:t>
      </w:r>
      <w:r w:rsidRPr="00D569EC">
        <w:rPr>
          <w:rFonts w:hint="eastAsia"/>
        </w:rPr>
        <w:t>17%</w:t>
      </w:r>
      <w:r w:rsidRPr="00D569EC">
        <w:rPr>
          <w:rFonts w:hint="eastAsia"/>
        </w:rPr>
        <w:t>）。</w:t>
      </w:r>
    </w:p>
    <w:p w14:paraId="151D359E" w14:textId="77777777" w:rsidR="00DC3F59" w:rsidRPr="00D569EC" w:rsidRDefault="00DC3F59" w:rsidP="00DC3F59">
      <w:pPr>
        <w:pStyle w:val="a9"/>
        <w:ind w:left="944" w:hanging="708"/>
      </w:pPr>
      <w:r w:rsidRPr="00D569EC">
        <w:rPr>
          <w:rFonts w:hint="eastAsia"/>
        </w:rPr>
        <w:t>（七）高速公路受益稅（</w:t>
      </w:r>
      <w:r w:rsidRPr="00D569EC">
        <w:rPr>
          <w:rFonts w:hint="eastAsia"/>
        </w:rPr>
        <w:t>Highway Use Tax</w:t>
      </w:r>
      <w:r w:rsidRPr="00D569EC">
        <w:rPr>
          <w:rFonts w:hint="eastAsia"/>
        </w:rPr>
        <w:t>）：在北卡州購買或登記之汽車須繳</w:t>
      </w:r>
      <w:r w:rsidRPr="00D569EC">
        <w:rPr>
          <w:rFonts w:hint="eastAsia"/>
        </w:rPr>
        <w:t>3%</w:t>
      </w:r>
      <w:r w:rsidRPr="00D569EC">
        <w:rPr>
          <w:rFonts w:hint="eastAsia"/>
        </w:rPr>
        <w:t>之受益稅，商用車輛最高稅額不得超過</w:t>
      </w:r>
      <w:r w:rsidRPr="00D569EC">
        <w:rPr>
          <w:rFonts w:hint="eastAsia"/>
        </w:rPr>
        <w:t>1,000</w:t>
      </w:r>
      <w:r w:rsidRPr="00D569EC">
        <w:rPr>
          <w:rFonts w:hint="eastAsia"/>
        </w:rPr>
        <w:t>美元，其他車輛則為</w:t>
      </w:r>
      <w:r w:rsidRPr="00D569EC">
        <w:rPr>
          <w:rFonts w:hint="eastAsia"/>
        </w:rPr>
        <w:t>1,500</w:t>
      </w:r>
      <w:r w:rsidRPr="00D569EC">
        <w:rPr>
          <w:rFonts w:hint="eastAsia"/>
        </w:rPr>
        <w:t>美元。</w:t>
      </w:r>
    </w:p>
    <w:p w14:paraId="5D1CDA60" w14:textId="1C9EA0AE" w:rsidR="004850E8" w:rsidRPr="00D569EC" w:rsidRDefault="00FD0C58" w:rsidP="00DC3F59">
      <w:pPr>
        <w:pStyle w:val="a4"/>
        <w:spacing w:before="257" w:after="257"/>
        <w:ind w:left="632" w:hanging="632"/>
        <w:rPr>
          <w:color w:val="auto"/>
        </w:rPr>
      </w:pPr>
      <w:r w:rsidRPr="00D569EC">
        <w:rPr>
          <w:color w:val="auto"/>
        </w:rPr>
        <w:t>二、金融</w:t>
      </w:r>
    </w:p>
    <w:p w14:paraId="27A28642" w14:textId="38424F46" w:rsidR="00DC3F59" w:rsidRPr="00D569EC" w:rsidRDefault="00DC3F59" w:rsidP="00DC3F59">
      <w:pPr>
        <w:pStyle w:val="a9"/>
        <w:ind w:left="944" w:hanging="708"/>
      </w:pPr>
      <w:r w:rsidRPr="00D569EC">
        <w:rPr>
          <w:rFonts w:hint="eastAsia"/>
        </w:rPr>
        <w:t>（一）北卡州技術發展局（</w:t>
      </w:r>
      <w:r w:rsidRPr="00D569EC">
        <w:rPr>
          <w:rFonts w:hint="eastAsia"/>
        </w:rPr>
        <w:t>Technological Development Authority, TDA</w:t>
      </w:r>
      <w:r w:rsidRPr="00D569EC">
        <w:rPr>
          <w:rFonts w:hint="eastAsia"/>
        </w:rPr>
        <w:t>）：提供技術研發所需資金融通。</w:t>
      </w:r>
    </w:p>
    <w:p w14:paraId="0C86E21F" w14:textId="77777777" w:rsidR="00DC3F59" w:rsidRPr="00D569EC" w:rsidRDefault="00DC3F59" w:rsidP="00DC3F59">
      <w:pPr>
        <w:pStyle w:val="a9"/>
        <w:ind w:left="944" w:hanging="708"/>
      </w:pPr>
    </w:p>
    <w:p w14:paraId="21056513" w14:textId="784C885A" w:rsidR="00DC3F59" w:rsidRPr="00D569EC" w:rsidRDefault="00DC3F59" w:rsidP="00DC3F59">
      <w:pPr>
        <w:pStyle w:val="a9"/>
        <w:ind w:left="944" w:hanging="708"/>
      </w:pPr>
      <w:r w:rsidRPr="00D569EC">
        <w:rPr>
          <w:rFonts w:hint="eastAsia"/>
        </w:rPr>
        <w:lastRenderedPageBreak/>
        <w:t>（二）工業發展基金（</w:t>
      </w:r>
      <w:r w:rsidRPr="00D569EC">
        <w:rPr>
          <w:rFonts w:hint="eastAsia"/>
        </w:rPr>
        <w:t>Industrial Development Fund</w:t>
      </w:r>
      <w:r w:rsidRPr="00D569EC">
        <w:rPr>
          <w:rFonts w:hint="eastAsia"/>
        </w:rPr>
        <w:t>）：在落後地區投資設立公司提供廠房改建與改善公共設施所需之資金融通，融通金額視創造就業機會多寡而定，每一就業機會可獲</w:t>
      </w:r>
      <w:r w:rsidRPr="00D569EC">
        <w:rPr>
          <w:rFonts w:hint="eastAsia"/>
        </w:rPr>
        <w:t>4,000</w:t>
      </w:r>
      <w:r w:rsidRPr="00D569EC">
        <w:rPr>
          <w:rFonts w:hint="eastAsia"/>
        </w:rPr>
        <w:t>美元貸款，最高貸款額度為</w:t>
      </w:r>
      <w:r w:rsidRPr="00D569EC">
        <w:rPr>
          <w:rFonts w:hint="eastAsia"/>
        </w:rPr>
        <w:t>40</w:t>
      </w:r>
      <w:r w:rsidRPr="00D569EC">
        <w:rPr>
          <w:rFonts w:hint="eastAsia"/>
        </w:rPr>
        <w:t>萬美元。</w:t>
      </w:r>
    </w:p>
    <w:p w14:paraId="67034E3C" w14:textId="4C569884" w:rsidR="00DC3F59" w:rsidRPr="00D569EC" w:rsidRDefault="00DC3F59" w:rsidP="00DC3F59">
      <w:pPr>
        <w:pStyle w:val="a9"/>
        <w:ind w:left="944" w:hanging="708"/>
      </w:pPr>
      <w:r w:rsidRPr="00D569EC">
        <w:rPr>
          <w:rFonts w:hint="eastAsia"/>
        </w:rPr>
        <w:t>（三）發行工業收益債券籌集資金：作為低利融資新設公司或公司擴充設備所需資金。</w:t>
      </w:r>
    </w:p>
    <w:p w14:paraId="37F26C6F" w14:textId="12244950" w:rsidR="00DC3F59" w:rsidRPr="00D569EC" w:rsidRDefault="00DC3F59" w:rsidP="00DC3F59">
      <w:pPr>
        <w:pStyle w:val="a9"/>
        <w:ind w:left="944" w:hanging="708"/>
      </w:pPr>
      <w:r w:rsidRPr="00D569EC">
        <w:rPr>
          <w:rFonts w:hint="eastAsia"/>
        </w:rPr>
        <w:t>（四）改善能源使用效益之融資：貸款額度在</w:t>
      </w:r>
      <w:r w:rsidRPr="00D569EC">
        <w:rPr>
          <w:rFonts w:hint="eastAsia"/>
        </w:rPr>
        <w:t>10</w:t>
      </w:r>
      <w:r w:rsidRPr="00D569EC">
        <w:rPr>
          <w:rFonts w:hint="eastAsia"/>
        </w:rPr>
        <w:t>萬</w:t>
      </w:r>
      <w:r w:rsidRPr="00D569EC">
        <w:rPr>
          <w:rFonts w:hint="eastAsia"/>
        </w:rPr>
        <w:t>-50</w:t>
      </w:r>
      <w:r w:rsidRPr="00D569EC">
        <w:rPr>
          <w:rFonts w:hint="eastAsia"/>
        </w:rPr>
        <w:t>萬美元之間。</w:t>
      </w:r>
    </w:p>
    <w:p w14:paraId="707E05D3" w14:textId="6A36B41D" w:rsidR="004850E8" w:rsidRPr="00D569EC" w:rsidRDefault="00FD0C58" w:rsidP="00DC3F59">
      <w:pPr>
        <w:pStyle w:val="a3"/>
        <w:spacing w:before="514" w:after="771"/>
      </w:pPr>
      <w:r w:rsidRPr="00D569EC">
        <w:lastRenderedPageBreak/>
        <w:t>第陸章　基礎建設及成本</w:t>
      </w:r>
    </w:p>
    <w:p w14:paraId="2DB2672A" w14:textId="77777777" w:rsidR="004850E8" w:rsidRPr="00D569EC" w:rsidRDefault="00FD0C58">
      <w:pPr>
        <w:pStyle w:val="a4"/>
        <w:spacing w:before="257" w:after="257"/>
        <w:ind w:left="632" w:hanging="632"/>
        <w:rPr>
          <w:color w:val="auto"/>
        </w:rPr>
      </w:pPr>
      <w:r w:rsidRPr="00D569EC">
        <w:rPr>
          <w:color w:val="auto"/>
        </w:rPr>
        <w:t>一、土地</w:t>
      </w:r>
    </w:p>
    <w:p w14:paraId="302C854F" w14:textId="77777777" w:rsidR="004850E8" w:rsidRPr="00D569EC" w:rsidRDefault="00FD0C58">
      <w:pPr>
        <w:ind w:firstLine="472"/>
        <w:rPr>
          <w:lang w:eastAsia="zh-TW"/>
        </w:rPr>
      </w:pPr>
      <w:r w:rsidRPr="00D569EC">
        <w:rPr>
          <w:lang w:eastAsia="zh-TW"/>
        </w:rPr>
        <w:t>在北卡州取得或承租土地、購置或承租倉庫、辦公室等價格，因地區而異，簡述如下：</w:t>
      </w:r>
    </w:p>
    <w:p w14:paraId="3702F361" w14:textId="77777777" w:rsidR="004850E8" w:rsidRPr="00D569EC" w:rsidRDefault="00FD0C58" w:rsidP="00187E9C">
      <w:pPr>
        <w:pStyle w:val="a9"/>
        <w:ind w:left="944" w:hanging="708"/>
      </w:pPr>
      <w:r w:rsidRPr="00D569EC">
        <w:t>（一）</w:t>
      </w:r>
      <w:r w:rsidRPr="00D569EC">
        <w:t>Greensboro</w:t>
      </w:r>
      <w:r w:rsidRPr="00D569EC">
        <w:t>市：倉庫及辦公室平均每平方呎</w:t>
      </w:r>
      <w:r w:rsidRPr="00D569EC">
        <w:t>3.25</w:t>
      </w:r>
      <w:r w:rsidRPr="00D569EC">
        <w:t>美元。</w:t>
      </w:r>
    </w:p>
    <w:p w14:paraId="073F9540" w14:textId="77777777" w:rsidR="004850E8" w:rsidRPr="00D569EC" w:rsidRDefault="00FD0C58" w:rsidP="00187E9C">
      <w:pPr>
        <w:pStyle w:val="a9"/>
        <w:ind w:left="944" w:hanging="708"/>
      </w:pPr>
      <w:r w:rsidRPr="00D569EC">
        <w:t>（二）</w:t>
      </w:r>
      <w:r w:rsidRPr="00D569EC">
        <w:t>High Point</w:t>
      </w:r>
      <w:r w:rsidRPr="00D569EC">
        <w:t>市：倉庫每平方英呎</w:t>
      </w:r>
      <w:r w:rsidRPr="00D569EC">
        <w:t>2.50-2.75</w:t>
      </w:r>
      <w:r w:rsidRPr="00D569EC">
        <w:t>美元，辦公室每平方英呎</w:t>
      </w:r>
      <w:r w:rsidRPr="00D569EC">
        <w:t>13.5</w:t>
      </w:r>
      <w:r w:rsidRPr="00D569EC">
        <w:t>美元。</w:t>
      </w:r>
    </w:p>
    <w:p w14:paraId="2D4D76E4" w14:textId="77777777" w:rsidR="004850E8" w:rsidRPr="00D569EC" w:rsidRDefault="00FD0C58" w:rsidP="00187E9C">
      <w:pPr>
        <w:pStyle w:val="a9"/>
        <w:ind w:left="944" w:hanging="708"/>
      </w:pPr>
      <w:r w:rsidRPr="00D569EC">
        <w:t>（三）</w:t>
      </w:r>
      <w:r w:rsidRPr="00D569EC">
        <w:t>Winston Salem</w:t>
      </w:r>
      <w:r w:rsidRPr="00D569EC">
        <w:t>市：辦公室每平方英呎</w:t>
      </w:r>
      <w:r w:rsidRPr="00D569EC">
        <w:t>9.5</w:t>
      </w:r>
      <w:r w:rsidRPr="00D569EC">
        <w:t>美元。</w:t>
      </w:r>
    </w:p>
    <w:p w14:paraId="0FD6DCFA" w14:textId="77777777" w:rsidR="004850E8" w:rsidRPr="00D569EC" w:rsidRDefault="00FD0C58" w:rsidP="00187E9C">
      <w:pPr>
        <w:pStyle w:val="a9"/>
        <w:ind w:left="944" w:hanging="708"/>
      </w:pPr>
      <w:r w:rsidRPr="00D569EC">
        <w:t>（四）</w:t>
      </w:r>
      <w:r w:rsidRPr="00D569EC">
        <w:t>Graham</w:t>
      </w:r>
      <w:r w:rsidRPr="00D569EC">
        <w:t>市：倉庫每平方英呎</w:t>
      </w:r>
      <w:r w:rsidRPr="00D569EC">
        <w:t>3.25-3.75</w:t>
      </w:r>
      <w:r w:rsidRPr="00D569EC">
        <w:t>美元。</w:t>
      </w:r>
    </w:p>
    <w:p w14:paraId="40E8159F" w14:textId="77777777" w:rsidR="004850E8" w:rsidRPr="00D569EC" w:rsidRDefault="00FD0C58" w:rsidP="00187E9C">
      <w:pPr>
        <w:pStyle w:val="a9"/>
        <w:ind w:left="944" w:hanging="708"/>
      </w:pPr>
      <w:r w:rsidRPr="00D569EC">
        <w:t>（五）工業特區土地售價：</w:t>
      </w:r>
    </w:p>
    <w:p w14:paraId="22925473" w14:textId="77777777" w:rsidR="004850E8" w:rsidRPr="00D569EC" w:rsidRDefault="00FD0C58" w:rsidP="00F57CEC">
      <w:pPr>
        <w:pStyle w:val="ac"/>
        <w:ind w:left="1416" w:hanging="472"/>
      </w:pPr>
      <w:r w:rsidRPr="00D569EC">
        <w:t>１、</w:t>
      </w:r>
      <w:r w:rsidRPr="00D569EC">
        <w:t>Cross Creek I</w:t>
      </w:r>
      <w:r w:rsidRPr="00D569EC">
        <w:t>工業區：每英畝售價</w:t>
      </w:r>
      <w:r w:rsidRPr="00D569EC">
        <w:t>12,307</w:t>
      </w:r>
      <w:r w:rsidRPr="00D569EC">
        <w:t>美元。</w:t>
      </w:r>
    </w:p>
    <w:p w14:paraId="62BE7187" w14:textId="77777777" w:rsidR="004850E8" w:rsidRPr="00D569EC" w:rsidRDefault="00FD0C58" w:rsidP="00F57CEC">
      <w:pPr>
        <w:pStyle w:val="ac"/>
        <w:ind w:left="1416" w:hanging="472"/>
      </w:pPr>
      <w:r w:rsidRPr="00D569EC">
        <w:t>２、</w:t>
      </w:r>
      <w:r w:rsidRPr="00D569EC">
        <w:t>Cross Creek II</w:t>
      </w:r>
      <w:r w:rsidRPr="00D569EC">
        <w:t>工業區：每英畝售價</w:t>
      </w:r>
      <w:r w:rsidRPr="00D569EC">
        <w:t>9,524</w:t>
      </w:r>
      <w:r w:rsidRPr="00D569EC">
        <w:t>美元。</w:t>
      </w:r>
    </w:p>
    <w:p w14:paraId="3F163943" w14:textId="77777777" w:rsidR="004850E8" w:rsidRPr="00D569EC" w:rsidRDefault="00FD0C58" w:rsidP="00F57CEC">
      <w:pPr>
        <w:pStyle w:val="ac"/>
        <w:ind w:left="1416" w:hanging="472"/>
      </w:pPr>
      <w:r w:rsidRPr="00D569EC">
        <w:t>３、</w:t>
      </w:r>
      <w:r w:rsidRPr="00D569EC">
        <w:t>Piedmont Center</w:t>
      </w:r>
      <w:r w:rsidRPr="00D569EC">
        <w:t>：價格依市場狀況議價。</w:t>
      </w:r>
    </w:p>
    <w:p w14:paraId="529F846C" w14:textId="77777777" w:rsidR="004850E8" w:rsidRPr="00D569EC" w:rsidRDefault="00FD0C58" w:rsidP="00F57CEC">
      <w:pPr>
        <w:pStyle w:val="ac"/>
        <w:ind w:left="1416" w:hanging="472"/>
      </w:pPr>
      <w:r w:rsidRPr="00D569EC">
        <w:t>４、</w:t>
      </w:r>
      <w:r w:rsidRPr="00D569EC">
        <w:t>Earlham</w:t>
      </w:r>
      <w:r w:rsidRPr="00D569EC">
        <w:t>：每英畝售價約</w:t>
      </w:r>
      <w:r w:rsidRPr="00D569EC">
        <w:t>50,000</w:t>
      </w:r>
      <w:r w:rsidRPr="00D569EC">
        <w:t>美元。</w:t>
      </w:r>
    </w:p>
    <w:p w14:paraId="4CA80F35" w14:textId="77777777" w:rsidR="004850E8" w:rsidRPr="00D569EC" w:rsidRDefault="00FD0C58">
      <w:pPr>
        <w:pStyle w:val="a4"/>
        <w:spacing w:before="257" w:after="257"/>
        <w:ind w:left="632" w:hanging="632"/>
        <w:rPr>
          <w:color w:val="auto"/>
        </w:rPr>
      </w:pPr>
      <w:r w:rsidRPr="00D569EC">
        <w:rPr>
          <w:color w:val="auto"/>
        </w:rPr>
        <w:t>二、能源</w:t>
      </w:r>
    </w:p>
    <w:p w14:paraId="665C3446" w14:textId="532DEF35" w:rsidR="004850E8" w:rsidRPr="00D569EC" w:rsidRDefault="004A0CFA" w:rsidP="005A6994">
      <w:pPr>
        <w:ind w:firstLine="472"/>
        <w:rPr>
          <w:lang w:eastAsia="zh-TW"/>
        </w:rPr>
      </w:pPr>
      <w:r w:rsidRPr="00D569EC">
        <w:rPr>
          <w:rFonts w:hint="eastAsia"/>
          <w:lang w:eastAsia="zh-TW"/>
        </w:rPr>
        <w:t>提供低成本、多樣化、充足的電力，主要為火力發電</w:t>
      </w:r>
      <w:r w:rsidR="001D4A56" w:rsidRPr="00D569EC">
        <w:rPr>
          <w:rFonts w:hint="eastAsia"/>
          <w:lang w:eastAsia="zh-TW"/>
        </w:rPr>
        <w:t>（</w:t>
      </w:r>
      <w:r w:rsidRPr="00D569EC">
        <w:rPr>
          <w:rFonts w:hint="eastAsia"/>
          <w:lang w:eastAsia="zh-TW"/>
        </w:rPr>
        <w:t>占</w:t>
      </w:r>
      <w:r w:rsidRPr="00D569EC">
        <w:rPr>
          <w:rFonts w:hint="eastAsia"/>
          <w:lang w:eastAsia="zh-TW"/>
        </w:rPr>
        <w:t>37.4%</w:t>
      </w:r>
      <w:r w:rsidR="001D4A56" w:rsidRPr="00D569EC">
        <w:rPr>
          <w:rFonts w:hint="eastAsia"/>
          <w:lang w:eastAsia="zh-TW"/>
        </w:rPr>
        <w:t>）</w:t>
      </w:r>
      <w:r w:rsidRPr="00D569EC">
        <w:rPr>
          <w:rFonts w:hint="eastAsia"/>
          <w:lang w:eastAsia="zh-TW"/>
        </w:rPr>
        <w:t>、核能</w:t>
      </w:r>
      <w:r w:rsidR="001D4A56" w:rsidRPr="00D569EC">
        <w:rPr>
          <w:rFonts w:hint="eastAsia"/>
          <w:lang w:eastAsia="zh-TW"/>
        </w:rPr>
        <w:t>（</w:t>
      </w:r>
      <w:r w:rsidRPr="00D569EC">
        <w:rPr>
          <w:rFonts w:hint="eastAsia"/>
          <w:lang w:eastAsia="zh-TW"/>
        </w:rPr>
        <w:t>32%</w:t>
      </w:r>
      <w:r w:rsidR="001D4A56" w:rsidRPr="00D569EC">
        <w:rPr>
          <w:rFonts w:hint="eastAsia"/>
          <w:lang w:eastAsia="zh-TW"/>
        </w:rPr>
        <w:t>）</w:t>
      </w:r>
      <w:r w:rsidRPr="00D569EC">
        <w:rPr>
          <w:rFonts w:hint="eastAsia"/>
          <w:lang w:eastAsia="zh-TW"/>
        </w:rPr>
        <w:t>、天然氣</w:t>
      </w:r>
      <w:r w:rsidR="001D4A56" w:rsidRPr="00D569EC">
        <w:rPr>
          <w:rFonts w:hint="eastAsia"/>
          <w:lang w:eastAsia="zh-TW"/>
        </w:rPr>
        <w:t>（</w:t>
      </w:r>
      <w:r w:rsidRPr="00D569EC">
        <w:rPr>
          <w:rFonts w:hint="eastAsia"/>
          <w:lang w:eastAsia="zh-TW"/>
        </w:rPr>
        <w:t>22.2%</w:t>
      </w:r>
      <w:r w:rsidR="001D4A56" w:rsidRPr="00D569EC">
        <w:rPr>
          <w:rFonts w:hint="eastAsia"/>
          <w:lang w:eastAsia="zh-TW"/>
        </w:rPr>
        <w:t>）</w:t>
      </w:r>
      <w:r w:rsidRPr="00D569EC">
        <w:rPr>
          <w:rFonts w:hint="eastAsia"/>
          <w:lang w:eastAsia="zh-TW"/>
        </w:rPr>
        <w:t>、水力</w:t>
      </w:r>
      <w:r w:rsidR="001D4A56" w:rsidRPr="00D569EC">
        <w:rPr>
          <w:rFonts w:hint="eastAsia"/>
          <w:lang w:eastAsia="zh-TW"/>
        </w:rPr>
        <w:t>（</w:t>
      </w:r>
      <w:r w:rsidRPr="00D569EC">
        <w:rPr>
          <w:rFonts w:hint="eastAsia"/>
          <w:lang w:eastAsia="zh-TW"/>
        </w:rPr>
        <w:t>5.5%</w:t>
      </w:r>
      <w:r w:rsidR="001D4A56" w:rsidRPr="00D569EC">
        <w:rPr>
          <w:rFonts w:hint="eastAsia"/>
          <w:lang w:eastAsia="zh-TW"/>
        </w:rPr>
        <w:t>）</w:t>
      </w:r>
      <w:r w:rsidRPr="00D569EC">
        <w:rPr>
          <w:rFonts w:hint="eastAsia"/>
          <w:lang w:eastAsia="zh-TW"/>
        </w:rPr>
        <w:t>和再生能源</w:t>
      </w:r>
      <w:r w:rsidR="001D4A56" w:rsidRPr="00D569EC">
        <w:rPr>
          <w:rFonts w:hint="eastAsia"/>
          <w:lang w:eastAsia="zh-TW"/>
        </w:rPr>
        <w:t>（</w:t>
      </w:r>
      <w:r w:rsidRPr="00D569EC">
        <w:rPr>
          <w:rFonts w:hint="eastAsia"/>
          <w:lang w:eastAsia="zh-TW"/>
        </w:rPr>
        <w:t>2.3%</w:t>
      </w:r>
      <w:r w:rsidR="001D4A56" w:rsidRPr="00D569EC">
        <w:rPr>
          <w:rFonts w:hint="eastAsia"/>
          <w:lang w:eastAsia="zh-TW"/>
        </w:rPr>
        <w:t>）</w:t>
      </w:r>
      <w:r w:rsidRPr="00D569EC">
        <w:rPr>
          <w:rFonts w:hint="eastAsia"/>
          <w:lang w:eastAsia="zh-TW"/>
        </w:rPr>
        <w:t>。</w:t>
      </w:r>
      <w:r w:rsidRPr="00D569EC">
        <w:rPr>
          <w:rFonts w:hint="eastAsia"/>
          <w:lang w:eastAsia="zh-TW"/>
        </w:rPr>
        <w:t>2019</w:t>
      </w:r>
      <w:r w:rsidRPr="00D569EC">
        <w:rPr>
          <w:rFonts w:hint="eastAsia"/>
          <w:lang w:eastAsia="zh-TW"/>
        </w:rPr>
        <w:t>年商業用電費每千瓦小時</w:t>
      </w:r>
      <w:r w:rsidRPr="00D569EC">
        <w:rPr>
          <w:lang w:eastAsia="zh-TW"/>
        </w:rPr>
        <w:t>0.086</w:t>
      </w:r>
      <w:r w:rsidRPr="00D569EC">
        <w:rPr>
          <w:rFonts w:hint="eastAsia"/>
          <w:lang w:eastAsia="zh-TW"/>
        </w:rPr>
        <w:t>美元，工業用電費每千瓦小時</w:t>
      </w:r>
      <w:r w:rsidRPr="00D569EC">
        <w:rPr>
          <w:lang w:eastAsia="zh-TW"/>
        </w:rPr>
        <w:t>0.063</w:t>
      </w:r>
      <w:r w:rsidRPr="00D569EC">
        <w:rPr>
          <w:rFonts w:hint="eastAsia"/>
          <w:lang w:eastAsia="zh-TW"/>
        </w:rPr>
        <w:t>美元，商業</w:t>
      </w:r>
      <w:r w:rsidR="00FD0C58" w:rsidRPr="00D569EC">
        <w:rPr>
          <w:lang w:eastAsia="zh-TW"/>
        </w:rPr>
        <w:t>用瓦斯每千立方呎為</w:t>
      </w:r>
      <w:r w:rsidR="00FD0C58" w:rsidRPr="00D569EC">
        <w:rPr>
          <w:lang w:eastAsia="zh-TW"/>
        </w:rPr>
        <w:t>8.</w:t>
      </w:r>
      <w:r w:rsidR="005A6994" w:rsidRPr="00D569EC">
        <w:rPr>
          <w:rFonts w:hint="eastAsia"/>
          <w:lang w:eastAsia="zh-TW"/>
        </w:rPr>
        <w:t>5</w:t>
      </w:r>
      <w:r w:rsidR="00FD0C58" w:rsidRPr="00D569EC">
        <w:rPr>
          <w:lang w:eastAsia="zh-TW"/>
        </w:rPr>
        <w:t>美元，工業用瓦斯每千立方呎為</w:t>
      </w:r>
      <w:r w:rsidR="00FD0C58" w:rsidRPr="00D569EC">
        <w:rPr>
          <w:lang w:eastAsia="zh-TW"/>
        </w:rPr>
        <w:t>6.2</w:t>
      </w:r>
      <w:r w:rsidR="00FD0C58" w:rsidRPr="00D569EC">
        <w:rPr>
          <w:lang w:eastAsia="zh-TW"/>
        </w:rPr>
        <w:t>美元。</w:t>
      </w:r>
    </w:p>
    <w:p w14:paraId="7A4E6154" w14:textId="77777777" w:rsidR="004850E8" w:rsidRPr="00D569EC" w:rsidRDefault="00FD0C58">
      <w:pPr>
        <w:pStyle w:val="a4"/>
        <w:pageBreakBefore/>
        <w:spacing w:before="257" w:after="257"/>
        <w:ind w:left="632" w:hanging="632"/>
        <w:rPr>
          <w:color w:val="auto"/>
        </w:rPr>
      </w:pPr>
      <w:r w:rsidRPr="00D569EC">
        <w:rPr>
          <w:color w:val="auto"/>
        </w:rPr>
        <w:lastRenderedPageBreak/>
        <w:t>三、通訊</w:t>
      </w:r>
    </w:p>
    <w:p w14:paraId="2BF8D60B" w14:textId="659A2DE7" w:rsidR="004850E8" w:rsidRPr="00D569EC" w:rsidRDefault="004A0CFA">
      <w:pPr>
        <w:ind w:firstLine="472"/>
        <w:rPr>
          <w:lang w:eastAsia="zh-TW"/>
        </w:rPr>
      </w:pPr>
      <w:r w:rsidRPr="00D569EC">
        <w:rPr>
          <w:rFonts w:hint="eastAsia"/>
          <w:lang w:eastAsia="zh-TW"/>
        </w:rPr>
        <w:t>北卡州有世界頂尖大學與企業密切合作發展，尖端寬頻網路遍</w:t>
      </w:r>
      <w:r w:rsidR="00D569EC" w:rsidRPr="00D569EC">
        <w:rPr>
          <w:rFonts w:hint="eastAsia"/>
          <w:lang w:eastAsia="zh-TW"/>
        </w:rPr>
        <w:t>布</w:t>
      </w:r>
      <w:r w:rsidRPr="00D569EC">
        <w:rPr>
          <w:rFonts w:hint="eastAsia"/>
          <w:lang w:eastAsia="zh-TW"/>
        </w:rPr>
        <w:t>全州，電信</w:t>
      </w:r>
      <w:r w:rsidRPr="00D569EC">
        <w:rPr>
          <w:rFonts w:hint="eastAsia"/>
          <w:lang w:eastAsia="zh-TW"/>
        </w:rPr>
        <w:t>R&amp;D</w:t>
      </w:r>
      <w:r w:rsidR="008F4DD7" w:rsidRPr="00D569EC">
        <w:rPr>
          <w:rFonts w:hint="eastAsia"/>
          <w:lang w:eastAsia="zh-TW"/>
        </w:rPr>
        <w:t>及技術移轉</w:t>
      </w:r>
      <w:r w:rsidR="00203EB0" w:rsidRPr="00D569EC">
        <w:rPr>
          <w:rFonts w:hint="eastAsia"/>
          <w:lang w:eastAsia="zh-TW"/>
        </w:rPr>
        <w:t>計畫</w:t>
      </w:r>
      <w:r w:rsidR="008F4DD7" w:rsidRPr="00D569EC">
        <w:rPr>
          <w:rFonts w:hint="eastAsia"/>
          <w:lang w:eastAsia="zh-TW"/>
        </w:rPr>
        <w:t>強勢。谷歌在洛麗、達勒姆、凱瑞</w:t>
      </w:r>
      <w:r w:rsidRPr="00D569EC">
        <w:rPr>
          <w:rFonts w:hint="eastAsia"/>
          <w:lang w:eastAsia="zh-TW"/>
        </w:rPr>
        <w:t>、</w:t>
      </w:r>
      <w:r w:rsidRPr="00D569EC">
        <w:rPr>
          <w:rFonts w:hint="eastAsia"/>
          <w:lang w:eastAsia="zh-TW"/>
        </w:rPr>
        <w:t>Morrisville</w:t>
      </w:r>
      <w:r w:rsidRPr="00D569EC">
        <w:rPr>
          <w:rFonts w:hint="eastAsia"/>
          <w:lang w:eastAsia="zh-TW"/>
        </w:rPr>
        <w:t>、教堂山這些城市提供高速光纖服務，足見科技聚落對高速光纖服務的需求旺盛。該州</w:t>
      </w:r>
      <w:r w:rsidR="00FD0C58" w:rsidRPr="00D569EC">
        <w:rPr>
          <w:lang w:eastAsia="zh-TW"/>
        </w:rPr>
        <w:t>電訊技術及服務發達，視投資公司員工多寡及需求可選擇</w:t>
      </w:r>
      <w:r w:rsidR="00FD0C58" w:rsidRPr="00D569EC">
        <w:rPr>
          <w:lang w:eastAsia="zh-TW"/>
        </w:rPr>
        <w:t>DSL</w:t>
      </w:r>
      <w:r w:rsidR="00FD0C58" w:rsidRPr="00D569EC">
        <w:rPr>
          <w:lang w:eastAsia="zh-TW"/>
        </w:rPr>
        <w:t>、</w:t>
      </w:r>
      <w:r w:rsidR="00FD0C58" w:rsidRPr="00D569EC">
        <w:rPr>
          <w:lang w:eastAsia="zh-TW"/>
        </w:rPr>
        <w:t>T1</w:t>
      </w:r>
      <w:r w:rsidR="00FD0C58" w:rsidRPr="00D569EC">
        <w:rPr>
          <w:lang w:eastAsia="zh-TW"/>
        </w:rPr>
        <w:t>、</w:t>
      </w:r>
      <w:r w:rsidR="006E7336" w:rsidRPr="00D569EC">
        <w:rPr>
          <w:lang w:eastAsia="zh-TW"/>
        </w:rPr>
        <w:t>Wi-Fi broadband</w:t>
      </w:r>
      <w:r w:rsidR="00FD0C58" w:rsidRPr="00D569EC">
        <w:rPr>
          <w:lang w:eastAsia="zh-TW"/>
        </w:rPr>
        <w:t>、</w:t>
      </w:r>
      <w:r w:rsidR="006E7336" w:rsidRPr="00D569EC">
        <w:rPr>
          <w:lang w:eastAsia="zh-TW"/>
        </w:rPr>
        <w:t>satellite broadband</w:t>
      </w:r>
      <w:r w:rsidR="00FD0C58" w:rsidRPr="00D569EC">
        <w:rPr>
          <w:lang w:eastAsia="zh-TW"/>
        </w:rPr>
        <w:t>或更先進之科技，基本費由十位數至千位數不等。</w:t>
      </w:r>
    </w:p>
    <w:p w14:paraId="043827A9" w14:textId="77777777" w:rsidR="004850E8" w:rsidRPr="00D569EC" w:rsidRDefault="00FD0C58">
      <w:pPr>
        <w:pStyle w:val="a4"/>
        <w:spacing w:before="257" w:after="257"/>
        <w:ind w:left="632" w:hanging="632"/>
        <w:rPr>
          <w:color w:val="auto"/>
        </w:rPr>
      </w:pPr>
      <w:r w:rsidRPr="00D569EC">
        <w:rPr>
          <w:color w:val="auto"/>
        </w:rPr>
        <w:t>四、運輸</w:t>
      </w:r>
    </w:p>
    <w:p w14:paraId="795632B1" w14:textId="77777777" w:rsidR="004850E8" w:rsidRPr="00D569EC" w:rsidRDefault="00FD0C58" w:rsidP="00187E9C">
      <w:pPr>
        <w:pStyle w:val="a9"/>
        <w:ind w:left="944" w:hanging="708"/>
      </w:pPr>
      <w:r w:rsidRPr="00D569EC">
        <w:t>（一）水運</w:t>
      </w:r>
    </w:p>
    <w:p w14:paraId="7AE3A842" w14:textId="77777777" w:rsidR="004850E8" w:rsidRPr="00D569EC" w:rsidRDefault="00FD0C58">
      <w:pPr>
        <w:pStyle w:val="aa"/>
        <w:ind w:left="945" w:firstLine="472"/>
        <w:rPr>
          <w:lang w:eastAsia="zh-TW"/>
        </w:rPr>
      </w:pPr>
      <w:r w:rsidRPr="00D569EC">
        <w:t>有二座深水港，一在</w:t>
      </w:r>
      <w:r w:rsidRPr="00D569EC">
        <w:t>Wilmington</w:t>
      </w:r>
      <w:r w:rsidRPr="00D569EC">
        <w:t>，另一在</w:t>
      </w:r>
      <w:r w:rsidRPr="00D569EC">
        <w:t>Morehead City</w:t>
      </w:r>
      <w:r w:rsidRPr="00D569EC">
        <w:t>。</w:t>
      </w:r>
      <w:r w:rsidRPr="00D569EC">
        <w:rPr>
          <w:lang w:eastAsia="zh-TW"/>
        </w:rPr>
        <w:t>此二港口皆近高速公路及鐵路，十分便利。</w:t>
      </w:r>
    </w:p>
    <w:p w14:paraId="0ABAE4D7" w14:textId="77777777" w:rsidR="004850E8" w:rsidRPr="00D569EC" w:rsidRDefault="00FD0C58" w:rsidP="00187E9C">
      <w:pPr>
        <w:pStyle w:val="a9"/>
        <w:ind w:left="944" w:hanging="708"/>
      </w:pPr>
      <w:r w:rsidRPr="00D569EC">
        <w:t>（二）空運</w:t>
      </w:r>
    </w:p>
    <w:p w14:paraId="3EE9BF22" w14:textId="08F3270C" w:rsidR="004850E8" w:rsidRPr="00D569EC" w:rsidRDefault="002B0C13" w:rsidP="002B0C13">
      <w:pPr>
        <w:pStyle w:val="aa"/>
        <w:ind w:left="945" w:firstLine="472"/>
        <w:rPr>
          <w:lang w:eastAsia="zh-TW"/>
        </w:rPr>
      </w:pPr>
      <w:r w:rsidRPr="00D569EC">
        <w:rPr>
          <w:rFonts w:hint="eastAsia"/>
          <w:lang w:eastAsia="zh-TW"/>
        </w:rPr>
        <w:t>北卡州有</w:t>
      </w:r>
      <w:r w:rsidRPr="00D569EC">
        <w:rPr>
          <w:lang w:eastAsia="zh-TW"/>
        </w:rPr>
        <w:t>4</w:t>
      </w:r>
      <w:r w:rsidRPr="00D569EC">
        <w:rPr>
          <w:rFonts w:hint="eastAsia"/>
          <w:lang w:eastAsia="zh-TW"/>
        </w:rPr>
        <w:t>座國際機場連同海內外市場，夏洛特國際機場</w:t>
      </w:r>
      <w:r w:rsidR="001D4A56" w:rsidRPr="00D569EC">
        <w:rPr>
          <w:lang w:eastAsia="zh-TW"/>
        </w:rPr>
        <w:t>（</w:t>
      </w:r>
      <w:r w:rsidRPr="00D569EC">
        <w:rPr>
          <w:lang w:eastAsia="zh-TW"/>
        </w:rPr>
        <w:t>CLT</w:t>
      </w:r>
      <w:r w:rsidR="001D4A56" w:rsidRPr="00D569EC">
        <w:rPr>
          <w:lang w:eastAsia="zh-TW"/>
        </w:rPr>
        <w:t>）</w:t>
      </w:r>
      <w:r w:rsidRPr="00D569EC">
        <w:rPr>
          <w:rFonts w:hint="eastAsia"/>
          <w:lang w:eastAsia="zh-TW"/>
        </w:rPr>
        <w:t>為全美第</w:t>
      </w:r>
      <w:r w:rsidRPr="00D569EC">
        <w:rPr>
          <w:lang w:eastAsia="zh-TW"/>
        </w:rPr>
        <w:t>5</w:t>
      </w:r>
      <w:r w:rsidR="00AA6B44" w:rsidRPr="00D569EC">
        <w:rPr>
          <w:rFonts w:hint="eastAsia"/>
          <w:lang w:eastAsia="zh-TW"/>
        </w:rPr>
        <w:t>大航空樞紐，還有洛麗</w:t>
      </w:r>
      <w:r w:rsidRPr="00D569EC">
        <w:rPr>
          <w:lang w:eastAsia="zh-TW"/>
        </w:rPr>
        <w:t>-</w:t>
      </w:r>
      <w:r w:rsidRPr="00D569EC">
        <w:rPr>
          <w:rFonts w:hint="eastAsia"/>
          <w:lang w:eastAsia="zh-TW"/>
        </w:rPr>
        <w:t>特勒姆國際機場</w:t>
      </w:r>
      <w:r w:rsidR="001D4A56" w:rsidRPr="00D569EC">
        <w:rPr>
          <w:lang w:eastAsia="zh-TW"/>
        </w:rPr>
        <w:t>（</w:t>
      </w:r>
      <w:r w:rsidRPr="00D569EC">
        <w:rPr>
          <w:lang w:eastAsia="zh-TW"/>
        </w:rPr>
        <w:t>RDU</w:t>
      </w:r>
      <w:r w:rsidR="001D4A56" w:rsidRPr="00D569EC">
        <w:rPr>
          <w:lang w:eastAsia="zh-TW"/>
        </w:rPr>
        <w:t>）</w:t>
      </w:r>
      <w:r w:rsidRPr="00D569EC">
        <w:rPr>
          <w:rFonts w:hint="eastAsia"/>
          <w:lang w:eastAsia="zh-TW"/>
        </w:rPr>
        <w:t>、格林斯伯勒機場</w:t>
      </w:r>
      <w:r w:rsidRPr="00D569EC">
        <w:rPr>
          <w:lang w:eastAsia="zh-TW"/>
        </w:rPr>
        <w:t>/</w:t>
      </w:r>
      <w:r w:rsidRPr="00D569EC">
        <w:rPr>
          <w:rFonts w:hint="eastAsia"/>
          <w:lang w:eastAsia="zh-TW"/>
        </w:rPr>
        <w:t>皮德蒙特國際機場</w:t>
      </w:r>
      <w:r w:rsidR="001D4A56" w:rsidRPr="00D569EC">
        <w:rPr>
          <w:lang w:eastAsia="zh-TW"/>
        </w:rPr>
        <w:t>（</w:t>
      </w:r>
      <w:r w:rsidRPr="00D569EC">
        <w:rPr>
          <w:lang w:eastAsia="zh-TW"/>
        </w:rPr>
        <w:t>GSO</w:t>
      </w:r>
      <w:r w:rsidR="001D4A56" w:rsidRPr="00D569EC">
        <w:rPr>
          <w:lang w:eastAsia="zh-TW"/>
        </w:rPr>
        <w:t>）</w:t>
      </w:r>
      <w:r w:rsidRPr="00D569EC">
        <w:rPr>
          <w:rFonts w:hint="eastAsia"/>
          <w:lang w:eastAsia="zh-TW"/>
        </w:rPr>
        <w:t>、和威爾明頓國際機場</w:t>
      </w:r>
      <w:r w:rsidR="001D4A56" w:rsidRPr="00D569EC">
        <w:rPr>
          <w:lang w:eastAsia="zh-TW"/>
        </w:rPr>
        <w:t>（</w:t>
      </w:r>
      <w:r w:rsidRPr="00D569EC">
        <w:rPr>
          <w:lang w:eastAsia="zh-TW"/>
        </w:rPr>
        <w:t>ILM</w:t>
      </w:r>
      <w:r w:rsidR="001D4A56" w:rsidRPr="00D569EC">
        <w:rPr>
          <w:lang w:eastAsia="zh-TW"/>
        </w:rPr>
        <w:t>）</w:t>
      </w:r>
      <w:r w:rsidRPr="00D569EC">
        <w:rPr>
          <w:rFonts w:hint="eastAsia"/>
          <w:lang w:eastAsia="zh-TW"/>
        </w:rPr>
        <w:t>。此外，北卡還設置了</w:t>
      </w:r>
      <w:r w:rsidRPr="00D569EC">
        <w:rPr>
          <w:lang w:eastAsia="zh-TW"/>
        </w:rPr>
        <w:t>11</w:t>
      </w:r>
      <w:r w:rsidRPr="00D569EC">
        <w:rPr>
          <w:rFonts w:hint="eastAsia"/>
          <w:lang w:eastAsia="zh-TW"/>
        </w:rPr>
        <w:t>個通用航空區，並配有</w:t>
      </w:r>
      <w:r w:rsidRPr="00D569EC">
        <w:rPr>
          <w:lang w:eastAsia="zh-TW"/>
        </w:rPr>
        <w:t>100</w:t>
      </w:r>
      <w:r w:rsidRPr="00D569EC">
        <w:rPr>
          <w:rFonts w:hint="eastAsia"/>
          <w:lang w:eastAsia="zh-TW"/>
        </w:rPr>
        <w:t>多個通用航空設施。每日皆有國際航班飛倫敦、巴黎、法蘭克福及加拿大。</w:t>
      </w:r>
      <w:r w:rsidRPr="00D569EC">
        <w:rPr>
          <w:lang w:eastAsia="zh-TW"/>
        </w:rPr>
        <w:t>RDU</w:t>
      </w:r>
      <w:r w:rsidRPr="00D569EC">
        <w:rPr>
          <w:rFonts w:hint="eastAsia"/>
          <w:lang w:eastAsia="zh-TW"/>
        </w:rPr>
        <w:t>機場因北卡三角研究園區發展而受益，機場管理局董事會批准</w:t>
      </w:r>
      <w:r w:rsidRPr="00D569EC">
        <w:rPr>
          <w:lang w:eastAsia="zh-TW"/>
        </w:rPr>
        <w:t>2040</w:t>
      </w:r>
      <w:r w:rsidRPr="00D569EC">
        <w:rPr>
          <w:rFonts w:hint="eastAsia"/>
          <w:lang w:eastAsia="zh-TW"/>
        </w:rPr>
        <w:t>年願景，重建和延</w:t>
      </w:r>
      <w:r w:rsidR="00FD0C58" w:rsidRPr="00D569EC">
        <w:rPr>
          <w:lang w:eastAsia="zh-TW"/>
        </w:rPr>
        <w:t>長跑道，以便在未來</w:t>
      </w:r>
      <w:r w:rsidR="00FD0C58" w:rsidRPr="00D569EC">
        <w:rPr>
          <w:lang w:eastAsia="zh-TW"/>
        </w:rPr>
        <w:t>25</w:t>
      </w:r>
      <w:r w:rsidR="00FD0C58" w:rsidRPr="00D569EC">
        <w:rPr>
          <w:lang w:eastAsia="zh-TW"/>
        </w:rPr>
        <w:t>年，可依需要添加</w:t>
      </w:r>
      <w:r w:rsidR="00FD0C58" w:rsidRPr="00D569EC">
        <w:rPr>
          <w:lang w:eastAsia="zh-TW"/>
        </w:rPr>
        <w:t>23</w:t>
      </w:r>
      <w:r w:rsidR="00FD0C58" w:rsidRPr="00D569EC">
        <w:rPr>
          <w:lang w:eastAsia="zh-TW"/>
        </w:rPr>
        <w:t>個登機口。並</w:t>
      </w:r>
      <w:r w:rsidR="00865971" w:rsidRPr="00D569EC">
        <w:rPr>
          <w:rFonts w:hint="eastAsia"/>
          <w:lang w:eastAsia="zh-HK"/>
        </w:rPr>
        <w:t>計劃</w:t>
      </w:r>
      <w:r w:rsidR="00FD0C58" w:rsidRPr="00D569EC">
        <w:rPr>
          <w:lang w:eastAsia="zh-TW"/>
        </w:rPr>
        <w:t>設計一個新的綜合租賃汽車設施，以便乘客步行就可租車，還準備裝修有</w:t>
      </w:r>
      <w:r w:rsidR="00FD0C58" w:rsidRPr="00D569EC">
        <w:rPr>
          <w:lang w:eastAsia="zh-TW"/>
        </w:rPr>
        <w:t>11,000</w:t>
      </w:r>
      <w:r w:rsidR="00FD0C58" w:rsidRPr="00D569EC">
        <w:rPr>
          <w:lang w:eastAsia="zh-TW"/>
        </w:rPr>
        <w:t>個停車位的停車場。</w:t>
      </w:r>
      <w:r w:rsidR="00FD0C58" w:rsidRPr="00D569EC">
        <w:rPr>
          <w:lang w:eastAsia="zh-TW"/>
        </w:rPr>
        <w:t>RDU</w:t>
      </w:r>
      <w:r w:rsidR="00FD0C58" w:rsidRPr="00D569EC">
        <w:rPr>
          <w:lang w:eastAsia="zh-TW"/>
        </w:rPr>
        <w:t>機場採用了先進技術來縮短安檢和過關的問題，並增加地面工作人員。乘客現在也可在</w:t>
      </w:r>
      <w:r w:rsidR="00FD0C58" w:rsidRPr="00D569EC">
        <w:rPr>
          <w:lang w:eastAsia="zh-TW"/>
        </w:rPr>
        <w:t>parkrdu.com</w:t>
      </w:r>
      <w:r w:rsidR="00FD0C58" w:rsidRPr="00D569EC">
        <w:rPr>
          <w:lang w:eastAsia="zh-TW"/>
        </w:rPr>
        <w:t>預訂和支付停車費，以確保停車位。</w:t>
      </w:r>
    </w:p>
    <w:p w14:paraId="28564994" w14:textId="77777777" w:rsidR="004850E8" w:rsidRPr="00D569EC" w:rsidRDefault="00FD0C58" w:rsidP="00187E9C">
      <w:pPr>
        <w:pStyle w:val="a9"/>
        <w:ind w:left="944" w:hanging="708"/>
      </w:pPr>
      <w:r w:rsidRPr="00D569EC">
        <w:t>（三）陸運</w:t>
      </w:r>
    </w:p>
    <w:p w14:paraId="11517E85" w14:textId="18A315B9" w:rsidR="004850E8" w:rsidRPr="00D569EC" w:rsidRDefault="00FD0C58">
      <w:pPr>
        <w:pStyle w:val="aa"/>
        <w:ind w:left="945" w:firstLine="472"/>
        <w:rPr>
          <w:lang w:eastAsia="zh-TW"/>
        </w:rPr>
      </w:pPr>
      <w:r w:rsidRPr="00D569EC">
        <w:rPr>
          <w:lang w:eastAsia="zh-TW"/>
        </w:rPr>
        <w:t>北卡州</w:t>
      </w:r>
      <w:r w:rsidR="00206FB1" w:rsidRPr="00D569EC">
        <w:rPr>
          <w:lang w:eastAsia="zh-TW"/>
        </w:rPr>
        <w:t>有</w:t>
      </w:r>
      <w:r w:rsidR="00206FB1" w:rsidRPr="00D569EC">
        <w:rPr>
          <w:rFonts w:hint="eastAsia"/>
          <w:lang w:eastAsia="zh-TW"/>
        </w:rPr>
        <w:t>6</w:t>
      </w:r>
      <w:r w:rsidR="00206FB1" w:rsidRPr="00D569EC">
        <w:rPr>
          <w:lang w:eastAsia="zh-TW"/>
        </w:rPr>
        <w:t>條州際公路</w:t>
      </w:r>
      <w:r w:rsidR="00206FB1" w:rsidRPr="00D569EC">
        <w:rPr>
          <w:rFonts w:hint="eastAsia"/>
          <w:lang w:eastAsia="zh-TW"/>
        </w:rPr>
        <w:t>，</w:t>
      </w:r>
      <w:r w:rsidRPr="00D569EC">
        <w:rPr>
          <w:lang w:eastAsia="zh-TW"/>
        </w:rPr>
        <w:t>公路</w:t>
      </w:r>
      <w:r w:rsidR="00206FB1" w:rsidRPr="00D569EC">
        <w:rPr>
          <w:rFonts w:hint="eastAsia"/>
          <w:lang w:eastAsia="zh-TW"/>
        </w:rPr>
        <w:t>全長</w:t>
      </w:r>
      <w:r w:rsidR="00206FB1" w:rsidRPr="00D569EC">
        <w:rPr>
          <w:rFonts w:hint="eastAsia"/>
          <w:lang w:eastAsia="zh-TW"/>
        </w:rPr>
        <w:t>90</w:t>
      </w:r>
      <w:r w:rsidRPr="00D569EC">
        <w:rPr>
          <w:lang w:eastAsia="zh-TW"/>
        </w:rPr>
        <w:t>,000</w:t>
      </w:r>
      <w:r w:rsidR="00206FB1" w:rsidRPr="00D569EC">
        <w:rPr>
          <w:rFonts w:hint="eastAsia"/>
          <w:lang w:eastAsia="zh-TW"/>
        </w:rPr>
        <w:t>英</w:t>
      </w:r>
      <w:r w:rsidRPr="00D569EC">
        <w:rPr>
          <w:lang w:eastAsia="zh-TW"/>
        </w:rPr>
        <w:t>哩，</w:t>
      </w:r>
      <w:r w:rsidR="00206FB1" w:rsidRPr="00D569EC">
        <w:rPr>
          <w:rFonts w:hint="eastAsia"/>
          <w:lang w:eastAsia="zh-TW"/>
        </w:rPr>
        <w:t>並</w:t>
      </w:r>
      <w:r w:rsidRPr="00D569EC">
        <w:rPr>
          <w:lang w:eastAsia="zh-TW"/>
        </w:rPr>
        <w:t>為東岸鐵路轉運中</w:t>
      </w:r>
      <w:r w:rsidRPr="00D569EC">
        <w:rPr>
          <w:lang w:eastAsia="zh-TW"/>
        </w:rPr>
        <w:lastRenderedPageBreak/>
        <w:t>心</w:t>
      </w:r>
      <w:r w:rsidR="00206FB1" w:rsidRPr="00D569EC">
        <w:rPr>
          <w:rFonts w:hint="eastAsia"/>
          <w:lang w:eastAsia="zh-TW"/>
        </w:rPr>
        <w:t>，有多家鐵路運輸服務公司，鐵路網計</w:t>
      </w:r>
      <w:r w:rsidR="00206FB1" w:rsidRPr="00D569EC">
        <w:rPr>
          <w:rFonts w:hint="eastAsia"/>
          <w:lang w:eastAsia="zh-TW"/>
        </w:rPr>
        <w:t>4,000</w:t>
      </w:r>
      <w:r w:rsidR="00206FB1" w:rsidRPr="00D569EC">
        <w:rPr>
          <w:rFonts w:hint="eastAsia"/>
          <w:lang w:eastAsia="zh-TW"/>
        </w:rPr>
        <w:t>英哩</w:t>
      </w:r>
      <w:r w:rsidRPr="00D569EC">
        <w:rPr>
          <w:lang w:eastAsia="zh-TW"/>
        </w:rPr>
        <w:t>。北卡州議員及政府官員目前積極遊說支持通過高速火車法案</w:t>
      </w:r>
      <w:r w:rsidRPr="00D569EC">
        <w:rPr>
          <w:lang w:eastAsia="zh-TW"/>
        </w:rPr>
        <w:t>Senate Bill250</w:t>
      </w:r>
      <w:r w:rsidRPr="00D569EC">
        <w:rPr>
          <w:lang w:eastAsia="zh-TW"/>
        </w:rPr>
        <w:t>，以促成美國鐵路公司</w:t>
      </w:r>
      <w:r w:rsidRPr="00D569EC">
        <w:rPr>
          <w:lang w:eastAsia="zh-TW"/>
        </w:rPr>
        <w:t>Amtrak</w:t>
      </w:r>
      <w:r w:rsidRPr="00D569EC">
        <w:rPr>
          <w:lang w:eastAsia="zh-TW"/>
        </w:rPr>
        <w:t>建造時速高達</w:t>
      </w:r>
      <w:r w:rsidRPr="00D569EC">
        <w:rPr>
          <w:lang w:eastAsia="zh-TW"/>
        </w:rPr>
        <w:t>150</w:t>
      </w:r>
      <w:r w:rsidRPr="00D569EC">
        <w:rPr>
          <w:lang w:eastAsia="zh-TW"/>
        </w:rPr>
        <w:t>英哩之高速火車，其提議之東線預計由華盛頓經北卡洛麗市，終於佛羅里達州傑克遜維市。</w:t>
      </w:r>
    </w:p>
    <w:p w14:paraId="7E6F804A" w14:textId="77777777" w:rsidR="004850E8" w:rsidRPr="00D569EC" w:rsidRDefault="00FD0C58" w:rsidP="00721180">
      <w:pPr>
        <w:pStyle w:val="a3"/>
        <w:spacing w:before="514" w:after="771"/>
      </w:pPr>
      <w:r w:rsidRPr="00D569EC">
        <w:lastRenderedPageBreak/>
        <w:t>第柒章　勞工</w:t>
      </w:r>
    </w:p>
    <w:p w14:paraId="16999E22" w14:textId="77777777" w:rsidR="004850E8" w:rsidRPr="00D569EC" w:rsidRDefault="00FD0C58">
      <w:pPr>
        <w:pStyle w:val="a4"/>
        <w:spacing w:before="257" w:after="257"/>
        <w:ind w:left="632" w:hanging="632"/>
        <w:rPr>
          <w:color w:val="auto"/>
        </w:rPr>
      </w:pPr>
      <w:r w:rsidRPr="00D569EC">
        <w:rPr>
          <w:color w:val="auto"/>
        </w:rPr>
        <w:t>一、勞工素質及結構</w:t>
      </w:r>
    </w:p>
    <w:p w14:paraId="1E542C96" w14:textId="4CA0E445" w:rsidR="004850E8" w:rsidRPr="00D569EC" w:rsidRDefault="00C14309" w:rsidP="00C14309">
      <w:pPr>
        <w:ind w:firstLine="472"/>
        <w:rPr>
          <w:lang w:eastAsia="zh-TW"/>
        </w:rPr>
      </w:pPr>
      <w:r w:rsidRPr="00D569EC">
        <w:rPr>
          <w:rFonts w:hint="eastAsia"/>
          <w:lang w:eastAsia="zh-TW"/>
        </w:rPr>
        <w:t>北卡州的大學每年向</w:t>
      </w:r>
      <w:r w:rsidRPr="00D569EC">
        <w:rPr>
          <w:lang w:eastAsia="zh-TW"/>
        </w:rPr>
        <w:t>20,500</w:t>
      </w:r>
      <w:r w:rsidRPr="00D569EC">
        <w:rPr>
          <w:rFonts w:hint="eastAsia"/>
          <w:lang w:eastAsia="zh-TW"/>
        </w:rPr>
        <w:t>多個</w:t>
      </w:r>
      <w:r w:rsidRPr="00D569EC">
        <w:rPr>
          <w:lang w:eastAsia="zh-TW"/>
        </w:rPr>
        <w:t>STEM</w:t>
      </w:r>
      <w:r w:rsidRPr="00D569EC">
        <w:rPr>
          <w:rFonts w:hint="eastAsia"/>
          <w:lang w:eastAsia="zh-TW"/>
        </w:rPr>
        <w:t>專業（科學、技術、工程、數學專業）的學生頒發學位，是美國培養</w:t>
      </w:r>
      <w:r w:rsidRPr="00D569EC">
        <w:rPr>
          <w:lang w:eastAsia="zh-TW"/>
        </w:rPr>
        <w:t>STEM</w:t>
      </w:r>
      <w:r w:rsidRPr="00D569EC">
        <w:rPr>
          <w:rFonts w:hint="eastAsia"/>
          <w:lang w:eastAsia="zh-TW"/>
        </w:rPr>
        <w:t>人才第二多的州。</w:t>
      </w:r>
      <w:r w:rsidR="00C15D35" w:rsidRPr="00D569EC">
        <w:rPr>
          <w:rFonts w:hint="eastAsia"/>
          <w:lang w:eastAsia="zh-TW"/>
        </w:rPr>
        <w:t>其</w:t>
      </w:r>
      <w:r w:rsidR="00FD0C58" w:rsidRPr="00D569EC">
        <w:rPr>
          <w:lang w:eastAsia="zh-TW"/>
        </w:rPr>
        <w:t>社區學院系統可提供新設或擬擴充規模公司訓練員工所需費用。該州製造業每小時平均工資</w:t>
      </w:r>
      <w:r w:rsidR="00FD0C58" w:rsidRPr="00D569EC">
        <w:rPr>
          <w:lang w:eastAsia="zh-TW"/>
        </w:rPr>
        <w:t>12.53</w:t>
      </w:r>
      <w:r w:rsidR="00FD0C58" w:rsidRPr="00D569EC">
        <w:rPr>
          <w:lang w:eastAsia="zh-TW"/>
        </w:rPr>
        <w:t>美元，最低時薪為</w:t>
      </w:r>
      <w:r w:rsidR="00FD0C58" w:rsidRPr="00D569EC">
        <w:rPr>
          <w:lang w:eastAsia="zh-TW"/>
        </w:rPr>
        <w:t>7.25</w:t>
      </w:r>
      <w:r w:rsidR="00FD0C58" w:rsidRPr="00D569EC">
        <w:rPr>
          <w:lang w:eastAsia="zh-TW"/>
        </w:rPr>
        <w:t>美元，每週工時</w:t>
      </w:r>
      <w:r w:rsidR="00FD0C58" w:rsidRPr="00D569EC">
        <w:rPr>
          <w:lang w:eastAsia="zh-TW"/>
        </w:rPr>
        <w:t>40.7</w:t>
      </w:r>
      <w:r w:rsidR="00FD0C58" w:rsidRPr="00D569EC">
        <w:rPr>
          <w:lang w:eastAsia="zh-TW"/>
        </w:rPr>
        <w:t>小時。該州勞力人口為</w:t>
      </w:r>
      <w:r w:rsidR="00C15D35" w:rsidRPr="00D569EC">
        <w:rPr>
          <w:rFonts w:hint="eastAsia"/>
          <w:lang w:eastAsia="zh-TW"/>
        </w:rPr>
        <w:t>500</w:t>
      </w:r>
      <w:r w:rsidR="00FD0C58" w:rsidRPr="00D569EC">
        <w:rPr>
          <w:lang w:eastAsia="zh-TW"/>
        </w:rPr>
        <w:t>萬人，其中專業技術人力比例為</w:t>
      </w:r>
      <w:r w:rsidR="00FD0C58" w:rsidRPr="00D569EC">
        <w:rPr>
          <w:lang w:eastAsia="zh-TW"/>
        </w:rPr>
        <w:t>22.4%</w:t>
      </w:r>
      <w:r w:rsidR="00FD0C58" w:rsidRPr="00D569EC">
        <w:rPr>
          <w:lang w:eastAsia="zh-TW"/>
        </w:rPr>
        <w:t>，</w:t>
      </w:r>
      <w:r w:rsidR="00FD0C58" w:rsidRPr="00D569EC">
        <w:rPr>
          <w:lang w:eastAsia="zh-TW"/>
        </w:rPr>
        <w:t>8</w:t>
      </w:r>
      <w:r w:rsidR="00C15D35" w:rsidRPr="00D569EC">
        <w:rPr>
          <w:rFonts w:hint="eastAsia"/>
          <w:lang w:eastAsia="zh-TW"/>
        </w:rPr>
        <w:t>8.2</w:t>
      </w:r>
      <w:r w:rsidR="00FD0C58" w:rsidRPr="00D569EC">
        <w:rPr>
          <w:lang w:eastAsia="zh-TW"/>
        </w:rPr>
        <w:t>%</w:t>
      </w:r>
      <w:r w:rsidR="00FD0C58" w:rsidRPr="00D569EC">
        <w:rPr>
          <w:lang w:eastAsia="zh-TW"/>
        </w:rPr>
        <w:t>擁有高中文憑、</w:t>
      </w:r>
      <w:r w:rsidR="00FD0C58" w:rsidRPr="00D569EC">
        <w:rPr>
          <w:lang w:eastAsia="zh-TW"/>
        </w:rPr>
        <w:t>31.</w:t>
      </w:r>
      <w:r w:rsidR="00C15D35" w:rsidRPr="00D569EC">
        <w:rPr>
          <w:rFonts w:hint="eastAsia"/>
          <w:lang w:eastAsia="zh-TW"/>
        </w:rPr>
        <w:t>9</w:t>
      </w:r>
      <w:r w:rsidR="00FD0C58" w:rsidRPr="00D569EC">
        <w:rPr>
          <w:lang w:eastAsia="zh-TW"/>
        </w:rPr>
        <w:t>%</w:t>
      </w:r>
      <w:r w:rsidR="00FD0C58" w:rsidRPr="00D569EC">
        <w:rPr>
          <w:lang w:eastAsia="zh-TW"/>
        </w:rPr>
        <w:t>擁有學士學位、</w:t>
      </w:r>
      <w:r w:rsidR="00FD0C58" w:rsidRPr="00D569EC">
        <w:rPr>
          <w:lang w:eastAsia="zh-TW"/>
        </w:rPr>
        <w:t>11.</w:t>
      </w:r>
      <w:r w:rsidR="00C15D35" w:rsidRPr="00D569EC">
        <w:rPr>
          <w:rFonts w:hint="eastAsia"/>
          <w:lang w:eastAsia="zh-TW"/>
        </w:rPr>
        <w:t>4</w:t>
      </w:r>
      <w:r w:rsidR="00FD0C58" w:rsidRPr="00D569EC">
        <w:rPr>
          <w:lang w:eastAsia="zh-TW"/>
        </w:rPr>
        <w:t>%</w:t>
      </w:r>
      <w:r w:rsidR="00FD0C58" w:rsidRPr="00D569EC">
        <w:rPr>
          <w:lang w:eastAsia="zh-TW"/>
        </w:rPr>
        <w:t>擁有碩士或博士學位。</w:t>
      </w:r>
    </w:p>
    <w:p w14:paraId="1E3F2CBE" w14:textId="3829C5C7" w:rsidR="004850E8" w:rsidRPr="00D569EC" w:rsidRDefault="00FD0C58">
      <w:pPr>
        <w:ind w:firstLine="472"/>
        <w:rPr>
          <w:lang w:eastAsia="zh-TW"/>
        </w:rPr>
      </w:pPr>
      <w:r w:rsidRPr="00D569EC">
        <w:rPr>
          <w:lang w:eastAsia="zh-TW"/>
        </w:rPr>
        <w:t>北卡政、學、商界領袖聯合發起加強教育計畫，</w:t>
      </w:r>
      <w:r w:rsidR="00423F66" w:rsidRPr="00D569EC">
        <w:rPr>
          <w:lang w:eastAsia="zh-TW"/>
        </w:rPr>
        <w:t>制定一系列指標來跟蹤進展，</w:t>
      </w:r>
      <w:r w:rsidRPr="00D569EC">
        <w:rPr>
          <w:lang w:eastAsia="zh-TW"/>
        </w:rPr>
        <w:t>以滿足工商業界需求，解決勞力短缺現況。北卡</w:t>
      </w:r>
      <w:r w:rsidRPr="00D569EC">
        <w:rPr>
          <w:lang w:eastAsia="zh-TW"/>
        </w:rPr>
        <w:t>25</w:t>
      </w:r>
      <w:r w:rsidRPr="00D569EC">
        <w:rPr>
          <w:lang w:eastAsia="zh-TW"/>
        </w:rPr>
        <w:t>歲至</w:t>
      </w:r>
      <w:r w:rsidRPr="00D569EC">
        <w:rPr>
          <w:lang w:eastAsia="zh-TW"/>
        </w:rPr>
        <w:t>44</w:t>
      </w:r>
      <w:r w:rsidRPr="00D569EC">
        <w:rPr>
          <w:lang w:eastAsia="zh-TW"/>
        </w:rPr>
        <w:t>歲的勞動力人口中，不到一半有高等教育學位或證書，估計</w:t>
      </w:r>
      <w:r w:rsidRPr="00D569EC">
        <w:rPr>
          <w:lang w:eastAsia="zh-TW"/>
        </w:rPr>
        <w:t>2020</w:t>
      </w:r>
      <w:r w:rsidRPr="00D569EC">
        <w:rPr>
          <w:lang w:eastAsia="zh-TW"/>
        </w:rPr>
        <w:t>年，該州</w:t>
      </w:r>
      <w:r w:rsidRPr="00D569EC">
        <w:rPr>
          <w:lang w:eastAsia="zh-TW"/>
        </w:rPr>
        <w:t>67%</w:t>
      </w:r>
      <w:r w:rsidRPr="00D569EC">
        <w:rPr>
          <w:lang w:eastAsia="zh-TW"/>
        </w:rPr>
        <w:t>的工作機會都需要高等教育學位或證書，以目前人口增長速度，屆時將只有</w:t>
      </w:r>
      <w:r w:rsidRPr="00D569EC">
        <w:rPr>
          <w:lang w:eastAsia="zh-TW"/>
        </w:rPr>
        <w:t>160</w:t>
      </w:r>
      <w:r w:rsidRPr="00D569EC">
        <w:rPr>
          <w:lang w:eastAsia="zh-TW"/>
        </w:rPr>
        <w:t>萬合格的勞動力人口，造成</w:t>
      </w:r>
      <w:r w:rsidRPr="00D569EC">
        <w:rPr>
          <w:lang w:eastAsia="zh-TW"/>
        </w:rPr>
        <w:t>40</w:t>
      </w:r>
      <w:r w:rsidRPr="00D569EC">
        <w:rPr>
          <w:lang w:eastAsia="zh-TW"/>
        </w:rPr>
        <w:t>萬人才短缺的窘境</w:t>
      </w:r>
      <w:r w:rsidR="00423F66" w:rsidRPr="00D569EC">
        <w:rPr>
          <w:rFonts w:hint="eastAsia"/>
          <w:lang w:eastAsia="zh-TW"/>
        </w:rPr>
        <w:t>，</w:t>
      </w:r>
      <w:r w:rsidRPr="00D569EC">
        <w:rPr>
          <w:lang w:eastAsia="zh-TW"/>
        </w:rPr>
        <w:t>該</w:t>
      </w:r>
      <w:r w:rsidR="00203EB0" w:rsidRPr="00D569EC">
        <w:rPr>
          <w:lang w:eastAsia="zh-TW"/>
        </w:rPr>
        <w:t>計畫</w:t>
      </w:r>
      <w:r w:rsidRPr="00D569EC">
        <w:rPr>
          <w:lang w:eastAsia="zh-TW"/>
        </w:rPr>
        <w:t>目標在</w:t>
      </w:r>
      <w:r w:rsidRPr="00D569EC">
        <w:rPr>
          <w:lang w:eastAsia="zh-TW"/>
        </w:rPr>
        <w:t>2030</w:t>
      </w:r>
      <w:r w:rsidRPr="00D569EC">
        <w:rPr>
          <w:lang w:eastAsia="zh-TW"/>
        </w:rPr>
        <w:t>年前將合格勞力提升到</w:t>
      </w:r>
      <w:r w:rsidRPr="00D569EC">
        <w:rPr>
          <w:lang w:eastAsia="zh-TW"/>
        </w:rPr>
        <w:t>200</w:t>
      </w:r>
      <w:r w:rsidRPr="00D569EC">
        <w:rPr>
          <w:lang w:eastAsia="zh-TW"/>
        </w:rPr>
        <w:t>萬人。</w:t>
      </w:r>
    </w:p>
    <w:p w14:paraId="78A43BFA" w14:textId="77777777" w:rsidR="004850E8" w:rsidRPr="00D569EC" w:rsidRDefault="00FD0C58">
      <w:pPr>
        <w:pStyle w:val="a4"/>
        <w:spacing w:before="257" w:after="257"/>
        <w:ind w:left="632" w:hanging="632"/>
        <w:rPr>
          <w:color w:val="auto"/>
        </w:rPr>
      </w:pPr>
      <w:r w:rsidRPr="00D569EC">
        <w:rPr>
          <w:color w:val="auto"/>
        </w:rPr>
        <w:t>二、勞工法令</w:t>
      </w:r>
    </w:p>
    <w:p w14:paraId="6C1E399C" w14:textId="00A607ED" w:rsidR="000744D1" w:rsidRPr="00D569EC" w:rsidRDefault="000744D1" w:rsidP="000744D1">
      <w:pPr>
        <w:pStyle w:val="a9"/>
        <w:ind w:left="944" w:hanging="708"/>
      </w:pPr>
      <w:r w:rsidRPr="00D569EC">
        <w:rPr>
          <w:rFonts w:hint="eastAsia"/>
        </w:rPr>
        <w:t>（一）職業安全及衛生法（</w:t>
      </w:r>
      <w:r w:rsidRPr="00D569EC">
        <w:rPr>
          <w:rFonts w:hint="eastAsia"/>
        </w:rPr>
        <w:t>Occupational Safety and Health Act</w:t>
      </w:r>
      <w:r w:rsidRPr="00D569EC">
        <w:rPr>
          <w:rFonts w:hint="eastAsia"/>
        </w:rPr>
        <w:t>）。</w:t>
      </w:r>
    </w:p>
    <w:p w14:paraId="5E9514C0" w14:textId="6F0D2FF6" w:rsidR="000744D1" w:rsidRPr="00D569EC" w:rsidRDefault="000744D1" w:rsidP="000744D1">
      <w:pPr>
        <w:pStyle w:val="a9"/>
        <w:ind w:left="944" w:hanging="708"/>
      </w:pPr>
      <w:r w:rsidRPr="00D569EC">
        <w:rPr>
          <w:rFonts w:hint="eastAsia"/>
        </w:rPr>
        <w:t>（二）</w:t>
      </w:r>
      <w:r w:rsidRPr="00D569EC">
        <w:rPr>
          <w:rFonts w:hint="eastAsia"/>
        </w:rPr>
        <w:t>Mine Safety and Health Act.</w:t>
      </w:r>
      <w:r w:rsidRPr="00D569EC">
        <w:rPr>
          <w:rFonts w:hint="eastAsia"/>
        </w:rPr>
        <w:t>。</w:t>
      </w:r>
    </w:p>
    <w:p w14:paraId="1849E5FD" w14:textId="5F8874E4" w:rsidR="000744D1" w:rsidRPr="00D569EC" w:rsidRDefault="000744D1" w:rsidP="000744D1">
      <w:pPr>
        <w:pStyle w:val="a9"/>
        <w:ind w:left="944" w:hanging="708"/>
      </w:pPr>
      <w:r w:rsidRPr="00D569EC">
        <w:rPr>
          <w:rFonts w:hint="eastAsia"/>
        </w:rPr>
        <w:t>（三）</w:t>
      </w:r>
      <w:r w:rsidRPr="00D569EC">
        <w:rPr>
          <w:rFonts w:hint="eastAsia"/>
        </w:rPr>
        <w:t>Right-To-Work Law.</w:t>
      </w:r>
      <w:r w:rsidRPr="00D569EC">
        <w:rPr>
          <w:rFonts w:hint="eastAsia"/>
        </w:rPr>
        <w:t>。</w:t>
      </w:r>
    </w:p>
    <w:p w14:paraId="6608E563" w14:textId="42CD8BF5" w:rsidR="000744D1" w:rsidRPr="00D569EC" w:rsidRDefault="000744D1" w:rsidP="000744D1">
      <w:pPr>
        <w:pStyle w:val="a9"/>
        <w:ind w:left="944" w:hanging="708"/>
      </w:pPr>
      <w:r w:rsidRPr="00D569EC">
        <w:rPr>
          <w:rFonts w:hint="eastAsia"/>
        </w:rPr>
        <w:t>（四）</w:t>
      </w:r>
      <w:r w:rsidRPr="00D569EC">
        <w:rPr>
          <w:rFonts w:hint="eastAsia"/>
        </w:rPr>
        <w:t>Liniform Boiler and Pressure Vessel Act.</w:t>
      </w:r>
      <w:r w:rsidRPr="00D569EC">
        <w:rPr>
          <w:rFonts w:hint="eastAsia"/>
        </w:rPr>
        <w:t>。</w:t>
      </w:r>
    </w:p>
    <w:p w14:paraId="7E54F5EE" w14:textId="3CA724A3" w:rsidR="000744D1" w:rsidRPr="00D569EC" w:rsidRDefault="000744D1" w:rsidP="000744D1">
      <w:pPr>
        <w:pStyle w:val="a9"/>
        <w:ind w:left="944" w:hanging="708"/>
      </w:pPr>
      <w:r w:rsidRPr="00D569EC">
        <w:rPr>
          <w:rFonts w:hint="eastAsia"/>
        </w:rPr>
        <w:t>（五）</w:t>
      </w:r>
      <w:r w:rsidRPr="00D569EC">
        <w:rPr>
          <w:rFonts w:hint="eastAsia"/>
        </w:rPr>
        <w:t>Works</w:t>
      </w:r>
      <w:r w:rsidRPr="00D569EC">
        <w:rPr>
          <w:rFonts w:hint="eastAsia"/>
        </w:rPr>
        <w:t>’</w:t>
      </w:r>
      <w:r w:rsidRPr="00D569EC">
        <w:rPr>
          <w:rFonts w:hint="eastAsia"/>
        </w:rPr>
        <w:t xml:space="preserve"> Compensation Act.</w:t>
      </w:r>
      <w:r w:rsidRPr="00D569EC">
        <w:rPr>
          <w:rFonts w:hint="eastAsia"/>
        </w:rPr>
        <w:t>。</w:t>
      </w:r>
    </w:p>
    <w:p w14:paraId="1C6BAC0A" w14:textId="5FDC264D" w:rsidR="000744D1" w:rsidRPr="00D569EC" w:rsidRDefault="000744D1" w:rsidP="000744D1">
      <w:pPr>
        <w:pStyle w:val="a9"/>
        <w:ind w:left="944" w:hanging="708"/>
      </w:pPr>
      <w:r w:rsidRPr="00D569EC">
        <w:rPr>
          <w:rFonts w:hint="eastAsia"/>
        </w:rPr>
        <w:t>（六）</w:t>
      </w:r>
      <w:r w:rsidRPr="00D569EC">
        <w:rPr>
          <w:rFonts w:hint="eastAsia"/>
        </w:rPr>
        <w:t>The Employment Security Law.</w:t>
      </w:r>
      <w:r w:rsidRPr="00D569EC">
        <w:rPr>
          <w:rFonts w:hint="eastAsia"/>
        </w:rPr>
        <w:t>。</w:t>
      </w:r>
    </w:p>
    <w:p w14:paraId="3150E8CE" w14:textId="39FD6F14" w:rsidR="000744D1" w:rsidRPr="00D569EC" w:rsidRDefault="000744D1" w:rsidP="000744D1">
      <w:pPr>
        <w:pStyle w:val="a9"/>
        <w:ind w:left="944" w:hanging="708"/>
      </w:pPr>
      <w:r w:rsidRPr="00D569EC">
        <w:rPr>
          <w:rFonts w:hint="eastAsia"/>
        </w:rPr>
        <w:lastRenderedPageBreak/>
        <w:t>（七）失業保險稅（</w:t>
      </w:r>
      <w:r w:rsidRPr="00D569EC">
        <w:rPr>
          <w:rFonts w:hint="eastAsia"/>
        </w:rPr>
        <w:t>Unemployment Insurance Taxes</w:t>
      </w:r>
      <w:r w:rsidRPr="00D569EC">
        <w:rPr>
          <w:rFonts w:hint="eastAsia"/>
        </w:rPr>
        <w:t>）：支付員工薪資之</w:t>
      </w:r>
      <w:r w:rsidRPr="00D569EC">
        <w:rPr>
          <w:rFonts w:hint="eastAsia"/>
        </w:rPr>
        <w:t>0.3%</w:t>
      </w:r>
      <w:r w:rsidRPr="00D569EC">
        <w:rPr>
          <w:rFonts w:hint="eastAsia"/>
        </w:rPr>
        <w:t>，扣繳底線為</w:t>
      </w:r>
      <w:r w:rsidRPr="00D569EC">
        <w:rPr>
          <w:rFonts w:hint="eastAsia"/>
        </w:rPr>
        <w:t>24,300</w:t>
      </w:r>
      <w:r w:rsidRPr="00D569EC">
        <w:rPr>
          <w:rFonts w:hint="eastAsia"/>
        </w:rPr>
        <w:t>美元。</w:t>
      </w:r>
    </w:p>
    <w:p w14:paraId="25B8CF69" w14:textId="07FFF6F0" w:rsidR="00035765" w:rsidRPr="00D569EC" w:rsidRDefault="00035765" w:rsidP="000744D1">
      <w:pPr>
        <w:pStyle w:val="af0"/>
        <w:rPr>
          <w:lang w:eastAsia="zh-TW"/>
        </w:rPr>
      </w:pPr>
      <w:r w:rsidRPr="00D569EC">
        <w:rPr>
          <w:rFonts w:hint="eastAsia"/>
          <w:lang w:eastAsia="zh-TW"/>
        </w:rPr>
        <w:t>美國東南區</w:t>
      </w:r>
      <w:r w:rsidRPr="00D569EC">
        <w:rPr>
          <w:rFonts w:hint="eastAsia"/>
          <w:lang w:eastAsia="zh-TW"/>
        </w:rPr>
        <w:t>7</w:t>
      </w:r>
      <w:r w:rsidRPr="00D569EC">
        <w:rPr>
          <w:rFonts w:hint="eastAsia"/>
          <w:lang w:eastAsia="zh-TW"/>
        </w:rPr>
        <w:t>州</w:t>
      </w:r>
      <w:r w:rsidRPr="00D569EC">
        <w:rPr>
          <w:lang w:eastAsia="zh-TW"/>
        </w:rPr>
        <w:t>最低工資比較</w:t>
      </w:r>
    </w:p>
    <w:tbl>
      <w:tblPr>
        <w:tblW w:w="8497"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922"/>
        <w:gridCol w:w="3287"/>
        <w:gridCol w:w="3288"/>
      </w:tblGrid>
      <w:tr w:rsidR="00D569EC" w:rsidRPr="00D569EC" w14:paraId="3BA6EB40" w14:textId="77777777" w:rsidTr="000744D1">
        <w:tc>
          <w:tcPr>
            <w:tcW w:w="19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F9A684" w14:textId="77777777" w:rsidR="00035765" w:rsidRPr="00D569EC" w:rsidRDefault="00035765" w:rsidP="00187E9C">
            <w:pPr>
              <w:pStyle w:val="a9"/>
              <w:ind w:left="944" w:rightChars="-52" w:right="-123" w:hanging="708"/>
            </w:pPr>
            <w:r w:rsidRPr="00D569EC">
              <w:t>州名</w:t>
            </w:r>
          </w:p>
        </w:tc>
        <w:tc>
          <w:tcPr>
            <w:tcW w:w="32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75F8B6" w14:textId="77777777" w:rsidR="00035765" w:rsidRPr="00D569EC" w:rsidRDefault="00035765" w:rsidP="00187E9C">
            <w:pPr>
              <w:pStyle w:val="a9"/>
              <w:ind w:left="944" w:rightChars="-52" w:right="-123" w:hanging="708"/>
            </w:pPr>
            <w:r w:rsidRPr="00D569EC">
              <w:t>2019</w:t>
            </w:r>
          </w:p>
        </w:tc>
        <w:tc>
          <w:tcPr>
            <w:tcW w:w="32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D32108" w14:textId="77777777" w:rsidR="00035765" w:rsidRPr="00D569EC" w:rsidRDefault="00035765" w:rsidP="00187E9C">
            <w:pPr>
              <w:pStyle w:val="a9"/>
              <w:ind w:left="944" w:rightChars="-52" w:right="-123" w:hanging="708"/>
            </w:pPr>
            <w:r w:rsidRPr="00D569EC">
              <w:t>2020</w:t>
            </w:r>
          </w:p>
        </w:tc>
      </w:tr>
      <w:tr w:rsidR="00D569EC" w:rsidRPr="00D569EC" w14:paraId="7E48B572" w14:textId="77777777" w:rsidTr="000744D1">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0D9BCAB3" w14:textId="77777777" w:rsidR="00035765" w:rsidRPr="00D569EC" w:rsidRDefault="00035765" w:rsidP="00187E9C">
            <w:pPr>
              <w:pStyle w:val="a9"/>
              <w:ind w:left="944" w:rightChars="-52" w:right="-123" w:hanging="708"/>
              <w:jc w:val="left"/>
            </w:pPr>
            <w:r w:rsidRPr="00D569EC">
              <w:rPr>
                <w:rFonts w:hint="eastAsia"/>
              </w:rPr>
              <w:t>喬治亞州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2CBBDD57" w14:textId="7D47F50B" w:rsidR="00035765" w:rsidRPr="00D569EC" w:rsidRDefault="00035765" w:rsidP="00187E9C">
            <w:pPr>
              <w:pStyle w:val="a9"/>
              <w:ind w:left="944" w:rightChars="-52" w:right="-123" w:hanging="708"/>
              <w:jc w:val="left"/>
            </w:pPr>
            <w:r w:rsidRPr="00D569EC">
              <w:t xml:space="preserve">$5.15 </w:t>
            </w:r>
            <w:r w:rsidR="001D4A56" w:rsidRPr="00D569EC">
              <w:t>（</w:t>
            </w:r>
            <w:r w:rsidRPr="00D569EC">
              <w:t>Employers subject to Fair Labor Standards Act must pay the $7.25 Federal minimum wage.</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3E2721CE" w14:textId="61D31F12" w:rsidR="00035765" w:rsidRPr="00D569EC" w:rsidRDefault="00035765" w:rsidP="00187E9C">
            <w:pPr>
              <w:pStyle w:val="a9"/>
              <w:ind w:left="944" w:rightChars="-52" w:right="-123" w:hanging="708"/>
              <w:jc w:val="left"/>
            </w:pPr>
            <w:r w:rsidRPr="00D569EC">
              <w:t xml:space="preserve">$5.15 </w:t>
            </w:r>
            <w:r w:rsidR="001D4A56" w:rsidRPr="00D569EC">
              <w:t>（</w:t>
            </w:r>
            <w:r w:rsidRPr="00D569EC">
              <w:t>Employers subject to the Fair Labor Standards Act must pay the $7.25 Federal minimum wage</w:t>
            </w:r>
            <w:r w:rsidR="001D4A56" w:rsidRPr="00D569EC">
              <w:t>）</w:t>
            </w:r>
          </w:p>
        </w:tc>
      </w:tr>
      <w:tr w:rsidR="00D569EC" w:rsidRPr="00D569EC" w14:paraId="194D1FB9" w14:textId="77777777" w:rsidTr="000744D1">
        <w:tc>
          <w:tcPr>
            <w:tcW w:w="19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5DFE8" w14:textId="77777777" w:rsidR="00035765" w:rsidRPr="00D569EC" w:rsidRDefault="00035765" w:rsidP="00187E9C">
            <w:pPr>
              <w:pStyle w:val="a9"/>
              <w:ind w:left="944" w:rightChars="-52" w:right="-123" w:hanging="708"/>
              <w:jc w:val="left"/>
            </w:pPr>
            <w:r w:rsidRPr="00D569EC">
              <w:rPr>
                <w:rFonts w:hint="eastAsia"/>
              </w:rPr>
              <w:t>阿拉巴馬州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BAD1C" w14:textId="10CCF8C3" w:rsidR="00035765" w:rsidRPr="00D569EC" w:rsidRDefault="00035765"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CDF3D" w14:textId="3D76B3B4" w:rsidR="00035765" w:rsidRPr="00D569EC" w:rsidRDefault="00035765"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r>
      <w:tr w:rsidR="00D569EC" w:rsidRPr="00D569EC" w14:paraId="047E5D31" w14:textId="77777777" w:rsidTr="000744D1">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3EC6B9B9" w14:textId="77777777" w:rsidR="00035765" w:rsidRPr="00D569EC" w:rsidRDefault="00035765" w:rsidP="00187E9C">
            <w:pPr>
              <w:pStyle w:val="a9"/>
              <w:ind w:left="944" w:rightChars="-52" w:right="-123" w:hanging="708"/>
              <w:jc w:val="left"/>
            </w:pPr>
            <w:r w:rsidRPr="00D569EC">
              <w:rPr>
                <w:rFonts w:hint="eastAsia"/>
              </w:rPr>
              <w:t>肯塔基州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68CFCCEA" w14:textId="77777777" w:rsidR="00035765" w:rsidRPr="00D569EC" w:rsidRDefault="00035765" w:rsidP="00187E9C">
            <w:pPr>
              <w:pStyle w:val="a9"/>
              <w:ind w:left="944" w:rightChars="-52" w:right="-123" w:hanging="708"/>
              <w:jc w:val="left"/>
            </w:pPr>
            <w:r w:rsidRPr="00D569EC">
              <w:t>$7.25</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06F51DA1" w14:textId="77777777" w:rsidR="00035765" w:rsidRPr="00D569EC" w:rsidRDefault="00035765" w:rsidP="00187E9C">
            <w:pPr>
              <w:pStyle w:val="a9"/>
              <w:ind w:left="944" w:rightChars="-52" w:right="-123" w:hanging="708"/>
              <w:jc w:val="left"/>
            </w:pPr>
            <w:r w:rsidRPr="00D569EC">
              <w:t>$7.25</w:t>
            </w:r>
          </w:p>
        </w:tc>
      </w:tr>
      <w:tr w:rsidR="00D569EC" w:rsidRPr="00D569EC" w14:paraId="79281B74" w14:textId="77777777" w:rsidTr="000744D1">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7EC9E103" w14:textId="77777777" w:rsidR="00035765" w:rsidRPr="00D569EC" w:rsidRDefault="00035765" w:rsidP="00187E9C">
            <w:pPr>
              <w:pStyle w:val="a9"/>
              <w:ind w:left="944" w:rightChars="-52" w:right="-123" w:hanging="708"/>
              <w:jc w:val="left"/>
            </w:pPr>
            <w:r w:rsidRPr="00D569EC">
              <w:rPr>
                <w:rFonts w:hint="eastAsia"/>
              </w:rPr>
              <w:t>北卡州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21CA237B" w14:textId="77777777" w:rsidR="00035765" w:rsidRPr="00D569EC" w:rsidRDefault="00035765" w:rsidP="00187E9C">
            <w:pPr>
              <w:pStyle w:val="a9"/>
              <w:ind w:left="944" w:rightChars="-52" w:right="-123" w:hanging="708"/>
              <w:jc w:val="left"/>
            </w:pPr>
            <w:r w:rsidRPr="00D569EC">
              <w:t>$7.25</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62BFF508" w14:textId="77777777" w:rsidR="00035765" w:rsidRPr="00D569EC" w:rsidRDefault="00035765" w:rsidP="00187E9C">
            <w:pPr>
              <w:pStyle w:val="a9"/>
              <w:ind w:left="944" w:rightChars="-52" w:right="-123" w:hanging="708"/>
              <w:jc w:val="left"/>
            </w:pPr>
            <w:r w:rsidRPr="00D569EC">
              <w:t>$7.25</w:t>
            </w:r>
          </w:p>
        </w:tc>
      </w:tr>
      <w:tr w:rsidR="00D569EC" w:rsidRPr="00D569EC" w14:paraId="522FBF0C" w14:textId="77777777" w:rsidTr="000744D1">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12B23265" w14:textId="77777777" w:rsidR="00035765" w:rsidRPr="00D569EC" w:rsidRDefault="00035765" w:rsidP="00187E9C">
            <w:pPr>
              <w:pStyle w:val="a9"/>
              <w:ind w:left="944" w:rightChars="-52" w:right="-123" w:hanging="708"/>
              <w:jc w:val="left"/>
            </w:pPr>
            <w:r w:rsidRPr="00D569EC">
              <w:rPr>
                <w:rFonts w:hint="eastAsia"/>
              </w:rPr>
              <w:t>南卡州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59440CE7" w14:textId="520DE88E" w:rsidR="00035765" w:rsidRPr="00D569EC" w:rsidRDefault="00035765"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22AFED4F" w14:textId="518801AA" w:rsidR="00035765" w:rsidRPr="00D569EC" w:rsidRDefault="00035765"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r>
      <w:tr w:rsidR="00D569EC" w:rsidRPr="00D569EC" w14:paraId="39B896B4" w14:textId="77777777" w:rsidTr="000744D1">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0CC116EA" w14:textId="77777777" w:rsidR="00035765" w:rsidRPr="00D569EC" w:rsidRDefault="00035765" w:rsidP="00187E9C">
            <w:pPr>
              <w:pStyle w:val="a9"/>
              <w:ind w:left="944" w:rightChars="-52" w:right="-123" w:hanging="708"/>
              <w:jc w:val="left"/>
            </w:pPr>
            <w:r w:rsidRPr="00D569EC">
              <w:rPr>
                <w:rFonts w:hint="eastAsia"/>
              </w:rPr>
              <w:t>田納西州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6698C388" w14:textId="54F0235B" w:rsidR="00035765" w:rsidRPr="00D569EC" w:rsidRDefault="00035765"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0D921EE9" w14:textId="7A34093D" w:rsidR="00035765" w:rsidRPr="00D569EC" w:rsidRDefault="00035765"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r>
      <w:tr w:rsidR="00D569EC" w:rsidRPr="00D569EC" w14:paraId="64542863" w14:textId="77777777" w:rsidTr="000744D1">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797A4ADC" w14:textId="77777777" w:rsidR="00035765" w:rsidRPr="00D569EC" w:rsidRDefault="00035765" w:rsidP="00187E9C">
            <w:pPr>
              <w:pStyle w:val="a9"/>
              <w:ind w:left="944" w:rightChars="-52" w:right="-123" w:hanging="708"/>
              <w:jc w:val="left"/>
            </w:pPr>
            <w:r w:rsidRPr="00D569EC">
              <w:rPr>
                <w:rFonts w:hint="eastAsia"/>
              </w:rPr>
              <w:t>佛羅里達州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6396C119" w14:textId="77777777" w:rsidR="00035765" w:rsidRPr="00D569EC" w:rsidRDefault="00035765" w:rsidP="00187E9C">
            <w:pPr>
              <w:pStyle w:val="a9"/>
              <w:ind w:left="944" w:rightChars="-52" w:right="-123" w:hanging="708"/>
              <w:jc w:val="left"/>
            </w:pPr>
            <w:r w:rsidRPr="00D569EC">
              <w:t>$8.46</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297ABA91" w14:textId="77777777" w:rsidR="00035765" w:rsidRPr="00D569EC" w:rsidRDefault="00035765" w:rsidP="00187E9C">
            <w:pPr>
              <w:pStyle w:val="a9"/>
              <w:ind w:left="944" w:rightChars="-52" w:right="-123" w:hanging="708"/>
              <w:jc w:val="left"/>
            </w:pPr>
            <w:r w:rsidRPr="00D569EC">
              <w:t>$8.56</w:t>
            </w:r>
          </w:p>
        </w:tc>
      </w:tr>
    </w:tbl>
    <w:p w14:paraId="0B9E4465" w14:textId="77777777" w:rsidR="004850E8" w:rsidRPr="00D569EC" w:rsidRDefault="00FD0C58" w:rsidP="00721180">
      <w:pPr>
        <w:pStyle w:val="a3"/>
        <w:spacing w:before="514" w:after="771"/>
      </w:pPr>
      <w:r w:rsidRPr="00D569EC">
        <w:lastRenderedPageBreak/>
        <w:t>第捌章　簽證、居留及移民</w:t>
      </w:r>
    </w:p>
    <w:p w14:paraId="51B295C8" w14:textId="77777777" w:rsidR="004850E8" w:rsidRPr="00D569EC" w:rsidRDefault="00FD0C58">
      <w:pPr>
        <w:pStyle w:val="a4"/>
        <w:spacing w:before="257" w:after="257"/>
        <w:ind w:left="632" w:hanging="632"/>
        <w:rPr>
          <w:color w:val="auto"/>
        </w:rPr>
      </w:pPr>
      <w:r w:rsidRPr="00D569EC">
        <w:rPr>
          <w:color w:val="auto"/>
        </w:rPr>
        <w:t>一、居留及移民規定</w:t>
      </w:r>
    </w:p>
    <w:p w14:paraId="4B28F13F" w14:textId="77777777" w:rsidR="004850E8" w:rsidRPr="00D569EC" w:rsidRDefault="00FD0C58">
      <w:pPr>
        <w:ind w:firstLine="472"/>
        <w:rPr>
          <w:lang w:eastAsia="zh-TW"/>
        </w:rPr>
      </w:pPr>
      <w:r w:rsidRPr="00D569EC">
        <w:rPr>
          <w:lang w:eastAsia="zh-TW"/>
        </w:rPr>
        <w:t>條約商人（</w:t>
      </w:r>
      <w:r w:rsidRPr="00D569EC">
        <w:rPr>
          <w:lang w:eastAsia="zh-TW"/>
        </w:rPr>
        <w:t>E-1</w:t>
      </w:r>
      <w:r w:rsidRPr="00D569EC">
        <w:rPr>
          <w:lang w:eastAsia="zh-TW"/>
        </w:rPr>
        <w:t>簽證）或條約投資人（</w:t>
      </w:r>
      <w:r w:rsidRPr="00D569EC">
        <w:rPr>
          <w:lang w:eastAsia="zh-TW"/>
        </w:rPr>
        <w:t>E-2</w:t>
      </w:r>
      <w:r w:rsidRPr="00D569EC">
        <w:rPr>
          <w:lang w:eastAsia="zh-TW"/>
        </w:rPr>
        <w:t>簽證）。美國移民暨國籍法提供了非移民簽證種類給和美國簽有通商及通航條約國家的國民，到美國從事實質貿易，包括服務或技術上的貿易，並且該貿易主要是介於美國及該條約國之間；或到美國開發及運作其所投資的企業；或正要投資一筆相當數量的資金到美國。</w:t>
      </w:r>
      <w:r w:rsidRPr="00D569EC">
        <w:rPr>
          <w:lang w:eastAsia="zh-TW"/>
        </w:rPr>
        <w:t xml:space="preserve"> </w:t>
      </w:r>
    </w:p>
    <w:p w14:paraId="7CBBE4AF" w14:textId="3FCB571E" w:rsidR="004850E8" w:rsidRPr="00D569EC" w:rsidRDefault="00FD0C58">
      <w:pPr>
        <w:ind w:firstLine="472"/>
        <w:rPr>
          <w:lang w:eastAsia="zh-TW"/>
        </w:rPr>
      </w:pPr>
      <w:r w:rsidRPr="00D569EC">
        <w:rPr>
          <w:lang w:eastAsia="zh-TW"/>
        </w:rPr>
        <w:t>申請人如果要申請</w:t>
      </w:r>
      <w:r w:rsidRPr="00D569EC">
        <w:rPr>
          <w:lang w:eastAsia="zh-TW"/>
        </w:rPr>
        <w:t>E-1</w:t>
      </w:r>
      <w:r w:rsidRPr="00D569EC">
        <w:rPr>
          <w:lang w:eastAsia="zh-TW"/>
        </w:rPr>
        <w:t>條約商人或</w:t>
      </w:r>
      <w:r w:rsidRPr="00D569EC">
        <w:rPr>
          <w:lang w:eastAsia="zh-TW"/>
        </w:rPr>
        <w:t>E-2</w:t>
      </w:r>
      <w:r w:rsidR="00DB177B" w:rsidRPr="00D569EC">
        <w:rPr>
          <w:lang w:eastAsia="zh-TW"/>
        </w:rPr>
        <w:t>條約投資人簽證，在各方面需符合嚴格的條件，如：申請人的國籍</w:t>
      </w:r>
      <w:r w:rsidR="00DB177B" w:rsidRPr="00D569EC">
        <w:rPr>
          <w:rFonts w:hint="eastAsia"/>
          <w:lang w:eastAsia="zh-TW"/>
        </w:rPr>
        <w:t>、</w:t>
      </w:r>
      <w:r w:rsidR="00DB177B" w:rsidRPr="00D569EC">
        <w:rPr>
          <w:lang w:eastAsia="zh-TW"/>
        </w:rPr>
        <w:t>申請公司的國籍</w:t>
      </w:r>
      <w:r w:rsidR="00DB177B" w:rsidRPr="00D569EC">
        <w:rPr>
          <w:rFonts w:hint="eastAsia"/>
          <w:lang w:eastAsia="zh-TW"/>
        </w:rPr>
        <w:t>、</w:t>
      </w:r>
      <w:r w:rsidR="00DB177B" w:rsidRPr="00D569EC">
        <w:rPr>
          <w:lang w:eastAsia="zh-TW"/>
        </w:rPr>
        <w:t>公司的大小</w:t>
      </w:r>
      <w:r w:rsidR="00DB177B" w:rsidRPr="00D569EC">
        <w:rPr>
          <w:rFonts w:hint="eastAsia"/>
          <w:lang w:eastAsia="zh-TW"/>
        </w:rPr>
        <w:t>、</w:t>
      </w:r>
      <w:r w:rsidR="00DB177B" w:rsidRPr="00D569EC">
        <w:rPr>
          <w:lang w:eastAsia="zh-TW"/>
        </w:rPr>
        <w:t>營業性質</w:t>
      </w:r>
      <w:r w:rsidR="00DB177B" w:rsidRPr="00D569EC">
        <w:rPr>
          <w:rFonts w:hint="eastAsia"/>
          <w:lang w:eastAsia="zh-TW"/>
        </w:rPr>
        <w:t>、</w:t>
      </w:r>
      <w:r w:rsidRPr="00D569EC">
        <w:rPr>
          <w:lang w:eastAsia="zh-TW"/>
        </w:rPr>
        <w:t>貿易方向，以及申請人在此公司的職務等。此類申請人常會委託律師代為處理</w:t>
      </w:r>
      <w:r w:rsidRPr="00D569EC">
        <w:rPr>
          <w:lang w:eastAsia="zh-TW"/>
        </w:rPr>
        <w:t>E</w:t>
      </w:r>
      <w:r w:rsidRPr="00D569EC">
        <w:rPr>
          <w:lang w:eastAsia="zh-TW"/>
        </w:rPr>
        <w:t>簽證所有事項的申請。如果條件符合文件也準備齊全，您可以預約到美國在臺協會的面談時間。查詢</w:t>
      </w:r>
      <w:r w:rsidRPr="00D569EC">
        <w:rPr>
          <w:lang w:eastAsia="zh-TW"/>
        </w:rPr>
        <w:t>E</w:t>
      </w:r>
      <w:r w:rsidRPr="00D569EC">
        <w:rPr>
          <w:lang w:eastAsia="zh-TW"/>
        </w:rPr>
        <w:t>簽證的進一步資料，請電美國在臺協會</w:t>
      </w:r>
      <w:r w:rsidRPr="00D569EC">
        <w:rPr>
          <w:lang w:eastAsia="zh-TW"/>
        </w:rPr>
        <w:t>2162-2000</w:t>
      </w:r>
      <w:r w:rsidRPr="00D569EC">
        <w:rPr>
          <w:lang w:eastAsia="zh-TW"/>
        </w:rPr>
        <w:t>轉分機</w:t>
      </w:r>
      <w:r w:rsidRPr="00D569EC">
        <w:rPr>
          <w:lang w:eastAsia="zh-TW"/>
        </w:rPr>
        <w:t>2026</w:t>
      </w:r>
      <w:r w:rsidRPr="00D569EC">
        <w:rPr>
          <w:lang w:eastAsia="zh-TW"/>
        </w:rPr>
        <w:t>。</w:t>
      </w:r>
    </w:p>
    <w:p w14:paraId="4F4115DE" w14:textId="2469C6C7" w:rsidR="004850E8" w:rsidRPr="00D569EC" w:rsidRDefault="00FD0C58">
      <w:pPr>
        <w:ind w:firstLine="472"/>
        <w:rPr>
          <w:lang w:eastAsia="zh-TW"/>
        </w:rPr>
      </w:pPr>
      <w:r w:rsidRPr="00D569EC">
        <w:rPr>
          <w:lang w:eastAsia="zh-TW"/>
        </w:rPr>
        <w:t>美國移民局於</w:t>
      </w:r>
      <w:r w:rsidRPr="00D569EC">
        <w:rPr>
          <w:lang w:eastAsia="zh-TW"/>
        </w:rPr>
        <w:t>2017</w:t>
      </w:r>
      <w:r w:rsidRPr="00D569EC">
        <w:rPr>
          <w:lang w:eastAsia="zh-TW"/>
        </w:rPr>
        <w:t>年</w:t>
      </w:r>
      <w:r w:rsidRPr="00D569EC">
        <w:rPr>
          <w:lang w:eastAsia="zh-TW"/>
        </w:rPr>
        <w:t>1</w:t>
      </w:r>
      <w:r w:rsidRPr="00D569EC">
        <w:rPr>
          <w:lang w:eastAsia="zh-TW"/>
        </w:rPr>
        <w:t>月</w:t>
      </w:r>
      <w:r w:rsidRPr="00D569EC">
        <w:rPr>
          <w:lang w:eastAsia="zh-TW"/>
        </w:rPr>
        <w:t>17</w:t>
      </w:r>
      <w:r w:rsidRPr="00D569EC">
        <w:rPr>
          <w:lang w:eastAsia="zh-TW"/>
        </w:rPr>
        <w:t>日發</w:t>
      </w:r>
      <w:r w:rsidR="001D4A56" w:rsidRPr="00D569EC">
        <w:rPr>
          <w:lang w:eastAsia="zh-TW"/>
        </w:rPr>
        <w:t>布</w:t>
      </w:r>
      <w:r w:rsidRPr="00D569EC">
        <w:rPr>
          <w:lang w:eastAsia="zh-TW"/>
        </w:rPr>
        <w:t>符合一定條件的外國創業者發放入境許可（</w:t>
      </w:r>
      <w:r w:rsidRPr="00D569EC">
        <w:rPr>
          <w:lang w:eastAsia="zh-TW"/>
        </w:rPr>
        <w:t>Parole</w:t>
      </w:r>
      <w:r w:rsidRPr="00D569EC">
        <w:rPr>
          <w:lang w:eastAsia="zh-TW"/>
        </w:rPr>
        <w:t>），即在美國臨時居留許可（</w:t>
      </w:r>
      <w:r w:rsidRPr="00D569EC">
        <w:rPr>
          <w:lang w:eastAsia="zh-TW"/>
        </w:rPr>
        <w:t>temporary permission</w:t>
      </w:r>
      <w:r w:rsidRPr="00D569EC">
        <w:rPr>
          <w:lang w:eastAsia="zh-TW"/>
        </w:rPr>
        <w:t>），允許符合條件的外國創業者在美合法逗留和工作以便啟動或擴展其公司業務的規定。根據有關規定，移民局可以使用其發放入境許可（</w:t>
      </w:r>
      <w:r w:rsidRPr="00D569EC">
        <w:rPr>
          <w:lang w:eastAsia="zh-TW"/>
        </w:rPr>
        <w:t>Parole</w:t>
      </w:r>
      <w:r w:rsidRPr="00D569EC">
        <w:rPr>
          <w:lang w:eastAsia="zh-TW"/>
        </w:rPr>
        <w:t>）的權力根據個案的具體情況決定是否允許那些符合條件的外國創業者在美國停留和工作，前提是這些創業者能夠證明其在美的逗留將具有創造快速商業增長和增加就業的潛力（</w:t>
      </w:r>
      <w:r w:rsidRPr="00D569EC">
        <w:rPr>
          <w:lang w:eastAsia="zh-TW"/>
        </w:rPr>
        <w:t>potential</w:t>
      </w:r>
      <w:r w:rsidRPr="00D569EC">
        <w:rPr>
          <w:lang w:eastAsia="zh-TW"/>
        </w:rPr>
        <w:t>）從而為美國提供重大公共福利（</w:t>
      </w:r>
      <w:r w:rsidRPr="00D569EC">
        <w:rPr>
          <w:lang w:eastAsia="zh-TW"/>
        </w:rPr>
        <w:t>significant public benefit</w:t>
      </w:r>
      <w:r w:rsidRPr="00D569EC">
        <w:rPr>
          <w:lang w:eastAsia="zh-TW"/>
        </w:rPr>
        <w:t>）。規定於</w:t>
      </w:r>
      <w:r w:rsidRPr="00D569EC">
        <w:rPr>
          <w:lang w:eastAsia="zh-TW"/>
        </w:rPr>
        <w:t>2017</w:t>
      </w:r>
      <w:r w:rsidRPr="00D569EC">
        <w:rPr>
          <w:lang w:eastAsia="zh-TW"/>
        </w:rPr>
        <w:t>年</w:t>
      </w:r>
      <w:r w:rsidRPr="00D569EC">
        <w:rPr>
          <w:lang w:eastAsia="zh-TW"/>
        </w:rPr>
        <w:t>7</w:t>
      </w:r>
      <w:r w:rsidRPr="00D569EC">
        <w:rPr>
          <w:lang w:eastAsia="zh-TW"/>
        </w:rPr>
        <w:t>月</w:t>
      </w:r>
      <w:r w:rsidRPr="00D569EC">
        <w:rPr>
          <w:lang w:eastAsia="zh-TW"/>
        </w:rPr>
        <w:t>17</w:t>
      </w:r>
      <w:r w:rsidRPr="00D569EC">
        <w:rPr>
          <w:lang w:eastAsia="zh-TW"/>
        </w:rPr>
        <w:t>日開始生效，符合條件的外國創業者將被授予可以長達</w:t>
      </w:r>
      <w:r w:rsidRPr="00D569EC">
        <w:rPr>
          <w:lang w:eastAsia="zh-TW"/>
        </w:rPr>
        <w:t>30</w:t>
      </w:r>
      <w:r w:rsidRPr="00D569EC">
        <w:rPr>
          <w:lang w:eastAsia="zh-TW"/>
        </w:rPr>
        <w:t>個月的首期臨時逗</w:t>
      </w:r>
      <w:r w:rsidR="000744D1" w:rsidRPr="00D569EC">
        <w:rPr>
          <w:lang w:eastAsia="zh-TW"/>
        </w:rPr>
        <w:t>留期，</w:t>
      </w:r>
      <w:r w:rsidRPr="00D569EC">
        <w:rPr>
          <w:lang w:eastAsia="zh-TW"/>
        </w:rPr>
        <w:t>如移民局認為創業者符合條件，還可以再申請長達</w:t>
      </w:r>
      <w:r w:rsidRPr="00D569EC">
        <w:rPr>
          <w:lang w:eastAsia="zh-TW"/>
        </w:rPr>
        <w:t>30</w:t>
      </w:r>
      <w:r w:rsidRPr="00D569EC">
        <w:rPr>
          <w:lang w:eastAsia="zh-TW"/>
        </w:rPr>
        <w:t>個月的延期，但總期限仍然是</w:t>
      </w:r>
      <w:r w:rsidRPr="00D569EC">
        <w:rPr>
          <w:lang w:eastAsia="zh-TW"/>
        </w:rPr>
        <w:t>5</w:t>
      </w:r>
      <w:r w:rsidRPr="00D569EC">
        <w:rPr>
          <w:lang w:eastAsia="zh-TW"/>
        </w:rPr>
        <w:t>年。每個新成立的公司（</w:t>
      </w:r>
      <w:r w:rsidRPr="00D569EC">
        <w:rPr>
          <w:lang w:eastAsia="zh-TW"/>
        </w:rPr>
        <w:t>start-up entity</w:t>
      </w:r>
      <w:r w:rsidRPr="00D569EC">
        <w:rPr>
          <w:lang w:eastAsia="zh-TW"/>
        </w:rPr>
        <w:t>）可以有最多</w:t>
      </w:r>
      <w:r w:rsidRPr="00D569EC">
        <w:rPr>
          <w:lang w:eastAsia="zh-TW"/>
        </w:rPr>
        <w:t>3</w:t>
      </w:r>
      <w:r w:rsidRPr="00D569EC">
        <w:rPr>
          <w:lang w:eastAsia="zh-TW"/>
        </w:rPr>
        <w:t>名符合條件的創業者獲得臨時逗留權，外加其配偶</w:t>
      </w:r>
      <w:r w:rsidRPr="00D569EC">
        <w:rPr>
          <w:lang w:eastAsia="zh-TW"/>
        </w:rPr>
        <w:lastRenderedPageBreak/>
        <w:t>和子女。獲得臨時逗留權的外國創業者只能為其本公司工作。外國創業者的配偶也可以申請美國的工作許可，但其子女不符合申請工卡的條件。</w:t>
      </w:r>
    </w:p>
    <w:p w14:paraId="0EF0CF13" w14:textId="77777777" w:rsidR="004850E8" w:rsidRPr="00D569EC" w:rsidRDefault="00FD0C58">
      <w:pPr>
        <w:pStyle w:val="a4"/>
        <w:spacing w:before="257" w:after="257"/>
        <w:ind w:left="632" w:hanging="632"/>
        <w:rPr>
          <w:color w:val="auto"/>
        </w:rPr>
      </w:pPr>
      <w:r w:rsidRPr="00D569EC">
        <w:rPr>
          <w:color w:val="auto"/>
        </w:rPr>
        <w:t>二、聘用外籍員工</w:t>
      </w:r>
    </w:p>
    <w:p w14:paraId="4744D52F" w14:textId="36FB6E2F" w:rsidR="004850E8" w:rsidRPr="00D569EC" w:rsidRDefault="00FD0C58">
      <w:pPr>
        <w:ind w:firstLine="472"/>
        <w:rPr>
          <w:lang w:eastAsia="zh-TW"/>
        </w:rPr>
      </w:pPr>
      <w:r w:rsidRPr="00D569EC">
        <w:rPr>
          <w:lang w:eastAsia="zh-TW"/>
        </w:rPr>
        <w:t>公司聘用外籍員工可為員工在移民局申請</w:t>
      </w:r>
      <w:r w:rsidRPr="00D569EC">
        <w:rPr>
          <w:lang w:eastAsia="zh-TW"/>
        </w:rPr>
        <w:t>H-1B</w:t>
      </w:r>
      <w:r w:rsidRPr="00D569EC">
        <w:rPr>
          <w:lang w:eastAsia="zh-TW"/>
        </w:rPr>
        <w:t>簽證，該簽證每年限額為</w:t>
      </w:r>
      <w:r w:rsidRPr="00D569EC">
        <w:rPr>
          <w:lang w:eastAsia="zh-TW"/>
        </w:rPr>
        <w:t>65,000</w:t>
      </w:r>
      <w:r w:rsidRPr="00D569EC">
        <w:rPr>
          <w:lang w:eastAsia="zh-TW"/>
        </w:rPr>
        <w:t>名，近年來每年申請人數皆超過名額限制，因此採隨機抽取方式，被抽中的外國專業人員可以從</w:t>
      </w:r>
      <w:r w:rsidRPr="00D569EC">
        <w:rPr>
          <w:lang w:eastAsia="zh-TW"/>
        </w:rPr>
        <w:t>10</w:t>
      </w:r>
      <w:r w:rsidRPr="00D569EC">
        <w:rPr>
          <w:lang w:eastAsia="zh-TW"/>
        </w:rPr>
        <w:t>月</w:t>
      </w:r>
      <w:r w:rsidRPr="00D569EC">
        <w:rPr>
          <w:lang w:eastAsia="zh-TW"/>
        </w:rPr>
        <w:t>1</w:t>
      </w:r>
      <w:r w:rsidRPr="00D569EC">
        <w:rPr>
          <w:lang w:eastAsia="zh-TW"/>
        </w:rPr>
        <w:t>日開始的會計年度中遞交申請證件。</w:t>
      </w:r>
      <w:r w:rsidRPr="00D569EC">
        <w:rPr>
          <w:lang w:eastAsia="zh-TW"/>
        </w:rPr>
        <w:t>H-1B</w:t>
      </w:r>
      <w:r w:rsidRPr="00D569EC">
        <w:rPr>
          <w:lang w:eastAsia="zh-TW"/>
        </w:rPr>
        <w:t>簽證允許具有學士以上學位和特殊技能的外國人為美國公司工作六年。該</w:t>
      </w:r>
      <w:r w:rsidR="00203EB0" w:rsidRPr="00D569EC">
        <w:rPr>
          <w:lang w:eastAsia="zh-TW"/>
        </w:rPr>
        <w:t>計畫</w:t>
      </w:r>
      <w:r w:rsidRPr="00D569EC">
        <w:rPr>
          <w:lang w:eastAsia="zh-TW"/>
        </w:rPr>
        <w:t>還為在美國大學獲得高等學位的外國人額外提供了</w:t>
      </w:r>
      <w:r w:rsidRPr="00D569EC">
        <w:rPr>
          <w:lang w:eastAsia="zh-TW"/>
        </w:rPr>
        <w:t>20,000</w:t>
      </w:r>
      <w:r w:rsidRPr="00D569EC">
        <w:rPr>
          <w:lang w:eastAsia="zh-TW"/>
        </w:rPr>
        <w:t>個簽證。</w:t>
      </w:r>
    </w:p>
    <w:p w14:paraId="36B33847" w14:textId="41DE943E" w:rsidR="004850E8" w:rsidRPr="00D569EC" w:rsidRDefault="00FD0C58">
      <w:pPr>
        <w:ind w:firstLine="472"/>
        <w:rPr>
          <w:lang w:eastAsia="zh-TW"/>
        </w:rPr>
      </w:pPr>
      <w:r w:rsidRPr="00D569EC">
        <w:rPr>
          <w:lang w:eastAsia="zh-TW"/>
        </w:rPr>
        <w:t>許多美國的高科技公司要求國會增加引進外國技術人才的簽證名額，微軟公司（</w:t>
      </w:r>
      <w:r w:rsidRPr="00D569EC">
        <w:rPr>
          <w:lang w:eastAsia="zh-TW"/>
        </w:rPr>
        <w:t>Microsoft Corp.</w:t>
      </w:r>
      <w:r w:rsidRPr="00D569EC">
        <w:rPr>
          <w:lang w:eastAsia="zh-TW"/>
        </w:rPr>
        <w:t>）董事長</w:t>
      </w:r>
      <w:hyperlink r:id="rId39" w:history="1">
        <w:r w:rsidRPr="00D569EC">
          <w:rPr>
            <w:lang w:eastAsia="zh-TW"/>
          </w:rPr>
          <w:t>比爾</w:t>
        </w:r>
        <w:r w:rsidRPr="00D569EC">
          <w:rPr>
            <w:rFonts w:ascii="華康細圓體" w:hAnsi="華康細圓體"/>
            <w:lang w:eastAsia="zh-TW"/>
          </w:rPr>
          <w:t>•</w:t>
        </w:r>
        <w:r w:rsidRPr="00D569EC">
          <w:rPr>
            <w:lang w:eastAsia="zh-TW"/>
          </w:rPr>
          <w:t>蓋茨（</w:t>
        </w:r>
        <w:r w:rsidRPr="00D569EC">
          <w:rPr>
            <w:lang w:eastAsia="zh-TW"/>
          </w:rPr>
          <w:t>Bill Gates</w:t>
        </w:r>
        <w:r w:rsidRPr="00D569EC">
          <w:rPr>
            <w:lang w:eastAsia="zh-TW"/>
          </w:rPr>
          <w:t>）在國會作證</w:t>
        </w:r>
      </w:hyperlink>
      <w:r w:rsidRPr="00D569EC">
        <w:rPr>
          <w:lang w:eastAsia="zh-TW"/>
        </w:rPr>
        <w:t>時警告，如不能獲得優秀的人才，美國正面臨著喪失科技競爭優勢的風險。然而，迄今國會未通過移民改革法案中對</w:t>
      </w:r>
      <w:r w:rsidRPr="00D569EC">
        <w:rPr>
          <w:lang w:eastAsia="zh-TW"/>
        </w:rPr>
        <w:t>H-1B</w:t>
      </w:r>
      <w:r w:rsidRPr="00D569EC">
        <w:rPr>
          <w:lang w:eastAsia="zh-TW"/>
        </w:rPr>
        <w:t>簽證提案之修改。</w:t>
      </w:r>
      <w:r w:rsidR="000744D1" w:rsidRPr="00D569EC">
        <w:rPr>
          <w:lang w:eastAsia="zh-TW"/>
        </w:rPr>
        <w:t>移民相關細節</w:t>
      </w:r>
      <w:r w:rsidRPr="00D569EC">
        <w:rPr>
          <w:lang w:eastAsia="zh-TW"/>
        </w:rPr>
        <w:t>請參考美國移民局網站</w:t>
      </w:r>
      <w:hyperlink r:id="rId40" w:history="1">
        <w:r w:rsidRPr="00D569EC">
          <w:rPr>
            <w:lang w:eastAsia="zh-TW"/>
          </w:rPr>
          <w:t>www.uscis.gov</w:t>
        </w:r>
      </w:hyperlink>
      <w:r w:rsidRPr="00D569EC">
        <w:rPr>
          <w:lang w:eastAsia="zh-TW"/>
        </w:rPr>
        <w:t>。</w:t>
      </w:r>
    </w:p>
    <w:p w14:paraId="1482CB38" w14:textId="77777777" w:rsidR="004850E8" w:rsidRPr="00D569EC" w:rsidRDefault="00FD0C58">
      <w:pPr>
        <w:pStyle w:val="a4"/>
        <w:spacing w:before="257" w:after="257"/>
        <w:ind w:left="632" w:hanging="632"/>
        <w:rPr>
          <w:color w:val="auto"/>
        </w:rPr>
      </w:pPr>
      <w:r w:rsidRPr="00D569EC">
        <w:rPr>
          <w:color w:val="auto"/>
        </w:rPr>
        <w:t>三、子女教育</w:t>
      </w:r>
    </w:p>
    <w:p w14:paraId="78BAEB7F" w14:textId="2794475E" w:rsidR="004850E8" w:rsidRPr="00D569EC" w:rsidRDefault="00FD0C58">
      <w:pPr>
        <w:ind w:firstLine="472"/>
        <w:rPr>
          <w:lang w:eastAsia="zh-TW"/>
        </w:rPr>
      </w:pPr>
      <w:r w:rsidRPr="00D569EC">
        <w:rPr>
          <w:lang w:eastAsia="zh-TW"/>
        </w:rPr>
        <w:t>凡有合法身份之外籍人士皆可依居住學區，為未滿</w:t>
      </w:r>
      <w:r w:rsidRPr="00D569EC">
        <w:rPr>
          <w:lang w:eastAsia="zh-TW"/>
        </w:rPr>
        <w:t>21</w:t>
      </w:r>
      <w:r w:rsidRPr="00D569EC">
        <w:rPr>
          <w:lang w:eastAsia="zh-TW"/>
        </w:rPr>
        <w:t>歲之子女申請進入公立小學至高中就讀，全美各地亦有許多名牌私立學校，則不分學區，以各校招考方式入學，值得留意的是：許多持有</w:t>
      </w:r>
      <w:r w:rsidRPr="00D569EC">
        <w:rPr>
          <w:lang w:eastAsia="zh-TW"/>
        </w:rPr>
        <w:t>H-1B</w:t>
      </w:r>
      <w:r w:rsidRPr="00D569EC">
        <w:rPr>
          <w:lang w:eastAsia="zh-TW"/>
        </w:rPr>
        <w:t>、</w:t>
      </w:r>
      <w:r w:rsidRPr="00D569EC">
        <w:rPr>
          <w:lang w:eastAsia="zh-TW"/>
        </w:rPr>
        <w:t>F-1</w:t>
      </w:r>
      <w:r w:rsidRPr="00D569EC">
        <w:rPr>
          <w:lang w:eastAsia="zh-TW"/>
        </w:rPr>
        <w:t>或</w:t>
      </w:r>
      <w:r w:rsidRPr="00D569EC">
        <w:rPr>
          <w:lang w:eastAsia="zh-TW"/>
        </w:rPr>
        <w:t>L-1</w:t>
      </w:r>
      <w:r w:rsidRPr="00D569EC">
        <w:rPr>
          <w:lang w:eastAsia="zh-TW"/>
        </w:rPr>
        <w:t>身份</w:t>
      </w:r>
      <w:r w:rsidR="000744D1" w:rsidRPr="00D569EC">
        <w:rPr>
          <w:lang w:eastAsia="zh-TW"/>
        </w:rPr>
        <w:t>父母在來美後</w:t>
      </w:r>
      <w:r w:rsidRPr="00D569EC">
        <w:rPr>
          <w:lang w:eastAsia="zh-TW"/>
        </w:rPr>
        <w:t>，</w:t>
      </w:r>
      <w:r w:rsidR="00FB497F" w:rsidRPr="00D569EC">
        <w:rPr>
          <w:lang w:eastAsia="zh-TW"/>
        </w:rPr>
        <w:t>通常僅注意</w:t>
      </w:r>
      <w:r w:rsidRPr="00D569EC">
        <w:rPr>
          <w:lang w:eastAsia="zh-TW"/>
        </w:rPr>
        <w:t>到本身</w:t>
      </w:r>
      <w:r w:rsidRPr="00D569EC">
        <w:rPr>
          <w:lang w:eastAsia="zh-TW"/>
        </w:rPr>
        <w:t>H-1B</w:t>
      </w:r>
      <w:r w:rsidRPr="00D569EC">
        <w:rPr>
          <w:lang w:eastAsia="zh-TW"/>
        </w:rPr>
        <w:t>、</w:t>
      </w:r>
      <w:r w:rsidRPr="00D569EC">
        <w:rPr>
          <w:lang w:eastAsia="zh-TW"/>
        </w:rPr>
        <w:t>F-1</w:t>
      </w:r>
      <w:r w:rsidRPr="00D569EC">
        <w:rPr>
          <w:lang w:eastAsia="zh-TW"/>
        </w:rPr>
        <w:t>、或</w:t>
      </w:r>
      <w:r w:rsidRPr="00D569EC">
        <w:rPr>
          <w:lang w:eastAsia="zh-TW"/>
        </w:rPr>
        <w:t>L-1</w:t>
      </w:r>
      <w:r w:rsidRPr="00D569EC">
        <w:rPr>
          <w:lang w:eastAsia="zh-TW"/>
        </w:rPr>
        <w:t>的有效期問題，而忽略了子女在滿</w:t>
      </w:r>
      <w:r w:rsidR="000744D1" w:rsidRPr="00D569EC">
        <w:rPr>
          <w:lang w:eastAsia="zh-TW"/>
        </w:rPr>
        <w:t>21</w:t>
      </w:r>
      <w:r w:rsidR="000744D1" w:rsidRPr="00D569EC">
        <w:rPr>
          <w:lang w:eastAsia="zh-TW"/>
        </w:rPr>
        <w:t>歲後</w:t>
      </w:r>
      <w:r w:rsidRPr="00D569EC">
        <w:rPr>
          <w:lang w:eastAsia="zh-TW"/>
        </w:rPr>
        <w:t>跟隨父母身份將失效的問題，提醒父母應提早在孩子滿</w:t>
      </w:r>
      <w:r w:rsidRPr="00D569EC">
        <w:rPr>
          <w:lang w:eastAsia="zh-TW"/>
        </w:rPr>
        <w:t>21</w:t>
      </w:r>
      <w:r w:rsidRPr="00D569EC">
        <w:rPr>
          <w:lang w:eastAsia="zh-TW"/>
        </w:rPr>
        <w:t>歲前，為孩子單獨向移民局提出轉換身份的申請。如果孩子仍然在求學的話可以提出轉換為</w:t>
      </w:r>
      <w:r w:rsidRPr="00D569EC">
        <w:rPr>
          <w:lang w:eastAsia="zh-TW"/>
        </w:rPr>
        <w:t xml:space="preserve">F-1 </w:t>
      </w:r>
      <w:r w:rsidRPr="00D569EC">
        <w:rPr>
          <w:lang w:eastAsia="zh-TW"/>
        </w:rPr>
        <w:t>學生的申請。各地學校（小學至高中）比較可至</w:t>
      </w:r>
      <w:r w:rsidRPr="00D569EC">
        <w:rPr>
          <w:lang w:eastAsia="zh-TW"/>
        </w:rPr>
        <w:t>www.greatschools.org</w:t>
      </w:r>
      <w:r w:rsidRPr="00D569EC">
        <w:rPr>
          <w:lang w:eastAsia="zh-TW"/>
        </w:rPr>
        <w:t>。</w:t>
      </w:r>
    </w:p>
    <w:p w14:paraId="35E96445" w14:textId="77777777" w:rsidR="004850E8" w:rsidRPr="00D569EC" w:rsidRDefault="00FD0C58" w:rsidP="00721180">
      <w:pPr>
        <w:pStyle w:val="a3"/>
        <w:spacing w:before="514" w:after="771"/>
      </w:pPr>
      <w:r w:rsidRPr="00D569EC">
        <w:lastRenderedPageBreak/>
        <w:t>第玖章　結論</w:t>
      </w:r>
    </w:p>
    <w:p w14:paraId="55B86BBB" w14:textId="290DE902" w:rsidR="004850E8" w:rsidRPr="00D569EC" w:rsidRDefault="00FD0C58">
      <w:pPr>
        <w:ind w:firstLine="472"/>
        <w:rPr>
          <w:lang w:eastAsia="zh-TW"/>
        </w:rPr>
      </w:pPr>
      <w:r w:rsidRPr="00D569EC">
        <w:rPr>
          <w:lang w:eastAsia="zh-TW"/>
        </w:rPr>
        <w:t>201</w:t>
      </w:r>
      <w:r w:rsidR="003B390C" w:rsidRPr="00D569EC">
        <w:rPr>
          <w:rFonts w:hint="eastAsia"/>
          <w:lang w:eastAsia="zh-TW"/>
        </w:rPr>
        <w:t>9</w:t>
      </w:r>
      <w:r w:rsidRPr="00D569EC">
        <w:rPr>
          <w:lang w:eastAsia="zh-TW"/>
        </w:rPr>
        <w:t>年北卡州</w:t>
      </w:r>
      <w:r w:rsidR="008C0183" w:rsidRPr="00D569EC">
        <w:rPr>
          <w:rFonts w:hint="eastAsia"/>
          <w:lang w:eastAsia="zh-TW"/>
        </w:rPr>
        <w:t>排名</w:t>
      </w:r>
      <w:r w:rsidR="003B390C" w:rsidRPr="00D569EC">
        <w:rPr>
          <w:rFonts w:hint="eastAsia"/>
          <w:lang w:eastAsia="zh-TW"/>
        </w:rPr>
        <w:t>全美企業最適州第</w:t>
      </w:r>
      <w:r w:rsidR="003B390C" w:rsidRPr="00D569EC">
        <w:rPr>
          <w:rFonts w:hint="eastAsia"/>
          <w:lang w:eastAsia="zh-TW"/>
        </w:rPr>
        <w:t>5</w:t>
      </w:r>
      <w:r w:rsidR="003B390C" w:rsidRPr="00D569EC">
        <w:rPr>
          <w:rFonts w:hint="eastAsia"/>
          <w:lang w:eastAsia="zh-TW"/>
        </w:rPr>
        <w:t>名，</w:t>
      </w:r>
      <w:r w:rsidR="008C0183" w:rsidRPr="00D569EC">
        <w:rPr>
          <w:rFonts w:hint="eastAsia"/>
          <w:lang w:eastAsia="zh-TW"/>
        </w:rPr>
        <w:t>在</w:t>
      </w:r>
      <w:r w:rsidR="003B390C" w:rsidRPr="00D569EC">
        <w:rPr>
          <w:rFonts w:hint="eastAsia"/>
          <w:lang w:eastAsia="zh-TW"/>
        </w:rPr>
        <w:t>資</w:t>
      </w:r>
      <w:r w:rsidR="008C0183" w:rsidRPr="00D569EC">
        <w:rPr>
          <w:rFonts w:hint="eastAsia"/>
          <w:lang w:eastAsia="zh-TW"/>
        </w:rPr>
        <w:t>金注入</w:t>
      </w:r>
      <w:r w:rsidR="003B390C" w:rsidRPr="00D569EC">
        <w:rPr>
          <w:rFonts w:hint="eastAsia"/>
          <w:lang w:eastAsia="zh-TW"/>
        </w:rPr>
        <w:t>部分交出一份</w:t>
      </w:r>
      <w:r w:rsidR="008C0183" w:rsidRPr="00D569EC">
        <w:rPr>
          <w:rFonts w:hint="eastAsia"/>
          <w:lang w:eastAsia="zh-TW"/>
        </w:rPr>
        <w:t>亮</w:t>
      </w:r>
      <w:r w:rsidR="00811CAB" w:rsidRPr="00D569EC">
        <w:rPr>
          <w:rFonts w:hint="eastAsia"/>
          <w:lang w:eastAsia="zh-TW"/>
        </w:rPr>
        <w:t>麗</w:t>
      </w:r>
      <w:r w:rsidR="003B390C" w:rsidRPr="00D569EC">
        <w:rPr>
          <w:rFonts w:hint="eastAsia"/>
          <w:lang w:eastAsia="zh-TW"/>
        </w:rPr>
        <w:t>的成績，</w:t>
      </w:r>
      <w:r w:rsidR="008C0183" w:rsidRPr="00D569EC">
        <w:rPr>
          <w:rFonts w:hint="eastAsia"/>
          <w:lang w:eastAsia="zh-TW"/>
        </w:rPr>
        <w:t>有</w:t>
      </w:r>
      <w:r w:rsidR="005A3149" w:rsidRPr="00D569EC">
        <w:rPr>
          <w:rFonts w:hint="eastAsia"/>
          <w:lang w:eastAsia="zh-TW"/>
        </w:rPr>
        <w:t>令人稱羨的</w:t>
      </w:r>
      <w:r w:rsidR="003B390C" w:rsidRPr="00D569EC">
        <w:rPr>
          <w:rFonts w:hint="eastAsia"/>
          <w:lang w:eastAsia="zh-TW"/>
        </w:rPr>
        <w:t>微軟宣</w:t>
      </w:r>
      <w:r w:rsidR="001D4A56" w:rsidRPr="00D569EC">
        <w:rPr>
          <w:rFonts w:hint="eastAsia"/>
          <w:lang w:eastAsia="zh-TW"/>
        </w:rPr>
        <w:t>布</w:t>
      </w:r>
      <w:r w:rsidR="008C0183" w:rsidRPr="00D569EC">
        <w:rPr>
          <w:rFonts w:hint="eastAsia"/>
          <w:lang w:eastAsia="zh-TW"/>
        </w:rPr>
        <w:t>增資</w:t>
      </w:r>
      <w:r w:rsidR="008C0183" w:rsidRPr="00D569EC">
        <w:rPr>
          <w:rFonts w:hint="eastAsia"/>
          <w:lang w:eastAsia="zh-TW"/>
        </w:rPr>
        <w:t>2,400</w:t>
      </w:r>
      <w:r w:rsidR="008C0183" w:rsidRPr="00D569EC">
        <w:rPr>
          <w:rFonts w:hint="eastAsia"/>
          <w:lang w:eastAsia="zh-TW"/>
        </w:rPr>
        <w:t>萬元</w:t>
      </w:r>
      <w:r w:rsidR="00DB177B" w:rsidRPr="00D569EC">
        <w:rPr>
          <w:rFonts w:hint="eastAsia"/>
          <w:lang w:eastAsia="zh-TW"/>
        </w:rPr>
        <w:t>擴大夏洛</w:t>
      </w:r>
      <w:r w:rsidR="003B390C" w:rsidRPr="00D569EC">
        <w:rPr>
          <w:rFonts w:hint="eastAsia"/>
          <w:lang w:eastAsia="zh-TW"/>
        </w:rPr>
        <w:t>特市業務，並新增</w:t>
      </w:r>
      <w:r w:rsidR="008C0183" w:rsidRPr="00D569EC">
        <w:rPr>
          <w:rFonts w:hint="eastAsia"/>
          <w:lang w:eastAsia="zh-TW"/>
        </w:rPr>
        <w:t>450</w:t>
      </w:r>
      <w:r w:rsidR="008C0183" w:rsidRPr="00D569EC">
        <w:rPr>
          <w:rFonts w:hint="eastAsia"/>
          <w:lang w:eastAsia="zh-TW"/>
        </w:rPr>
        <w:t>個</w:t>
      </w:r>
      <w:r w:rsidR="003B390C" w:rsidRPr="00D569EC">
        <w:rPr>
          <w:rFonts w:hint="eastAsia"/>
          <w:lang w:eastAsia="zh-TW"/>
        </w:rPr>
        <w:t>平均工資逾</w:t>
      </w:r>
      <w:r w:rsidR="003B390C" w:rsidRPr="00D569EC">
        <w:rPr>
          <w:rFonts w:hint="eastAsia"/>
          <w:lang w:eastAsia="zh-TW"/>
        </w:rPr>
        <w:t>9</w:t>
      </w:r>
      <w:r w:rsidR="003B390C" w:rsidRPr="00D569EC">
        <w:rPr>
          <w:rFonts w:hint="eastAsia"/>
          <w:lang w:eastAsia="zh-TW"/>
        </w:rPr>
        <w:t>萬元</w:t>
      </w:r>
      <w:r w:rsidR="008C0183" w:rsidRPr="00D569EC">
        <w:rPr>
          <w:rFonts w:hint="eastAsia"/>
          <w:lang w:eastAsia="zh-TW"/>
        </w:rPr>
        <w:t>的</w:t>
      </w:r>
      <w:r w:rsidR="003B390C" w:rsidRPr="00D569EC">
        <w:rPr>
          <w:rFonts w:hint="eastAsia"/>
          <w:lang w:eastAsia="zh-TW"/>
        </w:rPr>
        <w:t>職位</w:t>
      </w:r>
      <w:r w:rsidR="008C0183" w:rsidRPr="00D569EC">
        <w:rPr>
          <w:rFonts w:hint="eastAsia"/>
          <w:lang w:eastAsia="zh-TW"/>
        </w:rPr>
        <w:t>，</w:t>
      </w:r>
      <w:r w:rsidR="003B390C" w:rsidRPr="00D569EC">
        <w:rPr>
          <w:rFonts w:hint="eastAsia"/>
          <w:lang w:eastAsia="zh-TW"/>
        </w:rPr>
        <w:t>比該區域平均年薪高出約</w:t>
      </w:r>
      <w:r w:rsidR="003B390C" w:rsidRPr="00D569EC">
        <w:rPr>
          <w:rFonts w:hint="eastAsia"/>
          <w:lang w:eastAsia="zh-TW"/>
        </w:rPr>
        <w:t>3</w:t>
      </w:r>
      <w:r w:rsidR="003B390C" w:rsidRPr="00D569EC">
        <w:rPr>
          <w:rFonts w:hint="eastAsia"/>
          <w:lang w:eastAsia="zh-TW"/>
        </w:rPr>
        <w:t>萬</w:t>
      </w:r>
      <w:r w:rsidR="008C0183" w:rsidRPr="00D569EC">
        <w:rPr>
          <w:rFonts w:hint="eastAsia"/>
          <w:lang w:eastAsia="zh-TW"/>
        </w:rPr>
        <w:t>多美</w:t>
      </w:r>
      <w:r w:rsidR="003B390C" w:rsidRPr="00D569EC">
        <w:rPr>
          <w:rFonts w:hint="eastAsia"/>
          <w:lang w:eastAsia="zh-TW"/>
        </w:rPr>
        <w:t>元，而北卡也將在</w:t>
      </w:r>
      <w:r w:rsidR="003B390C" w:rsidRPr="00D569EC">
        <w:rPr>
          <w:rFonts w:hint="eastAsia"/>
          <w:lang w:eastAsia="zh-TW"/>
        </w:rPr>
        <w:t>12</w:t>
      </w:r>
      <w:r w:rsidR="003B390C" w:rsidRPr="00D569EC">
        <w:rPr>
          <w:rFonts w:hint="eastAsia"/>
          <w:lang w:eastAsia="zh-TW"/>
        </w:rPr>
        <w:t>年內為微軟提供</w:t>
      </w:r>
      <w:r w:rsidR="003B390C" w:rsidRPr="00D569EC">
        <w:rPr>
          <w:rFonts w:hint="eastAsia"/>
          <w:lang w:eastAsia="zh-TW"/>
        </w:rPr>
        <w:t>790</w:t>
      </w:r>
      <w:r w:rsidR="005A3149" w:rsidRPr="00D569EC">
        <w:rPr>
          <w:rFonts w:hint="eastAsia"/>
          <w:lang w:eastAsia="zh-TW"/>
        </w:rPr>
        <w:t>萬元的就業發展投資獎勵。微軟將成為夏洛特</w:t>
      </w:r>
      <w:r w:rsidR="003B390C" w:rsidRPr="00D569EC">
        <w:rPr>
          <w:rFonts w:hint="eastAsia"/>
          <w:lang w:eastAsia="zh-TW"/>
        </w:rPr>
        <w:t>市新開發項目</w:t>
      </w:r>
      <w:r w:rsidR="008C0183" w:rsidRPr="00D569EC">
        <w:rPr>
          <w:rFonts w:hint="eastAsia"/>
          <w:lang w:eastAsia="zh-TW"/>
        </w:rPr>
        <w:t>的合作夥伴</w:t>
      </w:r>
      <w:r w:rsidR="003B390C" w:rsidRPr="00D569EC">
        <w:rPr>
          <w:rFonts w:hint="eastAsia"/>
          <w:lang w:eastAsia="zh-TW"/>
        </w:rPr>
        <w:t>，</w:t>
      </w:r>
      <w:r w:rsidR="008C0183" w:rsidRPr="00D569EC">
        <w:rPr>
          <w:rFonts w:hint="eastAsia"/>
          <w:lang w:eastAsia="zh-TW"/>
        </w:rPr>
        <w:t>如與</w:t>
      </w:r>
      <w:r w:rsidR="003B390C" w:rsidRPr="00D569EC">
        <w:rPr>
          <w:rFonts w:hint="eastAsia"/>
          <w:lang w:eastAsia="zh-TW"/>
        </w:rPr>
        <w:t>Lowe's</w:t>
      </w:r>
      <w:r w:rsidR="003B390C" w:rsidRPr="00D569EC">
        <w:rPr>
          <w:rFonts w:hint="eastAsia"/>
          <w:lang w:eastAsia="zh-TW"/>
        </w:rPr>
        <w:t>、</w:t>
      </w:r>
      <w:r w:rsidR="003B390C" w:rsidRPr="00D569EC">
        <w:rPr>
          <w:rFonts w:hint="eastAsia"/>
          <w:lang w:eastAsia="zh-TW"/>
        </w:rPr>
        <w:t>Honeywell International</w:t>
      </w:r>
      <w:r w:rsidR="003B390C" w:rsidRPr="00D569EC">
        <w:rPr>
          <w:rFonts w:hint="eastAsia"/>
          <w:lang w:eastAsia="zh-TW"/>
        </w:rPr>
        <w:t>、網絡貸款</w:t>
      </w:r>
      <w:r w:rsidR="003B390C" w:rsidRPr="00D569EC">
        <w:rPr>
          <w:rFonts w:hint="eastAsia"/>
          <w:lang w:eastAsia="zh-TW"/>
        </w:rPr>
        <w:t>better.com</w:t>
      </w:r>
      <w:r w:rsidR="003B390C" w:rsidRPr="00D569EC">
        <w:rPr>
          <w:rFonts w:hint="eastAsia"/>
          <w:lang w:eastAsia="zh-TW"/>
        </w:rPr>
        <w:t>公司</w:t>
      </w:r>
      <w:r w:rsidR="00910D40" w:rsidRPr="00D569EC">
        <w:rPr>
          <w:rFonts w:hint="eastAsia"/>
          <w:lang w:eastAsia="zh-TW"/>
        </w:rPr>
        <w:t>、</w:t>
      </w:r>
      <w:r w:rsidR="003B390C" w:rsidRPr="00D569EC">
        <w:rPr>
          <w:rFonts w:hint="eastAsia"/>
          <w:lang w:eastAsia="zh-TW"/>
        </w:rPr>
        <w:t>及</w:t>
      </w:r>
      <w:r w:rsidR="003B390C" w:rsidRPr="00D569EC">
        <w:rPr>
          <w:rFonts w:hint="eastAsia"/>
          <w:lang w:eastAsia="zh-TW"/>
        </w:rPr>
        <w:t>BB&amp;T</w:t>
      </w:r>
      <w:r w:rsidR="003B390C" w:rsidRPr="00D569EC">
        <w:rPr>
          <w:rFonts w:hint="eastAsia"/>
          <w:lang w:eastAsia="zh-TW"/>
        </w:rPr>
        <w:t>及</w:t>
      </w:r>
      <w:r w:rsidR="003B390C" w:rsidRPr="00D569EC">
        <w:rPr>
          <w:rFonts w:hint="eastAsia"/>
          <w:lang w:eastAsia="zh-TW"/>
        </w:rPr>
        <w:t>Sun Trust</w:t>
      </w:r>
      <w:r w:rsidR="003B390C" w:rsidRPr="00D569EC">
        <w:rPr>
          <w:rFonts w:hint="eastAsia"/>
          <w:lang w:eastAsia="zh-TW"/>
        </w:rPr>
        <w:t>合併銀行</w:t>
      </w:r>
      <w:r w:rsidR="009916A5" w:rsidRPr="00D569EC">
        <w:rPr>
          <w:rFonts w:hint="eastAsia"/>
          <w:lang w:eastAsia="zh-TW"/>
        </w:rPr>
        <w:t>等</w:t>
      </w:r>
      <w:r w:rsidR="008C0183" w:rsidRPr="00D569EC">
        <w:rPr>
          <w:rFonts w:hint="eastAsia"/>
          <w:lang w:eastAsia="zh-TW"/>
        </w:rPr>
        <w:t>合作</w:t>
      </w:r>
      <w:r w:rsidR="003B390C" w:rsidRPr="00D569EC">
        <w:rPr>
          <w:rFonts w:hint="eastAsia"/>
          <w:lang w:eastAsia="zh-TW"/>
        </w:rPr>
        <w:t>，</w:t>
      </w:r>
      <w:r w:rsidR="009916A5" w:rsidRPr="00D569EC">
        <w:rPr>
          <w:rFonts w:hint="eastAsia"/>
          <w:lang w:eastAsia="zh-TW"/>
        </w:rPr>
        <w:t>這些項目</w:t>
      </w:r>
      <w:r w:rsidR="003B390C" w:rsidRPr="00D569EC">
        <w:rPr>
          <w:rFonts w:hint="eastAsia"/>
          <w:lang w:eastAsia="zh-TW"/>
        </w:rPr>
        <w:t>共將為該市帶來</w:t>
      </w:r>
      <w:r w:rsidR="003B390C" w:rsidRPr="00D569EC">
        <w:rPr>
          <w:rFonts w:hint="eastAsia"/>
          <w:lang w:eastAsia="zh-TW"/>
        </w:rPr>
        <w:t>7,300</w:t>
      </w:r>
      <w:r w:rsidR="003B390C" w:rsidRPr="00D569EC">
        <w:rPr>
          <w:rFonts w:hint="eastAsia"/>
          <w:lang w:eastAsia="zh-TW"/>
        </w:rPr>
        <w:t>多個工作。</w:t>
      </w:r>
    </w:p>
    <w:p w14:paraId="6F12A3EE" w14:textId="404632AF" w:rsidR="008C0183" w:rsidRPr="00D569EC" w:rsidRDefault="008C0183" w:rsidP="008C0183">
      <w:pPr>
        <w:ind w:firstLine="472"/>
        <w:rPr>
          <w:lang w:eastAsia="zh-TW"/>
        </w:rPr>
      </w:pPr>
      <w:r w:rsidRPr="00D569EC">
        <w:rPr>
          <w:rFonts w:hint="eastAsia"/>
          <w:lang w:eastAsia="zh-TW"/>
        </w:rPr>
        <w:t>全美第</w:t>
      </w:r>
      <w:r w:rsidRPr="00D569EC">
        <w:rPr>
          <w:rFonts w:hint="eastAsia"/>
          <w:lang w:eastAsia="zh-TW"/>
        </w:rPr>
        <w:t>14</w:t>
      </w:r>
      <w:r w:rsidRPr="00D569EC">
        <w:rPr>
          <w:rFonts w:hint="eastAsia"/>
          <w:lang w:eastAsia="zh-TW"/>
        </w:rPr>
        <w:t>大銀行</w:t>
      </w:r>
      <w:r w:rsidRPr="00D569EC">
        <w:rPr>
          <w:rFonts w:hint="eastAsia"/>
          <w:lang w:eastAsia="zh-TW"/>
        </w:rPr>
        <w:t>BB&amp;T</w:t>
      </w:r>
      <w:r w:rsidRPr="00D569EC">
        <w:rPr>
          <w:rFonts w:hint="eastAsia"/>
          <w:lang w:eastAsia="zh-TW"/>
        </w:rPr>
        <w:t>和第</w:t>
      </w:r>
      <w:r w:rsidRPr="00D569EC">
        <w:rPr>
          <w:rFonts w:hint="eastAsia"/>
          <w:lang w:eastAsia="zh-TW"/>
        </w:rPr>
        <w:t>15</w:t>
      </w:r>
      <w:r w:rsidRPr="00D569EC">
        <w:rPr>
          <w:rFonts w:hint="eastAsia"/>
          <w:lang w:eastAsia="zh-TW"/>
        </w:rPr>
        <w:t>大的</w:t>
      </w:r>
      <w:r w:rsidRPr="00D569EC">
        <w:rPr>
          <w:rFonts w:hint="eastAsia"/>
          <w:lang w:eastAsia="zh-TW"/>
        </w:rPr>
        <w:t>Suntrust</w:t>
      </w:r>
      <w:r w:rsidRPr="00D569EC">
        <w:rPr>
          <w:rFonts w:hint="eastAsia"/>
          <w:lang w:eastAsia="zh-TW"/>
        </w:rPr>
        <w:t>銀行合併後</w:t>
      </w:r>
      <w:r w:rsidR="009916A5" w:rsidRPr="00D569EC">
        <w:rPr>
          <w:rFonts w:hint="eastAsia"/>
          <w:lang w:eastAsia="zh-TW"/>
        </w:rPr>
        <w:t>，新銀行</w:t>
      </w:r>
      <w:r w:rsidR="009916A5" w:rsidRPr="00D569EC">
        <w:rPr>
          <w:rFonts w:hint="eastAsia"/>
          <w:lang w:eastAsia="zh-TW"/>
        </w:rPr>
        <w:t>Truist</w:t>
      </w:r>
      <w:r w:rsidRPr="00D569EC">
        <w:rPr>
          <w:rFonts w:hint="eastAsia"/>
          <w:lang w:eastAsia="zh-TW"/>
        </w:rPr>
        <w:t>總部</w:t>
      </w:r>
      <w:r w:rsidR="009916A5" w:rsidRPr="00D569EC">
        <w:rPr>
          <w:rFonts w:hint="eastAsia"/>
          <w:lang w:eastAsia="zh-TW"/>
        </w:rPr>
        <w:t>將</w:t>
      </w:r>
      <w:r w:rsidRPr="00D569EC">
        <w:rPr>
          <w:rFonts w:hint="eastAsia"/>
          <w:lang w:eastAsia="zh-TW"/>
        </w:rPr>
        <w:t>設於夏洛特，</w:t>
      </w:r>
      <w:r w:rsidR="00CC136D" w:rsidRPr="00D569EC">
        <w:rPr>
          <w:rFonts w:hint="eastAsia"/>
          <w:lang w:eastAsia="zh-TW"/>
        </w:rPr>
        <w:t>合併完成後</w:t>
      </w:r>
      <w:r w:rsidRPr="00D569EC">
        <w:rPr>
          <w:rFonts w:hint="eastAsia"/>
          <w:lang w:eastAsia="zh-TW"/>
        </w:rPr>
        <w:t>為全美第</w:t>
      </w:r>
      <w:r w:rsidR="009916A5" w:rsidRPr="00D569EC">
        <w:rPr>
          <w:rFonts w:hint="eastAsia"/>
          <w:lang w:eastAsia="zh-TW"/>
        </w:rPr>
        <w:t>6</w:t>
      </w:r>
      <w:r w:rsidRPr="00D569EC">
        <w:rPr>
          <w:rFonts w:hint="eastAsia"/>
          <w:lang w:eastAsia="zh-TW"/>
        </w:rPr>
        <w:t>大銀行。此外，</w:t>
      </w:r>
      <w:r w:rsidRPr="00D569EC">
        <w:rPr>
          <w:rFonts w:hint="eastAsia"/>
          <w:lang w:eastAsia="zh-TW"/>
        </w:rPr>
        <w:t>Advance Auto</w:t>
      </w:r>
      <w:r w:rsidRPr="00D569EC">
        <w:rPr>
          <w:rFonts w:hint="eastAsia"/>
          <w:lang w:eastAsia="zh-TW"/>
        </w:rPr>
        <w:t>先進汽車將把總部遷至洛麗市，帶來</w:t>
      </w:r>
      <w:r w:rsidRPr="00D569EC">
        <w:rPr>
          <w:rFonts w:hint="eastAsia"/>
          <w:lang w:eastAsia="zh-TW"/>
        </w:rPr>
        <w:t>435</w:t>
      </w:r>
      <w:r w:rsidRPr="00D569EC">
        <w:rPr>
          <w:rFonts w:hint="eastAsia"/>
          <w:lang w:eastAsia="zh-TW"/>
        </w:rPr>
        <w:t>個工作；癌症治療中心</w:t>
      </w:r>
      <w:r w:rsidRPr="00D569EC">
        <w:rPr>
          <w:rFonts w:hint="eastAsia"/>
          <w:lang w:eastAsia="zh-TW"/>
        </w:rPr>
        <w:t xml:space="preserve">MD </w:t>
      </w:r>
      <w:r w:rsidRPr="00D569EC">
        <w:rPr>
          <w:lang w:eastAsia="zh-TW"/>
        </w:rPr>
        <w:t>Anderson Cancer Center</w:t>
      </w:r>
      <w:r w:rsidRPr="00D569EC">
        <w:rPr>
          <w:rFonts w:hint="eastAsia"/>
          <w:lang w:eastAsia="zh-TW"/>
        </w:rPr>
        <w:t>為洛麗市增加</w:t>
      </w:r>
      <w:r w:rsidRPr="00D569EC">
        <w:rPr>
          <w:rFonts w:hint="eastAsia"/>
          <w:lang w:eastAsia="zh-TW"/>
        </w:rPr>
        <w:t>200</w:t>
      </w:r>
      <w:r w:rsidRPr="00D569EC">
        <w:rPr>
          <w:rFonts w:hint="eastAsia"/>
          <w:lang w:eastAsia="zh-TW"/>
        </w:rPr>
        <w:t>個工作；</w:t>
      </w:r>
      <w:r w:rsidRPr="00D569EC">
        <w:rPr>
          <w:rFonts w:hint="eastAsia"/>
          <w:lang w:eastAsia="zh-TW"/>
        </w:rPr>
        <w:t>Aetna</w:t>
      </w:r>
      <w:r w:rsidRPr="00D569EC">
        <w:rPr>
          <w:rFonts w:hint="eastAsia"/>
          <w:lang w:eastAsia="zh-TW"/>
        </w:rPr>
        <w:t>保險公司帶來</w:t>
      </w:r>
      <w:r w:rsidRPr="00D569EC">
        <w:rPr>
          <w:rFonts w:hint="eastAsia"/>
          <w:lang w:eastAsia="zh-TW"/>
        </w:rPr>
        <w:t>300</w:t>
      </w:r>
      <w:r w:rsidRPr="00D569EC">
        <w:rPr>
          <w:rFonts w:hint="eastAsia"/>
          <w:lang w:eastAsia="zh-TW"/>
        </w:rPr>
        <w:t>個新職位；</w:t>
      </w:r>
      <w:r w:rsidR="00811CAB" w:rsidRPr="00D569EC">
        <w:rPr>
          <w:rFonts w:hint="eastAsia"/>
          <w:lang w:eastAsia="zh-TW"/>
        </w:rPr>
        <w:t>造紙廠</w:t>
      </w:r>
      <w:r w:rsidR="00811CAB" w:rsidRPr="00D569EC">
        <w:rPr>
          <w:rFonts w:hint="eastAsia"/>
          <w:lang w:eastAsia="zh-TW"/>
        </w:rPr>
        <w:t>Glatfelter</w:t>
      </w:r>
      <w:r w:rsidR="00811CAB" w:rsidRPr="00D569EC">
        <w:rPr>
          <w:rFonts w:hint="eastAsia"/>
          <w:lang w:eastAsia="zh-TW"/>
        </w:rPr>
        <w:t>將總部遷至夏洛特</w:t>
      </w:r>
      <w:r w:rsidR="00CC136D" w:rsidRPr="00D569EC">
        <w:rPr>
          <w:rFonts w:hint="eastAsia"/>
          <w:lang w:eastAsia="zh-TW"/>
        </w:rPr>
        <w:t>；</w:t>
      </w:r>
      <w:r w:rsidR="00811CAB" w:rsidRPr="00D569EC">
        <w:rPr>
          <w:rFonts w:hint="eastAsia"/>
          <w:lang w:eastAsia="zh-TW"/>
        </w:rPr>
        <w:t>通用汽車</w:t>
      </w:r>
      <w:r w:rsidR="00203EB0" w:rsidRPr="00D569EC">
        <w:rPr>
          <w:rFonts w:hint="eastAsia"/>
          <w:lang w:eastAsia="zh-TW"/>
        </w:rPr>
        <w:t>計畫</w:t>
      </w:r>
      <w:r w:rsidR="00811CAB" w:rsidRPr="00D569EC">
        <w:rPr>
          <w:rFonts w:hint="eastAsia"/>
          <w:lang w:eastAsia="zh-TW"/>
        </w:rPr>
        <w:t>在夏洛特郊區建立一個新的賽車研發設施</w:t>
      </w:r>
      <w:r w:rsidR="00CC136D" w:rsidRPr="00D569EC">
        <w:rPr>
          <w:rFonts w:hint="eastAsia"/>
          <w:lang w:eastAsia="zh-TW"/>
        </w:rPr>
        <w:t>；</w:t>
      </w:r>
      <w:r w:rsidRPr="00D569EC">
        <w:rPr>
          <w:rFonts w:hint="eastAsia"/>
          <w:lang w:eastAsia="zh-TW"/>
        </w:rPr>
        <w:t>最西部的</w:t>
      </w:r>
      <w:r w:rsidRPr="00D569EC">
        <w:rPr>
          <w:rFonts w:hint="eastAsia"/>
          <w:lang w:eastAsia="zh-TW"/>
        </w:rPr>
        <w:t>Asheville</w:t>
      </w:r>
      <w:r w:rsidR="00CC136D" w:rsidRPr="00D569EC">
        <w:rPr>
          <w:rFonts w:hint="eastAsia"/>
          <w:lang w:eastAsia="zh-TW"/>
        </w:rPr>
        <w:t>市</w:t>
      </w:r>
      <w:r w:rsidRPr="00D569EC">
        <w:rPr>
          <w:rFonts w:hint="eastAsia"/>
          <w:lang w:eastAsia="zh-TW"/>
        </w:rPr>
        <w:t>得益於旅遊業的回升</w:t>
      </w:r>
      <w:r w:rsidR="00CC136D" w:rsidRPr="00D569EC">
        <w:rPr>
          <w:rFonts w:hint="eastAsia"/>
          <w:lang w:eastAsia="zh-TW"/>
        </w:rPr>
        <w:t>，</w:t>
      </w:r>
      <w:r w:rsidRPr="00D569EC">
        <w:rPr>
          <w:rFonts w:hint="eastAsia"/>
          <w:lang w:eastAsia="zh-TW"/>
        </w:rPr>
        <w:t>正蓬勃發展</w:t>
      </w:r>
      <w:r w:rsidR="00811CAB" w:rsidRPr="00D569EC">
        <w:rPr>
          <w:rFonts w:hint="eastAsia"/>
          <w:lang w:eastAsia="zh-TW"/>
        </w:rPr>
        <w:t>等等</w:t>
      </w:r>
      <w:r w:rsidR="00FB497F" w:rsidRPr="00D569EC">
        <w:rPr>
          <w:rFonts w:hint="eastAsia"/>
          <w:lang w:eastAsia="zh-TW"/>
        </w:rPr>
        <w:t>，</w:t>
      </w:r>
      <w:r w:rsidR="00CC136D" w:rsidRPr="00D569EC">
        <w:rPr>
          <w:rFonts w:hint="eastAsia"/>
          <w:lang w:eastAsia="zh-TW"/>
        </w:rPr>
        <w:t>好消息接二連三</w:t>
      </w:r>
      <w:r w:rsidRPr="00D569EC">
        <w:rPr>
          <w:rFonts w:hint="eastAsia"/>
          <w:lang w:eastAsia="zh-TW"/>
        </w:rPr>
        <w:t>。</w:t>
      </w:r>
    </w:p>
    <w:p w14:paraId="0B845E02" w14:textId="0FFB09BB" w:rsidR="00E833A7" w:rsidRPr="00D569EC" w:rsidRDefault="00811CAB" w:rsidP="00E833A7">
      <w:pPr>
        <w:ind w:firstLine="472"/>
        <w:rPr>
          <w:lang w:eastAsia="zh-TW"/>
        </w:rPr>
      </w:pPr>
      <w:r w:rsidRPr="00D569EC">
        <w:rPr>
          <w:rFonts w:hint="eastAsia"/>
          <w:lang w:eastAsia="zh-TW"/>
        </w:rPr>
        <w:t>然而</w:t>
      </w:r>
      <w:r w:rsidR="00CC136D" w:rsidRPr="00D569EC">
        <w:rPr>
          <w:rFonts w:hint="eastAsia"/>
          <w:lang w:eastAsia="zh-TW"/>
        </w:rPr>
        <w:t>鋪陳好的願景如今被</w:t>
      </w:r>
      <w:r w:rsidR="003F1A17" w:rsidRPr="003F1A17">
        <w:rPr>
          <w:rFonts w:hint="eastAsia"/>
          <w:lang w:eastAsia="zh-TW"/>
        </w:rPr>
        <w:t>COVID-19</w:t>
      </w:r>
      <w:r w:rsidR="003F1A17" w:rsidRPr="003F1A17">
        <w:rPr>
          <w:rFonts w:hint="eastAsia"/>
          <w:lang w:eastAsia="zh-TW"/>
        </w:rPr>
        <w:t>（武漢肺炎）</w:t>
      </w:r>
      <w:r w:rsidR="00CC136D" w:rsidRPr="00D569EC">
        <w:rPr>
          <w:rFonts w:hint="eastAsia"/>
          <w:lang w:eastAsia="zh-TW"/>
        </w:rPr>
        <w:t>喊停，</w:t>
      </w:r>
      <w:r w:rsidR="00E833A7" w:rsidRPr="00D569EC">
        <w:rPr>
          <w:rFonts w:hint="eastAsia"/>
          <w:lang w:eastAsia="zh-TW"/>
        </w:rPr>
        <w:t>夏洛特</w:t>
      </w:r>
      <w:r w:rsidRPr="00D569EC">
        <w:rPr>
          <w:rFonts w:hint="eastAsia"/>
          <w:lang w:eastAsia="zh-TW"/>
        </w:rPr>
        <w:t>十年</w:t>
      </w:r>
      <w:r w:rsidR="00CC136D" w:rsidRPr="00D569EC">
        <w:rPr>
          <w:rFonts w:hint="eastAsia"/>
          <w:lang w:eastAsia="zh-TW"/>
        </w:rPr>
        <w:t>細心耕耘</w:t>
      </w:r>
      <w:r w:rsidRPr="00D569EC">
        <w:rPr>
          <w:rFonts w:hint="eastAsia"/>
          <w:lang w:eastAsia="zh-TW"/>
        </w:rPr>
        <w:t>邁向</w:t>
      </w:r>
      <w:r w:rsidR="00BE696E" w:rsidRPr="00D569EC">
        <w:rPr>
          <w:rFonts w:hint="eastAsia"/>
          <w:lang w:eastAsia="zh-TW"/>
        </w:rPr>
        <w:t>全球金</w:t>
      </w:r>
      <w:r w:rsidR="00CC136D" w:rsidRPr="00D569EC">
        <w:rPr>
          <w:rFonts w:hint="eastAsia"/>
          <w:lang w:eastAsia="zh-TW"/>
        </w:rPr>
        <w:t>融</w:t>
      </w:r>
      <w:r w:rsidR="00E833A7" w:rsidRPr="00D569EC">
        <w:rPr>
          <w:rFonts w:hint="eastAsia"/>
          <w:lang w:eastAsia="zh-TW"/>
        </w:rPr>
        <w:t>中心</w:t>
      </w:r>
      <w:r w:rsidRPr="00D569EC">
        <w:rPr>
          <w:rFonts w:hint="eastAsia"/>
          <w:lang w:eastAsia="zh-TW"/>
        </w:rPr>
        <w:t>，</w:t>
      </w:r>
      <w:r w:rsidR="00CC136D" w:rsidRPr="00D569EC">
        <w:rPr>
          <w:rFonts w:hint="eastAsia"/>
          <w:lang w:eastAsia="zh-TW"/>
        </w:rPr>
        <w:t>惟</w:t>
      </w:r>
      <w:r w:rsidR="00E833A7" w:rsidRPr="00D569EC">
        <w:rPr>
          <w:rFonts w:hint="eastAsia"/>
          <w:lang w:eastAsia="zh-TW"/>
        </w:rPr>
        <w:t>在今年第一季</w:t>
      </w:r>
      <w:r w:rsidR="00CC136D" w:rsidRPr="00D569EC">
        <w:rPr>
          <w:rFonts w:hint="eastAsia"/>
          <w:lang w:eastAsia="zh-TW"/>
        </w:rPr>
        <w:t>就喪失</w:t>
      </w:r>
      <w:r w:rsidR="00CC136D" w:rsidRPr="00D569EC">
        <w:rPr>
          <w:rFonts w:hint="eastAsia"/>
          <w:lang w:eastAsia="zh-TW"/>
        </w:rPr>
        <w:t>7</w:t>
      </w:r>
      <w:r w:rsidR="00E833A7" w:rsidRPr="00D569EC">
        <w:rPr>
          <w:rFonts w:hint="eastAsia"/>
          <w:lang w:eastAsia="zh-TW"/>
        </w:rPr>
        <w:t>1,000</w:t>
      </w:r>
      <w:r w:rsidR="00E833A7" w:rsidRPr="00D569EC">
        <w:rPr>
          <w:rFonts w:hint="eastAsia"/>
          <w:lang w:eastAsia="zh-TW"/>
        </w:rPr>
        <w:t>個工作</w:t>
      </w:r>
      <w:r w:rsidRPr="00D569EC">
        <w:rPr>
          <w:rFonts w:hint="eastAsia"/>
          <w:lang w:eastAsia="zh-TW"/>
        </w:rPr>
        <w:t>，</w:t>
      </w:r>
      <w:r w:rsidR="001D4A56" w:rsidRPr="00D569EC">
        <w:rPr>
          <w:rFonts w:hint="eastAsia"/>
          <w:lang w:eastAsia="zh-TW"/>
        </w:rPr>
        <w:t>占</w:t>
      </w:r>
      <w:r w:rsidR="00E833A7" w:rsidRPr="00D569EC">
        <w:rPr>
          <w:rFonts w:hint="eastAsia"/>
          <w:lang w:eastAsia="zh-TW"/>
        </w:rPr>
        <w:t>該地區總就業的</w:t>
      </w:r>
      <w:r w:rsidR="00E833A7" w:rsidRPr="00D569EC">
        <w:rPr>
          <w:rFonts w:hint="eastAsia"/>
          <w:lang w:eastAsia="zh-TW"/>
        </w:rPr>
        <w:t>4.8</w:t>
      </w:r>
      <w:r w:rsidR="001D4A56" w:rsidRPr="00D569EC">
        <w:rPr>
          <w:rFonts w:hint="eastAsia"/>
          <w:lang w:eastAsia="zh-TW"/>
        </w:rPr>
        <w:t>%</w:t>
      </w:r>
      <w:r w:rsidR="00E833A7" w:rsidRPr="00D569EC">
        <w:rPr>
          <w:rFonts w:hint="eastAsia"/>
          <w:lang w:eastAsia="zh-TW"/>
        </w:rPr>
        <w:t>。自</w:t>
      </w:r>
      <w:r w:rsidR="00195596" w:rsidRPr="00D569EC">
        <w:rPr>
          <w:rFonts w:hint="eastAsia"/>
          <w:lang w:eastAsia="zh-TW"/>
        </w:rPr>
        <w:t>2020</w:t>
      </w:r>
      <w:r w:rsidR="00195596" w:rsidRPr="00D569EC">
        <w:rPr>
          <w:rFonts w:hint="eastAsia"/>
          <w:lang w:eastAsia="zh-TW"/>
        </w:rPr>
        <w:t>年</w:t>
      </w:r>
      <w:r w:rsidR="00E833A7" w:rsidRPr="00D569EC">
        <w:rPr>
          <w:rFonts w:hint="eastAsia"/>
          <w:lang w:eastAsia="zh-TW"/>
        </w:rPr>
        <w:t>3</w:t>
      </w:r>
      <w:r w:rsidR="00E833A7" w:rsidRPr="00D569EC">
        <w:rPr>
          <w:rFonts w:hint="eastAsia"/>
          <w:lang w:eastAsia="zh-TW"/>
        </w:rPr>
        <w:t>月</w:t>
      </w:r>
      <w:r w:rsidR="00195596" w:rsidRPr="00D569EC">
        <w:rPr>
          <w:rFonts w:hint="eastAsia"/>
          <w:lang w:eastAsia="zh-TW"/>
        </w:rPr>
        <w:t>至</w:t>
      </w:r>
      <w:r w:rsidR="00195596" w:rsidRPr="00D569EC">
        <w:rPr>
          <w:rFonts w:hint="eastAsia"/>
          <w:lang w:eastAsia="zh-TW"/>
        </w:rPr>
        <w:t>5</w:t>
      </w:r>
      <w:r w:rsidR="00195596" w:rsidRPr="00D569EC">
        <w:rPr>
          <w:rFonts w:hint="eastAsia"/>
          <w:lang w:eastAsia="zh-TW"/>
        </w:rPr>
        <w:t>月間</w:t>
      </w:r>
      <w:r w:rsidR="00E833A7" w:rsidRPr="00D569EC">
        <w:rPr>
          <w:rFonts w:hint="eastAsia"/>
          <w:lang w:eastAsia="zh-TW"/>
        </w:rPr>
        <w:t>，</w:t>
      </w:r>
      <w:r w:rsidR="00466EAF" w:rsidRPr="00D569EC">
        <w:rPr>
          <w:rFonts w:hint="eastAsia"/>
          <w:lang w:eastAsia="zh-TW"/>
        </w:rPr>
        <w:t>北卡州</w:t>
      </w:r>
      <w:r w:rsidR="00E833A7" w:rsidRPr="00D569EC">
        <w:rPr>
          <w:rFonts w:hint="eastAsia"/>
          <w:lang w:eastAsia="zh-TW"/>
        </w:rPr>
        <w:t>已有超過</w:t>
      </w:r>
      <w:r w:rsidR="00E833A7" w:rsidRPr="00D569EC">
        <w:rPr>
          <w:rFonts w:hint="eastAsia"/>
          <w:lang w:eastAsia="zh-TW"/>
        </w:rPr>
        <w:t>670,000</w:t>
      </w:r>
      <w:r w:rsidR="00E833A7" w:rsidRPr="00D569EC">
        <w:rPr>
          <w:rFonts w:hint="eastAsia"/>
          <w:lang w:eastAsia="zh-TW"/>
        </w:rPr>
        <w:t>人申請失業救濟金</w:t>
      </w:r>
      <w:r w:rsidRPr="00D569EC">
        <w:rPr>
          <w:rFonts w:hint="eastAsia"/>
          <w:lang w:eastAsia="zh-TW"/>
        </w:rPr>
        <w:t>。專家估計，</w:t>
      </w:r>
      <w:r w:rsidR="00E833A7" w:rsidRPr="00D569EC">
        <w:rPr>
          <w:rFonts w:hint="eastAsia"/>
          <w:lang w:eastAsia="zh-TW"/>
        </w:rPr>
        <w:t>北卡州的</w:t>
      </w:r>
      <w:r w:rsidR="00C3199E" w:rsidRPr="00D569EC">
        <w:rPr>
          <w:rFonts w:hint="eastAsia"/>
          <w:lang w:eastAsia="zh-TW"/>
        </w:rPr>
        <w:t>企業</w:t>
      </w:r>
      <w:r w:rsidRPr="00D569EC">
        <w:rPr>
          <w:rFonts w:hint="eastAsia"/>
          <w:lang w:eastAsia="zh-TW"/>
        </w:rPr>
        <w:t>共</w:t>
      </w:r>
      <w:r w:rsidR="00E833A7" w:rsidRPr="00D569EC">
        <w:rPr>
          <w:rFonts w:hint="eastAsia"/>
          <w:lang w:eastAsia="zh-TW"/>
        </w:rPr>
        <w:t>獲得</w:t>
      </w:r>
      <w:r w:rsidR="00E833A7" w:rsidRPr="00D569EC">
        <w:rPr>
          <w:rFonts w:hint="eastAsia"/>
          <w:lang w:eastAsia="zh-TW"/>
        </w:rPr>
        <w:t>80</w:t>
      </w:r>
      <w:r w:rsidR="00E833A7" w:rsidRPr="00D569EC">
        <w:rPr>
          <w:rFonts w:hint="eastAsia"/>
          <w:lang w:eastAsia="zh-TW"/>
        </w:rPr>
        <w:t>億美元的資金，</w:t>
      </w:r>
      <w:r w:rsidR="00C3199E" w:rsidRPr="00D569EC">
        <w:rPr>
          <w:rFonts w:hint="eastAsia"/>
          <w:lang w:eastAsia="zh-TW"/>
        </w:rPr>
        <w:t>僅夠</w:t>
      </w:r>
      <w:r w:rsidR="00E833A7" w:rsidRPr="00D569EC">
        <w:rPr>
          <w:rFonts w:hint="eastAsia"/>
          <w:lang w:eastAsia="zh-TW"/>
        </w:rPr>
        <w:t>支付該州</w:t>
      </w:r>
      <w:r w:rsidR="00E833A7" w:rsidRPr="00D569EC">
        <w:rPr>
          <w:rFonts w:hint="eastAsia"/>
          <w:lang w:eastAsia="zh-TW"/>
        </w:rPr>
        <w:t>53</w:t>
      </w:r>
      <w:r w:rsidR="001D4A56" w:rsidRPr="00D569EC">
        <w:rPr>
          <w:rFonts w:hint="eastAsia"/>
          <w:lang w:eastAsia="zh-TW"/>
        </w:rPr>
        <w:t>%</w:t>
      </w:r>
      <w:r w:rsidR="00E833A7" w:rsidRPr="00D569EC">
        <w:rPr>
          <w:rFonts w:hint="eastAsia"/>
          <w:lang w:eastAsia="zh-TW"/>
        </w:rPr>
        <w:t>的</w:t>
      </w:r>
      <w:r w:rsidR="00C3199E" w:rsidRPr="00D569EC">
        <w:rPr>
          <w:rFonts w:hint="eastAsia"/>
          <w:lang w:eastAsia="zh-TW"/>
        </w:rPr>
        <w:t>員工</w:t>
      </w:r>
      <w:r w:rsidR="00E833A7" w:rsidRPr="00D569EC">
        <w:rPr>
          <w:rFonts w:hint="eastAsia"/>
          <w:lang w:eastAsia="zh-TW"/>
        </w:rPr>
        <w:t>。</w:t>
      </w:r>
      <w:r w:rsidR="00C3199E" w:rsidRPr="00D569EC">
        <w:rPr>
          <w:rFonts w:hint="eastAsia"/>
          <w:lang w:eastAsia="zh-TW"/>
        </w:rPr>
        <w:t>值得</w:t>
      </w:r>
      <w:r w:rsidR="00466EAF" w:rsidRPr="00D569EC">
        <w:rPr>
          <w:rFonts w:hint="eastAsia"/>
          <w:lang w:eastAsia="zh-TW"/>
        </w:rPr>
        <w:t>慶幸的是，</w:t>
      </w:r>
      <w:r w:rsidR="00E833A7" w:rsidRPr="00D569EC">
        <w:rPr>
          <w:rFonts w:hint="eastAsia"/>
          <w:lang w:eastAsia="zh-TW"/>
        </w:rPr>
        <w:t>Wells Fargo</w:t>
      </w:r>
      <w:r w:rsidR="00E833A7" w:rsidRPr="00D569EC">
        <w:rPr>
          <w:rFonts w:hint="eastAsia"/>
          <w:lang w:eastAsia="zh-TW"/>
        </w:rPr>
        <w:t>和</w:t>
      </w:r>
      <w:r w:rsidR="00E833A7" w:rsidRPr="00D569EC">
        <w:rPr>
          <w:rFonts w:hint="eastAsia"/>
          <w:lang w:eastAsia="zh-TW"/>
        </w:rPr>
        <w:t>Bank of America</w:t>
      </w:r>
      <w:r w:rsidR="00466EAF" w:rsidRPr="00D569EC">
        <w:rPr>
          <w:rFonts w:hint="eastAsia"/>
          <w:lang w:eastAsia="zh-TW"/>
        </w:rPr>
        <w:t>兩大北卡雇主已</w:t>
      </w:r>
      <w:r w:rsidR="00E833A7" w:rsidRPr="00D569EC">
        <w:rPr>
          <w:rFonts w:hint="eastAsia"/>
          <w:lang w:eastAsia="zh-TW"/>
        </w:rPr>
        <w:t>承諾不</w:t>
      </w:r>
      <w:r w:rsidR="00466EAF" w:rsidRPr="00D569EC">
        <w:rPr>
          <w:rFonts w:hint="eastAsia"/>
          <w:lang w:eastAsia="zh-TW"/>
        </w:rPr>
        <w:t>會</w:t>
      </w:r>
      <w:r w:rsidR="00E833A7" w:rsidRPr="00D569EC">
        <w:rPr>
          <w:rFonts w:hint="eastAsia"/>
          <w:lang w:eastAsia="zh-TW"/>
        </w:rPr>
        <w:t>裁員</w:t>
      </w:r>
      <w:r w:rsidR="00466EAF" w:rsidRPr="00D569EC">
        <w:rPr>
          <w:rFonts w:hint="eastAsia"/>
          <w:lang w:eastAsia="zh-TW"/>
        </w:rPr>
        <w:t>，其他重要產業如</w:t>
      </w:r>
      <w:r w:rsidR="00E833A7" w:rsidRPr="00D569EC">
        <w:rPr>
          <w:rFonts w:hint="eastAsia"/>
          <w:lang w:eastAsia="zh-TW"/>
        </w:rPr>
        <w:t>物流</w:t>
      </w:r>
      <w:r w:rsidR="00466EAF" w:rsidRPr="00D569EC">
        <w:rPr>
          <w:rFonts w:hint="eastAsia"/>
          <w:lang w:eastAsia="zh-TW"/>
        </w:rPr>
        <w:t>、</w:t>
      </w:r>
      <w:r w:rsidR="00E833A7" w:rsidRPr="00D569EC">
        <w:rPr>
          <w:rFonts w:hint="eastAsia"/>
          <w:lang w:eastAsia="zh-TW"/>
        </w:rPr>
        <w:t>倉</w:t>
      </w:r>
      <w:r w:rsidR="00466EAF" w:rsidRPr="00D569EC">
        <w:rPr>
          <w:rFonts w:hint="eastAsia"/>
          <w:lang w:eastAsia="zh-TW"/>
        </w:rPr>
        <w:t>儲</w:t>
      </w:r>
      <w:r w:rsidR="00E833A7" w:rsidRPr="00D569EC">
        <w:rPr>
          <w:rFonts w:hint="eastAsia"/>
          <w:lang w:eastAsia="zh-TW"/>
        </w:rPr>
        <w:t>和運輸公司，也可能受</w:t>
      </w:r>
      <w:r w:rsidR="00466EAF" w:rsidRPr="00D569EC">
        <w:rPr>
          <w:rFonts w:hint="eastAsia"/>
          <w:lang w:eastAsia="zh-TW"/>
        </w:rPr>
        <w:t>影響較小</w:t>
      </w:r>
      <w:r w:rsidR="00E833A7" w:rsidRPr="00D569EC">
        <w:rPr>
          <w:rFonts w:hint="eastAsia"/>
          <w:lang w:eastAsia="zh-TW"/>
        </w:rPr>
        <w:t>。</w:t>
      </w:r>
    </w:p>
    <w:p w14:paraId="092202D7" w14:textId="21217B7C" w:rsidR="00E833A7" w:rsidRPr="00D569EC" w:rsidRDefault="00466EAF" w:rsidP="00E833A7">
      <w:pPr>
        <w:ind w:firstLine="472"/>
        <w:rPr>
          <w:lang w:eastAsia="zh-TW"/>
        </w:rPr>
      </w:pPr>
      <w:r w:rsidRPr="00D569EC">
        <w:rPr>
          <w:rFonts w:hint="eastAsia"/>
          <w:lang w:eastAsia="zh-TW"/>
        </w:rPr>
        <w:t>然而</w:t>
      </w:r>
      <w:r w:rsidR="00C3199E" w:rsidRPr="00D569EC">
        <w:rPr>
          <w:rFonts w:hint="eastAsia"/>
          <w:lang w:eastAsia="zh-TW"/>
        </w:rPr>
        <w:t>，</w:t>
      </w:r>
      <w:r w:rsidR="001D4A56" w:rsidRPr="00D569EC">
        <w:rPr>
          <w:rFonts w:hint="eastAsia"/>
          <w:lang w:eastAsia="zh-TW"/>
        </w:rPr>
        <w:t>占</w:t>
      </w:r>
      <w:r w:rsidRPr="00D569EC">
        <w:rPr>
          <w:rFonts w:hint="eastAsia"/>
          <w:lang w:eastAsia="zh-TW"/>
        </w:rPr>
        <w:t>北卡產值</w:t>
      </w:r>
      <w:r w:rsidRPr="00D569EC">
        <w:rPr>
          <w:rFonts w:hint="eastAsia"/>
          <w:lang w:eastAsia="zh-TW"/>
        </w:rPr>
        <w:t>21</w:t>
      </w:r>
      <w:r w:rsidR="001D4A56" w:rsidRPr="00D569EC">
        <w:rPr>
          <w:rFonts w:hint="eastAsia"/>
          <w:lang w:eastAsia="zh-TW"/>
        </w:rPr>
        <w:t>%</w:t>
      </w:r>
      <w:r w:rsidRPr="00D569EC">
        <w:rPr>
          <w:rFonts w:hint="eastAsia"/>
          <w:lang w:eastAsia="zh-TW"/>
        </w:rPr>
        <w:t>、就業</w:t>
      </w:r>
      <w:r w:rsidRPr="00D569EC">
        <w:rPr>
          <w:rFonts w:hint="eastAsia"/>
          <w:lang w:eastAsia="zh-TW"/>
        </w:rPr>
        <w:t>10</w:t>
      </w:r>
      <w:r w:rsidR="001D4A56" w:rsidRPr="00D569EC">
        <w:rPr>
          <w:rFonts w:hint="eastAsia"/>
          <w:lang w:eastAsia="zh-TW"/>
        </w:rPr>
        <w:t>%</w:t>
      </w:r>
      <w:r w:rsidRPr="00D569EC">
        <w:rPr>
          <w:rFonts w:hint="eastAsia"/>
          <w:lang w:eastAsia="zh-TW"/>
        </w:rPr>
        <w:t>以上的</w:t>
      </w:r>
      <w:r w:rsidR="00E833A7" w:rsidRPr="00D569EC">
        <w:rPr>
          <w:rFonts w:hint="eastAsia"/>
          <w:lang w:eastAsia="zh-TW"/>
        </w:rPr>
        <w:t>製造業可能受到</w:t>
      </w:r>
      <w:r w:rsidRPr="00D569EC">
        <w:rPr>
          <w:rFonts w:hint="eastAsia"/>
          <w:lang w:eastAsia="zh-TW"/>
        </w:rPr>
        <w:t>重挫，雖然目前</w:t>
      </w:r>
      <w:r w:rsidR="00E833A7" w:rsidRPr="00D569EC">
        <w:rPr>
          <w:rFonts w:hint="eastAsia"/>
          <w:lang w:eastAsia="zh-TW"/>
        </w:rPr>
        <w:t>尚無大規模裁員，但疫情對</w:t>
      </w:r>
      <w:r w:rsidRPr="00D569EC">
        <w:rPr>
          <w:rFonts w:hint="eastAsia"/>
          <w:lang w:eastAsia="zh-TW"/>
        </w:rPr>
        <w:t>供應鏈</w:t>
      </w:r>
      <w:r w:rsidR="00E833A7" w:rsidRPr="00D569EC">
        <w:rPr>
          <w:rFonts w:hint="eastAsia"/>
          <w:lang w:eastAsia="zh-TW"/>
        </w:rPr>
        <w:t>構成了</w:t>
      </w:r>
      <w:r w:rsidRPr="00D569EC">
        <w:rPr>
          <w:rFonts w:hint="eastAsia"/>
          <w:lang w:eastAsia="zh-TW"/>
        </w:rPr>
        <w:t>重大的</w:t>
      </w:r>
      <w:r w:rsidR="00E833A7" w:rsidRPr="00D569EC">
        <w:rPr>
          <w:rFonts w:hint="eastAsia"/>
          <w:lang w:eastAsia="zh-TW"/>
        </w:rPr>
        <w:t>威脅。該州製造業的最大部分是汽車</w:t>
      </w:r>
      <w:r w:rsidRPr="00D569EC">
        <w:rPr>
          <w:rFonts w:hint="eastAsia"/>
          <w:lang w:eastAsia="zh-TW"/>
        </w:rPr>
        <w:t>、</w:t>
      </w:r>
      <w:r w:rsidRPr="00D569EC">
        <w:rPr>
          <w:rFonts w:hint="eastAsia"/>
          <w:lang w:eastAsia="zh-TW"/>
        </w:rPr>
        <w:lastRenderedPageBreak/>
        <w:t>製</w:t>
      </w:r>
      <w:r w:rsidR="00E833A7" w:rsidRPr="00D569EC">
        <w:rPr>
          <w:rFonts w:hint="eastAsia"/>
          <w:lang w:eastAsia="zh-TW"/>
        </w:rPr>
        <w:t>藥和醫藥</w:t>
      </w:r>
      <w:r w:rsidRPr="00D569EC">
        <w:rPr>
          <w:rFonts w:hint="eastAsia"/>
          <w:lang w:eastAsia="zh-TW"/>
        </w:rPr>
        <w:t>設備</w:t>
      </w:r>
      <w:r w:rsidR="00E833A7" w:rsidRPr="00D569EC">
        <w:rPr>
          <w:rFonts w:hint="eastAsia"/>
          <w:lang w:eastAsia="zh-TW"/>
        </w:rPr>
        <w:t>及高科技產品。如</w:t>
      </w:r>
      <w:r w:rsidRPr="00D569EC">
        <w:rPr>
          <w:rFonts w:hint="eastAsia"/>
          <w:lang w:eastAsia="zh-TW"/>
        </w:rPr>
        <w:t>未來</w:t>
      </w:r>
      <w:r w:rsidR="00E833A7" w:rsidRPr="00D569EC">
        <w:rPr>
          <w:rFonts w:hint="eastAsia"/>
          <w:lang w:eastAsia="zh-TW"/>
        </w:rPr>
        <w:t>消費者信心急劇下降，導致車輛需求</w:t>
      </w:r>
      <w:r w:rsidRPr="00D569EC">
        <w:rPr>
          <w:rFonts w:hint="eastAsia"/>
          <w:lang w:eastAsia="zh-TW"/>
        </w:rPr>
        <w:t>減少</w:t>
      </w:r>
      <w:r w:rsidR="00E833A7" w:rsidRPr="00D569EC">
        <w:rPr>
          <w:rFonts w:hint="eastAsia"/>
          <w:lang w:eastAsia="zh-TW"/>
        </w:rPr>
        <w:t>，</w:t>
      </w:r>
      <w:r w:rsidRPr="00D569EC">
        <w:rPr>
          <w:rFonts w:hint="eastAsia"/>
          <w:lang w:eastAsia="zh-TW"/>
        </w:rPr>
        <w:t>將</w:t>
      </w:r>
      <w:r w:rsidR="00E833A7" w:rsidRPr="00D569EC">
        <w:rPr>
          <w:rFonts w:hint="eastAsia"/>
          <w:lang w:eastAsia="zh-TW"/>
        </w:rPr>
        <w:t>影響該州</w:t>
      </w:r>
      <w:r w:rsidRPr="00D569EC">
        <w:rPr>
          <w:rFonts w:hint="eastAsia"/>
          <w:lang w:eastAsia="zh-TW"/>
        </w:rPr>
        <w:t>汽車</w:t>
      </w:r>
      <w:r w:rsidR="00C3199E" w:rsidRPr="00D569EC">
        <w:rPr>
          <w:rFonts w:hint="eastAsia"/>
          <w:lang w:eastAsia="zh-TW"/>
        </w:rPr>
        <w:t>製造</w:t>
      </w:r>
      <w:r w:rsidR="00E833A7" w:rsidRPr="00D569EC">
        <w:rPr>
          <w:rFonts w:hint="eastAsia"/>
          <w:lang w:eastAsia="zh-TW"/>
        </w:rPr>
        <w:t>的供</w:t>
      </w:r>
      <w:r w:rsidR="00C3199E" w:rsidRPr="00D569EC">
        <w:rPr>
          <w:rFonts w:hint="eastAsia"/>
          <w:lang w:eastAsia="zh-TW"/>
        </w:rPr>
        <w:t>需</w:t>
      </w:r>
      <w:r w:rsidR="00E833A7" w:rsidRPr="00D569EC">
        <w:rPr>
          <w:rFonts w:hint="eastAsia"/>
          <w:lang w:eastAsia="zh-TW"/>
        </w:rPr>
        <w:t>。</w:t>
      </w:r>
      <w:r w:rsidR="00CC136D" w:rsidRPr="00D569EC">
        <w:rPr>
          <w:rFonts w:hint="eastAsia"/>
          <w:lang w:eastAsia="zh-TW"/>
        </w:rPr>
        <w:t>僅</w:t>
      </w:r>
      <w:r w:rsidR="00E833A7" w:rsidRPr="00D569EC">
        <w:rPr>
          <w:rFonts w:hint="eastAsia"/>
          <w:lang w:eastAsia="zh-TW"/>
        </w:rPr>
        <w:t>夏洛特地區</w:t>
      </w:r>
      <w:r w:rsidR="00CC136D" w:rsidRPr="00D569EC">
        <w:rPr>
          <w:rFonts w:hint="eastAsia"/>
          <w:lang w:eastAsia="zh-TW"/>
        </w:rPr>
        <w:t>就</w:t>
      </w:r>
      <w:r w:rsidR="00E833A7" w:rsidRPr="00D569EC">
        <w:rPr>
          <w:rFonts w:hint="eastAsia"/>
          <w:lang w:eastAsia="zh-TW"/>
        </w:rPr>
        <w:t>有</w:t>
      </w:r>
      <w:r w:rsidR="00E833A7" w:rsidRPr="00D569EC">
        <w:rPr>
          <w:rFonts w:hint="eastAsia"/>
          <w:lang w:eastAsia="zh-TW"/>
        </w:rPr>
        <w:t>16,500</w:t>
      </w:r>
      <w:r w:rsidR="00E833A7" w:rsidRPr="00D569EC">
        <w:rPr>
          <w:rFonts w:hint="eastAsia"/>
          <w:lang w:eastAsia="zh-TW"/>
        </w:rPr>
        <w:t>人從事</w:t>
      </w:r>
      <w:r w:rsidR="00C3199E" w:rsidRPr="00D569EC">
        <w:rPr>
          <w:rFonts w:hint="eastAsia"/>
          <w:lang w:eastAsia="zh-TW"/>
        </w:rPr>
        <w:t>較</w:t>
      </w:r>
      <w:r w:rsidR="00E833A7" w:rsidRPr="00D569EC">
        <w:rPr>
          <w:rFonts w:hint="eastAsia"/>
          <w:lang w:eastAsia="zh-TW"/>
        </w:rPr>
        <w:t>高</w:t>
      </w:r>
      <w:r w:rsidR="00CC136D" w:rsidRPr="00D569EC">
        <w:rPr>
          <w:rFonts w:hint="eastAsia"/>
          <w:lang w:eastAsia="zh-TW"/>
        </w:rPr>
        <w:t>薪</w:t>
      </w:r>
      <w:r w:rsidR="00C3199E" w:rsidRPr="00D569EC">
        <w:rPr>
          <w:rFonts w:hint="eastAsia"/>
          <w:lang w:eastAsia="zh-TW"/>
        </w:rPr>
        <w:t>的</w:t>
      </w:r>
      <w:r w:rsidR="00E833A7" w:rsidRPr="00D569EC">
        <w:rPr>
          <w:rFonts w:hint="eastAsia"/>
          <w:lang w:eastAsia="zh-TW"/>
        </w:rPr>
        <w:t>汽車製造業</w:t>
      </w:r>
      <w:r w:rsidR="00C3199E" w:rsidRPr="00D569EC">
        <w:rPr>
          <w:rFonts w:hint="eastAsia"/>
          <w:lang w:eastAsia="zh-TW"/>
        </w:rPr>
        <w:t>，</w:t>
      </w:r>
      <w:r w:rsidR="00E833A7" w:rsidRPr="00D569EC">
        <w:rPr>
          <w:rFonts w:hint="eastAsia"/>
          <w:lang w:eastAsia="zh-TW"/>
        </w:rPr>
        <w:t>如果這些</w:t>
      </w:r>
      <w:r w:rsidR="00CC136D" w:rsidRPr="00D569EC">
        <w:rPr>
          <w:rFonts w:hint="eastAsia"/>
          <w:lang w:eastAsia="zh-TW"/>
        </w:rPr>
        <w:t>技術勞工</w:t>
      </w:r>
      <w:r w:rsidR="00E833A7" w:rsidRPr="00D569EC">
        <w:rPr>
          <w:rFonts w:hint="eastAsia"/>
          <w:lang w:eastAsia="zh-TW"/>
        </w:rPr>
        <w:t>在此期間被迫</w:t>
      </w:r>
      <w:r w:rsidR="00CC136D" w:rsidRPr="00D569EC">
        <w:rPr>
          <w:rFonts w:hint="eastAsia"/>
          <w:lang w:eastAsia="zh-TW"/>
        </w:rPr>
        <w:t>離開</w:t>
      </w:r>
      <w:r w:rsidR="00E833A7" w:rsidRPr="00D569EC">
        <w:rPr>
          <w:rFonts w:hint="eastAsia"/>
          <w:lang w:eastAsia="zh-TW"/>
        </w:rPr>
        <w:t>尋找其他工作，</w:t>
      </w:r>
      <w:r w:rsidR="00CC136D" w:rsidRPr="00D569EC">
        <w:rPr>
          <w:rFonts w:hint="eastAsia"/>
          <w:lang w:eastAsia="zh-TW"/>
        </w:rPr>
        <w:t>北卡州經濟</w:t>
      </w:r>
      <w:r w:rsidR="00E833A7" w:rsidRPr="00D569EC">
        <w:rPr>
          <w:rFonts w:hint="eastAsia"/>
          <w:lang w:eastAsia="zh-TW"/>
        </w:rPr>
        <w:t>將</w:t>
      </w:r>
      <w:r w:rsidR="00CC136D" w:rsidRPr="00D569EC">
        <w:rPr>
          <w:rFonts w:hint="eastAsia"/>
          <w:lang w:eastAsia="zh-TW"/>
        </w:rPr>
        <w:t>長遠</w:t>
      </w:r>
      <w:r w:rsidR="00E833A7" w:rsidRPr="00D569EC">
        <w:rPr>
          <w:rFonts w:hint="eastAsia"/>
          <w:lang w:eastAsia="zh-TW"/>
        </w:rPr>
        <w:t>受到傷害。</w:t>
      </w:r>
      <w:r w:rsidR="00C3199E" w:rsidRPr="00D569EC">
        <w:rPr>
          <w:rFonts w:hint="eastAsia"/>
          <w:lang w:eastAsia="zh-TW"/>
        </w:rPr>
        <w:t>而美國對疫情的控制尚未明朗，雖然經濟已陸續開放，但各產業對未來的發展仍存有許多未知數。</w:t>
      </w:r>
    </w:p>
    <w:p w14:paraId="58204F27" w14:textId="77777777" w:rsidR="004850E8" w:rsidRPr="00D569EC" w:rsidRDefault="00FD0C58" w:rsidP="00FB497F">
      <w:pPr>
        <w:pStyle w:val="a3"/>
        <w:spacing w:before="514" w:after="771"/>
      </w:pPr>
      <w:r w:rsidRPr="00D569EC">
        <w:rPr>
          <w:rFonts w:hint="eastAsia"/>
        </w:rPr>
        <w:lastRenderedPageBreak/>
        <w:t>附</w:t>
      </w:r>
      <w:r w:rsidRPr="00D569EC">
        <w:t>錄一　重要機構聯絡資料</w:t>
      </w:r>
    </w:p>
    <w:p w14:paraId="6A897617" w14:textId="77777777" w:rsidR="004850E8" w:rsidRPr="00D569EC" w:rsidRDefault="00FD0C58">
      <w:pPr>
        <w:pStyle w:val="a4"/>
        <w:spacing w:before="257" w:after="257"/>
        <w:ind w:left="632" w:hanging="632"/>
        <w:rPr>
          <w:color w:val="auto"/>
        </w:rPr>
      </w:pPr>
      <w:r w:rsidRPr="00D569EC">
        <w:rPr>
          <w:color w:val="auto"/>
        </w:rPr>
        <w:t>一、我國在當地駐外單位及臺（華）商團體</w:t>
      </w:r>
    </w:p>
    <w:p w14:paraId="368431EA" w14:textId="77777777" w:rsidR="004850E8" w:rsidRPr="00D569EC" w:rsidRDefault="00FD0C58" w:rsidP="00187E9C">
      <w:pPr>
        <w:pStyle w:val="a9"/>
        <w:ind w:left="944" w:hanging="708"/>
      </w:pPr>
      <w:r w:rsidRPr="00D569EC">
        <w:t>（一）駐亞特蘭大辦事處經濟組</w:t>
      </w:r>
    </w:p>
    <w:p w14:paraId="087BA485" w14:textId="77777777" w:rsidR="004850E8" w:rsidRPr="00D569EC" w:rsidRDefault="00FD0C58" w:rsidP="00F57CEC">
      <w:pPr>
        <w:pStyle w:val="ac"/>
        <w:ind w:left="1416" w:hanging="472"/>
      </w:pPr>
      <w:r w:rsidRPr="00D569EC">
        <w:t>Economic Division, Taipei Economic &amp; Cultural Office in Atlanta</w:t>
      </w:r>
    </w:p>
    <w:p w14:paraId="0A6332E0" w14:textId="77777777" w:rsidR="004850E8" w:rsidRPr="00D569EC" w:rsidRDefault="00FD0C58" w:rsidP="00F57CEC">
      <w:pPr>
        <w:pStyle w:val="ac"/>
        <w:ind w:left="1416" w:hanging="472"/>
      </w:pPr>
      <w:r w:rsidRPr="00D569EC">
        <w:t xml:space="preserve">1180 West Peachtree Street, Suite 810, </w:t>
      </w:r>
      <w:r w:rsidRPr="00D569EC">
        <w:rPr>
          <w:lang w:val="it-IT"/>
        </w:rPr>
        <w:t>Atlanta, GA 30309</w:t>
      </w:r>
    </w:p>
    <w:p w14:paraId="1AA36377" w14:textId="77777777" w:rsidR="004850E8" w:rsidRPr="00D569EC" w:rsidRDefault="00FD0C58" w:rsidP="00F57CEC">
      <w:pPr>
        <w:pStyle w:val="ac"/>
        <w:ind w:left="1416" w:hanging="472"/>
        <w:rPr>
          <w:lang w:val="it-IT"/>
        </w:rPr>
      </w:pPr>
      <w:r w:rsidRPr="00D569EC">
        <w:rPr>
          <w:lang w:val="it-IT"/>
        </w:rPr>
        <w:t>Tel: 1-404-892-5095</w:t>
      </w:r>
    </w:p>
    <w:p w14:paraId="092B8687" w14:textId="77777777" w:rsidR="004850E8" w:rsidRPr="00D569EC" w:rsidRDefault="00FD0C58" w:rsidP="00F57CEC">
      <w:pPr>
        <w:pStyle w:val="ac"/>
        <w:ind w:left="1416" w:hanging="472"/>
        <w:rPr>
          <w:lang w:val="it-IT"/>
        </w:rPr>
      </w:pPr>
      <w:r w:rsidRPr="00D569EC">
        <w:rPr>
          <w:lang w:val="it-IT"/>
        </w:rPr>
        <w:t>Fax: 1-404-892-6555</w:t>
      </w:r>
    </w:p>
    <w:p w14:paraId="65D4A8A8" w14:textId="77777777" w:rsidR="004850E8" w:rsidRPr="00D569EC" w:rsidRDefault="00FD0C58" w:rsidP="00F57CEC">
      <w:pPr>
        <w:pStyle w:val="ac"/>
        <w:ind w:left="1416" w:hanging="472"/>
        <w:rPr>
          <w:lang w:val="it-IT"/>
        </w:rPr>
      </w:pPr>
      <w:r w:rsidRPr="00D569EC">
        <w:rPr>
          <w:lang w:val="it-IT"/>
        </w:rPr>
        <w:t>E-mail: taiwantrade@teco.org</w:t>
      </w:r>
    </w:p>
    <w:p w14:paraId="2A57170A" w14:textId="77777777" w:rsidR="004850E8" w:rsidRPr="00D569EC" w:rsidRDefault="00FD0C58" w:rsidP="00187E9C">
      <w:pPr>
        <w:pStyle w:val="a9"/>
        <w:ind w:left="944" w:hanging="708"/>
      </w:pPr>
      <w:r w:rsidRPr="00D569EC">
        <w:rPr>
          <w:lang w:val="it-IT"/>
        </w:rPr>
        <w:t>（</w:t>
      </w:r>
      <w:r w:rsidRPr="00D569EC">
        <w:t>二</w:t>
      </w:r>
      <w:r w:rsidRPr="00D569EC">
        <w:rPr>
          <w:lang w:val="it-IT"/>
        </w:rPr>
        <w:t>）</w:t>
      </w:r>
      <w:r w:rsidRPr="00D569EC">
        <w:t>北卡大三角區臺灣商會</w:t>
      </w:r>
    </w:p>
    <w:p w14:paraId="6A1BA496" w14:textId="77777777" w:rsidR="004850E8" w:rsidRPr="00D569EC" w:rsidRDefault="00FD0C58" w:rsidP="00F57CEC">
      <w:pPr>
        <w:pStyle w:val="ac"/>
        <w:ind w:left="1416" w:hanging="472"/>
      </w:pPr>
      <w:r w:rsidRPr="00D569EC">
        <w:t>連絡人</w:t>
      </w:r>
      <w:r w:rsidRPr="00D569EC">
        <w:rPr>
          <w:lang w:val="it-IT"/>
        </w:rPr>
        <w:t>：</w:t>
      </w:r>
      <w:r w:rsidRPr="00D569EC">
        <w:rPr>
          <w:lang w:val="it-IT"/>
        </w:rPr>
        <w:t>Scott H. Chen</w:t>
      </w:r>
    </w:p>
    <w:p w14:paraId="4185F30C" w14:textId="77777777" w:rsidR="004850E8" w:rsidRPr="00D569EC" w:rsidRDefault="00FD0C58" w:rsidP="00F57CEC">
      <w:pPr>
        <w:pStyle w:val="ac"/>
        <w:ind w:left="1416" w:hanging="472"/>
      </w:pPr>
      <w:r w:rsidRPr="00D569EC">
        <w:rPr>
          <w:lang w:val="it-IT"/>
        </w:rPr>
        <w:t>Tel:</w:t>
      </w:r>
      <w:r w:rsidRPr="00D569EC">
        <w:t xml:space="preserve"> </w:t>
      </w:r>
      <w:r w:rsidRPr="00D569EC">
        <w:rPr>
          <w:lang w:val="it-IT"/>
        </w:rPr>
        <w:t>704-588-1004</w:t>
      </w:r>
    </w:p>
    <w:p w14:paraId="4AC9E40F" w14:textId="77777777" w:rsidR="004850E8" w:rsidRPr="00D569EC" w:rsidRDefault="00FD0C58" w:rsidP="00F57CEC">
      <w:pPr>
        <w:pStyle w:val="ac"/>
        <w:ind w:left="1416" w:hanging="472"/>
        <w:rPr>
          <w:lang w:val="fr-FR"/>
        </w:rPr>
      </w:pPr>
      <w:r w:rsidRPr="00D569EC">
        <w:rPr>
          <w:lang w:val="fr-FR"/>
        </w:rPr>
        <w:t xml:space="preserve">schen@everlightusa.com </w:t>
      </w:r>
    </w:p>
    <w:p w14:paraId="3E3EDEFA" w14:textId="77777777" w:rsidR="004850E8" w:rsidRPr="00D569EC" w:rsidRDefault="00FD0C58">
      <w:pPr>
        <w:pStyle w:val="a4"/>
        <w:spacing w:before="257" w:after="257"/>
        <w:ind w:left="632" w:hanging="632"/>
        <w:rPr>
          <w:color w:val="auto"/>
        </w:rPr>
      </w:pPr>
      <w:r w:rsidRPr="00D569EC">
        <w:rPr>
          <w:color w:val="auto"/>
        </w:rPr>
        <w:t>二、當地重要投資相關機構</w:t>
      </w:r>
    </w:p>
    <w:p w14:paraId="0CFCFA42" w14:textId="0879C18C" w:rsidR="004850E8" w:rsidRPr="00D569EC" w:rsidRDefault="00D81DD4">
      <w:pPr>
        <w:ind w:firstLine="472"/>
        <w:rPr>
          <w:lang w:eastAsia="zh-TW"/>
        </w:rPr>
      </w:pPr>
      <w:r w:rsidRPr="00D569EC">
        <w:rPr>
          <w:rFonts w:hint="eastAsia"/>
          <w:lang w:eastAsia="zh-TW"/>
        </w:rPr>
        <w:t>北卡</w:t>
      </w:r>
      <w:r w:rsidR="00FD0C58" w:rsidRPr="00D569EC">
        <w:rPr>
          <w:lang w:eastAsia="zh-TW"/>
        </w:rPr>
        <w:t>州</w:t>
      </w:r>
      <w:r w:rsidRPr="00D569EC">
        <w:rPr>
          <w:rFonts w:hint="eastAsia"/>
          <w:lang w:eastAsia="zh-TW"/>
        </w:rPr>
        <w:t>負</w:t>
      </w:r>
      <w:r w:rsidR="00FD0C58" w:rsidRPr="00D569EC">
        <w:rPr>
          <w:lang w:eastAsia="zh-TW"/>
        </w:rPr>
        <w:t>責促進外商投資之相關政府單位網址如下：</w:t>
      </w:r>
    </w:p>
    <w:p w14:paraId="60197CDB" w14:textId="77777777" w:rsidR="004850E8" w:rsidRPr="00D569EC" w:rsidRDefault="00FD0C58">
      <w:pPr>
        <w:ind w:firstLine="472"/>
      </w:pPr>
      <w:r w:rsidRPr="00D569EC">
        <w:t>北卡州</w:t>
      </w:r>
      <w:r w:rsidRPr="00D569EC">
        <w:t xml:space="preserve">North Carolina Department of Commerce </w:t>
      </w:r>
    </w:p>
    <w:p w14:paraId="4CD7D751" w14:textId="77777777" w:rsidR="004850E8" w:rsidRPr="00D569EC" w:rsidRDefault="00FD0C58">
      <w:pPr>
        <w:ind w:firstLine="472"/>
      </w:pPr>
      <w:r w:rsidRPr="00D569EC">
        <w:t>http://www.commerce.state.nc.us/</w:t>
      </w:r>
    </w:p>
    <w:p w14:paraId="0F6C1EA3" w14:textId="77777777" w:rsidR="004850E8" w:rsidRPr="00D569EC" w:rsidRDefault="00FD0C58" w:rsidP="00721180">
      <w:pPr>
        <w:pStyle w:val="a3"/>
        <w:spacing w:before="514" w:after="771"/>
      </w:pPr>
      <w:r w:rsidRPr="00D569EC">
        <w:lastRenderedPageBreak/>
        <w:t>附錄二　其他重要資料</w:t>
      </w:r>
    </w:p>
    <w:p w14:paraId="41E00F62" w14:textId="77777777" w:rsidR="004850E8" w:rsidRPr="00D569EC" w:rsidRDefault="00FD0C58">
      <w:pPr>
        <w:ind w:firstLine="472"/>
        <w:rPr>
          <w:lang w:eastAsia="zh-TW"/>
        </w:rPr>
      </w:pPr>
      <w:r w:rsidRPr="00D569EC">
        <w:rPr>
          <w:lang w:eastAsia="zh-TW"/>
        </w:rPr>
        <w:t>2019</w:t>
      </w:r>
      <w:r w:rsidRPr="00D569EC">
        <w:rPr>
          <w:lang w:eastAsia="zh-TW"/>
        </w:rPr>
        <w:t>年東南區</w:t>
      </w:r>
      <w:r w:rsidRPr="00D569EC">
        <w:rPr>
          <w:lang w:eastAsia="zh-TW"/>
        </w:rPr>
        <w:t>7</w:t>
      </w:r>
      <w:r w:rsidRPr="00D569EC">
        <w:rPr>
          <w:lang w:eastAsia="zh-TW"/>
        </w:rPr>
        <w:t>州主要稅務比較如下：</w:t>
      </w:r>
    </w:p>
    <w:tbl>
      <w:tblPr>
        <w:tblW w:w="5000" w:type="pct"/>
        <w:jc w:val="center"/>
        <w:tblCellMar>
          <w:left w:w="10" w:type="dxa"/>
          <w:right w:w="10" w:type="dxa"/>
        </w:tblCellMar>
        <w:tblLook w:val="04A0" w:firstRow="1" w:lastRow="0" w:firstColumn="1" w:lastColumn="0" w:noHBand="0" w:noVBand="1"/>
      </w:tblPr>
      <w:tblGrid>
        <w:gridCol w:w="1815"/>
        <w:gridCol w:w="1904"/>
        <w:gridCol w:w="2429"/>
        <w:gridCol w:w="2412"/>
      </w:tblGrid>
      <w:tr w:rsidR="00D569EC" w:rsidRPr="00D569EC" w14:paraId="2A507417" w14:textId="77777777">
        <w:trPr>
          <w:trHeight w:val="567"/>
          <w:jc w:val="center"/>
        </w:trPr>
        <w:tc>
          <w:tcPr>
            <w:tcW w:w="179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BAF6F8" w14:textId="77777777" w:rsidR="004850E8" w:rsidRPr="00D569EC" w:rsidRDefault="00FD0C58">
            <w:pPr>
              <w:pStyle w:val="ae"/>
            </w:pPr>
            <w:r w:rsidRPr="00D569EC">
              <w:t>州別</w:t>
            </w:r>
          </w:p>
        </w:tc>
        <w:tc>
          <w:tcPr>
            <w:tcW w:w="1885"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EA17629" w14:textId="77777777" w:rsidR="004850E8" w:rsidRPr="00D569EC" w:rsidRDefault="00FD0C58">
            <w:pPr>
              <w:pStyle w:val="ae"/>
            </w:pPr>
            <w:r w:rsidRPr="00D569EC">
              <w:t>州課銷售稅</w:t>
            </w:r>
          </w:p>
        </w:tc>
        <w:tc>
          <w:tcPr>
            <w:tcW w:w="2405"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3EFC93" w14:textId="77777777" w:rsidR="004850E8" w:rsidRPr="00D569EC" w:rsidRDefault="00FD0C58">
            <w:pPr>
              <w:pStyle w:val="ae"/>
            </w:pPr>
            <w:r w:rsidRPr="00D569EC">
              <w:t>個人所得稅</w:t>
            </w:r>
          </w:p>
        </w:tc>
        <w:tc>
          <w:tcPr>
            <w:tcW w:w="2388"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26C9301" w14:textId="77777777" w:rsidR="004850E8" w:rsidRPr="00D569EC" w:rsidRDefault="00FD0C58">
            <w:pPr>
              <w:pStyle w:val="ae"/>
            </w:pPr>
            <w:r w:rsidRPr="00D569EC">
              <w:t>州課公司所得稅</w:t>
            </w:r>
          </w:p>
        </w:tc>
      </w:tr>
      <w:tr w:rsidR="00D569EC" w:rsidRPr="00D569EC" w14:paraId="01E90DF3"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B827151" w14:textId="77777777" w:rsidR="004850E8" w:rsidRPr="00D569EC" w:rsidRDefault="00FD0C58">
            <w:pPr>
              <w:pStyle w:val="ae"/>
            </w:pPr>
            <w:r w:rsidRPr="00D569EC">
              <w:t>喬治亞</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421DE6" w14:textId="77777777" w:rsidR="004850E8" w:rsidRPr="00D569EC" w:rsidRDefault="00FD0C58">
            <w:pPr>
              <w:pStyle w:val="ae"/>
            </w:pPr>
            <w:r w:rsidRPr="00D569EC">
              <w:t>4.00%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81C291" w14:textId="77777777" w:rsidR="004850E8" w:rsidRPr="00D569EC" w:rsidRDefault="00FD0C58">
            <w:pPr>
              <w:pStyle w:val="ae"/>
            </w:pPr>
            <w:r w:rsidRPr="00D569EC">
              <w:t>5.75%</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A120F7D" w14:textId="77777777" w:rsidR="004850E8" w:rsidRPr="00D569EC" w:rsidRDefault="00FD0C58">
            <w:pPr>
              <w:pStyle w:val="ae"/>
            </w:pPr>
            <w:r w:rsidRPr="00D569EC">
              <w:t>5.75%</w:t>
            </w:r>
          </w:p>
        </w:tc>
      </w:tr>
      <w:tr w:rsidR="00D569EC" w:rsidRPr="00D569EC" w14:paraId="5C747194"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C8C717" w14:textId="77777777" w:rsidR="004850E8" w:rsidRPr="00D569EC" w:rsidRDefault="00FD0C58">
            <w:pPr>
              <w:pStyle w:val="ae"/>
            </w:pPr>
            <w:r w:rsidRPr="00D569EC">
              <w:t>阿拉巴馬</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8AB6D2" w14:textId="77777777" w:rsidR="004850E8" w:rsidRPr="00D569EC" w:rsidRDefault="00FD0C58">
            <w:pPr>
              <w:pStyle w:val="ae"/>
            </w:pPr>
            <w:r w:rsidRPr="00D569EC">
              <w:t>4.00%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5944B44" w14:textId="77777777" w:rsidR="004850E8" w:rsidRPr="00D569EC" w:rsidRDefault="00FD0C58">
            <w:pPr>
              <w:pStyle w:val="ae"/>
            </w:pPr>
            <w:r w:rsidRPr="00D569EC">
              <w:t>5.00%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518334B" w14:textId="77777777" w:rsidR="004850E8" w:rsidRPr="00D569EC" w:rsidRDefault="00FD0C58">
            <w:pPr>
              <w:pStyle w:val="ae"/>
            </w:pPr>
            <w:r w:rsidRPr="00D569EC">
              <w:t>6.50%</w:t>
            </w:r>
          </w:p>
        </w:tc>
      </w:tr>
      <w:tr w:rsidR="00D569EC" w:rsidRPr="00D569EC" w14:paraId="135DA2FD"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36107B" w14:textId="77777777" w:rsidR="004850E8" w:rsidRPr="00D569EC" w:rsidRDefault="00FD0C58">
            <w:pPr>
              <w:pStyle w:val="ae"/>
            </w:pPr>
            <w:r w:rsidRPr="00D569EC">
              <w:t>肯塔基</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233719" w14:textId="77777777" w:rsidR="004850E8" w:rsidRPr="00D569EC" w:rsidRDefault="00FD0C58">
            <w:pPr>
              <w:pStyle w:val="ae"/>
            </w:pPr>
            <w:r w:rsidRPr="00D569EC">
              <w:t>6.00%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0569A9" w14:textId="77777777" w:rsidR="004850E8" w:rsidRPr="00D569EC" w:rsidRDefault="00FD0C58">
            <w:pPr>
              <w:pStyle w:val="ae"/>
            </w:pPr>
            <w:r w:rsidRPr="00D569EC">
              <w:t>5.00%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3B35F5A" w14:textId="77777777" w:rsidR="004850E8" w:rsidRPr="00D569EC" w:rsidRDefault="00FD0C58">
            <w:pPr>
              <w:pStyle w:val="ae"/>
            </w:pPr>
            <w:r w:rsidRPr="00D569EC">
              <w:t>5.00%</w:t>
            </w:r>
          </w:p>
        </w:tc>
      </w:tr>
      <w:tr w:rsidR="00D569EC" w:rsidRPr="00D569EC" w14:paraId="784EB0F2"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428C98" w14:textId="77777777" w:rsidR="004850E8" w:rsidRPr="00D569EC" w:rsidRDefault="00FD0C58">
            <w:pPr>
              <w:pStyle w:val="ae"/>
            </w:pPr>
            <w:r w:rsidRPr="00D569EC">
              <w:t>北卡</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6185E0A" w14:textId="77777777" w:rsidR="004850E8" w:rsidRPr="00D569EC" w:rsidRDefault="00FD0C58">
            <w:pPr>
              <w:pStyle w:val="ae"/>
            </w:pPr>
            <w:r w:rsidRPr="00D569EC">
              <w:t>4.75%</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DC6FA9" w14:textId="77777777" w:rsidR="004850E8" w:rsidRPr="00D569EC" w:rsidRDefault="00FD0C58">
            <w:pPr>
              <w:pStyle w:val="ae"/>
            </w:pPr>
            <w:r w:rsidRPr="00D569EC">
              <w:t>5.25%</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6B491EB" w14:textId="77777777" w:rsidR="004850E8" w:rsidRPr="00D569EC" w:rsidRDefault="00FD0C58">
            <w:pPr>
              <w:pStyle w:val="ae"/>
            </w:pPr>
            <w:r w:rsidRPr="00D569EC">
              <w:t>2.50%</w:t>
            </w:r>
          </w:p>
        </w:tc>
      </w:tr>
      <w:tr w:rsidR="00D569EC" w:rsidRPr="00D569EC" w14:paraId="73842CA6"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E7262D" w14:textId="77777777" w:rsidR="004850E8" w:rsidRPr="00D569EC" w:rsidRDefault="00FD0C58">
            <w:pPr>
              <w:pStyle w:val="ae"/>
            </w:pPr>
            <w:r w:rsidRPr="00D569EC">
              <w:t>南卡</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B08CB4" w14:textId="77777777" w:rsidR="004850E8" w:rsidRPr="00D569EC" w:rsidRDefault="00FD0C58">
            <w:pPr>
              <w:pStyle w:val="ae"/>
            </w:pPr>
            <w:r w:rsidRPr="00D569EC">
              <w:t>6.00%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128EB6" w14:textId="77777777" w:rsidR="004850E8" w:rsidRPr="00D569EC" w:rsidRDefault="00FD0C58">
            <w:pPr>
              <w:pStyle w:val="ae"/>
            </w:pPr>
            <w:r w:rsidRPr="00D569EC">
              <w:t>7.00%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1F9B43B" w14:textId="77777777" w:rsidR="004850E8" w:rsidRPr="00D569EC" w:rsidRDefault="00FD0C58">
            <w:pPr>
              <w:pStyle w:val="ae"/>
            </w:pPr>
            <w:r w:rsidRPr="00D569EC">
              <w:t>5.00%</w:t>
            </w:r>
          </w:p>
        </w:tc>
      </w:tr>
      <w:tr w:rsidR="00D569EC" w:rsidRPr="00D569EC" w14:paraId="4D113A06"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B1C7C1" w14:textId="77777777" w:rsidR="004850E8" w:rsidRPr="00D569EC" w:rsidRDefault="00FD0C58">
            <w:pPr>
              <w:pStyle w:val="ae"/>
            </w:pPr>
            <w:r w:rsidRPr="00D569EC">
              <w:t>田納西</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48FCDF" w14:textId="77777777" w:rsidR="004850E8" w:rsidRPr="00D569EC" w:rsidRDefault="00FD0C58">
            <w:pPr>
              <w:pStyle w:val="ae"/>
            </w:pPr>
            <w:r w:rsidRPr="00D569EC">
              <w:t>7.00%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19D4F9" w14:textId="77777777" w:rsidR="004850E8" w:rsidRPr="00D569EC" w:rsidRDefault="00FD0C58">
            <w:pPr>
              <w:pStyle w:val="ae"/>
            </w:pPr>
            <w:r w:rsidRPr="00D569EC">
              <w:t>2.00%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00C25C1" w14:textId="77777777" w:rsidR="004850E8" w:rsidRPr="00D569EC" w:rsidRDefault="00FD0C58">
            <w:pPr>
              <w:pStyle w:val="ae"/>
            </w:pPr>
            <w:r w:rsidRPr="00D569EC">
              <w:t>6.50%</w:t>
            </w:r>
          </w:p>
        </w:tc>
      </w:tr>
      <w:tr w:rsidR="00D569EC" w:rsidRPr="00D569EC" w14:paraId="40E29BEE" w14:textId="77777777">
        <w:trPr>
          <w:trHeight w:val="567"/>
          <w:jc w:val="center"/>
        </w:trPr>
        <w:tc>
          <w:tcPr>
            <w:tcW w:w="179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8EBDB03" w14:textId="77777777" w:rsidR="004850E8" w:rsidRPr="00D569EC" w:rsidRDefault="00FD0C58">
            <w:pPr>
              <w:pStyle w:val="ae"/>
            </w:pPr>
            <w:r w:rsidRPr="00D569EC">
              <w:t>佛羅里達</w:t>
            </w:r>
          </w:p>
        </w:tc>
        <w:tc>
          <w:tcPr>
            <w:tcW w:w="188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B3DCBF7" w14:textId="77777777" w:rsidR="004850E8" w:rsidRPr="00D569EC" w:rsidRDefault="00FD0C58">
            <w:pPr>
              <w:pStyle w:val="ae"/>
            </w:pPr>
            <w:r w:rsidRPr="00D569EC">
              <w:t>6.00%</w:t>
            </w:r>
          </w:p>
        </w:tc>
        <w:tc>
          <w:tcPr>
            <w:tcW w:w="240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CC6C6AF" w14:textId="77777777" w:rsidR="004850E8" w:rsidRPr="00D569EC" w:rsidRDefault="00FD0C58">
            <w:pPr>
              <w:pStyle w:val="ae"/>
            </w:pPr>
            <w:r w:rsidRPr="00D569EC">
              <w:t>無</w:t>
            </w:r>
          </w:p>
        </w:tc>
        <w:tc>
          <w:tcPr>
            <w:tcW w:w="238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40C0D61B" w14:textId="77777777" w:rsidR="004850E8" w:rsidRPr="00D569EC" w:rsidRDefault="00FD0C58">
            <w:pPr>
              <w:pStyle w:val="ae"/>
            </w:pPr>
            <w:r w:rsidRPr="00D569EC">
              <w:t>5.50%</w:t>
            </w:r>
          </w:p>
        </w:tc>
      </w:tr>
    </w:tbl>
    <w:p w14:paraId="5084D64C" w14:textId="48633D8B" w:rsidR="00FB497F" w:rsidRPr="00D569EC" w:rsidRDefault="00FB497F">
      <w:pPr>
        <w:ind w:firstLine="472"/>
        <w:rPr>
          <w:lang w:eastAsia="zh-TW"/>
        </w:rPr>
      </w:pPr>
    </w:p>
    <w:p w14:paraId="223CC727" w14:textId="77777777" w:rsidR="00FB497F" w:rsidRPr="00D569EC" w:rsidRDefault="00FB497F">
      <w:pPr>
        <w:widowControl/>
        <w:overflowPunct/>
        <w:autoSpaceDE/>
        <w:ind w:firstLine="0"/>
        <w:jc w:val="left"/>
        <w:rPr>
          <w:lang w:eastAsia="zh-TW"/>
        </w:rPr>
      </w:pPr>
      <w:r w:rsidRPr="00D569EC">
        <w:rPr>
          <w:lang w:eastAsia="zh-TW"/>
        </w:rPr>
        <w:br w:type="page"/>
      </w:r>
    </w:p>
    <w:p w14:paraId="426C1B61" w14:textId="77777777" w:rsidR="004850E8" w:rsidRPr="00D569EC" w:rsidRDefault="004850E8">
      <w:pPr>
        <w:ind w:firstLine="472"/>
        <w:rPr>
          <w:lang w:eastAsia="zh-TW"/>
        </w:rPr>
      </w:pPr>
    </w:p>
    <w:p w14:paraId="10B0EBDA" w14:textId="4516F47B" w:rsidR="00FB497F" w:rsidRPr="00D569EC" w:rsidRDefault="00FB497F">
      <w:pPr>
        <w:ind w:firstLine="472"/>
        <w:rPr>
          <w:lang w:eastAsia="zh-TW"/>
        </w:rPr>
        <w:sectPr w:rsidR="00FB497F" w:rsidRPr="00D569EC" w:rsidSect="006B6D98">
          <w:headerReference w:type="even" r:id="rId41"/>
          <w:headerReference w:type="default" r:id="rId42"/>
          <w:footerReference w:type="even" r:id="rId43"/>
          <w:footerReference w:type="default" r:id="rId44"/>
          <w:pgSz w:w="11906" w:h="16838" w:code="9"/>
          <w:pgMar w:top="2268" w:right="1701" w:bottom="1701" w:left="1701" w:header="1134" w:footer="851" w:gutter="0"/>
          <w:cols w:space="720"/>
          <w:docGrid w:type="linesAndChars" w:linePitch="514" w:charSpace="-819"/>
        </w:sectPr>
      </w:pPr>
    </w:p>
    <w:p w14:paraId="131DFD79" w14:textId="77777777" w:rsidR="004850E8" w:rsidRPr="00D569EC" w:rsidRDefault="00FD0C58">
      <w:pPr>
        <w:pStyle w:val="28-"/>
        <w:rPr>
          <w:lang w:eastAsia="zh-TW"/>
        </w:rPr>
      </w:pPr>
      <w:bookmarkStart w:id="14" w:name="_Toc44991020"/>
      <w:r w:rsidRPr="00D569EC">
        <w:rPr>
          <w:lang w:eastAsia="zh-TW"/>
        </w:rPr>
        <w:lastRenderedPageBreak/>
        <w:t>南卡羅來納州投資環境簡介</w:t>
      </w:r>
      <w:bookmarkEnd w:id="14"/>
    </w:p>
    <w:p w14:paraId="0091D8F6" w14:textId="77777777" w:rsidR="004850E8" w:rsidRPr="00D569EC" w:rsidRDefault="00FD0C58">
      <w:pPr>
        <w:pStyle w:val="af1"/>
      </w:pPr>
      <w:r w:rsidRPr="00D569EC">
        <w:t>南卡羅來納州基本資料表</w:t>
      </w:r>
    </w:p>
    <w:tbl>
      <w:tblPr>
        <w:tblW w:w="5000"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506"/>
        <w:gridCol w:w="6058"/>
      </w:tblGrid>
      <w:tr w:rsidR="00D569EC" w:rsidRPr="00D569EC" w14:paraId="1F0A7253" w14:textId="77777777" w:rsidTr="00FB497F">
        <w:trPr>
          <w:trHeight w:val="680"/>
          <w:jc w:val="center"/>
        </w:trPr>
        <w:tc>
          <w:tcPr>
            <w:tcW w:w="8444" w:type="dxa"/>
            <w:gridSpan w:val="2"/>
            <w:shd w:val="clear" w:color="auto" w:fill="auto"/>
            <w:tcMar>
              <w:top w:w="0" w:type="dxa"/>
              <w:left w:w="28" w:type="dxa"/>
              <w:bottom w:w="0" w:type="dxa"/>
              <w:right w:w="28" w:type="dxa"/>
            </w:tcMar>
            <w:vAlign w:val="center"/>
          </w:tcPr>
          <w:p w14:paraId="763D0C36" w14:textId="77777777" w:rsidR="004850E8" w:rsidRPr="00D569EC" w:rsidRDefault="00FD0C58">
            <w:pPr>
              <w:pStyle w:val="af2"/>
              <w:ind w:left="118" w:right="118"/>
            </w:pPr>
            <w:r w:rsidRPr="00D569EC">
              <w:t>自  然 人  文</w:t>
            </w:r>
          </w:p>
        </w:tc>
      </w:tr>
      <w:tr w:rsidR="00D569EC" w:rsidRPr="00D569EC" w14:paraId="6C9F67B2" w14:textId="77777777" w:rsidTr="00FB497F">
        <w:trPr>
          <w:trHeight w:val="680"/>
          <w:jc w:val="center"/>
        </w:trPr>
        <w:tc>
          <w:tcPr>
            <w:tcW w:w="2471" w:type="dxa"/>
            <w:shd w:val="clear" w:color="auto" w:fill="auto"/>
            <w:tcMar>
              <w:top w:w="0" w:type="dxa"/>
              <w:left w:w="28" w:type="dxa"/>
              <w:bottom w:w="0" w:type="dxa"/>
              <w:right w:w="28" w:type="dxa"/>
            </w:tcMar>
            <w:vAlign w:val="center"/>
          </w:tcPr>
          <w:p w14:paraId="6ED09F29" w14:textId="77777777" w:rsidR="004850E8" w:rsidRPr="00D569EC" w:rsidRDefault="00FD0C58">
            <w:pPr>
              <w:pStyle w:val="-"/>
              <w:ind w:left="118" w:right="118"/>
            </w:pPr>
            <w:r w:rsidRPr="00D569EC">
              <w:t>地理環境</w:t>
            </w:r>
          </w:p>
        </w:tc>
        <w:tc>
          <w:tcPr>
            <w:tcW w:w="5973" w:type="dxa"/>
            <w:shd w:val="clear" w:color="auto" w:fill="auto"/>
            <w:tcMar>
              <w:top w:w="0" w:type="dxa"/>
              <w:left w:w="28" w:type="dxa"/>
              <w:bottom w:w="0" w:type="dxa"/>
              <w:right w:w="28" w:type="dxa"/>
            </w:tcMar>
            <w:vAlign w:val="center"/>
          </w:tcPr>
          <w:p w14:paraId="5476CCE6" w14:textId="77777777" w:rsidR="004850E8" w:rsidRPr="00D569EC" w:rsidRDefault="00FD0C58" w:rsidP="001D4A56">
            <w:pPr>
              <w:pStyle w:val="-0"/>
              <w:spacing w:after="128"/>
              <w:ind w:left="118" w:right="118"/>
              <w:rPr>
                <w:lang w:eastAsia="zh-TW"/>
              </w:rPr>
            </w:pPr>
            <w:r w:rsidRPr="00D569EC">
              <w:rPr>
                <w:lang w:eastAsia="zh-TW"/>
              </w:rPr>
              <w:t>位於美國東海岸，南與喬治亞州接壤，北與北卡羅來納州為界，東邊為大西洋。</w:t>
            </w:r>
          </w:p>
        </w:tc>
      </w:tr>
      <w:tr w:rsidR="00D569EC" w:rsidRPr="00D569EC" w14:paraId="6E5E36E7" w14:textId="77777777" w:rsidTr="00FB497F">
        <w:trPr>
          <w:trHeight w:val="680"/>
          <w:jc w:val="center"/>
        </w:trPr>
        <w:tc>
          <w:tcPr>
            <w:tcW w:w="2471" w:type="dxa"/>
            <w:shd w:val="clear" w:color="auto" w:fill="auto"/>
            <w:tcMar>
              <w:top w:w="0" w:type="dxa"/>
              <w:left w:w="28" w:type="dxa"/>
              <w:bottom w:w="0" w:type="dxa"/>
              <w:right w:w="28" w:type="dxa"/>
            </w:tcMar>
            <w:vAlign w:val="center"/>
          </w:tcPr>
          <w:p w14:paraId="3A5A1731" w14:textId="6B7461EE" w:rsidR="004850E8" w:rsidRPr="00D569EC" w:rsidRDefault="00FB497F">
            <w:pPr>
              <w:pStyle w:val="-"/>
              <w:ind w:left="118" w:right="118"/>
            </w:pPr>
            <w:r w:rsidRPr="00D569EC">
              <w:rPr>
                <w:rFonts w:hint="eastAsia"/>
                <w:lang w:eastAsia="zh-TW"/>
              </w:rPr>
              <w:t>土地</w:t>
            </w:r>
            <w:r w:rsidR="00FD0C58" w:rsidRPr="00D569EC">
              <w:t>面積</w:t>
            </w:r>
          </w:p>
        </w:tc>
        <w:tc>
          <w:tcPr>
            <w:tcW w:w="5973" w:type="dxa"/>
            <w:shd w:val="clear" w:color="auto" w:fill="auto"/>
            <w:tcMar>
              <w:top w:w="0" w:type="dxa"/>
              <w:left w:w="28" w:type="dxa"/>
              <w:bottom w:w="0" w:type="dxa"/>
              <w:right w:w="28" w:type="dxa"/>
            </w:tcMar>
            <w:vAlign w:val="center"/>
          </w:tcPr>
          <w:p w14:paraId="2D3892A3" w14:textId="77777777" w:rsidR="004850E8" w:rsidRPr="00D569EC" w:rsidRDefault="00FD0C58" w:rsidP="001D4A56">
            <w:pPr>
              <w:pStyle w:val="-0"/>
              <w:spacing w:after="128"/>
              <w:ind w:left="118" w:right="118"/>
            </w:pPr>
            <w:r w:rsidRPr="00D569EC">
              <w:t>3</w:t>
            </w:r>
            <w:r w:rsidRPr="00D569EC">
              <w:rPr>
                <w:lang w:eastAsia="zh-TW"/>
              </w:rPr>
              <w:t>2</w:t>
            </w:r>
            <w:r w:rsidRPr="00D569EC">
              <w:t>,</w:t>
            </w:r>
            <w:r w:rsidRPr="00D569EC">
              <w:rPr>
                <w:lang w:eastAsia="zh-TW"/>
              </w:rPr>
              <w:t>020</w:t>
            </w:r>
            <w:r w:rsidRPr="00D569EC">
              <w:t>平方英哩</w:t>
            </w:r>
          </w:p>
        </w:tc>
      </w:tr>
      <w:tr w:rsidR="00D569EC" w:rsidRPr="00D569EC" w14:paraId="24DB49FB" w14:textId="77777777" w:rsidTr="00FB497F">
        <w:trPr>
          <w:trHeight w:val="680"/>
          <w:jc w:val="center"/>
        </w:trPr>
        <w:tc>
          <w:tcPr>
            <w:tcW w:w="2471" w:type="dxa"/>
            <w:shd w:val="clear" w:color="auto" w:fill="auto"/>
            <w:tcMar>
              <w:top w:w="0" w:type="dxa"/>
              <w:left w:w="28" w:type="dxa"/>
              <w:bottom w:w="0" w:type="dxa"/>
              <w:right w:w="28" w:type="dxa"/>
            </w:tcMar>
            <w:vAlign w:val="center"/>
          </w:tcPr>
          <w:p w14:paraId="2F6D24E5" w14:textId="77777777" w:rsidR="004850E8" w:rsidRPr="00D569EC" w:rsidRDefault="00FD0C58">
            <w:pPr>
              <w:pStyle w:val="-"/>
              <w:ind w:left="118" w:right="118"/>
            </w:pPr>
            <w:r w:rsidRPr="00D569EC">
              <w:t>氣候</w:t>
            </w:r>
          </w:p>
        </w:tc>
        <w:tc>
          <w:tcPr>
            <w:tcW w:w="5973" w:type="dxa"/>
            <w:shd w:val="clear" w:color="auto" w:fill="auto"/>
            <w:tcMar>
              <w:top w:w="0" w:type="dxa"/>
              <w:left w:w="28" w:type="dxa"/>
              <w:bottom w:w="0" w:type="dxa"/>
              <w:right w:w="28" w:type="dxa"/>
            </w:tcMar>
            <w:vAlign w:val="center"/>
          </w:tcPr>
          <w:p w14:paraId="092D2B1A" w14:textId="55099C72" w:rsidR="004850E8" w:rsidRPr="00D569EC" w:rsidRDefault="00FD0C58" w:rsidP="001D4A56">
            <w:pPr>
              <w:pStyle w:val="-0"/>
              <w:spacing w:after="128"/>
              <w:ind w:left="118" w:right="118"/>
              <w:rPr>
                <w:lang w:eastAsia="zh-TW"/>
              </w:rPr>
            </w:pPr>
            <w:r w:rsidRPr="00D569EC">
              <w:rPr>
                <w:lang w:eastAsia="zh-TW"/>
              </w:rPr>
              <w:t>夏季氣溫平均</w:t>
            </w:r>
            <w:r w:rsidR="00487451" w:rsidRPr="00D569EC">
              <w:rPr>
                <w:rFonts w:hint="eastAsia"/>
                <w:lang w:eastAsia="zh-TW"/>
              </w:rPr>
              <w:t>華氏</w:t>
            </w:r>
            <w:r w:rsidRPr="00D569EC">
              <w:rPr>
                <w:lang w:eastAsia="zh-TW"/>
              </w:rPr>
              <w:t>75</w:t>
            </w:r>
            <w:r w:rsidR="00487451" w:rsidRPr="00D569EC">
              <w:rPr>
                <w:rFonts w:hint="eastAsia"/>
                <w:lang w:eastAsia="zh-TW"/>
              </w:rPr>
              <w:t>度</w:t>
            </w:r>
            <w:r w:rsidRPr="00D569EC">
              <w:rPr>
                <w:lang w:eastAsia="zh-TW"/>
              </w:rPr>
              <w:t>，冬季為</w:t>
            </w:r>
            <w:r w:rsidR="00E24D17" w:rsidRPr="00D569EC">
              <w:rPr>
                <w:rFonts w:hint="eastAsia"/>
                <w:lang w:eastAsia="zh-TW"/>
              </w:rPr>
              <w:t>華氏</w:t>
            </w:r>
            <w:r w:rsidRPr="00D569EC">
              <w:rPr>
                <w:lang w:eastAsia="zh-TW"/>
              </w:rPr>
              <w:t>40</w:t>
            </w:r>
            <w:r w:rsidR="00E24D17" w:rsidRPr="00D569EC">
              <w:rPr>
                <w:rFonts w:hint="eastAsia"/>
                <w:lang w:eastAsia="zh-TW"/>
              </w:rPr>
              <w:t>度，</w:t>
            </w:r>
            <w:r w:rsidRPr="00D569EC">
              <w:rPr>
                <w:lang w:eastAsia="zh-TW"/>
              </w:rPr>
              <w:t>冬季在</w:t>
            </w:r>
            <w:r w:rsidRPr="00D569EC">
              <w:rPr>
                <w:lang w:eastAsia="zh-TW"/>
              </w:rPr>
              <w:t>12</w:t>
            </w:r>
            <w:r w:rsidRPr="00D569EC">
              <w:rPr>
                <w:lang w:eastAsia="zh-TW"/>
              </w:rPr>
              <w:t>月至次年</w:t>
            </w:r>
            <w:r w:rsidRPr="00D569EC">
              <w:rPr>
                <w:lang w:eastAsia="zh-TW"/>
              </w:rPr>
              <w:t>2</w:t>
            </w:r>
            <w:r w:rsidRPr="00D569EC">
              <w:rPr>
                <w:lang w:eastAsia="zh-TW"/>
              </w:rPr>
              <w:t>月間降雪機會不大。</w:t>
            </w:r>
          </w:p>
        </w:tc>
      </w:tr>
      <w:tr w:rsidR="00D569EC" w:rsidRPr="00D569EC" w14:paraId="14813414" w14:textId="77777777" w:rsidTr="00FB497F">
        <w:trPr>
          <w:trHeight w:val="680"/>
          <w:jc w:val="center"/>
        </w:trPr>
        <w:tc>
          <w:tcPr>
            <w:tcW w:w="2471" w:type="dxa"/>
            <w:shd w:val="clear" w:color="auto" w:fill="auto"/>
            <w:tcMar>
              <w:top w:w="0" w:type="dxa"/>
              <w:left w:w="28" w:type="dxa"/>
              <w:bottom w:w="0" w:type="dxa"/>
              <w:right w:w="28" w:type="dxa"/>
            </w:tcMar>
            <w:vAlign w:val="center"/>
          </w:tcPr>
          <w:p w14:paraId="0BB1EB3E" w14:textId="77777777" w:rsidR="004850E8" w:rsidRPr="00D569EC" w:rsidRDefault="00FD0C58">
            <w:pPr>
              <w:pStyle w:val="-"/>
              <w:ind w:left="118" w:right="118"/>
            </w:pPr>
            <w:r w:rsidRPr="00D569EC">
              <w:t>種族</w:t>
            </w:r>
          </w:p>
        </w:tc>
        <w:tc>
          <w:tcPr>
            <w:tcW w:w="5973" w:type="dxa"/>
            <w:shd w:val="clear" w:color="auto" w:fill="auto"/>
            <w:tcMar>
              <w:top w:w="0" w:type="dxa"/>
              <w:left w:w="28" w:type="dxa"/>
              <w:bottom w:w="0" w:type="dxa"/>
              <w:right w:w="28" w:type="dxa"/>
            </w:tcMar>
            <w:vAlign w:val="center"/>
          </w:tcPr>
          <w:p w14:paraId="439A60D2" w14:textId="77777777" w:rsidR="004850E8" w:rsidRPr="00D569EC" w:rsidRDefault="00FD0C58" w:rsidP="001D4A56">
            <w:pPr>
              <w:pStyle w:val="-0"/>
              <w:spacing w:after="128"/>
              <w:ind w:left="118" w:right="118"/>
            </w:pPr>
            <w:r w:rsidRPr="00D569EC">
              <w:t>以白種人為主</w:t>
            </w:r>
          </w:p>
        </w:tc>
      </w:tr>
      <w:tr w:rsidR="00D569EC" w:rsidRPr="00D569EC" w14:paraId="5ED02384" w14:textId="77777777" w:rsidTr="00FB497F">
        <w:trPr>
          <w:trHeight w:val="680"/>
          <w:jc w:val="center"/>
        </w:trPr>
        <w:tc>
          <w:tcPr>
            <w:tcW w:w="2471" w:type="dxa"/>
            <w:shd w:val="clear" w:color="auto" w:fill="auto"/>
            <w:tcMar>
              <w:top w:w="0" w:type="dxa"/>
              <w:left w:w="28" w:type="dxa"/>
              <w:bottom w:w="0" w:type="dxa"/>
              <w:right w:w="28" w:type="dxa"/>
            </w:tcMar>
            <w:vAlign w:val="center"/>
          </w:tcPr>
          <w:p w14:paraId="3BB7AA4C" w14:textId="77777777" w:rsidR="004850E8" w:rsidRPr="00D569EC" w:rsidRDefault="00FD0C58">
            <w:pPr>
              <w:pStyle w:val="-"/>
              <w:ind w:left="118" w:right="118"/>
            </w:pPr>
            <w:r w:rsidRPr="00D569EC">
              <w:t>人口結構</w:t>
            </w:r>
          </w:p>
        </w:tc>
        <w:tc>
          <w:tcPr>
            <w:tcW w:w="5973" w:type="dxa"/>
            <w:shd w:val="clear" w:color="auto" w:fill="auto"/>
            <w:tcMar>
              <w:top w:w="0" w:type="dxa"/>
              <w:left w:w="28" w:type="dxa"/>
              <w:bottom w:w="0" w:type="dxa"/>
              <w:right w:w="28" w:type="dxa"/>
            </w:tcMar>
            <w:vAlign w:val="center"/>
          </w:tcPr>
          <w:p w14:paraId="100D06F2" w14:textId="052494EB" w:rsidR="004850E8" w:rsidRPr="00D569EC" w:rsidRDefault="00FD0C58" w:rsidP="001D4A56">
            <w:pPr>
              <w:pStyle w:val="-0"/>
              <w:spacing w:after="128"/>
              <w:ind w:left="118" w:right="118"/>
              <w:rPr>
                <w:lang w:eastAsia="zh-TW"/>
              </w:rPr>
            </w:pPr>
            <w:r w:rsidRPr="00D569EC">
              <w:rPr>
                <w:lang w:eastAsia="zh-TW"/>
              </w:rPr>
              <w:t>5</w:t>
            </w:r>
            <w:r w:rsidR="006951A2" w:rsidRPr="00D569EC">
              <w:rPr>
                <w:rFonts w:hint="eastAsia"/>
                <w:lang w:eastAsia="zh-TW"/>
              </w:rPr>
              <w:t>21</w:t>
            </w:r>
            <w:r w:rsidRPr="00D569EC">
              <w:rPr>
                <w:lang w:eastAsia="zh-TW"/>
              </w:rPr>
              <w:t>萬人，成長率</w:t>
            </w:r>
            <w:r w:rsidR="006951A2" w:rsidRPr="00D569EC">
              <w:rPr>
                <w:rFonts w:hint="eastAsia"/>
                <w:lang w:eastAsia="zh-TW"/>
              </w:rPr>
              <w:t>2.48</w:t>
            </w:r>
            <w:r w:rsidRPr="00D569EC">
              <w:rPr>
                <w:lang w:eastAsia="zh-TW"/>
              </w:rPr>
              <w:t>%</w:t>
            </w:r>
            <w:r w:rsidRPr="00D569EC">
              <w:rPr>
                <w:lang w:eastAsia="zh-TW"/>
              </w:rPr>
              <w:t>，排名全美第</w:t>
            </w:r>
            <w:r w:rsidRPr="00D569EC">
              <w:rPr>
                <w:lang w:eastAsia="zh-TW"/>
              </w:rPr>
              <w:t>23</w:t>
            </w:r>
            <w:r w:rsidRPr="00D569EC">
              <w:rPr>
                <w:lang w:eastAsia="zh-TW"/>
              </w:rPr>
              <w:t>名，其中白人</w:t>
            </w:r>
            <w:r w:rsidR="001D4A56" w:rsidRPr="00D569EC">
              <w:rPr>
                <w:lang w:eastAsia="zh-TW"/>
              </w:rPr>
              <w:t>占</w:t>
            </w:r>
            <w:r w:rsidRPr="00D569EC">
              <w:rPr>
                <w:lang w:eastAsia="zh-TW"/>
              </w:rPr>
              <w:t>67.</w:t>
            </w:r>
            <w:r w:rsidR="006951A2" w:rsidRPr="00D569EC">
              <w:rPr>
                <w:rFonts w:hint="eastAsia"/>
                <w:lang w:eastAsia="zh-TW"/>
              </w:rPr>
              <w:t>25</w:t>
            </w:r>
            <w:r w:rsidRPr="00D569EC">
              <w:rPr>
                <w:lang w:eastAsia="zh-TW"/>
              </w:rPr>
              <w:t>%</w:t>
            </w:r>
            <w:r w:rsidRPr="00D569EC">
              <w:rPr>
                <w:lang w:eastAsia="zh-TW"/>
              </w:rPr>
              <w:t>、黑人</w:t>
            </w:r>
            <w:r w:rsidR="001D4A56" w:rsidRPr="00D569EC">
              <w:rPr>
                <w:lang w:eastAsia="zh-TW"/>
              </w:rPr>
              <w:t>占</w:t>
            </w:r>
            <w:r w:rsidRPr="00D569EC">
              <w:rPr>
                <w:lang w:eastAsia="zh-TW"/>
              </w:rPr>
              <w:t>27.</w:t>
            </w:r>
            <w:r w:rsidR="006951A2" w:rsidRPr="00D569EC">
              <w:rPr>
                <w:rFonts w:hint="eastAsia"/>
                <w:lang w:eastAsia="zh-TW"/>
              </w:rPr>
              <w:t>03</w:t>
            </w:r>
            <w:r w:rsidRPr="00D569EC">
              <w:rPr>
                <w:lang w:eastAsia="zh-TW"/>
              </w:rPr>
              <w:t>%</w:t>
            </w:r>
            <w:r w:rsidRPr="00D569EC">
              <w:rPr>
                <w:lang w:eastAsia="zh-TW"/>
              </w:rPr>
              <w:t>、亞裔</w:t>
            </w:r>
            <w:r w:rsidR="001D4A56" w:rsidRPr="00D569EC">
              <w:rPr>
                <w:lang w:eastAsia="zh-TW"/>
              </w:rPr>
              <w:t>占</w:t>
            </w:r>
            <w:r w:rsidRPr="00D569EC">
              <w:rPr>
                <w:lang w:eastAsia="zh-TW"/>
              </w:rPr>
              <w:t>1.</w:t>
            </w:r>
            <w:r w:rsidR="006951A2" w:rsidRPr="00D569EC">
              <w:rPr>
                <w:rFonts w:hint="eastAsia"/>
                <w:lang w:eastAsia="zh-TW"/>
              </w:rPr>
              <w:t>52</w:t>
            </w:r>
            <w:r w:rsidRPr="00D569EC">
              <w:rPr>
                <w:lang w:eastAsia="zh-TW"/>
              </w:rPr>
              <w:t>%</w:t>
            </w:r>
            <w:r w:rsidRPr="00D569EC">
              <w:rPr>
                <w:lang w:eastAsia="zh-TW"/>
              </w:rPr>
              <w:t>。</w:t>
            </w:r>
          </w:p>
        </w:tc>
      </w:tr>
      <w:tr w:rsidR="00D569EC" w:rsidRPr="00D569EC" w14:paraId="7C6C417B" w14:textId="77777777" w:rsidTr="00FB497F">
        <w:trPr>
          <w:trHeight w:val="680"/>
          <w:jc w:val="center"/>
        </w:trPr>
        <w:tc>
          <w:tcPr>
            <w:tcW w:w="2471" w:type="dxa"/>
            <w:shd w:val="clear" w:color="auto" w:fill="auto"/>
            <w:tcMar>
              <w:top w:w="0" w:type="dxa"/>
              <w:left w:w="28" w:type="dxa"/>
              <w:bottom w:w="0" w:type="dxa"/>
              <w:right w:w="28" w:type="dxa"/>
            </w:tcMar>
            <w:vAlign w:val="center"/>
          </w:tcPr>
          <w:p w14:paraId="71EF623B" w14:textId="77777777" w:rsidR="004850E8" w:rsidRPr="00D569EC" w:rsidRDefault="00FD0C58">
            <w:pPr>
              <w:pStyle w:val="-"/>
              <w:ind w:left="118" w:right="118"/>
            </w:pPr>
            <w:r w:rsidRPr="00D569EC">
              <w:t>教育普及程度</w:t>
            </w:r>
          </w:p>
        </w:tc>
        <w:tc>
          <w:tcPr>
            <w:tcW w:w="5973" w:type="dxa"/>
            <w:shd w:val="clear" w:color="auto" w:fill="auto"/>
            <w:tcMar>
              <w:top w:w="0" w:type="dxa"/>
              <w:left w:w="28" w:type="dxa"/>
              <w:bottom w:w="0" w:type="dxa"/>
              <w:right w:w="28" w:type="dxa"/>
            </w:tcMar>
            <w:vAlign w:val="center"/>
          </w:tcPr>
          <w:p w14:paraId="07986520" w14:textId="77777777" w:rsidR="004850E8" w:rsidRPr="00D569EC" w:rsidRDefault="00FD0C58" w:rsidP="001D4A56">
            <w:pPr>
              <w:pStyle w:val="-0"/>
              <w:spacing w:after="128"/>
              <w:ind w:left="118" w:right="118"/>
              <w:rPr>
                <w:lang w:eastAsia="zh-TW"/>
              </w:rPr>
            </w:pPr>
            <w:r w:rsidRPr="00D569EC">
              <w:rPr>
                <w:lang w:eastAsia="zh-TW"/>
              </w:rPr>
              <w:t>25</w:t>
            </w:r>
            <w:r w:rsidRPr="00D569EC">
              <w:rPr>
                <w:lang w:eastAsia="zh-TW"/>
              </w:rPr>
              <w:t>歲以上州民中</w:t>
            </w:r>
            <w:r w:rsidRPr="00D569EC">
              <w:rPr>
                <w:lang w:eastAsia="zh-TW"/>
              </w:rPr>
              <w:t>8</w:t>
            </w:r>
            <w:r w:rsidR="00F848DE" w:rsidRPr="00D569EC">
              <w:rPr>
                <w:rFonts w:hint="eastAsia"/>
                <w:lang w:eastAsia="zh-TW"/>
              </w:rPr>
              <w:t>8.4</w:t>
            </w:r>
            <w:r w:rsidRPr="00D569EC">
              <w:rPr>
                <w:lang w:eastAsia="zh-TW"/>
              </w:rPr>
              <w:t>%</w:t>
            </w:r>
            <w:r w:rsidRPr="00D569EC">
              <w:rPr>
                <w:lang w:eastAsia="zh-TW"/>
              </w:rPr>
              <w:t>擁有高中文憑、</w:t>
            </w:r>
            <w:r w:rsidR="00F848DE" w:rsidRPr="00D569EC">
              <w:rPr>
                <w:rFonts w:hint="eastAsia"/>
                <w:lang w:eastAsia="zh-TW"/>
              </w:rPr>
              <w:t>28.3</w:t>
            </w:r>
            <w:r w:rsidRPr="00D569EC">
              <w:rPr>
                <w:lang w:eastAsia="zh-TW"/>
              </w:rPr>
              <w:t>%</w:t>
            </w:r>
            <w:r w:rsidRPr="00D569EC">
              <w:rPr>
                <w:lang w:eastAsia="zh-TW"/>
              </w:rPr>
              <w:t>擁有學士學位、</w:t>
            </w:r>
            <w:r w:rsidR="00F848DE" w:rsidRPr="00D569EC">
              <w:rPr>
                <w:rFonts w:hint="eastAsia"/>
                <w:lang w:eastAsia="zh-TW"/>
              </w:rPr>
              <w:t>10.4</w:t>
            </w:r>
            <w:r w:rsidRPr="00D569EC">
              <w:rPr>
                <w:lang w:eastAsia="zh-TW"/>
              </w:rPr>
              <w:t>%</w:t>
            </w:r>
            <w:r w:rsidRPr="00D569EC">
              <w:rPr>
                <w:lang w:eastAsia="zh-TW"/>
              </w:rPr>
              <w:t>擁有碩士或博士學位。</w:t>
            </w:r>
          </w:p>
        </w:tc>
      </w:tr>
      <w:tr w:rsidR="00D569EC" w:rsidRPr="00D569EC" w14:paraId="247AEAE5" w14:textId="77777777" w:rsidTr="00FB497F">
        <w:trPr>
          <w:trHeight w:val="680"/>
          <w:jc w:val="center"/>
        </w:trPr>
        <w:tc>
          <w:tcPr>
            <w:tcW w:w="2471" w:type="dxa"/>
            <w:shd w:val="clear" w:color="auto" w:fill="auto"/>
            <w:tcMar>
              <w:top w:w="0" w:type="dxa"/>
              <w:left w:w="28" w:type="dxa"/>
              <w:bottom w:w="0" w:type="dxa"/>
              <w:right w:w="28" w:type="dxa"/>
            </w:tcMar>
            <w:vAlign w:val="center"/>
          </w:tcPr>
          <w:p w14:paraId="6019091D" w14:textId="77777777" w:rsidR="004850E8" w:rsidRPr="00D569EC" w:rsidRDefault="00FD0C58">
            <w:pPr>
              <w:pStyle w:val="-"/>
              <w:ind w:left="118" w:right="118"/>
            </w:pPr>
            <w:r w:rsidRPr="00D569EC">
              <w:t>語言</w:t>
            </w:r>
          </w:p>
        </w:tc>
        <w:tc>
          <w:tcPr>
            <w:tcW w:w="5973" w:type="dxa"/>
            <w:shd w:val="clear" w:color="auto" w:fill="auto"/>
            <w:tcMar>
              <w:top w:w="0" w:type="dxa"/>
              <w:left w:w="28" w:type="dxa"/>
              <w:bottom w:w="0" w:type="dxa"/>
              <w:right w:w="28" w:type="dxa"/>
            </w:tcMar>
            <w:vAlign w:val="center"/>
          </w:tcPr>
          <w:p w14:paraId="3B7F7A12" w14:textId="77777777" w:rsidR="004850E8" w:rsidRPr="00D569EC" w:rsidRDefault="00FD0C58" w:rsidP="001D4A56">
            <w:pPr>
              <w:pStyle w:val="-0"/>
              <w:spacing w:after="128"/>
              <w:ind w:left="118" w:right="118"/>
            </w:pPr>
            <w:r w:rsidRPr="00D569EC">
              <w:t>英語</w:t>
            </w:r>
          </w:p>
        </w:tc>
      </w:tr>
      <w:tr w:rsidR="00D569EC" w:rsidRPr="00D569EC" w14:paraId="070AAD5C" w14:textId="77777777" w:rsidTr="00FB497F">
        <w:trPr>
          <w:trHeight w:val="680"/>
          <w:jc w:val="center"/>
        </w:trPr>
        <w:tc>
          <w:tcPr>
            <w:tcW w:w="2471" w:type="dxa"/>
            <w:shd w:val="clear" w:color="auto" w:fill="auto"/>
            <w:tcMar>
              <w:top w:w="0" w:type="dxa"/>
              <w:left w:w="28" w:type="dxa"/>
              <w:bottom w:w="0" w:type="dxa"/>
              <w:right w:w="28" w:type="dxa"/>
            </w:tcMar>
            <w:vAlign w:val="center"/>
          </w:tcPr>
          <w:p w14:paraId="1A920B51" w14:textId="77777777" w:rsidR="004850E8" w:rsidRPr="00D569EC" w:rsidRDefault="00FD0C58">
            <w:pPr>
              <w:pStyle w:val="-"/>
              <w:ind w:left="118" w:right="118"/>
            </w:pPr>
            <w:r w:rsidRPr="00D569EC">
              <w:t>宗教</w:t>
            </w:r>
          </w:p>
        </w:tc>
        <w:tc>
          <w:tcPr>
            <w:tcW w:w="5973" w:type="dxa"/>
            <w:shd w:val="clear" w:color="auto" w:fill="auto"/>
            <w:tcMar>
              <w:top w:w="0" w:type="dxa"/>
              <w:left w:w="28" w:type="dxa"/>
              <w:bottom w:w="0" w:type="dxa"/>
              <w:right w:w="28" w:type="dxa"/>
            </w:tcMar>
            <w:vAlign w:val="center"/>
          </w:tcPr>
          <w:p w14:paraId="6FC8D7C6" w14:textId="77777777" w:rsidR="004850E8" w:rsidRPr="00D569EC" w:rsidRDefault="00FD0C58" w:rsidP="001D4A56">
            <w:pPr>
              <w:pStyle w:val="-0"/>
              <w:spacing w:after="128"/>
              <w:ind w:left="118" w:right="118"/>
              <w:rPr>
                <w:lang w:eastAsia="zh-TW"/>
              </w:rPr>
            </w:pPr>
            <w:r w:rsidRPr="00D569EC">
              <w:rPr>
                <w:lang w:eastAsia="zh-TW"/>
              </w:rPr>
              <w:t>78%</w:t>
            </w:r>
            <w:r w:rsidRPr="00D569EC">
              <w:rPr>
                <w:lang w:eastAsia="zh-TW"/>
              </w:rPr>
              <w:t>為基督徒，</w:t>
            </w:r>
            <w:r w:rsidRPr="00D569EC">
              <w:rPr>
                <w:lang w:eastAsia="zh-TW"/>
              </w:rPr>
              <w:t>3%</w:t>
            </w:r>
            <w:r w:rsidRPr="00D569EC">
              <w:rPr>
                <w:lang w:eastAsia="zh-TW"/>
              </w:rPr>
              <w:t>其他宗教，</w:t>
            </w:r>
            <w:r w:rsidRPr="00D569EC">
              <w:rPr>
                <w:lang w:eastAsia="zh-TW"/>
              </w:rPr>
              <w:t>19%</w:t>
            </w:r>
            <w:r w:rsidRPr="00D569EC">
              <w:rPr>
                <w:lang w:eastAsia="zh-TW"/>
              </w:rPr>
              <w:t>無宗教</w:t>
            </w:r>
          </w:p>
        </w:tc>
      </w:tr>
      <w:tr w:rsidR="00D569EC" w:rsidRPr="00D569EC" w14:paraId="1DB65368" w14:textId="77777777" w:rsidTr="00FB497F">
        <w:trPr>
          <w:trHeight w:val="680"/>
          <w:jc w:val="center"/>
        </w:trPr>
        <w:tc>
          <w:tcPr>
            <w:tcW w:w="2471" w:type="dxa"/>
            <w:shd w:val="clear" w:color="auto" w:fill="auto"/>
            <w:tcMar>
              <w:top w:w="0" w:type="dxa"/>
              <w:left w:w="28" w:type="dxa"/>
              <w:bottom w:w="0" w:type="dxa"/>
              <w:right w:w="28" w:type="dxa"/>
            </w:tcMar>
            <w:vAlign w:val="center"/>
          </w:tcPr>
          <w:p w14:paraId="3FA96196" w14:textId="044ECEF6" w:rsidR="004850E8" w:rsidRPr="00D569EC" w:rsidRDefault="00EA4E42">
            <w:pPr>
              <w:pStyle w:val="-"/>
              <w:ind w:left="118" w:right="118"/>
            </w:pPr>
            <w:r w:rsidRPr="00D569EC">
              <w:t>首府</w:t>
            </w:r>
            <w:r w:rsidR="00FD0C58" w:rsidRPr="00D569EC">
              <w:t>及重要城市</w:t>
            </w:r>
          </w:p>
        </w:tc>
        <w:tc>
          <w:tcPr>
            <w:tcW w:w="5973" w:type="dxa"/>
            <w:shd w:val="clear" w:color="auto" w:fill="auto"/>
            <w:tcMar>
              <w:top w:w="0" w:type="dxa"/>
              <w:left w:w="28" w:type="dxa"/>
              <w:bottom w:w="0" w:type="dxa"/>
              <w:right w:w="28" w:type="dxa"/>
            </w:tcMar>
            <w:vAlign w:val="center"/>
          </w:tcPr>
          <w:p w14:paraId="6011960D" w14:textId="77777777" w:rsidR="004850E8" w:rsidRPr="00D569EC" w:rsidRDefault="00FD0C58" w:rsidP="001D4A56">
            <w:pPr>
              <w:pStyle w:val="-0"/>
              <w:spacing w:after="128"/>
              <w:ind w:left="118" w:right="118"/>
            </w:pPr>
            <w:r w:rsidRPr="00D569EC">
              <w:t>首府為</w:t>
            </w:r>
            <w:r w:rsidRPr="00D569EC">
              <w:t>Columbia</w:t>
            </w:r>
            <w:r w:rsidRPr="00D569EC">
              <w:t>，其他工商業中心包括：</w:t>
            </w:r>
            <w:r w:rsidRPr="00D569EC">
              <w:t>Charleston</w:t>
            </w:r>
            <w:r w:rsidRPr="00D569EC">
              <w:t>、</w:t>
            </w:r>
            <w:r w:rsidRPr="00D569EC">
              <w:t>Florence</w:t>
            </w:r>
            <w:r w:rsidRPr="00D569EC">
              <w:t>、</w:t>
            </w:r>
            <w:r w:rsidRPr="00D569EC">
              <w:t>Greenville</w:t>
            </w:r>
            <w:r w:rsidRPr="00D569EC">
              <w:t>、</w:t>
            </w:r>
            <w:r w:rsidRPr="00D569EC">
              <w:t>Spartanburg</w:t>
            </w:r>
            <w:r w:rsidRPr="00D569EC">
              <w:t>、</w:t>
            </w:r>
            <w:r w:rsidRPr="00D569EC">
              <w:t>Myrtle Beach</w:t>
            </w:r>
            <w:r w:rsidRPr="00D569EC">
              <w:t>。</w:t>
            </w:r>
          </w:p>
        </w:tc>
      </w:tr>
      <w:tr w:rsidR="00D569EC" w:rsidRPr="00D569EC" w14:paraId="0EDA286B" w14:textId="77777777" w:rsidTr="00FB497F">
        <w:trPr>
          <w:trHeight w:val="680"/>
          <w:jc w:val="center"/>
        </w:trPr>
        <w:tc>
          <w:tcPr>
            <w:tcW w:w="2471" w:type="dxa"/>
            <w:shd w:val="clear" w:color="auto" w:fill="auto"/>
            <w:tcMar>
              <w:top w:w="0" w:type="dxa"/>
              <w:left w:w="28" w:type="dxa"/>
              <w:bottom w:w="0" w:type="dxa"/>
              <w:right w:w="28" w:type="dxa"/>
            </w:tcMar>
            <w:vAlign w:val="center"/>
          </w:tcPr>
          <w:p w14:paraId="76AA78B9" w14:textId="77777777" w:rsidR="004850E8" w:rsidRPr="00D569EC" w:rsidRDefault="00FD0C58">
            <w:pPr>
              <w:pStyle w:val="-"/>
              <w:ind w:left="118" w:right="118"/>
            </w:pPr>
            <w:r w:rsidRPr="00D569EC">
              <w:t>政治體制</w:t>
            </w:r>
          </w:p>
        </w:tc>
        <w:tc>
          <w:tcPr>
            <w:tcW w:w="5973" w:type="dxa"/>
            <w:shd w:val="clear" w:color="auto" w:fill="auto"/>
            <w:tcMar>
              <w:top w:w="0" w:type="dxa"/>
              <w:left w:w="28" w:type="dxa"/>
              <w:bottom w:w="0" w:type="dxa"/>
              <w:right w:w="28" w:type="dxa"/>
            </w:tcMar>
            <w:vAlign w:val="center"/>
          </w:tcPr>
          <w:p w14:paraId="04E6370A" w14:textId="77777777" w:rsidR="004850E8" w:rsidRPr="00D569EC" w:rsidRDefault="00FD0C58" w:rsidP="001D4A56">
            <w:pPr>
              <w:pStyle w:val="-0"/>
              <w:spacing w:after="128"/>
              <w:ind w:left="118" w:right="118"/>
              <w:rPr>
                <w:lang w:eastAsia="zh-TW"/>
              </w:rPr>
            </w:pPr>
            <w:r w:rsidRPr="00D569EC">
              <w:rPr>
                <w:lang w:eastAsia="zh-TW"/>
              </w:rPr>
              <w:t>與其他州相同，採行政、立法、司法三權分立；州長為最高行政機關首長；立法部門則由參議院及眾議院組成；司法部門以最高法院為最高司法機關。</w:t>
            </w:r>
          </w:p>
        </w:tc>
      </w:tr>
      <w:tr w:rsidR="00D569EC" w:rsidRPr="00D569EC" w14:paraId="02C14785" w14:textId="77777777" w:rsidTr="00FB497F">
        <w:trPr>
          <w:trHeight w:val="680"/>
          <w:jc w:val="center"/>
        </w:trPr>
        <w:tc>
          <w:tcPr>
            <w:tcW w:w="2471" w:type="dxa"/>
            <w:shd w:val="clear" w:color="auto" w:fill="auto"/>
            <w:tcMar>
              <w:top w:w="0" w:type="dxa"/>
              <w:left w:w="28" w:type="dxa"/>
              <w:bottom w:w="0" w:type="dxa"/>
              <w:right w:w="28" w:type="dxa"/>
            </w:tcMar>
            <w:vAlign w:val="center"/>
          </w:tcPr>
          <w:p w14:paraId="624D43AC" w14:textId="77777777" w:rsidR="004850E8" w:rsidRPr="00D569EC" w:rsidRDefault="00FD0C58">
            <w:pPr>
              <w:pStyle w:val="-"/>
              <w:ind w:left="118" w:right="118"/>
            </w:pPr>
            <w:r w:rsidRPr="00D569EC">
              <w:lastRenderedPageBreak/>
              <w:t>投資主管機關</w:t>
            </w:r>
          </w:p>
        </w:tc>
        <w:tc>
          <w:tcPr>
            <w:tcW w:w="5973" w:type="dxa"/>
            <w:shd w:val="clear" w:color="auto" w:fill="auto"/>
            <w:tcMar>
              <w:top w:w="0" w:type="dxa"/>
              <w:left w:w="28" w:type="dxa"/>
              <w:bottom w:w="0" w:type="dxa"/>
              <w:right w:w="28" w:type="dxa"/>
            </w:tcMar>
            <w:vAlign w:val="center"/>
          </w:tcPr>
          <w:p w14:paraId="4929FD2B" w14:textId="77777777" w:rsidR="004850E8" w:rsidRPr="00D569EC" w:rsidRDefault="00FD0C58" w:rsidP="001D4A56">
            <w:pPr>
              <w:pStyle w:val="-0"/>
              <w:spacing w:after="128"/>
              <w:ind w:left="118" w:right="118"/>
              <w:rPr>
                <w:rFonts w:eastAsia="DengXian"/>
              </w:rPr>
            </w:pPr>
            <w:r w:rsidRPr="00D569EC">
              <w:t>州務卿辦公室（</w:t>
            </w:r>
            <w:r w:rsidRPr="00D569EC">
              <w:t>Secretary of State</w:t>
            </w:r>
            <w:r w:rsidRPr="00D569EC">
              <w:t>）審核公司章程及外國公司在南卡州營業之申請</w:t>
            </w:r>
          </w:p>
          <w:p w14:paraId="6AE232BC" w14:textId="5111DA1E" w:rsidR="00B4739C" w:rsidRPr="00D569EC" w:rsidRDefault="00B4739C" w:rsidP="001D4A56">
            <w:pPr>
              <w:pStyle w:val="-0"/>
              <w:spacing w:after="128"/>
              <w:ind w:left="118" w:right="118"/>
              <w:rPr>
                <w:rFonts w:eastAsia="DengXian"/>
              </w:rPr>
            </w:pPr>
            <w:r w:rsidRPr="00D569EC">
              <w:rPr>
                <w:rFonts w:asciiTheme="minorEastAsia" w:eastAsiaTheme="minorEastAsia" w:hAnsiTheme="minorEastAsia" w:hint="eastAsia"/>
              </w:rPr>
              <w:t>南卡州商務廳</w:t>
            </w:r>
            <w:r w:rsidR="001D4A56" w:rsidRPr="00D569EC">
              <w:rPr>
                <w:rFonts w:asciiTheme="minorEastAsia" w:eastAsiaTheme="minorEastAsia" w:hAnsiTheme="minorEastAsia" w:hint="eastAsia"/>
                <w:lang w:eastAsia="zh-TW"/>
              </w:rPr>
              <w:t>（</w:t>
            </w:r>
            <w:r w:rsidRPr="00D569EC">
              <w:rPr>
                <w:rFonts w:asciiTheme="minorEastAsia" w:eastAsiaTheme="minorEastAsia" w:hAnsiTheme="minorEastAsia" w:hint="eastAsia"/>
                <w:lang w:eastAsia="zh-TW"/>
              </w:rPr>
              <w:t>S</w:t>
            </w:r>
            <w:r w:rsidRPr="00D569EC">
              <w:rPr>
                <w:rFonts w:asciiTheme="minorEastAsia" w:eastAsiaTheme="minorEastAsia" w:hAnsiTheme="minorEastAsia"/>
              </w:rPr>
              <w:t>outh Carolina Department of Commerce</w:t>
            </w:r>
            <w:r w:rsidR="001D4A56" w:rsidRPr="00D569EC">
              <w:rPr>
                <w:rFonts w:asciiTheme="minorEastAsia" w:eastAsiaTheme="minorEastAsia" w:hAnsiTheme="minorEastAsia"/>
              </w:rPr>
              <w:t>）</w:t>
            </w:r>
          </w:p>
        </w:tc>
      </w:tr>
      <w:tr w:rsidR="00D569EC" w:rsidRPr="00D569EC" w14:paraId="1EFE1D1E" w14:textId="77777777" w:rsidTr="00FB497F">
        <w:trPr>
          <w:trHeight w:val="680"/>
          <w:jc w:val="center"/>
        </w:trPr>
        <w:tc>
          <w:tcPr>
            <w:tcW w:w="8444" w:type="dxa"/>
            <w:gridSpan w:val="2"/>
            <w:shd w:val="clear" w:color="auto" w:fill="auto"/>
            <w:tcMar>
              <w:top w:w="0" w:type="dxa"/>
              <w:left w:w="28" w:type="dxa"/>
              <w:bottom w:w="0" w:type="dxa"/>
              <w:right w:w="28" w:type="dxa"/>
            </w:tcMar>
            <w:vAlign w:val="center"/>
          </w:tcPr>
          <w:p w14:paraId="4BE1581D" w14:textId="77777777" w:rsidR="004850E8" w:rsidRPr="00D569EC" w:rsidRDefault="00FD0C58">
            <w:pPr>
              <w:pStyle w:val="af2"/>
              <w:ind w:left="118" w:right="118"/>
            </w:pPr>
            <w:r w:rsidRPr="00D569EC">
              <w:t>經  濟  概  況</w:t>
            </w:r>
          </w:p>
        </w:tc>
      </w:tr>
      <w:tr w:rsidR="00D569EC" w:rsidRPr="00D569EC" w14:paraId="660C9804" w14:textId="77777777" w:rsidTr="00FB497F">
        <w:trPr>
          <w:trHeight w:val="680"/>
          <w:jc w:val="center"/>
        </w:trPr>
        <w:tc>
          <w:tcPr>
            <w:tcW w:w="2471" w:type="dxa"/>
            <w:shd w:val="clear" w:color="auto" w:fill="auto"/>
            <w:tcMar>
              <w:top w:w="0" w:type="dxa"/>
              <w:left w:w="28" w:type="dxa"/>
              <w:bottom w:w="0" w:type="dxa"/>
              <w:right w:w="28" w:type="dxa"/>
            </w:tcMar>
            <w:vAlign w:val="center"/>
          </w:tcPr>
          <w:p w14:paraId="15AFC472" w14:textId="77777777" w:rsidR="004850E8" w:rsidRPr="00D569EC" w:rsidRDefault="00FD0C58">
            <w:pPr>
              <w:pStyle w:val="-"/>
              <w:ind w:left="118" w:right="118"/>
            </w:pPr>
            <w:r w:rsidRPr="00D569EC">
              <w:t>幣制</w:t>
            </w:r>
          </w:p>
        </w:tc>
        <w:tc>
          <w:tcPr>
            <w:tcW w:w="5973" w:type="dxa"/>
            <w:shd w:val="clear" w:color="auto" w:fill="auto"/>
            <w:tcMar>
              <w:top w:w="0" w:type="dxa"/>
              <w:left w:w="28" w:type="dxa"/>
              <w:bottom w:w="0" w:type="dxa"/>
              <w:right w:w="28" w:type="dxa"/>
            </w:tcMar>
            <w:vAlign w:val="center"/>
          </w:tcPr>
          <w:p w14:paraId="130FF3E7" w14:textId="77777777" w:rsidR="004850E8" w:rsidRPr="00D569EC" w:rsidRDefault="00FD0C58" w:rsidP="001D4A56">
            <w:pPr>
              <w:pStyle w:val="-0"/>
              <w:spacing w:after="128"/>
              <w:ind w:left="118" w:right="118"/>
            </w:pPr>
            <w:r w:rsidRPr="00D569EC">
              <w:t>美金</w:t>
            </w:r>
          </w:p>
        </w:tc>
      </w:tr>
      <w:tr w:rsidR="00D569EC" w:rsidRPr="00D569EC" w14:paraId="723C8C8E" w14:textId="77777777" w:rsidTr="00FB497F">
        <w:trPr>
          <w:trHeight w:val="680"/>
          <w:jc w:val="center"/>
        </w:trPr>
        <w:tc>
          <w:tcPr>
            <w:tcW w:w="2471" w:type="dxa"/>
            <w:shd w:val="clear" w:color="auto" w:fill="auto"/>
            <w:tcMar>
              <w:top w:w="0" w:type="dxa"/>
              <w:left w:w="28" w:type="dxa"/>
              <w:bottom w:w="0" w:type="dxa"/>
              <w:right w:w="28" w:type="dxa"/>
            </w:tcMar>
            <w:vAlign w:val="center"/>
          </w:tcPr>
          <w:p w14:paraId="0C30CD03" w14:textId="77777777" w:rsidR="004850E8" w:rsidRPr="00D569EC" w:rsidRDefault="00FD0C58">
            <w:pPr>
              <w:pStyle w:val="-"/>
              <w:ind w:left="118" w:right="118"/>
            </w:pPr>
            <w:r w:rsidRPr="00D569EC">
              <w:t>國內生產毛額</w:t>
            </w:r>
          </w:p>
        </w:tc>
        <w:tc>
          <w:tcPr>
            <w:tcW w:w="5973" w:type="dxa"/>
            <w:shd w:val="clear" w:color="auto" w:fill="auto"/>
            <w:tcMar>
              <w:top w:w="0" w:type="dxa"/>
              <w:left w:w="28" w:type="dxa"/>
              <w:bottom w:w="0" w:type="dxa"/>
              <w:right w:w="28" w:type="dxa"/>
            </w:tcMar>
            <w:vAlign w:val="center"/>
          </w:tcPr>
          <w:p w14:paraId="4735B3B9" w14:textId="108F7E06" w:rsidR="004850E8" w:rsidRPr="00D569EC" w:rsidRDefault="00E27737" w:rsidP="001D4A56">
            <w:pPr>
              <w:pStyle w:val="-0"/>
              <w:spacing w:after="128"/>
              <w:ind w:left="118" w:right="118"/>
              <w:rPr>
                <w:lang w:eastAsia="zh-TW"/>
              </w:rPr>
            </w:pPr>
            <w:r w:rsidRPr="00D569EC">
              <w:rPr>
                <w:rFonts w:hint="eastAsia"/>
                <w:lang w:eastAsia="zh-TW"/>
              </w:rPr>
              <w:t>2,366</w:t>
            </w:r>
            <w:r w:rsidRPr="00D569EC">
              <w:rPr>
                <w:rFonts w:hint="eastAsia"/>
                <w:lang w:eastAsia="zh-TW"/>
              </w:rPr>
              <w:t>億美元，排名全美第</w:t>
            </w:r>
            <w:r w:rsidRPr="00D569EC">
              <w:rPr>
                <w:rFonts w:hint="eastAsia"/>
                <w:lang w:eastAsia="zh-TW"/>
              </w:rPr>
              <w:t>26</w:t>
            </w:r>
            <w:r w:rsidRPr="00D569EC">
              <w:rPr>
                <w:rFonts w:hint="eastAsia"/>
                <w:lang w:eastAsia="zh-TW"/>
              </w:rPr>
              <w:t>名，</w:t>
            </w:r>
            <w:r w:rsidR="001D4A56" w:rsidRPr="00D569EC">
              <w:rPr>
                <w:rFonts w:hint="eastAsia"/>
                <w:lang w:eastAsia="zh-TW"/>
              </w:rPr>
              <w:t>占</w:t>
            </w:r>
            <w:r w:rsidRPr="00D569EC">
              <w:rPr>
                <w:rFonts w:hint="eastAsia"/>
                <w:lang w:eastAsia="zh-TW"/>
              </w:rPr>
              <w:t>全美</w:t>
            </w:r>
            <w:r w:rsidRPr="00D569EC">
              <w:rPr>
                <w:rFonts w:hint="eastAsia"/>
                <w:lang w:eastAsia="zh-TW"/>
              </w:rPr>
              <w:t>GDP</w:t>
            </w:r>
            <w:r w:rsidRPr="00D569EC">
              <w:rPr>
                <w:rFonts w:hint="eastAsia"/>
                <w:lang w:eastAsia="zh-TW"/>
              </w:rPr>
              <w:t>之</w:t>
            </w:r>
            <w:r w:rsidRPr="00D569EC">
              <w:rPr>
                <w:rFonts w:hint="eastAsia"/>
                <w:lang w:eastAsia="zh-TW"/>
              </w:rPr>
              <w:t>1.1%</w:t>
            </w:r>
            <w:r w:rsidRPr="00D569EC">
              <w:rPr>
                <w:rFonts w:hint="eastAsia"/>
                <w:lang w:eastAsia="zh-TW"/>
              </w:rPr>
              <w:t>（</w:t>
            </w:r>
            <w:r w:rsidRPr="00D569EC">
              <w:rPr>
                <w:rFonts w:hint="eastAsia"/>
                <w:lang w:eastAsia="zh-TW"/>
              </w:rPr>
              <w:t>2019</w:t>
            </w:r>
            <w:r w:rsidRPr="00D569EC">
              <w:rPr>
                <w:rFonts w:hint="eastAsia"/>
                <w:lang w:eastAsia="zh-TW"/>
              </w:rPr>
              <w:t>）、</w:t>
            </w:r>
            <w:r w:rsidRPr="00D569EC">
              <w:rPr>
                <w:rFonts w:hint="eastAsia"/>
                <w:lang w:eastAsia="zh-TW"/>
              </w:rPr>
              <w:t>2,247</w:t>
            </w:r>
            <w:r w:rsidRPr="00D569EC">
              <w:rPr>
                <w:rFonts w:hint="eastAsia"/>
                <w:lang w:eastAsia="zh-TW"/>
              </w:rPr>
              <w:t>億美元（</w:t>
            </w:r>
            <w:r w:rsidRPr="00D569EC">
              <w:rPr>
                <w:rFonts w:hint="eastAsia"/>
                <w:lang w:eastAsia="zh-TW"/>
              </w:rPr>
              <w:t>2018</w:t>
            </w:r>
            <w:r w:rsidRPr="00D569EC">
              <w:rPr>
                <w:rFonts w:hint="eastAsia"/>
                <w:lang w:eastAsia="zh-TW"/>
              </w:rPr>
              <w:t>）、</w:t>
            </w:r>
            <w:r w:rsidRPr="00D569EC">
              <w:rPr>
                <w:rFonts w:hint="eastAsia"/>
                <w:lang w:eastAsia="zh-TW"/>
              </w:rPr>
              <w:t>2,178</w:t>
            </w:r>
            <w:r w:rsidRPr="00D569EC">
              <w:rPr>
                <w:rFonts w:hint="eastAsia"/>
                <w:lang w:eastAsia="zh-TW"/>
              </w:rPr>
              <w:t>億美元，（</w:t>
            </w:r>
            <w:r w:rsidRPr="00D569EC">
              <w:rPr>
                <w:rFonts w:hint="eastAsia"/>
                <w:lang w:eastAsia="zh-TW"/>
              </w:rPr>
              <w:t>2017</w:t>
            </w:r>
            <w:r w:rsidRPr="00D569EC">
              <w:rPr>
                <w:rFonts w:hint="eastAsia"/>
                <w:lang w:eastAsia="zh-TW"/>
              </w:rPr>
              <w:t>）</w:t>
            </w:r>
          </w:p>
        </w:tc>
      </w:tr>
      <w:tr w:rsidR="00D569EC" w:rsidRPr="00D569EC" w14:paraId="1FF6F915" w14:textId="77777777" w:rsidTr="00FB497F">
        <w:trPr>
          <w:trHeight w:val="680"/>
          <w:jc w:val="center"/>
        </w:trPr>
        <w:tc>
          <w:tcPr>
            <w:tcW w:w="2471" w:type="dxa"/>
            <w:shd w:val="clear" w:color="auto" w:fill="auto"/>
            <w:tcMar>
              <w:top w:w="0" w:type="dxa"/>
              <w:left w:w="28" w:type="dxa"/>
              <w:bottom w:w="0" w:type="dxa"/>
              <w:right w:w="28" w:type="dxa"/>
            </w:tcMar>
            <w:vAlign w:val="center"/>
          </w:tcPr>
          <w:p w14:paraId="17E92750" w14:textId="77777777" w:rsidR="004850E8" w:rsidRPr="00D569EC" w:rsidRDefault="00FD0C58">
            <w:pPr>
              <w:pStyle w:val="-"/>
              <w:ind w:left="118" w:right="118"/>
            </w:pPr>
            <w:r w:rsidRPr="00D569EC">
              <w:t>經</w:t>
            </w:r>
            <w:proofErr w:type="gramStart"/>
            <w:r w:rsidRPr="00D569EC">
              <w:t>濟</w:t>
            </w:r>
            <w:proofErr w:type="gramEnd"/>
            <w:r w:rsidRPr="00D569EC">
              <w:t>成長率</w:t>
            </w:r>
          </w:p>
        </w:tc>
        <w:tc>
          <w:tcPr>
            <w:tcW w:w="5973" w:type="dxa"/>
            <w:shd w:val="clear" w:color="auto" w:fill="auto"/>
            <w:tcMar>
              <w:top w:w="0" w:type="dxa"/>
              <w:left w:w="28" w:type="dxa"/>
              <w:bottom w:w="0" w:type="dxa"/>
              <w:right w:w="28" w:type="dxa"/>
            </w:tcMar>
            <w:vAlign w:val="center"/>
          </w:tcPr>
          <w:p w14:paraId="6695E820" w14:textId="77777777" w:rsidR="004850E8" w:rsidRPr="00D569EC" w:rsidRDefault="00E27737" w:rsidP="001D4A56">
            <w:pPr>
              <w:pStyle w:val="-0"/>
              <w:spacing w:after="128"/>
              <w:ind w:left="118" w:right="118"/>
            </w:pPr>
            <w:r w:rsidRPr="00D569EC">
              <w:rPr>
                <w:rFonts w:hint="eastAsia"/>
              </w:rPr>
              <w:t>3.0%</w:t>
            </w:r>
            <w:r w:rsidRPr="00D569EC">
              <w:rPr>
                <w:rFonts w:hint="eastAsia"/>
              </w:rPr>
              <w:t>（</w:t>
            </w:r>
            <w:r w:rsidRPr="00D569EC">
              <w:rPr>
                <w:rFonts w:hint="eastAsia"/>
              </w:rPr>
              <w:t>2019</w:t>
            </w:r>
            <w:r w:rsidRPr="00D569EC">
              <w:rPr>
                <w:rFonts w:hint="eastAsia"/>
              </w:rPr>
              <w:t>）、</w:t>
            </w:r>
            <w:r w:rsidRPr="00D569EC">
              <w:rPr>
                <w:rFonts w:hint="eastAsia"/>
              </w:rPr>
              <w:t>2.0%</w:t>
            </w:r>
            <w:r w:rsidRPr="00D569EC">
              <w:rPr>
                <w:rFonts w:hint="eastAsia"/>
              </w:rPr>
              <w:t>（</w:t>
            </w:r>
            <w:r w:rsidRPr="00D569EC">
              <w:rPr>
                <w:rFonts w:hint="eastAsia"/>
              </w:rPr>
              <w:t>2018</w:t>
            </w:r>
            <w:r w:rsidRPr="00D569EC">
              <w:rPr>
                <w:rFonts w:hint="eastAsia"/>
              </w:rPr>
              <w:t>）、</w:t>
            </w:r>
            <w:r w:rsidRPr="00D569EC">
              <w:rPr>
                <w:rFonts w:hint="eastAsia"/>
              </w:rPr>
              <w:t>2.1%</w:t>
            </w:r>
            <w:r w:rsidRPr="00D569EC">
              <w:rPr>
                <w:rFonts w:hint="eastAsia"/>
              </w:rPr>
              <w:t>（</w:t>
            </w:r>
            <w:r w:rsidRPr="00D569EC">
              <w:rPr>
                <w:rFonts w:hint="eastAsia"/>
              </w:rPr>
              <w:t>2017</w:t>
            </w:r>
            <w:r w:rsidRPr="00D569EC">
              <w:rPr>
                <w:rFonts w:hint="eastAsia"/>
              </w:rPr>
              <w:t>）</w:t>
            </w:r>
          </w:p>
        </w:tc>
      </w:tr>
      <w:tr w:rsidR="00D569EC" w:rsidRPr="00D569EC" w14:paraId="2BCE665B" w14:textId="77777777" w:rsidTr="00FB497F">
        <w:trPr>
          <w:trHeight w:val="680"/>
          <w:jc w:val="center"/>
        </w:trPr>
        <w:tc>
          <w:tcPr>
            <w:tcW w:w="2471" w:type="dxa"/>
            <w:shd w:val="clear" w:color="auto" w:fill="auto"/>
            <w:tcMar>
              <w:top w:w="0" w:type="dxa"/>
              <w:left w:w="28" w:type="dxa"/>
              <w:bottom w:w="0" w:type="dxa"/>
              <w:right w:w="28" w:type="dxa"/>
            </w:tcMar>
            <w:vAlign w:val="center"/>
          </w:tcPr>
          <w:p w14:paraId="60BE4BDB" w14:textId="77777777" w:rsidR="004850E8" w:rsidRPr="00D569EC" w:rsidRDefault="00FD0C58">
            <w:pPr>
              <w:pStyle w:val="-"/>
              <w:ind w:left="118" w:right="118"/>
            </w:pPr>
            <w:r w:rsidRPr="00D569EC">
              <w:t>平均國民所得</w:t>
            </w:r>
          </w:p>
        </w:tc>
        <w:tc>
          <w:tcPr>
            <w:tcW w:w="5973" w:type="dxa"/>
            <w:shd w:val="clear" w:color="auto" w:fill="auto"/>
            <w:tcMar>
              <w:top w:w="0" w:type="dxa"/>
              <w:left w:w="28" w:type="dxa"/>
              <w:bottom w:w="0" w:type="dxa"/>
              <w:right w:w="28" w:type="dxa"/>
            </w:tcMar>
            <w:vAlign w:val="center"/>
          </w:tcPr>
          <w:p w14:paraId="7F70F75B" w14:textId="77777777" w:rsidR="004850E8" w:rsidRPr="00D569EC" w:rsidRDefault="007C1572" w:rsidP="001D4A56">
            <w:pPr>
              <w:pStyle w:val="-0"/>
              <w:spacing w:after="128"/>
              <w:ind w:left="118" w:right="118"/>
            </w:pPr>
            <w:r w:rsidRPr="00D569EC">
              <w:rPr>
                <w:rFonts w:hint="eastAsia"/>
              </w:rPr>
              <w:t>45,314</w:t>
            </w:r>
            <w:r w:rsidRPr="00D569EC">
              <w:rPr>
                <w:rFonts w:hint="eastAsia"/>
              </w:rPr>
              <w:t>美元，排名全美第</w:t>
            </w:r>
            <w:r w:rsidRPr="00D569EC">
              <w:rPr>
                <w:rFonts w:hint="eastAsia"/>
              </w:rPr>
              <w:t>44</w:t>
            </w:r>
            <w:r w:rsidRPr="00D569EC">
              <w:rPr>
                <w:rFonts w:hint="eastAsia"/>
              </w:rPr>
              <w:t>名</w:t>
            </w:r>
            <w:r w:rsidR="00E27737" w:rsidRPr="00D569EC">
              <w:rPr>
                <w:rFonts w:hint="eastAsia"/>
              </w:rPr>
              <w:t>（</w:t>
            </w:r>
            <w:r w:rsidR="00E27737" w:rsidRPr="00D569EC">
              <w:rPr>
                <w:rFonts w:hint="eastAsia"/>
              </w:rPr>
              <w:t>2019</w:t>
            </w:r>
            <w:r w:rsidR="00E27737" w:rsidRPr="00D569EC">
              <w:rPr>
                <w:rFonts w:hint="eastAsia"/>
              </w:rPr>
              <w:t>）、</w:t>
            </w:r>
            <w:r w:rsidR="00E27737" w:rsidRPr="00D569EC">
              <w:rPr>
                <w:rFonts w:hint="eastAsia"/>
              </w:rPr>
              <w:t>39,673</w:t>
            </w:r>
            <w:r w:rsidR="00E27737" w:rsidRPr="00D569EC">
              <w:rPr>
                <w:rFonts w:hint="eastAsia"/>
              </w:rPr>
              <w:t>美元（</w:t>
            </w:r>
            <w:r w:rsidR="00E27737" w:rsidRPr="00D569EC">
              <w:rPr>
                <w:rFonts w:hint="eastAsia"/>
              </w:rPr>
              <w:t>2018</w:t>
            </w:r>
            <w:r w:rsidR="00E27737" w:rsidRPr="00D569EC">
              <w:rPr>
                <w:rFonts w:hint="eastAsia"/>
              </w:rPr>
              <w:t>）、</w:t>
            </w:r>
            <w:r w:rsidR="00E27737" w:rsidRPr="00D569EC">
              <w:rPr>
                <w:rFonts w:hint="eastAsia"/>
              </w:rPr>
              <w:t>40,421</w:t>
            </w:r>
            <w:r w:rsidR="00E27737" w:rsidRPr="00D569EC">
              <w:rPr>
                <w:rFonts w:hint="eastAsia"/>
              </w:rPr>
              <w:t>美元（</w:t>
            </w:r>
            <w:r w:rsidR="00E27737" w:rsidRPr="00D569EC">
              <w:rPr>
                <w:rFonts w:hint="eastAsia"/>
              </w:rPr>
              <w:t>2017</w:t>
            </w:r>
            <w:r w:rsidR="00E27737" w:rsidRPr="00D569EC">
              <w:rPr>
                <w:rFonts w:hint="eastAsia"/>
              </w:rPr>
              <w:t>）</w:t>
            </w:r>
          </w:p>
        </w:tc>
      </w:tr>
      <w:tr w:rsidR="00D569EC" w:rsidRPr="00D569EC" w14:paraId="128AAAB4" w14:textId="77777777" w:rsidTr="00FB497F">
        <w:trPr>
          <w:trHeight w:val="680"/>
          <w:jc w:val="center"/>
        </w:trPr>
        <w:tc>
          <w:tcPr>
            <w:tcW w:w="2471" w:type="dxa"/>
            <w:shd w:val="clear" w:color="auto" w:fill="auto"/>
            <w:tcMar>
              <w:top w:w="0" w:type="dxa"/>
              <w:left w:w="28" w:type="dxa"/>
              <w:bottom w:w="0" w:type="dxa"/>
              <w:right w:w="28" w:type="dxa"/>
            </w:tcMar>
            <w:vAlign w:val="center"/>
          </w:tcPr>
          <w:p w14:paraId="2839741F" w14:textId="77777777" w:rsidR="004850E8" w:rsidRPr="00D569EC" w:rsidRDefault="00FD0C58">
            <w:pPr>
              <w:pStyle w:val="-"/>
              <w:ind w:left="118" w:right="118"/>
            </w:pPr>
            <w:r w:rsidRPr="00D569EC">
              <w:t>產值最高前五種產業</w:t>
            </w:r>
          </w:p>
        </w:tc>
        <w:tc>
          <w:tcPr>
            <w:tcW w:w="5973" w:type="dxa"/>
            <w:shd w:val="clear" w:color="auto" w:fill="auto"/>
            <w:tcMar>
              <w:top w:w="0" w:type="dxa"/>
              <w:left w:w="28" w:type="dxa"/>
              <w:bottom w:w="0" w:type="dxa"/>
              <w:right w:w="28" w:type="dxa"/>
            </w:tcMar>
            <w:vAlign w:val="center"/>
          </w:tcPr>
          <w:p w14:paraId="3F28928B" w14:textId="77777777" w:rsidR="004850E8" w:rsidRPr="00D569EC" w:rsidRDefault="00FD0C58" w:rsidP="001D4A56">
            <w:pPr>
              <w:pStyle w:val="-0"/>
              <w:spacing w:after="128"/>
              <w:ind w:left="118" w:right="118"/>
              <w:rPr>
                <w:lang w:eastAsia="zh-TW"/>
              </w:rPr>
            </w:pPr>
            <w:r w:rsidRPr="00D569EC">
              <w:rPr>
                <w:lang w:eastAsia="zh-TW"/>
              </w:rPr>
              <w:t>汽車製造業、化學品、紡織業、觀光業、農業</w:t>
            </w:r>
          </w:p>
        </w:tc>
      </w:tr>
      <w:tr w:rsidR="00D569EC" w:rsidRPr="00D569EC" w14:paraId="31870074" w14:textId="77777777" w:rsidTr="00FB497F">
        <w:trPr>
          <w:trHeight w:val="680"/>
          <w:jc w:val="center"/>
        </w:trPr>
        <w:tc>
          <w:tcPr>
            <w:tcW w:w="2471" w:type="dxa"/>
            <w:shd w:val="clear" w:color="auto" w:fill="auto"/>
            <w:tcMar>
              <w:top w:w="0" w:type="dxa"/>
              <w:left w:w="28" w:type="dxa"/>
              <w:bottom w:w="0" w:type="dxa"/>
              <w:right w:w="28" w:type="dxa"/>
            </w:tcMar>
            <w:vAlign w:val="center"/>
          </w:tcPr>
          <w:p w14:paraId="6CC36473" w14:textId="77777777" w:rsidR="004850E8" w:rsidRPr="00D569EC" w:rsidRDefault="00FD0C58">
            <w:pPr>
              <w:pStyle w:val="-"/>
              <w:ind w:left="118" w:right="118"/>
            </w:pPr>
            <w:r w:rsidRPr="00D569EC">
              <w:t>出口總金額</w:t>
            </w:r>
          </w:p>
        </w:tc>
        <w:tc>
          <w:tcPr>
            <w:tcW w:w="5973" w:type="dxa"/>
            <w:shd w:val="clear" w:color="auto" w:fill="auto"/>
            <w:tcMar>
              <w:top w:w="0" w:type="dxa"/>
              <w:left w:w="28" w:type="dxa"/>
              <w:bottom w:w="0" w:type="dxa"/>
              <w:right w:w="28" w:type="dxa"/>
            </w:tcMar>
            <w:vAlign w:val="center"/>
          </w:tcPr>
          <w:p w14:paraId="1EF17E4D" w14:textId="77777777" w:rsidR="004850E8" w:rsidRPr="00D569EC" w:rsidRDefault="00E27737" w:rsidP="001D4A56">
            <w:pPr>
              <w:pStyle w:val="-0"/>
              <w:spacing w:after="128"/>
              <w:ind w:left="118" w:right="118"/>
              <w:rPr>
                <w:lang w:eastAsia="zh-TW"/>
              </w:rPr>
            </w:pPr>
            <w:r w:rsidRPr="00D569EC">
              <w:rPr>
                <w:rFonts w:hint="eastAsia"/>
                <w:lang w:eastAsia="zh-TW"/>
              </w:rPr>
              <w:t>414</w:t>
            </w:r>
            <w:r w:rsidRPr="00D569EC">
              <w:rPr>
                <w:rFonts w:hint="eastAsia"/>
                <w:lang w:eastAsia="zh-TW"/>
              </w:rPr>
              <w:t>億</w:t>
            </w:r>
            <w:r w:rsidRPr="00D569EC">
              <w:rPr>
                <w:rFonts w:hint="eastAsia"/>
                <w:lang w:eastAsia="zh-TW"/>
              </w:rPr>
              <w:t>5,552</w:t>
            </w:r>
            <w:r w:rsidRPr="00D569EC">
              <w:rPr>
                <w:rFonts w:hint="eastAsia"/>
                <w:lang w:eastAsia="zh-TW"/>
              </w:rPr>
              <w:t>萬美元（</w:t>
            </w:r>
            <w:r w:rsidRPr="00D569EC">
              <w:rPr>
                <w:rFonts w:hint="eastAsia"/>
                <w:lang w:eastAsia="zh-TW"/>
              </w:rPr>
              <w:t>2019</w:t>
            </w:r>
            <w:r w:rsidRPr="00D569EC">
              <w:rPr>
                <w:rFonts w:hint="eastAsia"/>
                <w:lang w:eastAsia="zh-TW"/>
              </w:rPr>
              <w:t>）（成長</w:t>
            </w:r>
            <w:r w:rsidRPr="00D569EC">
              <w:rPr>
                <w:rFonts w:hint="eastAsia"/>
                <w:lang w:eastAsia="zh-TW"/>
              </w:rPr>
              <w:t>20%</w:t>
            </w:r>
            <w:r w:rsidRPr="00D569EC">
              <w:rPr>
                <w:rFonts w:hint="eastAsia"/>
                <w:lang w:eastAsia="zh-TW"/>
              </w:rPr>
              <w:t>）、</w:t>
            </w:r>
            <w:r w:rsidRPr="00D569EC">
              <w:rPr>
                <w:rFonts w:hint="eastAsia"/>
                <w:lang w:eastAsia="zh-TW"/>
              </w:rPr>
              <w:t>346</w:t>
            </w:r>
            <w:r w:rsidRPr="00D569EC">
              <w:rPr>
                <w:rFonts w:hint="eastAsia"/>
                <w:lang w:eastAsia="zh-TW"/>
              </w:rPr>
              <w:t>億</w:t>
            </w:r>
            <w:r w:rsidRPr="00D569EC">
              <w:rPr>
                <w:rFonts w:hint="eastAsia"/>
                <w:lang w:eastAsia="zh-TW"/>
              </w:rPr>
              <w:t>3,703</w:t>
            </w:r>
            <w:r w:rsidRPr="00D569EC">
              <w:rPr>
                <w:rFonts w:hint="eastAsia"/>
                <w:lang w:eastAsia="zh-TW"/>
              </w:rPr>
              <w:t>萬美元（</w:t>
            </w:r>
            <w:r w:rsidRPr="00D569EC">
              <w:rPr>
                <w:rFonts w:hint="eastAsia"/>
                <w:lang w:eastAsia="zh-TW"/>
              </w:rPr>
              <w:t>2018</w:t>
            </w:r>
            <w:r w:rsidRPr="00D569EC">
              <w:rPr>
                <w:rFonts w:hint="eastAsia"/>
                <w:lang w:eastAsia="zh-TW"/>
              </w:rPr>
              <w:t>）、</w:t>
            </w:r>
            <w:r w:rsidRPr="00D569EC">
              <w:rPr>
                <w:rFonts w:hint="eastAsia"/>
                <w:lang w:eastAsia="zh-TW"/>
              </w:rPr>
              <w:t>322</w:t>
            </w:r>
            <w:r w:rsidRPr="00D569EC">
              <w:rPr>
                <w:rFonts w:hint="eastAsia"/>
                <w:lang w:eastAsia="zh-TW"/>
              </w:rPr>
              <w:t>億</w:t>
            </w:r>
            <w:r w:rsidRPr="00D569EC">
              <w:rPr>
                <w:rFonts w:hint="eastAsia"/>
                <w:lang w:eastAsia="zh-TW"/>
              </w:rPr>
              <w:t>3,207</w:t>
            </w:r>
            <w:r w:rsidRPr="00D569EC">
              <w:rPr>
                <w:rFonts w:hint="eastAsia"/>
                <w:lang w:eastAsia="zh-TW"/>
              </w:rPr>
              <w:t>萬美元（</w:t>
            </w:r>
            <w:r w:rsidRPr="00D569EC">
              <w:rPr>
                <w:rFonts w:hint="eastAsia"/>
                <w:lang w:eastAsia="zh-TW"/>
              </w:rPr>
              <w:t>2017</w:t>
            </w:r>
            <w:r w:rsidRPr="00D569EC">
              <w:rPr>
                <w:rFonts w:hint="eastAsia"/>
                <w:lang w:eastAsia="zh-TW"/>
              </w:rPr>
              <w:t>）</w:t>
            </w:r>
          </w:p>
        </w:tc>
      </w:tr>
      <w:tr w:rsidR="00D569EC" w:rsidRPr="00D569EC" w14:paraId="005E9CBD" w14:textId="77777777" w:rsidTr="00FB497F">
        <w:trPr>
          <w:trHeight w:val="680"/>
          <w:jc w:val="center"/>
        </w:trPr>
        <w:tc>
          <w:tcPr>
            <w:tcW w:w="2471" w:type="dxa"/>
            <w:shd w:val="clear" w:color="auto" w:fill="auto"/>
            <w:tcMar>
              <w:top w:w="0" w:type="dxa"/>
              <w:left w:w="28" w:type="dxa"/>
              <w:bottom w:w="0" w:type="dxa"/>
              <w:right w:w="28" w:type="dxa"/>
            </w:tcMar>
            <w:vAlign w:val="center"/>
          </w:tcPr>
          <w:p w14:paraId="232929A0" w14:textId="77777777" w:rsidR="004850E8" w:rsidRPr="00D569EC" w:rsidRDefault="00FD0C58">
            <w:pPr>
              <w:pStyle w:val="-"/>
              <w:ind w:left="118" w:right="118"/>
            </w:pPr>
            <w:r w:rsidRPr="00D569EC">
              <w:t>主要出口產品</w:t>
            </w:r>
          </w:p>
        </w:tc>
        <w:tc>
          <w:tcPr>
            <w:tcW w:w="5973" w:type="dxa"/>
            <w:shd w:val="clear" w:color="auto" w:fill="auto"/>
            <w:tcMar>
              <w:top w:w="0" w:type="dxa"/>
              <w:left w:w="28" w:type="dxa"/>
              <w:bottom w:w="0" w:type="dxa"/>
              <w:right w:w="28" w:type="dxa"/>
            </w:tcMar>
            <w:vAlign w:val="center"/>
          </w:tcPr>
          <w:p w14:paraId="7D2E9D89" w14:textId="0DB8FC42" w:rsidR="004850E8" w:rsidRPr="00D569EC" w:rsidRDefault="00E27737" w:rsidP="001D4A56">
            <w:pPr>
              <w:pStyle w:val="-0"/>
              <w:spacing w:after="128"/>
              <w:ind w:left="118" w:right="118"/>
              <w:rPr>
                <w:lang w:eastAsia="zh-TW"/>
              </w:rPr>
            </w:pPr>
            <w:r w:rsidRPr="00D569EC">
              <w:rPr>
                <w:rFonts w:hint="eastAsia"/>
                <w:lang w:eastAsia="zh-TW"/>
              </w:rPr>
              <w:t>運輸設備</w:t>
            </w:r>
            <w:r w:rsidR="001D4A56" w:rsidRPr="00D569EC">
              <w:rPr>
                <w:rFonts w:hint="eastAsia"/>
                <w:lang w:eastAsia="zh-TW"/>
              </w:rPr>
              <w:t>（</w:t>
            </w:r>
            <w:r w:rsidRPr="00D569EC">
              <w:rPr>
                <w:rFonts w:hint="eastAsia"/>
                <w:lang w:eastAsia="zh-TW"/>
              </w:rPr>
              <w:t>60.8%</w:t>
            </w:r>
            <w:r w:rsidR="001D4A56" w:rsidRPr="00D569EC">
              <w:rPr>
                <w:rFonts w:hint="eastAsia"/>
                <w:lang w:eastAsia="zh-TW"/>
              </w:rPr>
              <w:t>）</w:t>
            </w:r>
            <w:r w:rsidRPr="00D569EC">
              <w:rPr>
                <w:rFonts w:hint="eastAsia"/>
                <w:lang w:eastAsia="zh-TW"/>
              </w:rPr>
              <w:t>、化學品</w:t>
            </w:r>
            <w:r w:rsidR="001D4A56" w:rsidRPr="00D569EC">
              <w:rPr>
                <w:rFonts w:hint="eastAsia"/>
                <w:lang w:eastAsia="zh-TW"/>
              </w:rPr>
              <w:t>（</w:t>
            </w:r>
            <w:r w:rsidRPr="00D569EC">
              <w:rPr>
                <w:rFonts w:hint="eastAsia"/>
                <w:lang w:eastAsia="zh-TW"/>
              </w:rPr>
              <w:t>7.5%</w:t>
            </w:r>
            <w:r w:rsidR="001D4A56" w:rsidRPr="00D569EC">
              <w:rPr>
                <w:rFonts w:hint="eastAsia"/>
                <w:lang w:eastAsia="zh-TW"/>
              </w:rPr>
              <w:t>）</w:t>
            </w:r>
            <w:r w:rsidRPr="00D569EC">
              <w:rPr>
                <w:rFonts w:hint="eastAsia"/>
                <w:lang w:eastAsia="zh-TW"/>
              </w:rPr>
              <w:t>、塑膠和橡膠產品</w:t>
            </w:r>
            <w:r w:rsidR="001D4A56" w:rsidRPr="00D569EC">
              <w:rPr>
                <w:rFonts w:hint="eastAsia"/>
                <w:lang w:eastAsia="zh-TW"/>
              </w:rPr>
              <w:t>（</w:t>
            </w:r>
            <w:r w:rsidRPr="00D569EC">
              <w:rPr>
                <w:rFonts w:hint="eastAsia"/>
                <w:lang w:eastAsia="zh-TW"/>
              </w:rPr>
              <w:t>6%</w:t>
            </w:r>
            <w:r w:rsidR="001D4A56" w:rsidRPr="00D569EC">
              <w:rPr>
                <w:rFonts w:hint="eastAsia"/>
                <w:lang w:eastAsia="zh-TW"/>
              </w:rPr>
              <w:t>）</w:t>
            </w:r>
            <w:r w:rsidRPr="00D569EC">
              <w:rPr>
                <w:rFonts w:hint="eastAsia"/>
                <w:lang w:eastAsia="zh-TW"/>
              </w:rPr>
              <w:t>、非電機設備</w:t>
            </w:r>
            <w:r w:rsidR="001D4A56" w:rsidRPr="00D569EC">
              <w:rPr>
                <w:rFonts w:hint="eastAsia"/>
                <w:lang w:eastAsia="zh-TW"/>
              </w:rPr>
              <w:t>（</w:t>
            </w:r>
            <w:r w:rsidRPr="00D569EC">
              <w:rPr>
                <w:rFonts w:hint="eastAsia"/>
                <w:lang w:eastAsia="zh-TW"/>
              </w:rPr>
              <w:t>4.6%</w:t>
            </w:r>
            <w:r w:rsidR="001D4A56" w:rsidRPr="00D569EC">
              <w:rPr>
                <w:rFonts w:hint="eastAsia"/>
                <w:lang w:eastAsia="zh-TW"/>
              </w:rPr>
              <w:t>）</w:t>
            </w:r>
            <w:r w:rsidRPr="00D569EC">
              <w:rPr>
                <w:rFonts w:hint="eastAsia"/>
                <w:lang w:eastAsia="zh-TW"/>
              </w:rPr>
              <w:t>、電腦及電子產品</w:t>
            </w:r>
            <w:r w:rsidR="001D4A56" w:rsidRPr="00D569EC">
              <w:rPr>
                <w:rFonts w:hint="eastAsia"/>
                <w:lang w:eastAsia="zh-TW"/>
              </w:rPr>
              <w:t>（</w:t>
            </w:r>
            <w:r w:rsidRPr="00D569EC">
              <w:rPr>
                <w:rFonts w:hint="eastAsia"/>
                <w:lang w:eastAsia="zh-TW"/>
              </w:rPr>
              <w:t>3.6%</w:t>
            </w:r>
            <w:r w:rsidR="001D4A56" w:rsidRPr="00D569EC">
              <w:rPr>
                <w:rFonts w:hint="eastAsia"/>
                <w:lang w:eastAsia="zh-TW"/>
              </w:rPr>
              <w:t>）</w:t>
            </w:r>
          </w:p>
        </w:tc>
      </w:tr>
      <w:tr w:rsidR="00D569EC" w:rsidRPr="00D569EC" w14:paraId="6850D6AF" w14:textId="77777777" w:rsidTr="00FB497F">
        <w:trPr>
          <w:trHeight w:val="680"/>
          <w:jc w:val="center"/>
        </w:trPr>
        <w:tc>
          <w:tcPr>
            <w:tcW w:w="2471" w:type="dxa"/>
            <w:shd w:val="clear" w:color="auto" w:fill="auto"/>
            <w:tcMar>
              <w:top w:w="0" w:type="dxa"/>
              <w:left w:w="28" w:type="dxa"/>
              <w:bottom w:w="0" w:type="dxa"/>
              <w:right w:w="28" w:type="dxa"/>
            </w:tcMar>
            <w:vAlign w:val="center"/>
          </w:tcPr>
          <w:p w14:paraId="48AFBDD3" w14:textId="77777777" w:rsidR="004850E8" w:rsidRPr="00D569EC" w:rsidRDefault="00FD0C58">
            <w:pPr>
              <w:pStyle w:val="-"/>
              <w:ind w:left="118" w:right="118"/>
            </w:pPr>
            <w:r w:rsidRPr="00D569EC">
              <w:t>主要出口</w:t>
            </w:r>
            <w:proofErr w:type="gramStart"/>
            <w:r w:rsidRPr="00D569EC">
              <w:t>國</w:t>
            </w:r>
            <w:proofErr w:type="gramEnd"/>
            <w:r w:rsidRPr="00D569EC">
              <w:t>家</w:t>
            </w:r>
          </w:p>
        </w:tc>
        <w:tc>
          <w:tcPr>
            <w:tcW w:w="5973" w:type="dxa"/>
            <w:shd w:val="clear" w:color="auto" w:fill="auto"/>
            <w:tcMar>
              <w:top w:w="0" w:type="dxa"/>
              <w:left w:w="28" w:type="dxa"/>
              <w:bottom w:w="0" w:type="dxa"/>
              <w:right w:w="28" w:type="dxa"/>
            </w:tcMar>
            <w:vAlign w:val="center"/>
          </w:tcPr>
          <w:p w14:paraId="19122637" w14:textId="77777777" w:rsidR="004850E8" w:rsidRPr="00D569EC" w:rsidRDefault="00E27737" w:rsidP="001D4A56">
            <w:pPr>
              <w:pStyle w:val="-0"/>
              <w:spacing w:after="128"/>
              <w:ind w:left="118" w:right="118"/>
              <w:rPr>
                <w:lang w:eastAsia="zh-TW"/>
              </w:rPr>
            </w:pPr>
            <w:r w:rsidRPr="00D569EC">
              <w:rPr>
                <w:rFonts w:hint="eastAsia"/>
                <w:lang w:eastAsia="zh-TW"/>
              </w:rPr>
              <w:t>中國大陸、德國、加拿大、阿聯、日本，臺灣為該州第</w:t>
            </w:r>
            <w:r w:rsidRPr="00D569EC">
              <w:rPr>
                <w:rFonts w:hint="eastAsia"/>
                <w:lang w:eastAsia="zh-TW"/>
              </w:rPr>
              <w:t>10</w:t>
            </w:r>
            <w:r w:rsidRPr="00D569EC">
              <w:rPr>
                <w:rFonts w:hint="eastAsia"/>
                <w:lang w:eastAsia="zh-TW"/>
              </w:rPr>
              <w:t>大出口市場（</w:t>
            </w:r>
            <w:r w:rsidRPr="00D569EC">
              <w:rPr>
                <w:rFonts w:hint="eastAsia"/>
                <w:lang w:eastAsia="zh-TW"/>
              </w:rPr>
              <w:t>2019</w:t>
            </w:r>
            <w:r w:rsidRPr="00D569EC">
              <w:rPr>
                <w:rFonts w:hint="eastAsia"/>
                <w:lang w:eastAsia="zh-TW"/>
              </w:rPr>
              <w:t>）</w:t>
            </w:r>
          </w:p>
        </w:tc>
      </w:tr>
      <w:tr w:rsidR="00D569EC" w:rsidRPr="00D569EC" w14:paraId="3D2C7FBF" w14:textId="77777777" w:rsidTr="00FB497F">
        <w:trPr>
          <w:trHeight w:val="680"/>
          <w:jc w:val="center"/>
        </w:trPr>
        <w:tc>
          <w:tcPr>
            <w:tcW w:w="2471" w:type="dxa"/>
            <w:shd w:val="clear" w:color="auto" w:fill="auto"/>
            <w:tcMar>
              <w:top w:w="0" w:type="dxa"/>
              <w:left w:w="28" w:type="dxa"/>
              <w:bottom w:w="0" w:type="dxa"/>
              <w:right w:w="28" w:type="dxa"/>
            </w:tcMar>
            <w:vAlign w:val="center"/>
          </w:tcPr>
          <w:p w14:paraId="0048D517" w14:textId="77777777" w:rsidR="004850E8" w:rsidRPr="00D569EC" w:rsidRDefault="00FD0C58">
            <w:pPr>
              <w:pStyle w:val="-"/>
              <w:ind w:left="118" w:right="118"/>
            </w:pPr>
            <w:r w:rsidRPr="00D569EC">
              <w:t>進口總金額</w:t>
            </w:r>
          </w:p>
        </w:tc>
        <w:tc>
          <w:tcPr>
            <w:tcW w:w="5973" w:type="dxa"/>
            <w:shd w:val="clear" w:color="auto" w:fill="auto"/>
            <w:tcMar>
              <w:top w:w="0" w:type="dxa"/>
              <w:left w:w="28" w:type="dxa"/>
              <w:bottom w:w="0" w:type="dxa"/>
              <w:right w:w="28" w:type="dxa"/>
            </w:tcMar>
            <w:vAlign w:val="center"/>
          </w:tcPr>
          <w:p w14:paraId="05237AD9" w14:textId="77777777" w:rsidR="004850E8" w:rsidRPr="00D569EC" w:rsidRDefault="00E27737" w:rsidP="001D4A56">
            <w:pPr>
              <w:pStyle w:val="-0"/>
              <w:spacing w:after="128"/>
              <w:ind w:left="118" w:right="118"/>
              <w:rPr>
                <w:lang w:eastAsia="zh-TW"/>
              </w:rPr>
            </w:pPr>
            <w:r w:rsidRPr="00D569EC">
              <w:rPr>
                <w:rFonts w:hint="eastAsia"/>
                <w:lang w:eastAsia="zh-TW"/>
              </w:rPr>
              <w:t>423</w:t>
            </w:r>
            <w:r w:rsidRPr="00D569EC">
              <w:rPr>
                <w:rFonts w:hint="eastAsia"/>
                <w:lang w:eastAsia="zh-TW"/>
              </w:rPr>
              <w:t>億</w:t>
            </w:r>
            <w:r w:rsidRPr="00D569EC">
              <w:rPr>
                <w:rFonts w:hint="eastAsia"/>
                <w:lang w:eastAsia="zh-TW"/>
              </w:rPr>
              <w:t>1,477</w:t>
            </w:r>
            <w:r w:rsidRPr="00D569EC">
              <w:rPr>
                <w:rFonts w:hint="eastAsia"/>
                <w:lang w:eastAsia="zh-TW"/>
              </w:rPr>
              <w:t>萬美元（</w:t>
            </w:r>
            <w:r w:rsidRPr="00D569EC">
              <w:rPr>
                <w:rFonts w:hint="eastAsia"/>
                <w:lang w:eastAsia="zh-TW"/>
              </w:rPr>
              <w:t>2019</w:t>
            </w:r>
            <w:r w:rsidRPr="00D569EC">
              <w:rPr>
                <w:rFonts w:hint="eastAsia"/>
                <w:lang w:eastAsia="zh-TW"/>
              </w:rPr>
              <w:t>）（成長</w:t>
            </w:r>
            <w:r w:rsidRPr="00D569EC">
              <w:rPr>
                <w:rFonts w:hint="eastAsia"/>
                <w:lang w:eastAsia="zh-TW"/>
              </w:rPr>
              <w:t>5.29%</w:t>
            </w:r>
            <w:r w:rsidRPr="00D569EC">
              <w:rPr>
                <w:rFonts w:hint="eastAsia"/>
                <w:lang w:eastAsia="zh-TW"/>
              </w:rPr>
              <w:t>）、</w:t>
            </w:r>
            <w:r w:rsidRPr="00D569EC">
              <w:rPr>
                <w:rFonts w:hint="eastAsia"/>
                <w:lang w:eastAsia="zh-TW"/>
              </w:rPr>
              <w:t>401</w:t>
            </w:r>
            <w:r w:rsidRPr="00D569EC">
              <w:rPr>
                <w:rFonts w:hint="eastAsia"/>
                <w:lang w:eastAsia="zh-TW"/>
              </w:rPr>
              <w:t>億</w:t>
            </w:r>
            <w:r w:rsidRPr="00D569EC">
              <w:rPr>
                <w:rFonts w:hint="eastAsia"/>
                <w:lang w:eastAsia="zh-TW"/>
              </w:rPr>
              <w:t>8,658</w:t>
            </w:r>
            <w:r w:rsidRPr="00D569EC">
              <w:rPr>
                <w:rFonts w:hint="eastAsia"/>
                <w:lang w:eastAsia="zh-TW"/>
              </w:rPr>
              <w:t>萬美元（</w:t>
            </w:r>
            <w:r w:rsidRPr="00D569EC">
              <w:rPr>
                <w:rFonts w:hint="eastAsia"/>
                <w:lang w:eastAsia="zh-TW"/>
              </w:rPr>
              <w:t>2018</w:t>
            </w:r>
            <w:r w:rsidRPr="00D569EC">
              <w:rPr>
                <w:rFonts w:hint="eastAsia"/>
                <w:lang w:eastAsia="zh-TW"/>
              </w:rPr>
              <w:t>）、</w:t>
            </w:r>
            <w:r w:rsidRPr="00D569EC">
              <w:rPr>
                <w:rFonts w:hint="eastAsia"/>
                <w:lang w:eastAsia="zh-TW"/>
              </w:rPr>
              <w:t>375</w:t>
            </w:r>
            <w:r w:rsidRPr="00D569EC">
              <w:rPr>
                <w:rFonts w:hint="eastAsia"/>
                <w:lang w:eastAsia="zh-TW"/>
              </w:rPr>
              <w:t>億</w:t>
            </w:r>
            <w:r w:rsidRPr="00D569EC">
              <w:rPr>
                <w:rFonts w:hint="eastAsia"/>
                <w:lang w:eastAsia="zh-TW"/>
              </w:rPr>
              <w:t>395</w:t>
            </w:r>
            <w:r w:rsidRPr="00D569EC">
              <w:rPr>
                <w:rFonts w:hint="eastAsia"/>
                <w:lang w:eastAsia="zh-TW"/>
              </w:rPr>
              <w:t>萬美元（</w:t>
            </w:r>
            <w:r w:rsidRPr="00D569EC">
              <w:rPr>
                <w:rFonts w:hint="eastAsia"/>
                <w:lang w:eastAsia="zh-TW"/>
              </w:rPr>
              <w:t>2017</w:t>
            </w:r>
            <w:r w:rsidRPr="00D569EC">
              <w:rPr>
                <w:rFonts w:hint="eastAsia"/>
                <w:lang w:eastAsia="zh-TW"/>
              </w:rPr>
              <w:t>）</w:t>
            </w:r>
          </w:p>
        </w:tc>
      </w:tr>
      <w:tr w:rsidR="00D569EC" w:rsidRPr="00D569EC" w14:paraId="5651F3B9" w14:textId="77777777" w:rsidTr="00FB497F">
        <w:trPr>
          <w:trHeight w:val="680"/>
          <w:jc w:val="center"/>
        </w:trPr>
        <w:tc>
          <w:tcPr>
            <w:tcW w:w="2471" w:type="dxa"/>
            <w:shd w:val="clear" w:color="auto" w:fill="auto"/>
            <w:tcMar>
              <w:top w:w="0" w:type="dxa"/>
              <w:left w:w="28" w:type="dxa"/>
              <w:bottom w:w="0" w:type="dxa"/>
              <w:right w:w="28" w:type="dxa"/>
            </w:tcMar>
            <w:vAlign w:val="center"/>
          </w:tcPr>
          <w:p w14:paraId="6F2D8AFA" w14:textId="77777777" w:rsidR="004850E8" w:rsidRPr="00D569EC" w:rsidRDefault="00FD0C58">
            <w:pPr>
              <w:pStyle w:val="-"/>
              <w:ind w:left="118" w:right="118"/>
            </w:pPr>
            <w:r w:rsidRPr="00D569EC">
              <w:t>主要進口產品</w:t>
            </w:r>
          </w:p>
        </w:tc>
        <w:tc>
          <w:tcPr>
            <w:tcW w:w="5973" w:type="dxa"/>
            <w:shd w:val="clear" w:color="auto" w:fill="auto"/>
            <w:tcMar>
              <w:top w:w="0" w:type="dxa"/>
              <w:left w:w="28" w:type="dxa"/>
              <w:bottom w:w="0" w:type="dxa"/>
              <w:right w:w="28" w:type="dxa"/>
            </w:tcMar>
            <w:vAlign w:val="center"/>
          </w:tcPr>
          <w:p w14:paraId="4139828B" w14:textId="7F0435F2" w:rsidR="004850E8" w:rsidRPr="00D569EC" w:rsidRDefault="00E27737" w:rsidP="001D4A56">
            <w:pPr>
              <w:pStyle w:val="-0"/>
              <w:spacing w:after="128"/>
              <w:ind w:left="118" w:right="118"/>
              <w:rPr>
                <w:lang w:eastAsia="zh-TW"/>
              </w:rPr>
            </w:pPr>
            <w:r w:rsidRPr="00D569EC">
              <w:rPr>
                <w:rFonts w:hint="eastAsia"/>
                <w:lang w:eastAsia="zh-TW"/>
              </w:rPr>
              <w:t>運輸設備</w:t>
            </w:r>
            <w:r w:rsidR="001D4A56" w:rsidRPr="00D569EC">
              <w:rPr>
                <w:rFonts w:hint="eastAsia"/>
                <w:lang w:eastAsia="zh-TW"/>
              </w:rPr>
              <w:t>（</w:t>
            </w:r>
            <w:r w:rsidRPr="00D569EC">
              <w:rPr>
                <w:rFonts w:hint="eastAsia"/>
                <w:lang w:eastAsia="zh-TW"/>
              </w:rPr>
              <w:t>18.5%</w:t>
            </w:r>
            <w:r w:rsidR="001D4A56" w:rsidRPr="00D569EC">
              <w:rPr>
                <w:rFonts w:hint="eastAsia"/>
                <w:lang w:eastAsia="zh-TW"/>
              </w:rPr>
              <w:t>）</w:t>
            </w:r>
            <w:r w:rsidRPr="00D569EC">
              <w:rPr>
                <w:rFonts w:hint="eastAsia"/>
                <w:lang w:eastAsia="zh-TW"/>
              </w:rPr>
              <w:t>、非電機設備</w:t>
            </w:r>
            <w:r w:rsidR="001D4A56" w:rsidRPr="00D569EC">
              <w:rPr>
                <w:rFonts w:hint="eastAsia"/>
                <w:lang w:eastAsia="zh-TW"/>
              </w:rPr>
              <w:t>（</w:t>
            </w:r>
            <w:r w:rsidRPr="00D569EC">
              <w:rPr>
                <w:rFonts w:hint="eastAsia"/>
                <w:lang w:eastAsia="zh-TW"/>
              </w:rPr>
              <w:t>16.8%</w:t>
            </w:r>
            <w:r w:rsidR="001D4A56" w:rsidRPr="00D569EC">
              <w:rPr>
                <w:rFonts w:hint="eastAsia"/>
                <w:lang w:eastAsia="zh-TW"/>
              </w:rPr>
              <w:t>）</w:t>
            </w:r>
            <w:r w:rsidRPr="00D569EC">
              <w:rPr>
                <w:rFonts w:hint="eastAsia"/>
                <w:lang w:eastAsia="zh-TW"/>
              </w:rPr>
              <w:t>、化學品</w:t>
            </w:r>
            <w:r w:rsidR="001D4A56" w:rsidRPr="00D569EC">
              <w:rPr>
                <w:rFonts w:hint="eastAsia"/>
                <w:lang w:eastAsia="zh-TW"/>
              </w:rPr>
              <w:t>（</w:t>
            </w:r>
            <w:r w:rsidRPr="00D569EC">
              <w:rPr>
                <w:rFonts w:hint="eastAsia"/>
                <w:lang w:eastAsia="zh-TW"/>
              </w:rPr>
              <w:t>11.7%</w:t>
            </w:r>
            <w:r w:rsidR="001D4A56" w:rsidRPr="00D569EC">
              <w:rPr>
                <w:rFonts w:hint="eastAsia"/>
                <w:lang w:eastAsia="zh-TW"/>
              </w:rPr>
              <w:t>）</w:t>
            </w:r>
            <w:r w:rsidRPr="00D569EC">
              <w:rPr>
                <w:rFonts w:hint="eastAsia"/>
                <w:lang w:eastAsia="zh-TW"/>
              </w:rPr>
              <w:t>、電動設備</w:t>
            </w:r>
            <w:r w:rsidRPr="00D569EC">
              <w:rPr>
                <w:rFonts w:hint="eastAsia"/>
                <w:lang w:eastAsia="zh-TW"/>
              </w:rPr>
              <w:t>/</w:t>
            </w:r>
            <w:r w:rsidRPr="00D569EC">
              <w:rPr>
                <w:rFonts w:hint="eastAsia"/>
                <w:lang w:eastAsia="zh-TW"/>
              </w:rPr>
              <w:t>電器及其零組件</w:t>
            </w:r>
            <w:r w:rsidR="001D4A56" w:rsidRPr="00D569EC">
              <w:rPr>
                <w:rFonts w:hint="eastAsia"/>
                <w:lang w:eastAsia="zh-TW"/>
              </w:rPr>
              <w:t>（</w:t>
            </w:r>
            <w:r w:rsidRPr="00D569EC">
              <w:rPr>
                <w:rFonts w:hint="eastAsia"/>
                <w:lang w:eastAsia="zh-TW"/>
              </w:rPr>
              <w:t>7.9%</w:t>
            </w:r>
            <w:r w:rsidR="001D4A56" w:rsidRPr="00D569EC">
              <w:rPr>
                <w:rFonts w:hint="eastAsia"/>
                <w:lang w:eastAsia="zh-TW"/>
              </w:rPr>
              <w:t>）</w:t>
            </w:r>
            <w:r w:rsidRPr="00D569EC">
              <w:rPr>
                <w:rFonts w:hint="eastAsia"/>
                <w:lang w:eastAsia="zh-TW"/>
              </w:rPr>
              <w:t>、電腦及電子產品</w:t>
            </w:r>
            <w:r w:rsidR="001D4A56" w:rsidRPr="00D569EC">
              <w:rPr>
                <w:rFonts w:hint="eastAsia"/>
                <w:lang w:eastAsia="zh-TW"/>
              </w:rPr>
              <w:t>（</w:t>
            </w:r>
            <w:r w:rsidRPr="00D569EC">
              <w:rPr>
                <w:rFonts w:hint="eastAsia"/>
                <w:lang w:eastAsia="zh-TW"/>
              </w:rPr>
              <w:t>7.4%</w:t>
            </w:r>
            <w:r w:rsidR="001D4A56" w:rsidRPr="00D569EC">
              <w:rPr>
                <w:rFonts w:hint="eastAsia"/>
                <w:lang w:eastAsia="zh-TW"/>
              </w:rPr>
              <w:t>）</w:t>
            </w:r>
          </w:p>
        </w:tc>
      </w:tr>
      <w:tr w:rsidR="00D569EC" w:rsidRPr="00D569EC" w14:paraId="7F7B9419" w14:textId="77777777" w:rsidTr="00FB497F">
        <w:trPr>
          <w:trHeight w:val="680"/>
          <w:jc w:val="center"/>
        </w:trPr>
        <w:tc>
          <w:tcPr>
            <w:tcW w:w="2471" w:type="dxa"/>
            <w:shd w:val="clear" w:color="auto" w:fill="auto"/>
            <w:tcMar>
              <w:top w:w="0" w:type="dxa"/>
              <w:left w:w="28" w:type="dxa"/>
              <w:bottom w:w="0" w:type="dxa"/>
              <w:right w:w="28" w:type="dxa"/>
            </w:tcMar>
            <w:vAlign w:val="center"/>
          </w:tcPr>
          <w:p w14:paraId="20FFE942" w14:textId="77777777" w:rsidR="004850E8" w:rsidRPr="00D569EC" w:rsidRDefault="00FD0C58">
            <w:pPr>
              <w:pStyle w:val="-"/>
              <w:ind w:left="118" w:right="118"/>
            </w:pPr>
            <w:r w:rsidRPr="00D569EC">
              <w:t>主要進口</w:t>
            </w:r>
            <w:proofErr w:type="gramStart"/>
            <w:r w:rsidRPr="00D569EC">
              <w:t>國</w:t>
            </w:r>
            <w:proofErr w:type="gramEnd"/>
            <w:r w:rsidRPr="00D569EC">
              <w:t>家</w:t>
            </w:r>
          </w:p>
        </w:tc>
        <w:tc>
          <w:tcPr>
            <w:tcW w:w="5973" w:type="dxa"/>
            <w:shd w:val="clear" w:color="auto" w:fill="auto"/>
            <w:tcMar>
              <w:top w:w="0" w:type="dxa"/>
              <w:left w:w="28" w:type="dxa"/>
              <w:bottom w:w="0" w:type="dxa"/>
              <w:right w:w="28" w:type="dxa"/>
            </w:tcMar>
            <w:vAlign w:val="center"/>
          </w:tcPr>
          <w:p w14:paraId="14A455C8" w14:textId="77777777" w:rsidR="004850E8" w:rsidRPr="00D569EC" w:rsidRDefault="00E27737" w:rsidP="001D4A56">
            <w:pPr>
              <w:pStyle w:val="-0"/>
              <w:spacing w:after="128"/>
              <w:ind w:left="118" w:right="118"/>
              <w:rPr>
                <w:lang w:eastAsia="zh-TW"/>
              </w:rPr>
            </w:pPr>
            <w:r w:rsidRPr="00D569EC">
              <w:rPr>
                <w:rFonts w:hint="eastAsia"/>
                <w:lang w:eastAsia="zh-TW"/>
              </w:rPr>
              <w:t>德國、中國大陸、墨西哥、加拿大、日本，臺灣為該州</w:t>
            </w:r>
            <w:r w:rsidRPr="00D569EC">
              <w:rPr>
                <w:rFonts w:hint="eastAsia"/>
                <w:lang w:eastAsia="zh-TW"/>
              </w:rPr>
              <w:lastRenderedPageBreak/>
              <w:t>第</w:t>
            </w:r>
            <w:r w:rsidRPr="00D569EC">
              <w:rPr>
                <w:rFonts w:hint="eastAsia"/>
                <w:lang w:eastAsia="zh-TW"/>
              </w:rPr>
              <w:t>15</w:t>
            </w:r>
            <w:r w:rsidRPr="00D569EC">
              <w:rPr>
                <w:rFonts w:hint="eastAsia"/>
                <w:lang w:eastAsia="zh-TW"/>
              </w:rPr>
              <w:t>進口來源國（</w:t>
            </w:r>
            <w:r w:rsidRPr="00D569EC">
              <w:rPr>
                <w:rFonts w:hint="eastAsia"/>
                <w:lang w:eastAsia="zh-TW"/>
              </w:rPr>
              <w:t>2019</w:t>
            </w:r>
            <w:r w:rsidRPr="00D569EC">
              <w:rPr>
                <w:rFonts w:hint="eastAsia"/>
                <w:lang w:eastAsia="zh-TW"/>
              </w:rPr>
              <w:t>）</w:t>
            </w:r>
          </w:p>
        </w:tc>
      </w:tr>
    </w:tbl>
    <w:p w14:paraId="42ED76FF" w14:textId="77777777" w:rsidR="004850E8" w:rsidRPr="00D569EC" w:rsidRDefault="00FD0C58" w:rsidP="00721180">
      <w:pPr>
        <w:pStyle w:val="a3"/>
        <w:spacing w:before="514" w:after="771"/>
      </w:pPr>
      <w:r w:rsidRPr="00D569EC">
        <w:lastRenderedPageBreak/>
        <w:t>第壹章　自然人文環境</w:t>
      </w:r>
    </w:p>
    <w:p w14:paraId="2AFAEE7A" w14:textId="77777777" w:rsidR="004850E8" w:rsidRPr="00D569EC" w:rsidRDefault="00FD0C58">
      <w:pPr>
        <w:pStyle w:val="a4"/>
        <w:spacing w:before="257" w:after="257"/>
        <w:ind w:left="632" w:hanging="632"/>
        <w:rPr>
          <w:color w:val="auto"/>
        </w:rPr>
      </w:pPr>
      <w:r w:rsidRPr="00D569EC">
        <w:rPr>
          <w:color w:val="auto"/>
        </w:rPr>
        <w:t>一、自然環境</w:t>
      </w:r>
    </w:p>
    <w:p w14:paraId="779B8FFD" w14:textId="6A8551C8" w:rsidR="004850E8" w:rsidRPr="00D569EC" w:rsidRDefault="00FD0C58">
      <w:pPr>
        <w:ind w:firstLine="472"/>
        <w:rPr>
          <w:lang w:eastAsia="zh-TW"/>
        </w:rPr>
      </w:pPr>
      <w:r w:rsidRPr="00D569EC">
        <w:rPr>
          <w:lang w:eastAsia="zh-TW"/>
        </w:rPr>
        <w:t>南卡州位於美國東海岸，南與喬治亞州接壤，北與北卡羅來納州為界，東邊為大西洋，</w:t>
      </w:r>
      <w:r w:rsidRPr="00D569EC">
        <w:rPr>
          <w:lang w:eastAsia="zh-TW"/>
        </w:rPr>
        <w:t>31,113</w:t>
      </w:r>
      <w:r w:rsidRPr="00D569EC">
        <w:rPr>
          <w:lang w:eastAsia="zh-TW"/>
        </w:rPr>
        <w:t>平方英哩，夏季氣溫平均</w:t>
      </w:r>
      <w:r w:rsidR="002446FD" w:rsidRPr="00D569EC">
        <w:rPr>
          <w:rFonts w:hint="eastAsia"/>
          <w:lang w:eastAsia="zh-TW"/>
        </w:rPr>
        <w:t>華氏</w:t>
      </w:r>
      <w:r w:rsidR="002446FD" w:rsidRPr="00D569EC">
        <w:rPr>
          <w:lang w:eastAsia="zh-TW"/>
        </w:rPr>
        <w:t>75</w:t>
      </w:r>
      <w:r w:rsidR="002446FD" w:rsidRPr="00D569EC">
        <w:rPr>
          <w:rFonts w:hint="eastAsia"/>
          <w:lang w:eastAsia="zh-TW"/>
        </w:rPr>
        <w:t>度</w:t>
      </w:r>
      <w:r w:rsidR="002446FD" w:rsidRPr="00D569EC">
        <w:rPr>
          <w:lang w:eastAsia="zh-TW"/>
        </w:rPr>
        <w:t>，冬季為</w:t>
      </w:r>
      <w:r w:rsidR="002446FD" w:rsidRPr="00D569EC">
        <w:rPr>
          <w:rFonts w:hint="eastAsia"/>
          <w:lang w:eastAsia="zh-TW"/>
        </w:rPr>
        <w:t>華氏</w:t>
      </w:r>
      <w:r w:rsidR="002446FD" w:rsidRPr="00D569EC">
        <w:rPr>
          <w:lang w:eastAsia="zh-TW"/>
        </w:rPr>
        <w:t>40</w:t>
      </w:r>
      <w:r w:rsidR="002446FD" w:rsidRPr="00D569EC">
        <w:rPr>
          <w:rFonts w:hint="eastAsia"/>
          <w:lang w:eastAsia="zh-TW"/>
        </w:rPr>
        <w:t>度</w:t>
      </w:r>
      <w:r w:rsidRPr="00D569EC">
        <w:rPr>
          <w:lang w:eastAsia="zh-TW"/>
        </w:rPr>
        <w:t>，冬季在</w:t>
      </w:r>
      <w:r w:rsidRPr="00D569EC">
        <w:rPr>
          <w:lang w:eastAsia="zh-TW"/>
        </w:rPr>
        <w:t>12</w:t>
      </w:r>
      <w:r w:rsidRPr="00D569EC">
        <w:rPr>
          <w:lang w:eastAsia="zh-TW"/>
        </w:rPr>
        <w:t>月至次年</w:t>
      </w:r>
      <w:r w:rsidRPr="00D569EC">
        <w:rPr>
          <w:lang w:eastAsia="zh-TW"/>
        </w:rPr>
        <w:t>2</w:t>
      </w:r>
      <w:r w:rsidRPr="00D569EC">
        <w:rPr>
          <w:lang w:eastAsia="zh-TW"/>
        </w:rPr>
        <w:t>月間降雪機會不大。</w:t>
      </w:r>
    </w:p>
    <w:p w14:paraId="25EFDCAA" w14:textId="77777777" w:rsidR="004850E8" w:rsidRPr="00D569EC" w:rsidRDefault="00FD0C58">
      <w:pPr>
        <w:pStyle w:val="a4"/>
        <w:spacing w:before="257" w:after="257"/>
        <w:ind w:left="632" w:hanging="632"/>
        <w:rPr>
          <w:color w:val="auto"/>
        </w:rPr>
      </w:pPr>
      <w:r w:rsidRPr="00D569EC">
        <w:rPr>
          <w:color w:val="auto"/>
        </w:rPr>
        <w:t>二、人文及社會環境</w:t>
      </w:r>
    </w:p>
    <w:p w14:paraId="7DF1340E" w14:textId="6F942397" w:rsidR="004850E8" w:rsidRPr="00D569EC" w:rsidRDefault="00FD0C58">
      <w:pPr>
        <w:ind w:firstLine="472"/>
        <w:rPr>
          <w:lang w:eastAsia="zh-TW"/>
        </w:rPr>
      </w:pPr>
      <w:r w:rsidRPr="00D569EC">
        <w:rPr>
          <w:lang w:eastAsia="zh-TW"/>
        </w:rPr>
        <w:t>5</w:t>
      </w:r>
      <w:r w:rsidR="0099595D" w:rsidRPr="00D569EC">
        <w:rPr>
          <w:rFonts w:hint="eastAsia"/>
          <w:lang w:eastAsia="zh-TW"/>
        </w:rPr>
        <w:t>21</w:t>
      </w:r>
      <w:r w:rsidRPr="00D569EC">
        <w:rPr>
          <w:lang w:eastAsia="zh-TW"/>
        </w:rPr>
        <w:t>萬人，成長率</w:t>
      </w:r>
      <w:r w:rsidR="0099595D" w:rsidRPr="00D569EC">
        <w:rPr>
          <w:rFonts w:hint="eastAsia"/>
          <w:lang w:eastAsia="zh-TW"/>
        </w:rPr>
        <w:t>2.48</w:t>
      </w:r>
      <w:r w:rsidRPr="00D569EC">
        <w:rPr>
          <w:lang w:eastAsia="zh-TW"/>
        </w:rPr>
        <w:t>%</w:t>
      </w:r>
      <w:r w:rsidRPr="00D569EC">
        <w:rPr>
          <w:lang w:eastAsia="zh-TW"/>
        </w:rPr>
        <w:t>，排名全美第</w:t>
      </w:r>
      <w:r w:rsidRPr="00D569EC">
        <w:rPr>
          <w:lang w:eastAsia="zh-TW"/>
        </w:rPr>
        <w:t>23</w:t>
      </w:r>
      <w:r w:rsidRPr="00D569EC">
        <w:rPr>
          <w:lang w:eastAsia="zh-TW"/>
        </w:rPr>
        <w:t>名，其中白人</w:t>
      </w:r>
      <w:r w:rsidR="001D4A56" w:rsidRPr="00D569EC">
        <w:rPr>
          <w:lang w:eastAsia="zh-TW"/>
        </w:rPr>
        <w:t>占</w:t>
      </w:r>
      <w:r w:rsidRPr="00D569EC">
        <w:rPr>
          <w:lang w:eastAsia="zh-TW"/>
        </w:rPr>
        <w:t>67.</w:t>
      </w:r>
      <w:r w:rsidR="00D2494E" w:rsidRPr="00D569EC">
        <w:rPr>
          <w:rFonts w:hint="eastAsia"/>
          <w:lang w:eastAsia="zh-TW"/>
        </w:rPr>
        <w:t>25</w:t>
      </w:r>
      <w:r w:rsidRPr="00D569EC">
        <w:rPr>
          <w:lang w:eastAsia="zh-TW"/>
        </w:rPr>
        <w:t>%</w:t>
      </w:r>
      <w:r w:rsidRPr="00D569EC">
        <w:rPr>
          <w:lang w:eastAsia="zh-TW"/>
        </w:rPr>
        <w:t>、黑人</w:t>
      </w:r>
      <w:r w:rsidR="001D4A56" w:rsidRPr="00D569EC">
        <w:rPr>
          <w:lang w:eastAsia="zh-TW"/>
        </w:rPr>
        <w:t>占</w:t>
      </w:r>
      <w:r w:rsidRPr="00D569EC">
        <w:rPr>
          <w:lang w:eastAsia="zh-TW"/>
        </w:rPr>
        <w:t>27.</w:t>
      </w:r>
      <w:r w:rsidR="00D2494E" w:rsidRPr="00D569EC">
        <w:rPr>
          <w:rFonts w:hint="eastAsia"/>
          <w:lang w:eastAsia="zh-TW"/>
        </w:rPr>
        <w:t>03</w:t>
      </w:r>
      <w:r w:rsidRPr="00D569EC">
        <w:rPr>
          <w:lang w:eastAsia="zh-TW"/>
        </w:rPr>
        <w:t>%</w:t>
      </w:r>
      <w:r w:rsidRPr="00D569EC">
        <w:rPr>
          <w:lang w:eastAsia="zh-TW"/>
        </w:rPr>
        <w:t>、亞裔</w:t>
      </w:r>
      <w:r w:rsidR="001D4A56" w:rsidRPr="00D569EC">
        <w:rPr>
          <w:lang w:eastAsia="zh-TW"/>
        </w:rPr>
        <w:t>占</w:t>
      </w:r>
      <w:r w:rsidRPr="00D569EC">
        <w:rPr>
          <w:lang w:eastAsia="zh-TW"/>
        </w:rPr>
        <w:t>1.</w:t>
      </w:r>
      <w:r w:rsidR="00D2494E" w:rsidRPr="00D569EC">
        <w:rPr>
          <w:rFonts w:hint="eastAsia"/>
          <w:lang w:eastAsia="zh-TW"/>
        </w:rPr>
        <w:t>52</w:t>
      </w:r>
      <w:r w:rsidRPr="00D569EC">
        <w:rPr>
          <w:lang w:eastAsia="zh-TW"/>
        </w:rPr>
        <w:t>%</w:t>
      </w:r>
      <w:r w:rsidRPr="00D569EC">
        <w:rPr>
          <w:lang w:eastAsia="zh-TW"/>
        </w:rPr>
        <w:t>，州民宗教信仰以基督教為主，</w:t>
      </w:r>
      <w:r w:rsidRPr="00D569EC">
        <w:rPr>
          <w:lang w:eastAsia="zh-TW"/>
        </w:rPr>
        <w:t>25</w:t>
      </w:r>
      <w:r w:rsidRPr="00D569EC">
        <w:rPr>
          <w:lang w:eastAsia="zh-TW"/>
        </w:rPr>
        <w:t>歲以上州民中</w:t>
      </w:r>
      <w:r w:rsidRPr="00D569EC">
        <w:rPr>
          <w:lang w:eastAsia="zh-TW"/>
        </w:rPr>
        <w:t>8</w:t>
      </w:r>
      <w:r w:rsidR="00D2494E" w:rsidRPr="00D569EC">
        <w:rPr>
          <w:rFonts w:hint="eastAsia"/>
          <w:lang w:eastAsia="zh-TW"/>
        </w:rPr>
        <w:t>8.4</w:t>
      </w:r>
      <w:r w:rsidRPr="00D569EC">
        <w:rPr>
          <w:lang w:eastAsia="zh-TW"/>
        </w:rPr>
        <w:t>%</w:t>
      </w:r>
      <w:r w:rsidRPr="00D569EC">
        <w:rPr>
          <w:lang w:eastAsia="zh-TW"/>
        </w:rPr>
        <w:t>擁有高中文憑、</w:t>
      </w:r>
      <w:r w:rsidRPr="00D569EC">
        <w:rPr>
          <w:lang w:eastAsia="zh-TW"/>
        </w:rPr>
        <w:t>2</w:t>
      </w:r>
      <w:r w:rsidR="00D2494E" w:rsidRPr="00D569EC">
        <w:rPr>
          <w:rFonts w:hint="eastAsia"/>
          <w:lang w:eastAsia="zh-TW"/>
        </w:rPr>
        <w:t>8.3</w:t>
      </w:r>
      <w:r w:rsidRPr="00D569EC">
        <w:rPr>
          <w:lang w:eastAsia="zh-TW"/>
        </w:rPr>
        <w:t>%</w:t>
      </w:r>
      <w:r w:rsidRPr="00D569EC">
        <w:rPr>
          <w:lang w:eastAsia="zh-TW"/>
        </w:rPr>
        <w:t>擁有學士學位、</w:t>
      </w:r>
      <w:r w:rsidR="00D2494E" w:rsidRPr="00D569EC">
        <w:rPr>
          <w:rFonts w:hint="eastAsia"/>
          <w:lang w:eastAsia="zh-TW"/>
        </w:rPr>
        <w:t>10.4</w:t>
      </w:r>
      <w:r w:rsidRPr="00D569EC">
        <w:rPr>
          <w:lang w:eastAsia="zh-TW"/>
        </w:rPr>
        <w:t>%</w:t>
      </w:r>
      <w:r w:rsidRPr="00D569EC">
        <w:rPr>
          <w:lang w:eastAsia="zh-TW"/>
        </w:rPr>
        <w:t>擁有碩士或博士學位。</w:t>
      </w:r>
    </w:p>
    <w:p w14:paraId="2966F62C" w14:textId="77777777" w:rsidR="004850E8" w:rsidRPr="00D569EC" w:rsidRDefault="00FD0C58">
      <w:pPr>
        <w:pStyle w:val="a4"/>
        <w:spacing w:before="257" w:after="257"/>
        <w:ind w:left="632" w:hanging="632"/>
        <w:rPr>
          <w:color w:val="auto"/>
        </w:rPr>
      </w:pPr>
      <w:r w:rsidRPr="00D569EC">
        <w:rPr>
          <w:color w:val="auto"/>
        </w:rPr>
        <w:t>三、政治環境</w:t>
      </w:r>
    </w:p>
    <w:p w14:paraId="6DFEBDD7" w14:textId="77777777" w:rsidR="004850E8" w:rsidRPr="00D569EC" w:rsidRDefault="00FD0C58">
      <w:pPr>
        <w:ind w:firstLine="472"/>
        <w:rPr>
          <w:lang w:eastAsia="zh-TW"/>
        </w:rPr>
      </w:pPr>
      <w:r w:rsidRPr="00D569EC">
        <w:rPr>
          <w:lang w:eastAsia="zh-TW"/>
        </w:rPr>
        <w:t>與其他州相同，採行政、立法、司法三權分立；州長為最高行政機關首長；立法部門則由參議院及眾議院組成；司法部門以最高法院為最高司法機關。</w:t>
      </w:r>
    </w:p>
    <w:p w14:paraId="60C5C25C" w14:textId="77777777" w:rsidR="004850E8" w:rsidRPr="00D569EC" w:rsidRDefault="00FD0C58" w:rsidP="00721180">
      <w:pPr>
        <w:pStyle w:val="a3"/>
        <w:spacing w:before="514" w:after="771"/>
      </w:pPr>
      <w:r w:rsidRPr="00D569EC">
        <w:lastRenderedPageBreak/>
        <w:t>第貳章　經濟環境</w:t>
      </w:r>
    </w:p>
    <w:p w14:paraId="1DBE3AEF" w14:textId="77777777" w:rsidR="004850E8" w:rsidRPr="00D569EC" w:rsidRDefault="00FD0C58">
      <w:pPr>
        <w:pStyle w:val="a4"/>
        <w:spacing w:before="257" w:after="257"/>
        <w:ind w:left="632" w:hanging="632"/>
        <w:rPr>
          <w:color w:val="auto"/>
        </w:rPr>
      </w:pPr>
      <w:r w:rsidRPr="00D569EC">
        <w:rPr>
          <w:color w:val="auto"/>
        </w:rPr>
        <w:t>一、經濟概況</w:t>
      </w:r>
    </w:p>
    <w:p w14:paraId="71BB0058" w14:textId="534C3853" w:rsidR="00FB497F" w:rsidRPr="00D569EC" w:rsidRDefault="00FB497F" w:rsidP="00FB497F">
      <w:pPr>
        <w:pStyle w:val="a9"/>
        <w:ind w:left="944" w:hanging="708"/>
      </w:pPr>
      <w:r w:rsidRPr="00D569EC">
        <w:rPr>
          <w:rFonts w:hint="eastAsia"/>
        </w:rPr>
        <w:t>（一）州民生產毛額：</w:t>
      </w:r>
      <w:r w:rsidRPr="00D569EC">
        <w:rPr>
          <w:rFonts w:hint="eastAsia"/>
        </w:rPr>
        <w:t>2,366</w:t>
      </w:r>
      <w:r w:rsidRPr="00D569EC">
        <w:rPr>
          <w:rFonts w:hint="eastAsia"/>
        </w:rPr>
        <w:t>億美元，排名全美第</w:t>
      </w:r>
      <w:r w:rsidRPr="00D569EC">
        <w:rPr>
          <w:rFonts w:hint="eastAsia"/>
        </w:rPr>
        <w:t>26</w:t>
      </w:r>
      <w:r w:rsidRPr="00D569EC">
        <w:rPr>
          <w:rFonts w:hint="eastAsia"/>
        </w:rPr>
        <w:t>名，占全美</w:t>
      </w:r>
      <w:r w:rsidRPr="00D569EC">
        <w:rPr>
          <w:rFonts w:hint="eastAsia"/>
        </w:rPr>
        <w:t>GDP</w:t>
      </w:r>
      <w:r w:rsidRPr="00D569EC">
        <w:rPr>
          <w:rFonts w:hint="eastAsia"/>
        </w:rPr>
        <w:t>之</w:t>
      </w:r>
      <w:r w:rsidRPr="00D569EC">
        <w:rPr>
          <w:rFonts w:hint="eastAsia"/>
        </w:rPr>
        <w:t>1.1%</w:t>
      </w:r>
      <w:r w:rsidRPr="00D569EC">
        <w:rPr>
          <w:rFonts w:hint="eastAsia"/>
        </w:rPr>
        <w:t>（</w:t>
      </w:r>
      <w:r w:rsidRPr="00D569EC">
        <w:rPr>
          <w:rFonts w:hint="eastAsia"/>
        </w:rPr>
        <w:t>2019</w:t>
      </w:r>
      <w:r w:rsidRPr="00D569EC">
        <w:rPr>
          <w:rFonts w:hint="eastAsia"/>
        </w:rPr>
        <w:t>）。</w:t>
      </w:r>
    </w:p>
    <w:p w14:paraId="2E0916B2" w14:textId="26ECF005" w:rsidR="00FB497F" w:rsidRPr="00D569EC" w:rsidRDefault="00FB497F" w:rsidP="00FB497F">
      <w:pPr>
        <w:pStyle w:val="a9"/>
        <w:ind w:left="944" w:hanging="708"/>
      </w:pPr>
      <w:r w:rsidRPr="00D569EC">
        <w:rPr>
          <w:rFonts w:hint="eastAsia"/>
        </w:rPr>
        <w:t>（二）平均州民所得：</w:t>
      </w:r>
      <w:r w:rsidRPr="00D569EC">
        <w:rPr>
          <w:rFonts w:hint="eastAsia"/>
        </w:rPr>
        <w:t>45,314</w:t>
      </w:r>
      <w:r w:rsidRPr="00D569EC">
        <w:rPr>
          <w:rFonts w:hint="eastAsia"/>
        </w:rPr>
        <w:t>美元，排名全美第</w:t>
      </w:r>
      <w:r w:rsidRPr="00D569EC">
        <w:rPr>
          <w:rFonts w:hint="eastAsia"/>
        </w:rPr>
        <w:t>44</w:t>
      </w:r>
      <w:r w:rsidRPr="00D569EC">
        <w:rPr>
          <w:rFonts w:hint="eastAsia"/>
        </w:rPr>
        <w:t>名（</w:t>
      </w:r>
      <w:r w:rsidRPr="00D569EC">
        <w:rPr>
          <w:rFonts w:hint="eastAsia"/>
        </w:rPr>
        <w:t>2019</w:t>
      </w:r>
      <w:r w:rsidRPr="00D569EC">
        <w:rPr>
          <w:rFonts w:hint="eastAsia"/>
        </w:rPr>
        <w:t>）。</w:t>
      </w:r>
    </w:p>
    <w:p w14:paraId="2DB885B4" w14:textId="7C3C7ACB" w:rsidR="00FB497F" w:rsidRPr="00D569EC" w:rsidRDefault="00FB497F" w:rsidP="00FB497F">
      <w:pPr>
        <w:pStyle w:val="a9"/>
        <w:ind w:left="944" w:hanging="708"/>
      </w:pPr>
      <w:r w:rsidRPr="00D569EC">
        <w:rPr>
          <w:rFonts w:hint="eastAsia"/>
        </w:rPr>
        <w:t>（三）經濟成長率：</w:t>
      </w:r>
      <w:r w:rsidRPr="00D569EC">
        <w:rPr>
          <w:rFonts w:hint="eastAsia"/>
        </w:rPr>
        <w:t>3.0%</w:t>
      </w:r>
      <w:r w:rsidRPr="00D569EC">
        <w:rPr>
          <w:rFonts w:hint="eastAsia"/>
        </w:rPr>
        <w:t>（</w:t>
      </w:r>
      <w:r w:rsidRPr="00D569EC">
        <w:rPr>
          <w:rFonts w:hint="eastAsia"/>
        </w:rPr>
        <w:t>2019</w:t>
      </w:r>
      <w:r w:rsidRPr="00D569EC">
        <w:rPr>
          <w:rFonts w:hint="eastAsia"/>
        </w:rPr>
        <w:t>）。</w:t>
      </w:r>
    </w:p>
    <w:p w14:paraId="1AEE1878" w14:textId="21F6F594" w:rsidR="00FB497F" w:rsidRPr="00D569EC" w:rsidRDefault="00FB497F" w:rsidP="00FB497F">
      <w:pPr>
        <w:pStyle w:val="a9"/>
        <w:ind w:left="944" w:hanging="708"/>
      </w:pPr>
      <w:r w:rsidRPr="00D569EC">
        <w:rPr>
          <w:rFonts w:hint="eastAsia"/>
        </w:rPr>
        <w:t>（四）失業率：</w:t>
      </w:r>
      <w:r w:rsidRPr="00D569EC">
        <w:rPr>
          <w:rFonts w:hint="eastAsia"/>
        </w:rPr>
        <w:t>2.8 %</w:t>
      </w:r>
      <w:r w:rsidRPr="00D569EC">
        <w:rPr>
          <w:rFonts w:hint="eastAsia"/>
        </w:rPr>
        <w:t>（</w:t>
      </w:r>
      <w:r w:rsidRPr="00D569EC">
        <w:rPr>
          <w:rFonts w:hint="eastAsia"/>
        </w:rPr>
        <w:t>2019</w:t>
      </w:r>
      <w:r w:rsidRPr="00D569EC">
        <w:rPr>
          <w:rFonts w:hint="eastAsia"/>
        </w:rPr>
        <w:t>）。</w:t>
      </w:r>
    </w:p>
    <w:p w14:paraId="3B2D7169" w14:textId="72391948" w:rsidR="00FB497F" w:rsidRPr="00D569EC" w:rsidRDefault="00FB497F" w:rsidP="00FB497F">
      <w:pPr>
        <w:pStyle w:val="a9"/>
        <w:ind w:left="944" w:hanging="708"/>
      </w:pPr>
      <w:r w:rsidRPr="00D569EC">
        <w:rPr>
          <w:rFonts w:hint="eastAsia"/>
        </w:rPr>
        <w:t>（五）主要產業：汽車製造業、化學品、觀光業、紡織業、農業。</w:t>
      </w:r>
    </w:p>
    <w:p w14:paraId="59649D5D" w14:textId="7486A650" w:rsidR="00FB497F" w:rsidRPr="00D569EC" w:rsidRDefault="00FB497F" w:rsidP="00FB497F">
      <w:pPr>
        <w:pStyle w:val="a9"/>
        <w:ind w:left="944" w:hanging="708"/>
      </w:pPr>
      <w:r w:rsidRPr="00D569EC">
        <w:rPr>
          <w:rFonts w:hint="eastAsia"/>
        </w:rPr>
        <w:t>（六）出口總額：</w:t>
      </w:r>
      <w:r w:rsidRPr="00D569EC">
        <w:rPr>
          <w:rFonts w:hint="eastAsia"/>
        </w:rPr>
        <w:t>414</w:t>
      </w:r>
      <w:r w:rsidRPr="00D569EC">
        <w:rPr>
          <w:rFonts w:hint="eastAsia"/>
        </w:rPr>
        <w:t>億</w:t>
      </w:r>
      <w:r w:rsidRPr="00D569EC">
        <w:rPr>
          <w:rFonts w:hint="eastAsia"/>
        </w:rPr>
        <w:t>5,552</w:t>
      </w:r>
      <w:r w:rsidRPr="00D569EC">
        <w:rPr>
          <w:rFonts w:hint="eastAsia"/>
        </w:rPr>
        <w:t>萬美元（</w:t>
      </w:r>
      <w:r w:rsidRPr="00D569EC">
        <w:rPr>
          <w:rFonts w:hint="eastAsia"/>
        </w:rPr>
        <w:t>2019</w:t>
      </w:r>
      <w:r w:rsidRPr="00D569EC">
        <w:rPr>
          <w:rFonts w:hint="eastAsia"/>
        </w:rPr>
        <w:t>）（成長</w:t>
      </w:r>
      <w:r w:rsidRPr="00D569EC">
        <w:rPr>
          <w:rFonts w:hint="eastAsia"/>
        </w:rPr>
        <w:t>20%</w:t>
      </w:r>
      <w:r w:rsidRPr="00D569EC">
        <w:rPr>
          <w:rFonts w:hint="eastAsia"/>
        </w:rPr>
        <w:t>）。</w:t>
      </w:r>
    </w:p>
    <w:p w14:paraId="03F5D8EC" w14:textId="65870956" w:rsidR="00FB497F" w:rsidRPr="00D569EC" w:rsidRDefault="00FB497F" w:rsidP="00FB497F">
      <w:pPr>
        <w:pStyle w:val="a9"/>
        <w:ind w:left="944" w:hanging="708"/>
      </w:pPr>
      <w:r w:rsidRPr="00D569EC">
        <w:rPr>
          <w:rFonts w:hint="eastAsia"/>
        </w:rPr>
        <w:t>（七）主要出口市場：中國大陸、德國、加拿大、阿聯、日本，臺灣為該州第</w:t>
      </w:r>
      <w:r w:rsidRPr="00D569EC">
        <w:rPr>
          <w:rFonts w:hint="eastAsia"/>
        </w:rPr>
        <w:t>10</w:t>
      </w:r>
      <w:r w:rsidRPr="00D569EC">
        <w:rPr>
          <w:rFonts w:hint="eastAsia"/>
        </w:rPr>
        <w:t>大出口市場（</w:t>
      </w:r>
      <w:r w:rsidRPr="00D569EC">
        <w:rPr>
          <w:rFonts w:hint="eastAsia"/>
        </w:rPr>
        <w:t>2019</w:t>
      </w:r>
      <w:r w:rsidRPr="00D569EC">
        <w:rPr>
          <w:rFonts w:hint="eastAsia"/>
        </w:rPr>
        <w:t>）。</w:t>
      </w:r>
    </w:p>
    <w:p w14:paraId="098F8AF0" w14:textId="6630E524" w:rsidR="00FB497F" w:rsidRPr="00D569EC" w:rsidRDefault="00FB497F" w:rsidP="00FB497F">
      <w:pPr>
        <w:pStyle w:val="a9"/>
        <w:ind w:left="944" w:hanging="708"/>
      </w:pPr>
      <w:r w:rsidRPr="00D569EC">
        <w:rPr>
          <w:rFonts w:hint="eastAsia"/>
        </w:rPr>
        <w:t>（八）主要出口產品：運輸設備（</w:t>
      </w:r>
      <w:r w:rsidRPr="00D569EC">
        <w:rPr>
          <w:rFonts w:hint="eastAsia"/>
        </w:rPr>
        <w:t>60.8%</w:t>
      </w:r>
      <w:r w:rsidRPr="00D569EC">
        <w:rPr>
          <w:rFonts w:hint="eastAsia"/>
        </w:rPr>
        <w:t>）、化學品（</w:t>
      </w:r>
      <w:r w:rsidRPr="00D569EC">
        <w:rPr>
          <w:rFonts w:hint="eastAsia"/>
        </w:rPr>
        <w:t>7.5%</w:t>
      </w:r>
      <w:r w:rsidRPr="00D569EC">
        <w:rPr>
          <w:rFonts w:hint="eastAsia"/>
        </w:rPr>
        <w:t>）、塑膠和橡膠產品（</w:t>
      </w:r>
      <w:r w:rsidRPr="00D569EC">
        <w:rPr>
          <w:rFonts w:hint="eastAsia"/>
        </w:rPr>
        <w:t>6%</w:t>
      </w:r>
      <w:r w:rsidRPr="00D569EC">
        <w:rPr>
          <w:rFonts w:hint="eastAsia"/>
        </w:rPr>
        <w:t>）、非電機設備（</w:t>
      </w:r>
      <w:r w:rsidRPr="00D569EC">
        <w:rPr>
          <w:rFonts w:hint="eastAsia"/>
        </w:rPr>
        <w:t>4.6%</w:t>
      </w:r>
      <w:r w:rsidRPr="00D569EC">
        <w:rPr>
          <w:rFonts w:hint="eastAsia"/>
        </w:rPr>
        <w:t>）、電腦及電子產品（</w:t>
      </w:r>
      <w:r w:rsidRPr="00D569EC">
        <w:rPr>
          <w:rFonts w:hint="eastAsia"/>
        </w:rPr>
        <w:t>3.6%</w:t>
      </w:r>
      <w:r w:rsidRPr="00D569EC">
        <w:rPr>
          <w:rFonts w:hint="eastAsia"/>
        </w:rPr>
        <w:t>）。</w:t>
      </w:r>
    </w:p>
    <w:p w14:paraId="62D1CB50" w14:textId="1861AC72" w:rsidR="00FB497F" w:rsidRPr="00D569EC" w:rsidRDefault="00FB497F" w:rsidP="00FB497F">
      <w:pPr>
        <w:pStyle w:val="a9"/>
        <w:ind w:left="944" w:hanging="708"/>
      </w:pPr>
      <w:r w:rsidRPr="00D569EC">
        <w:rPr>
          <w:rFonts w:hint="eastAsia"/>
        </w:rPr>
        <w:t>（九）出口至我國：</w:t>
      </w:r>
      <w:r w:rsidRPr="00D569EC">
        <w:rPr>
          <w:rFonts w:hint="eastAsia"/>
        </w:rPr>
        <w:t>12</w:t>
      </w:r>
      <w:r w:rsidRPr="00D569EC">
        <w:rPr>
          <w:rFonts w:hint="eastAsia"/>
        </w:rPr>
        <w:t>億</w:t>
      </w:r>
      <w:r w:rsidRPr="00D569EC">
        <w:rPr>
          <w:rFonts w:hint="eastAsia"/>
        </w:rPr>
        <w:t>8,770</w:t>
      </w:r>
      <w:r w:rsidRPr="00D569EC">
        <w:rPr>
          <w:rFonts w:hint="eastAsia"/>
        </w:rPr>
        <w:t>萬美元（</w:t>
      </w:r>
      <w:r w:rsidRPr="00D569EC">
        <w:rPr>
          <w:rFonts w:hint="eastAsia"/>
        </w:rPr>
        <w:t>2019</w:t>
      </w:r>
      <w:r w:rsidRPr="00D569EC">
        <w:rPr>
          <w:rFonts w:hint="eastAsia"/>
        </w:rPr>
        <w:t>）（成長</w:t>
      </w:r>
      <w:r w:rsidRPr="00D569EC">
        <w:rPr>
          <w:rFonts w:hint="eastAsia"/>
        </w:rPr>
        <w:t>57%</w:t>
      </w:r>
      <w:r w:rsidRPr="00D569EC">
        <w:rPr>
          <w:rFonts w:hint="eastAsia"/>
        </w:rPr>
        <w:t>）。</w:t>
      </w:r>
    </w:p>
    <w:p w14:paraId="2571A9C2" w14:textId="185DDFA7" w:rsidR="00FB497F" w:rsidRPr="00D569EC" w:rsidRDefault="00FB497F" w:rsidP="00FB497F">
      <w:pPr>
        <w:pStyle w:val="a9"/>
        <w:ind w:left="944" w:hanging="708"/>
      </w:pPr>
      <w:r w:rsidRPr="00D569EC">
        <w:rPr>
          <w:rFonts w:hint="eastAsia"/>
        </w:rPr>
        <w:t>（十）主要銷我產品：交通工具（</w:t>
      </w:r>
      <w:r w:rsidRPr="00D569EC">
        <w:rPr>
          <w:rFonts w:hint="eastAsia"/>
        </w:rPr>
        <w:t>64.4%</w:t>
      </w:r>
      <w:r w:rsidRPr="00D569EC">
        <w:rPr>
          <w:rFonts w:hint="eastAsia"/>
        </w:rPr>
        <w:t>）、化學品（</w:t>
      </w:r>
      <w:r w:rsidRPr="00D569EC">
        <w:rPr>
          <w:rFonts w:hint="eastAsia"/>
        </w:rPr>
        <w:t>8.9%</w:t>
      </w:r>
      <w:r w:rsidRPr="00D569EC">
        <w:rPr>
          <w:rFonts w:hint="eastAsia"/>
        </w:rPr>
        <w:t>）、金屬製品（</w:t>
      </w:r>
      <w:r w:rsidRPr="00D569EC">
        <w:rPr>
          <w:rFonts w:hint="eastAsia"/>
        </w:rPr>
        <w:t>6.2%</w:t>
      </w:r>
      <w:r w:rsidRPr="00D569EC">
        <w:rPr>
          <w:rFonts w:hint="eastAsia"/>
        </w:rPr>
        <w:t>）、食品（</w:t>
      </w:r>
      <w:r w:rsidRPr="00D569EC">
        <w:rPr>
          <w:rFonts w:hint="eastAsia"/>
        </w:rPr>
        <w:t>4.8%</w:t>
      </w:r>
      <w:r w:rsidRPr="00D569EC">
        <w:rPr>
          <w:rFonts w:hint="eastAsia"/>
        </w:rPr>
        <w:t>）、非電機設備（</w:t>
      </w:r>
      <w:r w:rsidRPr="00D569EC">
        <w:rPr>
          <w:rFonts w:hint="eastAsia"/>
        </w:rPr>
        <w:t>4.1%</w:t>
      </w:r>
      <w:r w:rsidRPr="00D569EC">
        <w:rPr>
          <w:rFonts w:hint="eastAsia"/>
        </w:rPr>
        <w:t>）。</w:t>
      </w:r>
    </w:p>
    <w:p w14:paraId="148A4E52" w14:textId="662C52E6" w:rsidR="00FB497F" w:rsidRPr="00D569EC" w:rsidRDefault="00FB497F" w:rsidP="00FB497F">
      <w:pPr>
        <w:pStyle w:val="a9"/>
        <w:ind w:leftChars="0" w:left="944" w:hangingChars="400" w:hanging="944"/>
      </w:pPr>
      <w:r w:rsidRPr="00D569EC">
        <w:rPr>
          <w:rFonts w:hint="eastAsia"/>
        </w:rPr>
        <w:t>（十一）進口總額：</w:t>
      </w:r>
      <w:r w:rsidRPr="00D569EC">
        <w:rPr>
          <w:rFonts w:hint="eastAsia"/>
        </w:rPr>
        <w:t>423</w:t>
      </w:r>
      <w:r w:rsidRPr="00D569EC">
        <w:rPr>
          <w:rFonts w:hint="eastAsia"/>
        </w:rPr>
        <w:t>億</w:t>
      </w:r>
      <w:r w:rsidRPr="00D569EC">
        <w:rPr>
          <w:rFonts w:hint="eastAsia"/>
        </w:rPr>
        <w:t>1,477</w:t>
      </w:r>
      <w:r w:rsidRPr="00D569EC">
        <w:rPr>
          <w:rFonts w:hint="eastAsia"/>
        </w:rPr>
        <w:t>萬美元（</w:t>
      </w:r>
      <w:r w:rsidRPr="00D569EC">
        <w:rPr>
          <w:rFonts w:hint="eastAsia"/>
        </w:rPr>
        <w:t>2019</w:t>
      </w:r>
      <w:r w:rsidRPr="00D569EC">
        <w:rPr>
          <w:rFonts w:hint="eastAsia"/>
        </w:rPr>
        <w:t>）（成長</w:t>
      </w:r>
      <w:r w:rsidRPr="00D569EC">
        <w:rPr>
          <w:rFonts w:hint="eastAsia"/>
        </w:rPr>
        <w:t>5.29%</w:t>
      </w:r>
      <w:r w:rsidRPr="00D569EC">
        <w:rPr>
          <w:rFonts w:hint="eastAsia"/>
        </w:rPr>
        <w:t>）。</w:t>
      </w:r>
    </w:p>
    <w:p w14:paraId="18EB6746" w14:textId="233DE59F" w:rsidR="00FB497F" w:rsidRPr="00D569EC" w:rsidRDefault="00FB497F" w:rsidP="00FB497F">
      <w:pPr>
        <w:pStyle w:val="a9"/>
        <w:ind w:leftChars="0" w:left="944" w:hangingChars="400" w:hanging="944"/>
      </w:pPr>
      <w:r w:rsidRPr="00D569EC">
        <w:rPr>
          <w:rFonts w:hint="eastAsia"/>
        </w:rPr>
        <w:t>（十二）主要進口市場：德國、中國大陸、墨西哥、加拿大、日本，臺灣為該州第</w:t>
      </w:r>
      <w:r w:rsidRPr="00D569EC">
        <w:rPr>
          <w:rFonts w:hint="eastAsia"/>
        </w:rPr>
        <w:t>15</w:t>
      </w:r>
      <w:r w:rsidRPr="00D569EC">
        <w:rPr>
          <w:rFonts w:hint="eastAsia"/>
        </w:rPr>
        <w:t>進口來源國（</w:t>
      </w:r>
      <w:r w:rsidRPr="00D569EC">
        <w:rPr>
          <w:rFonts w:hint="eastAsia"/>
        </w:rPr>
        <w:t>2019</w:t>
      </w:r>
      <w:r w:rsidRPr="00D569EC">
        <w:rPr>
          <w:rFonts w:hint="eastAsia"/>
        </w:rPr>
        <w:t>）。</w:t>
      </w:r>
    </w:p>
    <w:p w14:paraId="19E5A6D9" w14:textId="1DACBB36" w:rsidR="00FB497F" w:rsidRPr="00D569EC" w:rsidRDefault="00FB497F" w:rsidP="00FB497F">
      <w:pPr>
        <w:pStyle w:val="a9"/>
        <w:ind w:leftChars="0" w:left="944" w:hangingChars="400" w:hanging="944"/>
      </w:pPr>
      <w:r w:rsidRPr="00D569EC">
        <w:rPr>
          <w:rFonts w:hint="eastAsia"/>
        </w:rPr>
        <w:t>（十三）主要進口產品：運輸設備（</w:t>
      </w:r>
      <w:r w:rsidRPr="00D569EC">
        <w:rPr>
          <w:rFonts w:hint="eastAsia"/>
        </w:rPr>
        <w:t>18.5%</w:t>
      </w:r>
      <w:r w:rsidRPr="00D569EC">
        <w:rPr>
          <w:rFonts w:hint="eastAsia"/>
        </w:rPr>
        <w:t>）、非電機設備（</w:t>
      </w:r>
      <w:r w:rsidRPr="00D569EC">
        <w:rPr>
          <w:rFonts w:hint="eastAsia"/>
        </w:rPr>
        <w:t>16.8%</w:t>
      </w:r>
      <w:r w:rsidRPr="00D569EC">
        <w:rPr>
          <w:rFonts w:hint="eastAsia"/>
        </w:rPr>
        <w:t>）、化學品（</w:t>
      </w:r>
      <w:r w:rsidRPr="00D569EC">
        <w:rPr>
          <w:rFonts w:hint="eastAsia"/>
        </w:rPr>
        <w:t>11.7%</w:t>
      </w:r>
      <w:r w:rsidRPr="00D569EC">
        <w:rPr>
          <w:rFonts w:hint="eastAsia"/>
        </w:rPr>
        <w:t>）、電動設備</w:t>
      </w:r>
      <w:r w:rsidRPr="00D569EC">
        <w:rPr>
          <w:rFonts w:hint="eastAsia"/>
        </w:rPr>
        <w:t>/</w:t>
      </w:r>
      <w:r w:rsidRPr="00D569EC">
        <w:rPr>
          <w:rFonts w:hint="eastAsia"/>
        </w:rPr>
        <w:t>電器及其零組件（</w:t>
      </w:r>
      <w:r w:rsidRPr="00D569EC">
        <w:rPr>
          <w:rFonts w:hint="eastAsia"/>
        </w:rPr>
        <w:t>7.9%</w:t>
      </w:r>
      <w:r w:rsidRPr="00D569EC">
        <w:rPr>
          <w:rFonts w:hint="eastAsia"/>
        </w:rPr>
        <w:t>）、電腦及電子產品</w:t>
      </w:r>
      <w:r w:rsidRPr="00D569EC">
        <w:rPr>
          <w:rFonts w:hint="eastAsia"/>
        </w:rPr>
        <w:lastRenderedPageBreak/>
        <w:t>（</w:t>
      </w:r>
      <w:r w:rsidRPr="00D569EC">
        <w:rPr>
          <w:rFonts w:hint="eastAsia"/>
        </w:rPr>
        <w:t>7.4%</w:t>
      </w:r>
      <w:r w:rsidRPr="00D569EC">
        <w:rPr>
          <w:rFonts w:hint="eastAsia"/>
        </w:rPr>
        <w:t>）。</w:t>
      </w:r>
    </w:p>
    <w:p w14:paraId="1A3E9213" w14:textId="79C65DAC" w:rsidR="00FB497F" w:rsidRPr="00D569EC" w:rsidRDefault="00FB497F" w:rsidP="00FB497F">
      <w:pPr>
        <w:pStyle w:val="a9"/>
        <w:ind w:leftChars="0" w:left="944" w:hangingChars="400" w:hanging="944"/>
      </w:pPr>
      <w:r w:rsidRPr="00D569EC">
        <w:rPr>
          <w:rFonts w:hint="eastAsia"/>
        </w:rPr>
        <w:t>（十四）自我國進口：</w:t>
      </w:r>
      <w:r w:rsidRPr="00D569EC">
        <w:rPr>
          <w:rFonts w:hint="eastAsia"/>
        </w:rPr>
        <w:t>7</w:t>
      </w:r>
      <w:r w:rsidRPr="00D569EC">
        <w:rPr>
          <w:rFonts w:hint="eastAsia"/>
        </w:rPr>
        <w:t>億</w:t>
      </w:r>
      <w:r w:rsidRPr="00D569EC">
        <w:rPr>
          <w:rFonts w:hint="eastAsia"/>
        </w:rPr>
        <w:t>1,678</w:t>
      </w:r>
      <w:r w:rsidRPr="00D569EC">
        <w:rPr>
          <w:rFonts w:hint="eastAsia"/>
        </w:rPr>
        <w:t>萬美元（</w:t>
      </w:r>
      <w:r w:rsidRPr="00D569EC">
        <w:rPr>
          <w:rFonts w:hint="eastAsia"/>
        </w:rPr>
        <w:t>2019</w:t>
      </w:r>
      <w:r w:rsidRPr="00D569EC">
        <w:rPr>
          <w:rFonts w:hint="eastAsia"/>
        </w:rPr>
        <w:t>）（成長</w:t>
      </w:r>
      <w:r w:rsidRPr="00D569EC">
        <w:rPr>
          <w:rFonts w:hint="eastAsia"/>
        </w:rPr>
        <w:t>18.02%</w:t>
      </w:r>
      <w:r w:rsidRPr="00D569EC">
        <w:rPr>
          <w:rFonts w:hint="eastAsia"/>
        </w:rPr>
        <w:t>）。</w:t>
      </w:r>
    </w:p>
    <w:p w14:paraId="7B3444BB" w14:textId="32D840E3" w:rsidR="00FB497F" w:rsidRPr="00D569EC" w:rsidRDefault="00FB497F" w:rsidP="00FB497F">
      <w:pPr>
        <w:pStyle w:val="a9"/>
        <w:ind w:leftChars="0" w:left="944" w:hangingChars="400" w:hanging="944"/>
      </w:pPr>
      <w:r w:rsidRPr="00D569EC">
        <w:rPr>
          <w:rFonts w:hint="eastAsia"/>
        </w:rPr>
        <w:t>（十五）主要對我採購：非電機設備</w:t>
      </w:r>
      <w:r w:rsidR="00B34856">
        <w:rPr>
          <w:rFonts w:hint="eastAsia"/>
        </w:rPr>
        <w:t>（</w:t>
      </w:r>
      <w:r w:rsidRPr="00D569EC">
        <w:rPr>
          <w:rFonts w:hint="eastAsia"/>
        </w:rPr>
        <w:t>33.1%</w:t>
      </w:r>
      <w:r w:rsidRPr="00D569EC">
        <w:rPr>
          <w:rFonts w:hint="eastAsia"/>
        </w:rPr>
        <w:t>）、金屬製品（</w:t>
      </w:r>
      <w:r w:rsidRPr="00D569EC">
        <w:rPr>
          <w:rFonts w:hint="eastAsia"/>
        </w:rPr>
        <w:t>13.6%</w:t>
      </w:r>
      <w:r w:rsidRPr="00D569EC">
        <w:rPr>
          <w:rFonts w:hint="eastAsia"/>
        </w:rPr>
        <w:t>）、化學品（</w:t>
      </w:r>
      <w:r w:rsidRPr="00D569EC">
        <w:rPr>
          <w:rFonts w:hint="eastAsia"/>
        </w:rPr>
        <w:t>9.1%</w:t>
      </w:r>
      <w:r w:rsidRPr="00D569EC">
        <w:rPr>
          <w:rFonts w:hint="eastAsia"/>
        </w:rPr>
        <w:t>）、電腦及電子產品（</w:t>
      </w:r>
      <w:r w:rsidRPr="00D569EC">
        <w:rPr>
          <w:rFonts w:hint="eastAsia"/>
        </w:rPr>
        <w:t>8.8%</w:t>
      </w:r>
      <w:r w:rsidRPr="00D569EC">
        <w:rPr>
          <w:rFonts w:hint="eastAsia"/>
        </w:rPr>
        <w:t>）、非金屬礦產品（</w:t>
      </w:r>
      <w:r w:rsidRPr="00D569EC">
        <w:rPr>
          <w:rFonts w:hint="eastAsia"/>
        </w:rPr>
        <w:t>8.6%</w:t>
      </w:r>
      <w:r w:rsidRPr="00D569EC">
        <w:rPr>
          <w:rFonts w:hint="eastAsia"/>
        </w:rPr>
        <w:t>）。</w:t>
      </w:r>
    </w:p>
    <w:p w14:paraId="62804439" w14:textId="1F3DC2FB" w:rsidR="004850E8" w:rsidRPr="00D569EC" w:rsidRDefault="00FD0C58" w:rsidP="00FB497F">
      <w:pPr>
        <w:pStyle w:val="a4"/>
        <w:spacing w:before="257" w:after="257"/>
        <w:ind w:left="632" w:hanging="632"/>
        <w:rPr>
          <w:color w:val="auto"/>
        </w:rPr>
      </w:pPr>
      <w:r w:rsidRPr="00D569EC">
        <w:rPr>
          <w:color w:val="auto"/>
        </w:rPr>
        <w:t>二、天然資源</w:t>
      </w:r>
    </w:p>
    <w:p w14:paraId="6DC61E50" w14:textId="3A9C1F1D" w:rsidR="004850E8" w:rsidRPr="00D569EC" w:rsidRDefault="00FD0C58" w:rsidP="00470A0B">
      <w:pPr>
        <w:ind w:firstLine="472"/>
        <w:rPr>
          <w:lang w:eastAsia="zh-TW"/>
        </w:rPr>
      </w:pPr>
      <w:r w:rsidRPr="00D569EC">
        <w:rPr>
          <w:lang w:eastAsia="zh-TW"/>
        </w:rPr>
        <w:t>南卡州</w:t>
      </w:r>
      <w:r w:rsidR="00470A0B" w:rsidRPr="00D569EC">
        <w:rPr>
          <w:rFonts w:hint="eastAsia"/>
          <w:lang w:eastAsia="zh-TW"/>
        </w:rPr>
        <w:t>主要天然資源有媒礦、天然氣、再生能源和</w:t>
      </w:r>
      <w:r w:rsidR="00470A0B" w:rsidRPr="00D569EC">
        <w:rPr>
          <w:lang w:eastAsia="zh-TW"/>
        </w:rPr>
        <w:t>水泥、石材、陶土、工業用砂石</w:t>
      </w:r>
      <w:r w:rsidR="00470A0B" w:rsidRPr="00D569EC">
        <w:rPr>
          <w:rFonts w:hint="eastAsia"/>
          <w:lang w:eastAsia="zh-TW"/>
        </w:rPr>
        <w:t>等</w:t>
      </w:r>
      <w:r w:rsidR="00470A0B" w:rsidRPr="00D569EC">
        <w:rPr>
          <w:lang w:eastAsia="zh-TW"/>
        </w:rPr>
        <w:t>。</w:t>
      </w:r>
      <w:r w:rsidR="00470A0B" w:rsidRPr="00D569EC">
        <w:rPr>
          <w:rFonts w:hint="eastAsia"/>
          <w:lang w:eastAsia="zh-TW"/>
        </w:rPr>
        <w:t>該州亦</w:t>
      </w:r>
      <w:r w:rsidRPr="00D569EC">
        <w:rPr>
          <w:lang w:eastAsia="zh-TW"/>
        </w:rPr>
        <w:t>為美國農產重地，盛產</w:t>
      </w:r>
      <w:r w:rsidR="00470A0B" w:rsidRPr="00D569EC">
        <w:rPr>
          <w:lang w:eastAsia="zh-TW"/>
        </w:rPr>
        <w:t>牛隻、雞、火雞、</w:t>
      </w:r>
      <w:r w:rsidR="00470A0B" w:rsidRPr="00D569EC">
        <w:rPr>
          <w:rFonts w:hint="eastAsia"/>
          <w:lang w:eastAsia="zh-TW"/>
        </w:rPr>
        <w:t>乳品、</w:t>
      </w:r>
      <w:r w:rsidR="001D4A56" w:rsidRPr="00D569EC">
        <w:rPr>
          <w:lang w:eastAsia="zh-TW"/>
        </w:rPr>
        <w:t>菸</w:t>
      </w:r>
      <w:r w:rsidRPr="00D569EC">
        <w:rPr>
          <w:lang w:eastAsia="zh-TW"/>
        </w:rPr>
        <w:t>草、黃豆、</w:t>
      </w:r>
      <w:r w:rsidR="001D4A56" w:rsidRPr="00D569EC">
        <w:rPr>
          <w:lang w:eastAsia="zh-TW"/>
        </w:rPr>
        <w:t>菸</w:t>
      </w:r>
      <w:r w:rsidRPr="00D569EC">
        <w:rPr>
          <w:lang w:eastAsia="zh-TW"/>
        </w:rPr>
        <w:t>草、玉米、棉花、桃子等農產品</w:t>
      </w:r>
      <w:r w:rsidR="006351A3" w:rsidRPr="00D569EC">
        <w:rPr>
          <w:rFonts w:hint="eastAsia"/>
          <w:lang w:eastAsia="zh-TW"/>
        </w:rPr>
        <w:t>，自</w:t>
      </w:r>
      <w:r w:rsidR="006351A3" w:rsidRPr="00D569EC">
        <w:rPr>
          <w:lang w:eastAsia="zh-TW"/>
        </w:rPr>
        <w:t>2018</w:t>
      </w:r>
      <w:r w:rsidR="006351A3" w:rsidRPr="00D569EC">
        <w:rPr>
          <w:rFonts w:hint="eastAsia"/>
          <w:lang w:eastAsia="zh-TW"/>
        </w:rPr>
        <w:t>年南卡取消</w:t>
      </w:r>
      <w:r w:rsidR="00470A0B" w:rsidRPr="00D569EC">
        <w:rPr>
          <w:rFonts w:hint="eastAsia"/>
          <w:lang w:eastAsia="zh-TW"/>
        </w:rPr>
        <w:t>工業大麻種植上限後</w:t>
      </w:r>
      <w:r w:rsidR="006351A3" w:rsidRPr="00D569EC">
        <w:rPr>
          <w:rFonts w:hint="eastAsia"/>
          <w:lang w:eastAsia="zh-TW"/>
        </w:rPr>
        <w:t>，越來越多農民開始栽種工業大麻，數量增長了</w:t>
      </w:r>
      <w:r w:rsidR="006351A3" w:rsidRPr="00D569EC">
        <w:rPr>
          <w:lang w:eastAsia="zh-TW"/>
        </w:rPr>
        <w:t>565%</w:t>
      </w:r>
      <w:r w:rsidR="006351A3" w:rsidRPr="00D569EC">
        <w:rPr>
          <w:rFonts w:hint="eastAsia"/>
          <w:lang w:eastAsia="zh-TW"/>
        </w:rPr>
        <w:t>，該州已經發放了</w:t>
      </w:r>
      <w:r w:rsidR="006351A3" w:rsidRPr="00D569EC">
        <w:rPr>
          <w:lang w:eastAsia="zh-TW"/>
        </w:rPr>
        <w:t>113</w:t>
      </w:r>
      <w:r w:rsidR="006351A3" w:rsidRPr="00D569EC">
        <w:rPr>
          <w:rFonts w:hint="eastAsia"/>
          <w:lang w:eastAsia="zh-TW"/>
        </w:rPr>
        <w:t>個許可證</w:t>
      </w:r>
      <w:r w:rsidR="00470A0B" w:rsidRPr="00D569EC">
        <w:rPr>
          <w:rFonts w:hint="eastAsia"/>
          <w:lang w:eastAsia="zh-TW"/>
        </w:rPr>
        <w:t>，該</w:t>
      </w:r>
      <w:r w:rsidR="006351A3" w:rsidRPr="00D569EC">
        <w:rPr>
          <w:rFonts w:hint="eastAsia"/>
          <w:lang w:eastAsia="zh-TW"/>
        </w:rPr>
        <w:t>州</w:t>
      </w:r>
      <w:r w:rsidR="00470A0B" w:rsidRPr="00D569EC">
        <w:rPr>
          <w:rFonts w:hint="eastAsia"/>
          <w:lang w:eastAsia="zh-TW"/>
        </w:rPr>
        <w:t>的</w:t>
      </w:r>
      <w:r w:rsidR="006351A3" w:rsidRPr="00D569EC">
        <w:rPr>
          <w:rFonts w:hint="eastAsia"/>
          <w:lang w:eastAsia="zh-TW"/>
        </w:rPr>
        <w:t>氣候</w:t>
      </w:r>
      <w:r w:rsidR="00470A0B" w:rsidRPr="00D569EC">
        <w:rPr>
          <w:rFonts w:hint="eastAsia"/>
          <w:lang w:eastAsia="zh-TW"/>
        </w:rPr>
        <w:t>全年適宜</w:t>
      </w:r>
      <w:r w:rsidR="006351A3" w:rsidRPr="00D569EC">
        <w:rPr>
          <w:rFonts w:hint="eastAsia"/>
          <w:lang w:eastAsia="zh-TW"/>
        </w:rPr>
        <w:t>工業大麻種植</w:t>
      </w:r>
      <w:r w:rsidR="00470A0B" w:rsidRPr="00D569EC">
        <w:rPr>
          <w:rFonts w:hint="eastAsia"/>
          <w:lang w:eastAsia="zh-TW"/>
        </w:rPr>
        <w:t>，近年來美國工業大麻經濟成長快速，許多農民和創業家趨之若鶩。</w:t>
      </w:r>
      <w:r w:rsidR="00470A0B" w:rsidRPr="00D569EC">
        <w:rPr>
          <w:lang w:eastAsia="zh-TW"/>
        </w:rPr>
        <w:t xml:space="preserve"> </w:t>
      </w:r>
    </w:p>
    <w:p w14:paraId="6485DA92" w14:textId="77777777" w:rsidR="004850E8" w:rsidRPr="00D569EC" w:rsidRDefault="00FD0C58">
      <w:pPr>
        <w:pStyle w:val="a4"/>
        <w:spacing w:before="257" w:after="257"/>
        <w:ind w:left="632" w:hanging="632"/>
        <w:rPr>
          <w:color w:val="auto"/>
        </w:rPr>
      </w:pPr>
      <w:r w:rsidRPr="00D569EC">
        <w:rPr>
          <w:color w:val="auto"/>
        </w:rPr>
        <w:t>三、產業概況</w:t>
      </w:r>
    </w:p>
    <w:p w14:paraId="69D0394F" w14:textId="4806D427" w:rsidR="00FB497F" w:rsidRPr="00D569EC" w:rsidRDefault="00FB497F" w:rsidP="00FB497F">
      <w:pPr>
        <w:pStyle w:val="a9"/>
        <w:ind w:left="944" w:hanging="708"/>
      </w:pPr>
      <w:r w:rsidRPr="00D569EC">
        <w:rPr>
          <w:rFonts w:hint="eastAsia"/>
        </w:rPr>
        <w:t>（一）農業綜合企業：產業供應商網絡不斷壯大，包括家庭經營的農場、大型企業農場、牲畜牧場、食品加工商和製造商、木材產品生產商等等。過去十年增長率</w:t>
      </w:r>
      <w:r w:rsidRPr="00D569EC">
        <w:rPr>
          <w:rFonts w:hint="eastAsia"/>
        </w:rPr>
        <w:t>23%</w:t>
      </w:r>
      <w:r w:rsidRPr="00D569EC">
        <w:rPr>
          <w:rFonts w:hint="eastAsia"/>
        </w:rPr>
        <w:t>，為全州經濟貢獻超過</w:t>
      </w:r>
      <w:r w:rsidRPr="00D569EC">
        <w:rPr>
          <w:rFonts w:hint="eastAsia"/>
        </w:rPr>
        <w:t>417</w:t>
      </w:r>
      <w:r w:rsidRPr="00D569EC">
        <w:rPr>
          <w:rFonts w:hint="eastAsia"/>
        </w:rPr>
        <w:t>億美元的經濟影響，占全州</w:t>
      </w:r>
      <w:r w:rsidRPr="00D569EC">
        <w:rPr>
          <w:rFonts w:hint="eastAsia"/>
        </w:rPr>
        <w:t>GDP</w:t>
      </w:r>
      <w:r w:rsidRPr="00D569EC">
        <w:rPr>
          <w:rFonts w:hint="eastAsia"/>
        </w:rPr>
        <w:t>的</w:t>
      </w:r>
      <w:r w:rsidRPr="00D569EC">
        <w:rPr>
          <w:rFonts w:hint="eastAsia"/>
        </w:rPr>
        <w:t>9.1%</w:t>
      </w:r>
      <w:r w:rsidRPr="00D569EC">
        <w:rPr>
          <w:rFonts w:hint="eastAsia"/>
        </w:rPr>
        <w:t>，創造</w:t>
      </w:r>
      <w:r w:rsidRPr="00D569EC">
        <w:rPr>
          <w:rFonts w:hint="eastAsia"/>
        </w:rPr>
        <w:t>68,000</w:t>
      </w:r>
      <w:r w:rsidRPr="00D569EC">
        <w:rPr>
          <w:rFonts w:hint="eastAsia"/>
        </w:rPr>
        <w:t>個直接工作，</w:t>
      </w:r>
      <w:r w:rsidRPr="00D569EC">
        <w:rPr>
          <w:rFonts w:hint="eastAsia"/>
        </w:rPr>
        <w:t>2019</w:t>
      </w:r>
      <w:r w:rsidRPr="00D569EC">
        <w:rPr>
          <w:rFonts w:hint="eastAsia"/>
        </w:rPr>
        <w:t>年投資額超過</w:t>
      </w:r>
      <w:r w:rsidRPr="00D569EC">
        <w:rPr>
          <w:rFonts w:hint="eastAsia"/>
        </w:rPr>
        <w:t>4</w:t>
      </w:r>
      <w:r w:rsidRPr="00D569EC">
        <w:rPr>
          <w:rFonts w:hint="eastAsia"/>
        </w:rPr>
        <w:t>億美元。知名廠商有：</w:t>
      </w:r>
      <w:r w:rsidRPr="00D569EC">
        <w:rPr>
          <w:rFonts w:hint="eastAsia"/>
        </w:rPr>
        <w:t>International Paper</w:t>
      </w:r>
      <w:r w:rsidRPr="00D569EC">
        <w:rPr>
          <w:rFonts w:hint="eastAsia"/>
        </w:rPr>
        <w:t>、</w:t>
      </w:r>
      <w:r w:rsidRPr="00D569EC">
        <w:rPr>
          <w:rFonts w:hint="eastAsia"/>
        </w:rPr>
        <w:t>KraftHeinz</w:t>
      </w:r>
      <w:r w:rsidRPr="00D569EC">
        <w:rPr>
          <w:rFonts w:hint="eastAsia"/>
        </w:rPr>
        <w:t>、</w:t>
      </w:r>
      <w:r w:rsidRPr="00D569EC">
        <w:rPr>
          <w:rFonts w:hint="eastAsia"/>
        </w:rPr>
        <w:t>McCall Farms</w:t>
      </w:r>
      <w:r w:rsidRPr="00D569EC">
        <w:rPr>
          <w:rFonts w:hint="eastAsia"/>
        </w:rPr>
        <w:t>。</w:t>
      </w:r>
    </w:p>
    <w:p w14:paraId="743368C2" w14:textId="7B91777B" w:rsidR="00FB497F" w:rsidRPr="00D569EC" w:rsidRDefault="00FB497F" w:rsidP="00FB497F">
      <w:pPr>
        <w:pStyle w:val="a9"/>
        <w:ind w:left="944" w:hanging="708"/>
      </w:pPr>
      <w:r w:rsidRPr="00D569EC">
        <w:rPr>
          <w:rFonts w:hint="eastAsia"/>
        </w:rPr>
        <w:t>（二）汽車製造業：計有</w:t>
      </w:r>
      <w:r w:rsidRPr="00D569EC">
        <w:rPr>
          <w:rFonts w:hint="eastAsia"/>
        </w:rPr>
        <w:t>500</w:t>
      </w:r>
      <w:r w:rsidRPr="00D569EC">
        <w:rPr>
          <w:rFonts w:hint="eastAsia"/>
        </w:rPr>
        <w:t>多家相關廠商，每年經濟影響力超過</w:t>
      </w:r>
      <w:r w:rsidRPr="00D569EC">
        <w:rPr>
          <w:rFonts w:hint="eastAsia"/>
        </w:rPr>
        <w:t>270</w:t>
      </w:r>
      <w:r w:rsidRPr="00D569EC">
        <w:rPr>
          <w:rFonts w:hint="eastAsia"/>
        </w:rPr>
        <w:t>億美元，共計提供</w:t>
      </w:r>
      <w:r w:rsidRPr="00D569EC">
        <w:rPr>
          <w:rFonts w:hint="eastAsia"/>
        </w:rPr>
        <w:t>72,000</w:t>
      </w:r>
      <w:r w:rsidRPr="00D569EC">
        <w:rPr>
          <w:rFonts w:hint="eastAsia"/>
        </w:rPr>
        <w:t>人就業，過去十年投資額增加</w:t>
      </w:r>
      <w:r w:rsidRPr="00D569EC">
        <w:rPr>
          <w:rFonts w:hint="eastAsia"/>
        </w:rPr>
        <w:t>89</w:t>
      </w:r>
      <w:r w:rsidRPr="00D569EC">
        <w:rPr>
          <w:rFonts w:hint="eastAsia"/>
        </w:rPr>
        <w:t>億美元，帶來</w:t>
      </w:r>
      <w:r w:rsidRPr="00D569EC">
        <w:rPr>
          <w:rFonts w:hint="eastAsia"/>
        </w:rPr>
        <w:t>22,500</w:t>
      </w:r>
      <w:r w:rsidRPr="00D569EC">
        <w:rPr>
          <w:rFonts w:hint="eastAsia"/>
        </w:rPr>
        <w:t>個就業，產業以</w:t>
      </w:r>
      <w:r w:rsidRPr="00D569EC">
        <w:rPr>
          <w:rFonts w:hint="eastAsia"/>
        </w:rPr>
        <w:t>4</w:t>
      </w:r>
      <w:r w:rsidRPr="00D569EC">
        <w:rPr>
          <w:rFonts w:hint="eastAsia"/>
        </w:rPr>
        <w:t>倍的速度成長。在輪胎和小轎車的出口均排名全美第一，占美國市場的近三分之一。知名廠商有</w:t>
      </w:r>
      <w:r w:rsidRPr="00D569EC">
        <w:rPr>
          <w:rFonts w:hint="eastAsia"/>
        </w:rPr>
        <w:t>BMW</w:t>
      </w:r>
      <w:r w:rsidRPr="00D569EC">
        <w:rPr>
          <w:rFonts w:hint="eastAsia"/>
        </w:rPr>
        <w:t>、</w:t>
      </w:r>
      <w:r w:rsidRPr="00D569EC">
        <w:rPr>
          <w:rFonts w:hint="eastAsia"/>
        </w:rPr>
        <w:t>Honda</w:t>
      </w:r>
      <w:r w:rsidRPr="00D569EC">
        <w:rPr>
          <w:rFonts w:hint="eastAsia"/>
        </w:rPr>
        <w:t>、</w:t>
      </w:r>
      <w:r w:rsidRPr="00D569EC">
        <w:rPr>
          <w:rFonts w:hint="eastAsia"/>
        </w:rPr>
        <w:t>Bridgestone</w:t>
      </w:r>
      <w:r w:rsidRPr="00D569EC">
        <w:rPr>
          <w:rFonts w:hint="eastAsia"/>
        </w:rPr>
        <w:t>、</w:t>
      </w:r>
      <w:r w:rsidRPr="00D569EC">
        <w:rPr>
          <w:rFonts w:hint="eastAsia"/>
        </w:rPr>
        <w:t>Magna</w:t>
      </w:r>
      <w:r w:rsidRPr="00D569EC">
        <w:rPr>
          <w:rFonts w:hint="eastAsia"/>
        </w:rPr>
        <w:t>等。南卡州</w:t>
      </w:r>
      <w:r w:rsidRPr="00D569EC">
        <w:rPr>
          <w:rFonts w:hint="eastAsia"/>
        </w:rPr>
        <w:t>Clemson</w:t>
      </w:r>
      <w:r w:rsidRPr="00D569EC">
        <w:rPr>
          <w:rFonts w:hint="eastAsia"/>
        </w:rPr>
        <w:t>大學擬發展當地成為汽車研究中心，期能像北卡三角研究園區為當地帶來許多經濟效益。</w:t>
      </w:r>
      <w:r w:rsidRPr="00D569EC">
        <w:rPr>
          <w:rFonts w:hint="eastAsia"/>
        </w:rPr>
        <w:t>Clemson</w:t>
      </w:r>
      <w:r w:rsidRPr="00D569EC">
        <w:rPr>
          <w:rFonts w:hint="eastAsia"/>
        </w:rPr>
        <w:t>大學目前已募集</w:t>
      </w:r>
      <w:r w:rsidRPr="00D569EC">
        <w:rPr>
          <w:rFonts w:hint="eastAsia"/>
        </w:rPr>
        <w:t>Michelin</w:t>
      </w:r>
      <w:r w:rsidRPr="00D569EC">
        <w:rPr>
          <w:rFonts w:hint="eastAsia"/>
        </w:rPr>
        <w:t>、</w:t>
      </w:r>
      <w:r w:rsidRPr="00D569EC">
        <w:rPr>
          <w:rFonts w:hint="eastAsia"/>
        </w:rPr>
        <w:lastRenderedPageBreak/>
        <w:t>IBM</w:t>
      </w:r>
      <w:r w:rsidRPr="00D569EC">
        <w:rPr>
          <w:rFonts w:hint="eastAsia"/>
        </w:rPr>
        <w:t>、</w:t>
      </w:r>
      <w:r w:rsidRPr="00D569EC">
        <w:rPr>
          <w:rFonts w:hint="eastAsia"/>
        </w:rPr>
        <w:t>Microsoft</w:t>
      </w:r>
      <w:r w:rsidRPr="00D569EC">
        <w:rPr>
          <w:rFonts w:hint="eastAsia"/>
        </w:rPr>
        <w:t>、</w:t>
      </w:r>
      <w:r w:rsidRPr="00D569EC">
        <w:rPr>
          <w:rFonts w:hint="eastAsia"/>
        </w:rPr>
        <w:t>BMW</w:t>
      </w:r>
      <w:r w:rsidRPr="00D569EC">
        <w:rPr>
          <w:rFonts w:hint="eastAsia"/>
        </w:rPr>
        <w:t>及南卡州政府等公、私立機關行號超過</w:t>
      </w:r>
      <w:r w:rsidRPr="00D569EC">
        <w:rPr>
          <w:rFonts w:hint="eastAsia"/>
        </w:rPr>
        <w:t>2</w:t>
      </w:r>
      <w:r w:rsidRPr="00D569EC">
        <w:rPr>
          <w:rFonts w:hint="eastAsia"/>
        </w:rPr>
        <w:t>億美元之資金。</w:t>
      </w:r>
      <w:r w:rsidRPr="00D569EC">
        <w:rPr>
          <w:rFonts w:hint="eastAsia"/>
        </w:rPr>
        <w:t>BMW</w:t>
      </w:r>
      <w:r w:rsidRPr="00D569EC">
        <w:rPr>
          <w:rFonts w:hint="eastAsia"/>
        </w:rPr>
        <w:t>於</w:t>
      </w:r>
      <w:r w:rsidRPr="00D569EC">
        <w:rPr>
          <w:rFonts w:hint="eastAsia"/>
        </w:rPr>
        <w:t>1994</w:t>
      </w:r>
      <w:r w:rsidRPr="00D569EC">
        <w:rPr>
          <w:rFonts w:hint="eastAsia"/>
        </w:rPr>
        <w:t>年即因看重</w:t>
      </w:r>
      <w:r w:rsidRPr="00D569EC">
        <w:rPr>
          <w:rFonts w:hint="eastAsia"/>
        </w:rPr>
        <w:t>Clemson</w:t>
      </w:r>
      <w:r w:rsidRPr="00D569EC">
        <w:rPr>
          <w:rFonts w:hint="eastAsia"/>
        </w:rPr>
        <w:t>大學培育之汽車工程人才，而選擇進駐南卡設廠，隨後陸續有多家相關廠商跟隨遷入。</w:t>
      </w:r>
    </w:p>
    <w:p w14:paraId="7346CB3E" w14:textId="5275416B" w:rsidR="00FB497F" w:rsidRPr="00D569EC" w:rsidRDefault="00FB497F" w:rsidP="00FB497F">
      <w:pPr>
        <w:pStyle w:val="a9"/>
        <w:ind w:left="944" w:hanging="708"/>
      </w:pPr>
      <w:r w:rsidRPr="00D569EC">
        <w:rPr>
          <w:rFonts w:hint="eastAsia"/>
        </w:rPr>
        <w:t>（三）航太產業：主要可歸功於</w:t>
      </w:r>
      <w:r w:rsidRPr="00D569EC">
        <w:t>2009</w:t>
      </w:r>
      <w:r w:rsidRPr="00D569EC">
        <w:rPr>
          <w:rFonts w:hint="eastAsia"/>
        </w:rPr>
        <w:t>年波音公司選擇北查爾斯頓作為其最終組裝和交付設施後，使該州的航太業飛速發展，現已有</w:t>
      </w:r>
      <w:r w:rsidRPr="00D569EC">
        <w:t>400</w:t>
      </w:r>
      <w:r w:rsidRPr="00D569EC">
        <w:rPr>
          <w:rFonts w:hint="eastAsia"/>
        </w:rPr>
        <w:t>家廠商，含軍機在內的經濟影響力超過</w:t>
      </w:r>
      <w:r w:rsidRPr="00D569EC">
        <w:t>190</w:t>
      </w:r>
      <w:r w:rsidRPr="00D569EC">
        <w:rPr>
          <w:rFonts w:hint="eastAsia"/>
        </w:rPr>
        <w:t>億美元，提供</w:t>
      </w:r>
      <w:r w:rsidRPr="00D569EC">
        <w:t>19,000</w:t>
      </w:r>
      <w:r w:rsidRPr="00D569EC">
        <w:rPr>
          <w:rFonts w:hint="eastAsia"/>
        </w:rPr>
        <w:t>個就業，</w:t>
      </w:r>
      <w:r w:rsidRPr="00D569EC">
        <w:t>2019</w:t>
      </w:r>
      <w:r w:rsidRPr="00D569EC">
        <w:rPr>
          <w:rFonts w:hint="eastAsia"/>
        </w:rPr>
        <w:t>年出口成長</w:t>
      </w:r>
      <w:r w:rsidRPr="00D569EC">
        <w:t>56%</w:t>
      </w:r>
      <w:r w:rsidRPr="00D569EC">
        <w:rPr>
          <w:rFonts w:hint="eastAsia"/>
        </w:rPr>
        <w:t>，其中飛機部分出口達</w:t>
      </w:r>
      <w:r w:rsidRPr="00D569EC">
        <w:t>124</w:t>
      </w:r>
      <w:r w:rsidRPr="00D569EC">
        <w:rPr>
          <w:rFonts w:hint="eastAsia"/>
        </w:rPr>
        <w:t>億美元，已</w:t>
      </w:r>
      <w:r w:rsidRPr="00D569EC">
        <w:rPr>
          <w:rFonts w:hint="cs"/>
        </w:rPr>
        <w:t>¬¬</w:t>
      </w:r>
      <w:r w:rsidRPr="00D569EC">
        <w:rPr>
          <w:rFonts w:hint="eastAsia"/>
        </w:rPr>
        <w:t>成為該州經濟的主要支柱。知名公司有：</w:t>
      </w:r>
      <w:r w:rsidRPr="00D569EC">
        <w:t>Boeing</w:t>
      </w:r>
      <w:r w:rsidRPr="00D569EC">
        <w:rPr>
          <w:rFonts w:hint="eastAsia"/>
        </w:rPr>
        <w:t>、</w:t>
      </w:r>
      <w:r w:rsidRPr="00D569EC">
        <w:t>Lockheed Martin</w:t>
      </w:r>
      <w:r w:rsidRPr="00D569EC">
        <w:rPr>
          <w:rFonts w:hint="eastAsia"/>
        </w:rPr>
        <w:t>、</w:t>
      </w:r>
      <w:r w:rsidRPr="00D569EC">
        <w:t>GKN Aerospace</w:t>
      </w:r>
      <w:r w:rsidRPr="00D569EC">
        <w:rPr>
          <w:rFonts w:hint="eastAsia"/>
        </w:rPr>
        <w:t>等。</w:t>
      </w:r>
    </w:p>
    <w:p w14:paraId="7DEFF198" w14:textId="0E1F4532" w:rsidR="00FB497F" w:rsidRPr="00D569EC" w:rsidRDefault="00FB497F" w:rsidP="00FB497F">
      <w:pPr>
        <w:pStyle w:val="a9"/>
        <w:ind w:left="944" w:hanging="708"/>
      </w:pPr>
      <w:r w:rsidRPr="00D569EC">
        <w:rPr>
          <w:rFonts w:hint="eastAsia"/>
        </w:rPr>
        <w:t>（四）生命科學：計有</w:t>
      </w:r>
      <w:r w:rsidRPr="00D569EC">
        <w:rPr>
          <w:rFonts w:hint="eastAsia"/>
        </w:rPr>
        <w:t>400</w:t>
      </w:r>
      <w:r w:rsidRPr="00D569EC">
        <w:rPr>
          <w:rFonts w:hint="eastAsia"/>
        </w:rPr>
        <w:t>家生物技術和製藥公司，經濟效益達</w:t>
      </w:r>
      <w:r w:rsidRPr="00D569EC">
        <w:rPr>
          <w:rFonts w:hint="eastAsia"/>
        </w:rPr>
        <w:t>114</w:t>
      </w:r>
      <w:r w:rsidRPr="00D569EC">
        <w:rPr>
          <w:rFonts w:hint="eastAsia"/>
        </w:rPr>
        <w:t>億美元，</w:t>
      </w:r>
      <w:r w:rsidRPr="00D569EC">
        <w:rPr>
          <w:rFonts w:hint="eastAsia"/>
        </w:rPr>
        <w:t>10</w:t>
      </w:r>
      <w:r w:rsidRPr="00D569EC">
        <w:rPr>
          <w:rFonts w:hint="eastAsia"/>
        </w:rPr>
        <w:t>年內創造</w:t>
      </w:r>
      <w:r w:rsidRPr="00D569EC">
        <w:rPr>
          <w:rFonts w:hint="eastAsia"/>
        </w:rPr>
        <w:t>4,900</w:t>
      </w:r>
      <w:r w:rsidRPr="00D569EC">
        <w:rPr>
          <w:rFonts w:hint="eastAsia"/>
        </w:rPr>
        <w:t>個工作，成長</w:t>
      </w:r>
      <w:r w:rsidRPr="00D569EC">
        <w:rPr>
          <w:rFonts w:hint="eastAsia"/>
        </w:rPr>
        <w:t>30%</w:t>
      </w:r>
      <w:r w:rsidRPr="00D569EC">
        <w:rPr>
          <w:rFonts w:hint="eastAsia"/>
        </w:rPr>
        <w:t>，約共僱用</w:t>
      </w:r>
      <w:r w:rsidRPr="00D569EC">
        <w:rPr>
          <w:rFonts w:hint="eastAsia"/>
        </w:rPr>
        <w:t>22,000</w:t>
      </w:r>
      <w:r w:rsidRPr="00D569EC">
        <w:rPr>
          <w:rFonts w:hint="eastAsia"/>
        </w:rPr>
        <w:t>人。</w:t>
      </w:r>
      <w:r w:rsidRPr="00D569EC">
        <w:rPr>
          <w:rFonts w:hint="eastAsia"/>
        </w:rPr>
        <w:t>2019</w:t>
      </w:r>
      <w:r w:rsidRPr="00D569EC">
        <w:rPr>
          <w:rFonts w:hint="eastAsia"/>
        </w:rPr>
        <w:t>年相關醫療器械和藥品的出口額達</w:t>
      </w:r>
      <w:r w:rsidRPr="00D569EC">
        <w:rPr>
          <w:rFonts w:hint="eastAsia"/>
        </w:rPr>
        <w:t>98</w:t>
      </w:r>
      <w:r w:rsidRPr="00D569EC">
        <w:rPr>
          <w:rFonts w:hint="eastAsia"/>
        </w:rPr>
        <w:t>億美元，受益於廠商的投資和擴張，使南卡州有了創新人力團隊、頂尖研究機構等產業資源。知名廠商有：</w:t>
      </w:r>
      <w:r w:rsidRPr="00D569EC">
        <w:rPr>
          <w:rFonts w:hint="eastAsia"/>
        </w:rPr>
        <w:t>Nutramas</w:t>
      </w:r>
      <w:r w:rsidRPr="00D569EC">
        <w:rPr>
          <w:rFonts w:hint="eastAsia"/>
        </w:rPr>
        <w:t>、</w:t>
      </w:r>
      <w:r w:rsidRPr="00D569EC">
        <w:rPr>
          <w:rFonts w:hint="eastAsia"/>
        </w:rPr>
        <w:t>BAUSCH+LOMB</w:t>
      </w:r>
      <w:r w:rsidRPr="00D569EC">
        <w:rPr>
          <w:rFonts w:hint="eastAsia"/>
        </w:rPr>
        <w:t>、</w:t>
      </w:r>
      <w:r w:rsidRPr="00D569EC">
        <w:rPr>
          <w:rFonts w:hint="eastAsia"/>
        </w:rPr>
        <w:t>Bridge to Life</w:t>
      </w:r>
      <w:r w:rsidRPr="00D569EC">
        <w:rPr>
          <w:rFonts w:hint="eastAsia"/>
        </w:rPr>
        <w:t>、</w:t>
      </w:r>
      <w:r w:rsidRPr="00D569EC">
        <w:rPr>
          <w:rFonts w:hint="eastAsia"/>
        </w:rPr>
        <w:t>Nephron Pharmaceuticals</w:t>
      </w:r>
      <w:r w:rsidRPr="00D569EC">
        <w:rPr>
          <w:rFonts w:hint="eastAsia"/>
        </w:rPr>
        <w:t>等。</w:t>
      </w:r>
      <w:r w:rsidRPr="00D569EC">
        <w:rPr>
          <w:rFonts w:hint="eastAsia"/>
        </w:rPr>
        <w:t xml:space="preserve"> </w:t>
      </w:r>
    </w:p>
    <w:p w14:paraId="79145FF5" w14:textId="188A1BE4" w:rsidR="00FB497F" w:rsidRPr="00D569EC" w:rsidRDefault="00FB497F" w:rsidP="00FB497F">
      <w:pPr>
        <w:pStyle w:val="a9"/>
        <w:ind w:left="944" w:hanging="708"/>
      </w:pPr>
      <w:r w:rsidRPr="00D569EC">
        <w:rPr>
          <w:rFonts w:hint="eastAsia"/>
        </w:rPr>
        <w:t>（五）先進材料產業：曾經是主要的紡織州，儘管紡織業依然強勁，但先進材料的製造（包括更高級的紡織品）已使該州的經濟高速發展，從塑料和光學到光子學和複合材料，</w:t>
      </w:r>
      <w:r w:rsidRPr="00D569EC">
        <w:rPr>
          <w:rFonts w:hint="eastAsia"/>
        </w:rPr>
        <w:t>10</w:t>
      </w:r>
      <w:r w:rsidRPr="00D569EC">
        <w:rPr>
          <w:rFonts w:hint="eastAsia"/>
        </w:rPr>
        <w:t>年內相關廠商投資達</w:t>
      </w:r>
      <w:r w:rsidRPr="00D569EC">
        <w:rPr>
          <w:rFonts w:hint="eastAsia"/>
        </w:rPr>
        <w:t>72</w:t>
      </w:r>
      <w:r w:rsidRPr="00D569EC">
        <w:rPr>
          <w:rFonts w:hint="eastAsia"/>
        </w:rPr>
        <w:t>億美元，增加</w:t>
      </w:r>
      <w:r w:rsidRPr="00D569EC">
        <w:rPr>
          <w:rFonts w:hint="eastAsia"/>
        </w:rPr>
        <w:t>10,200</w:t>
      </w:r>
      <w:r w:rsidRPr="00D569EC">
        <w:rPr>
          <w:rFonts w:hint="eastAsia"/>
        </w:rPr>
        <w:t>個就業，為全球製造商供應複雜尖端材料，</w:t>
      </w:r>
      <w:r w:rsidRPr="00D569EC">
        <w:rPr>
          <w:rFonts w:hint="eastAsia"/>
        </w:rPr>
        <w:t>2019</w:t>
      </w:r>
      <w:r w:rsidRPr="00D569EC">
        <w:rPr>
          <w:rFonts w:hint="eastAsia"/>
        </w:rPr>
        <w:t>年出口達</w:t>
      </w:r>
      <w:r w:rsidRPr="00D569EC">
        <w:rPr>
          <w:rFonts w:hint="eastAsia"/>
        </w:rPr>
        <w:t>14</w:t>
      </w:r>
      <w:r w:rsidRPr="00D569EC">
        <w:rPr>
          <w:rFonts w:hint="eastAsia"/>
        </w:rPr>
        <w:t>億美元。</w:t>
      </w:r>
    </w:p>
    <w:p w14:paraId="581124C7" w14:textId="5090CE13" w:rsidR="00FB497F" w:rsidRPr="00D569EC" w:rsidRDefault="00FB497F" w:rsidP="00FB497F">
      <w:pPr>
        <w:pStyle w:val="a9"/>
        <w:ind w:left="944" w:hanging="708"/>
      </w:pPr>
      <w:r w:rsidRPr="00D569EC">
        <w:rPr>
          <w:rFonts w:hint="eastAsia"/>
        </w:rPr>
        <w:t>（六）物流業：南卡州擁有發展物流業的優勢，包括全美發展最快的貨櫃港口之一，先進的內陸港口設施，</w:t>
      </w:r>
      <w:r w:rsidRPr="00D569EC">
        <w:rPr>
          <w:rFonts w:hint="eastAsia"/>
        </w:rPr>
        <w:t>2,300</w:t>
      </w:r>
      <w:r w:rsidRPr="00D569EC">
        <w:rPr>
          <w:rFonts w:hint="eastAsia"/>
        </w:rPr>
        <w:t>英里的鐵路線和超過</w:t>
      </w:r>
      <w:r w:rsidRPr="00D569EC">
        <w:rPr>
          <w:rFonts w:hint="eastAsia"/>
        </w:rPr>
        <w:t>41,000</w:t>
      </w:r>
      <w:r w:rsidRPr="00D569EC">
        <w:rPr>
          <w:rFonts w:hint="eastAsia"/>
        </w:rPr>
        <w:t>英里的公路。運輸、分銷和物流（</w:t>
      </w:r>
      <w:r w:rsidRPr="00D569EC">
        <w:rPr>
          <w:rFonts w:hint="eastAsia"/>
        </w:rPr>
        <w:t>TDL</w:t>
      </w:r>
      <w:r w:rsidRPr="00D569EC">
        <w:rPr>
          <w:rFonts w:hint="eastAsia"/>
        </w:rPr>
        <w:t>）相關公司在南卡的投資額超過</w:t>
      </w:r>
      <w:r w:rsidRPr="00D569EC">
        <w:rPr>
          <w:rFonts w:hint="eastAsia"/>
        </w:rPr>
        <w:t>12</w:t>
      </w:r>
      <w:r w:rsidRPr="00D569EC">
        <w:rPr>
          <w:rFonts w:hint="eastAsia"/>
        </w:rPr>
        <w:t>億美元，巴拿馬運河擴建工程完成後，未來將增長更快，南卡政府為配合及確保</w:t>
      </w:r>
      <w:r w:rsidRPr="00D569EC">
        <w:rPr>
          <w:rFonts w:hint="eastAsia"/>
        </w:rPr>
        <w:t>TDL</w:t>
      </w:r>
      <w:r w:rsidRPr="00D569EC">
        <w:rPr>
          <w:rFonts w:hint="eastAsia"/>
        </w:rPr>
        <w:t>成長速度，將查爾斯頓港加深至</w:t>
      </w:r>
      <w:r w:rsidRPr="00D569EC">
        <w:rPr>
          <w:rFonts w:hint="eastAsia"/>
        </w:rPr>
        <w:t>52</w:t>
      </w:r>
      <w:r w:rsidRPr="00D569EC">
        <w:rPr>
          <w:rFonts w:hint="eastAsia"/>
        </w:rPr>
        <w:t>英尺，使其成為東南部最深的航運通道計畫。</w:t>
      </w:r>
    </w:p>
    <w:p w14:paraId="1144A4F7" w14:textId="24BCCAB3" w:rsidR="004850E8" w:rsidRPr="00D569EC" w:rsidRDefault="00FD0C58" w:rsidP="00FB497F">
      <w:pPr>
        <w:pStyle w:val="a4"/>
        <w:pageBreakBefore/>
        <w:spacing w:before="257" w:after="257"/>
        <w:ind w:left="632" w:hanging="632"/>
        <w:rPr>
          <w:color w:val="auto"/>
        </w:rPr>
      </w:pPr>
      <w:r w:rsidRPr="00D569EC">
        <w:rPr>
          <w:color w:val="auto"/>
        </w:rPr>
        <w:lastRenderedPageBreak/>
        <w:t>四、經濟展望</w:t>
      </w:r>
    </w:p>
    <w:p w14:paraId="2D8B7FCB" w14:textId="4B1D4AA9" w:rsidR="005A7D26" w:rsidRPr="00D569EC" w:rsidRDefault="005A7D26" w:rsidP="005A7D26">
      <w:pPr>
        <w:ind w:firstLine="472"/>
        <w:rPr>
          <w:lang w:eastAsia="zh-TW"/>
        </w:rPr>
      </w:pPr>
      <w:r w:rsidRPr="00D569EC">
        <w:rPr>
          <w:rFonts w:hint="eastAsia"/>
          <w:lang w:eastAsia="zh-TW"/>
        </w:rPr>
        <w:t>2019</w:t>
      </w:r>
      <w:r w:rsidRPr="00D569EC">
        <w:rPr>
          <w:rFonts w:hint="eastAsia"/>
          <w:lang w:eastAsia="zh-TW"/>
        </w:rPr>
        <w:t>年</w:t>
      </w:r>
      <w:r w:rsidR="005F6D38" w:rsidRPr="00D569EC">
        <w:rPr>
          <w:rFonts w:hint="eastAsia"/>
          <w:lang w:eastAsia="zh-TW"/>
        </w:rPr>
        <w:t>南卡州失業率創新低，平均</w:t>
      </w:r>
      <w:r w:rsidR="005F6D38" w:rsidRPr="00D569EC">
        <w:rPr>
          <w:rFonts w:hint="eastAsia"/>
          <w:lang w:eastAsia="zh-TW"/>
        </w:rPr>
        <w:t>2.8%</w:t>
      </w:r>
      <w:r w:rsidR="005F6D38" w:rsidRPr="00D569EC">
        <w:rPr>
          <w:rFonts w:hint="eastAsia"/>
          <w:lang w:eastAsia="zh-TW"/>
        </w:rPr>
        <w:t>，該州被</w:t>
      </w:r>
      <w:r w:rsidRPr="00D569EC">
        <w:rPr>
          <w:rFonts w:hint="eastAsia"/>
          <w:lang w:eastAsia="zh-TW"/>
        </w:rPr>
        <w:t>《選址》雜誌再度評選南卡州為全美第</w:t>
      </w:r>
      <w:r w:rsidRPr="00D569EC">
        <w:rPr>
          <w:rFonts w:hint="eastAsia"/>
          <w:lang w:eastAsia="zh-TW"/>
        </w:rPr>
        <w:t>5</w:t>
      </w:r>
      <w:r w:rsidRPr="00D569EC">
        <w:rPr>
          <w:rFonts w:hint="eastAsia"/>
          <w:lang w:eastAsia="zh-TW"/>
        </w:rPr>
        <w:t>優勢之投資地區</w:t>
      </w:r>
      <w:r w:rsidR="005F6D38" w:rsidRPr="00D569EC">
        <w:rPr>
          <w:rFonts w:hint="eastAsia"/>
          <w:lang w:eastAsia="zh-TW"/>
        </w:rPr>
        <w:t>，</w:t>
      </w:r>
      <w:r w:rsidR="005B578A" w:rsidRPr="00D569EC">
        <w:rPr>
          <w:rFonts w:hint="eastAsia"/>
          <w:lang w:eastAsia="zh-TW"/>
        </w:rPr>
        <w:t>人口增長快於</w:t>
      </w:r>
      <w:r w:rsidR="005F6D38" w:rsidRPr="00D569EC">
        <w:rPr>
          <w:rFonts w:hint="eastAsia"/>
          <w:lang w:eastAsia="zh-TW"/>
        </w:rPr>
        <w:t>美國</w:t>
      </w:r>
      <w:r w:rsidR="005B578A" w:rsidRPr="00D569EC">
        <w:rPr>
          <w:rFonts w:hint="eastAsia"/>
          <w:lang w:eastAsia="zh-TW"/>
        </w:rPr>
        <w:t>其他地區，</w:t>
      </w:r>
      <w:r w:rsidR="005F6D38" w:rsidRPr="00D569EC">
        <w:rPr>
          <w:rFonts w:hint="eastAsia"/>
          <w:lang w:eastAsia="zh-TW"/>
        </w:rPr>
        <w:t>反映其</w:t>
      </w:r>
      <w:r w:rsidR="005B578A" w:rsidRPr="00D569EC">
        <w:rPr>
          <w:rFonts w:hint="eastAsia"/>
          <w:lang w:eastAsia="zh-TW"/>
        </w:rPr>
        <w:t>就業增長</w:t>
      </w:r>
      <w:r w:rsidR="005F6D38" w:rsidRPr="00D569EC">
        <w:rPr>
          <w:rFonts w:hint="eastAsia"/>
          <w:lang w:eastAsia="zh-TW"/>
        </w:rPr>
        <w:t>亦</w:t>
      </w:r>
      <w:r w:rsidR="005B578A" w:rsidRPr="00D569EC">
        <w:rPr>
          <w:rFonts w:hint="eastAsia"/>
          <w:lang w:eastAsia="zh-TW"/>
        </w:rPr>
        <w:t>快於</w:t>
      </w:r>
      <w:r w:rsidR="005F6D38" w:rsidRPr="00D569EC">
        <w:rPr>
          <w:rFonts w:hint="eastAsia"/>
          <w:lang w:eastAsia="zh-TW"/>
        </w:rPr>
        <w:t>全美平均。更</w:t>
      </w:r>
      <w:r w:rsidR="005B578A" w:rsidRPr="00D569EC">
        <w:rPr>
          <w:rFonts w:hint="eastAsia"/>
          <w:lang w:eastAsia="zh-TW"/>
        </w:rPr>
        <w:t>重要的是</w:t>
      </w:r>
      <w:r w:rsidR="005F6D38" w:rsidRPr="00D569EC">
        <w:rPr>
          <w:rFonts w:hint="eastAsia"/>
          <w:lang w:eastAsia="zh-TW"/>
        </w:rPr>
        <w:t>，</w:t>
      </w:r>
      <w:r w:rsidR="005B578A" w:rsidRPr="00D569EC">
        <w:rPr>
          <w:rFonts w:hint="eastAsia"/>
          <w:lang w:eastAsia="zh-TW"/>
        </w:rPr>
        <w:t>整體個人生活收入正在快速增長，</w:t>
      </w:r>
      <w:r w:rsidR="005F6D38" w:rsidRPr="00D569EC">
        <w:rPr>
          <w:rFonts w:hint="eastAsia"/>
          <w:lang w:eastAsia="zh-TW"/>
        </w:rPr>
        <w:t>強勁的</w:t>
      </w:r>
      <w:r w:rsidR="005B578A" w:rsidRPr="00D569EC">
        <w:rPr>
          <w:rFonts w:hint="eastAsia"/>
          <w:lang w:eastAsia="zh-TW"/>
        </w:rPr>
        <w:t>消費活動和勞動力市場推動</w:t>
      </w:r>
      <w:r w:rsidR="005F6D38" w:rsidRPr="00D569EC">
        <w:rPr>
          <w:rFonts w:hint="eastAsia"/>
          <w:lang w:eastAsia="zh-TW"/>
        </w:rPr>
        <w:t>的該州</w:t>
      </w:r>
      <w:r w:rsidR="005B578A" w:rsidRPr="00D569EC">
        <w:rPr>
          <w:rFonts w:hint="eastAsia"/>
          <w:lang w:eastAsia="zh-TW"/>
        </w:rPr>
        <w:t>經濟持續增長。</w:t>
      </w:r>
    </w:p>
    <w:p w14:paraId="6D600708" w14:textId="41265EA4" w:rsidR="00791FC5" w:rsidRPr="00D569EC" w:rsidRDefault="00791FC5" w:rsidP="001D4A56">
      <w:pPr>
        <w:ind w:firstLine="472"/>
        <w:rPr>
          <w:lang w:eastAsia="zh-TW"/>
        </w:rPr>
      </w:pPr>
      <w:r w:rsidRPr="00D569EC">
        <w:rPr>
          <w:rFonts w:hint="eastAsia"/>
          <w:lang w:eastAsia="zh-TW"/>
        </w:rPr>
        <w:t>南卡州除已發展成為製造產業聚落外，亦</w:t>
      </w:r>
      <w:r w:rsidR="006F6889" w:rsidRPr="00D569EC">
        <w:rPr>
          <w:rFonts w:hint="eastAsia"/>
          <w:lang w:eastAsia="zh-TW"/>
        </w:rPr>
        <w:t>利用當地便捷的交通、物流</w:t>
      </w:r>
      <w:r w:rsidR="00BD3120" w:rsidRPr="00D569EC">
        <w:rPr>
          <w:rFonts w:hint="eastAsia"/>
          <w:lang w:eastAsia="zh-TW"/>
        </w:rPr>
        <w:t>、</w:t>
      </w:r>
      <w:r w:rsidR="006F6889" w:rsidRPr="00D569EC">
        <w:rPr>
          <w:rFonts w:hint="eastAsia"/>
          <w:lang w:eastAsia="zh-TW"/>
        </w:rPr>
        <w:t>科技網絡等設施，</w:t>
      </w:r>
      <w:r w:rsidR="00BD3120" w:rsidRPr="00D569EC">
        <w:rPr>
          <w:rFonts w:hint="eastAsia"/>
          <w:lang w:eastAsia="zh-TW"/>
        </w:rPr>
        <w:t>和</w:t>
      </w:r>
      <w:r w:rsidR="000A1631" w:rsidRPr="00D569EC">
        <w:rPr>
          <w:rFonts w:hint="eastAsia"/>
          <w:lang w:eastAsia="zh-TW"/>
        </w:rPr>
        <w:t>致力開發的共享服務辦公室，</w:t>
      </w:r>
      <w:r w:rsidR="006F6889" w:rsidRPr="00D569EC">
        <w:rPr>
          <w:rFonts w:hint="eastAsia"/>
          <w:lang w:eastAsia="zh-TW"/>
        </w:rPr>
        <w:t>積極</w:t>
      </w:r>
      <w:r w:rsidRPr="00D569EC">
        <w:rPr>
          <w:rFonts w:hint="eastAsia"/>
          <w:lang w:eastAsia="zh-TW"/>
        </w:rPr>
        <w:t>爭取成為企業總部和</w:t>
      </w:r>
      <w:r w:rsidR="006F6889" w:rsidRPr="00D569EC">
        <w:rPr>
          <w:rFonts w:hint="eastAsia"/>
          <w:lang w:eastAsia="zh-TW"/>
        </w:rPr>
        <w:t>營運與客</w:t>
      </w:r>
      <w:r w:rsidRPr="00D569EC">
        <w:rPr>
          <w:rFonts w:hint="eastAsia"/>
          <w:lang w:eastAsia="zh-TW"/>
        </w:rPr>
        <w:t>服中心</w:t>
      </w:r>
      <w:r w:rsidR="006F6889" w:rsidRPr="00D569EC">
        <w:rPr>
          <w:rFonts w:hint="eastAsia"/>
          <w:lang w:eastAsia="zh-TW"/>
        </w:rPr>
        <w:t>。目前</w:t>
      </w:r>
      <w:r w:rsidRPr="00D569EC">
        <w:rPr>
          <w:rFonts w:hint="eastAsia"/>
          <w:lang w:eastAsia="zh-TW"/>
        </w:rPr>
        <w:t>美國財星</w:t>
      </w:r>
      <w:r w:rsidRPr="00D569EC">
        <w:rPr>
          <w:rFonts w:hint="eastAsia"/>
          <w:lang w:eastAsia="zh-TW"/>
        </w:rPr>
        <w:t>1,000</w:t>
      </w:r>
      <w:r w:rsidRPr="00D569EC">
        <w:rPr>
          <w:rFonts w:hint="eastAsia"/>
          <w:lang w:eastAsia="zh-TW"/>
        </w:rPr>
        <w:t>大企業</w:t>
      </w:r>
      <w:r w:rsidR="000A1631" w:rsidRPr="00D569EC">
        <w:rPr>
          <w:rFonts w:hint="eastAsia"/>
          <w:lang w:eastAsia="zh-TW"/>
        </w:rPr>
        <w:t>有</w:t>
      </w:r>
      <w:r w:rsidR="000A1631" w:rsidRPr="00D569EC">
        <w:rPr>
          <w:rFonts w:hint="eastAsia"/>
          <w:lang w:eastAsia="zh-TW"/>
        </w:rPr>
        <w:t>5</w:t>
      </w:r>
      <w:r w:rsidR="000A1631" w:rsidRPr="00D569EC">
        <w:rPr>
          <w:rFonts w:hint="eastAsia"/>
          <w:lang w:eastAsia="zh-TW"/>
        </w:rPr>
        <w:t>家</w:t>
      </w:r>
      <w:r w:rsidRPr="00D569EC">
        <w:rPr>
          <w:rFonts w:hint="eastAsia"/>
          <w:lang w:eastAsia="zh-TW"/>
        </w:rPr>
        <w:t>位於</w:t>
      </w:r>
      <w:r w:rsidR="006F6889" w:rsidRPr="00D569EC">
        <w:rPr>
          <w:rFonts w:hint="eastAsia"/>
          <w:lang w:eastAsia="zh-TW"/>
        </w:rPr>
        <w:t>該</w:t>
      </w:r>
      <w:r w:rsidRPr="00D569EC">
        <w:rPr>
          <w:rFonts w:hint="eastAsia"/>
          <w:lang w:eastAsia="zh-TW"/>
        </w:rPr>
        <w:t>州，</w:t>
      </w:r>
      <w:r w:rsidR="006F6889" w:rsidRPr="00D569EC">
        <w:rPr>
          <w:rFonts w:hint="eastAsia"/>
          <w:lang w:eastAsia="zh-TW"/>
        </w:rPr>
        <w:t>其他尚有</w:t>
      </w:r>
      <w:r w:rsidR="006F6889" w:rsidRPr="00D569EC">
        <w:rPr>
          <w:rFonts w:hint="eastAsia"/>
          <w:lang w:eastAsia="zh-TW"/>
        </w:rPr>
        <w:t>6,500</w:t>
      </w:r>
      <w:r w:rsidR="006F6889" w:rsidRPr="00D569EC">
        <w:rPr>
          <w:rFonts w:hint="eastAsia"/>
          <w:lang w:eastAsia="zh-TW"/>
        </w:rPr>
        <w:t>家企業在當地設立營運</w:t>
      </w:r>
      <w:r w:rsidRPr="00D569EC">
        <w:rPr>
          <w:rFonts w:hint="eastAsia"/>
          <w:lang w:eastAsia="zh-TW"/>
        </w:rPr>
        <w:t>、金融和</w:t>
      </w:r>
      <w:proofErr w:type="gramStart"/>
      <w:r w:rsidR="006F6889" w:rsidRPr="00D569EC">
        <w:rPr>
          <w:rFonts w:hint="eastAsia"/>
          <w:lang w:eastAsia="zh-TW"/>
        </w:rPr>
        <w:t>客服</w:t>
      </w:r>
      <w:proofErr w:type="gramEnd"/>
      <w:r w:rsidR="006F6889" w:rsidRPr="00D569EC">
        <w:rPr>
          <w:rFonts w:hint="eastAsia"/>
          <w:lang w:eastAsia="zh-TW"/>
        </w:rPr>
        <w:t>中心</w:t>
      </w:r>
      <w:r w:rsidR="000A1631" w:rsidRPr="00D569EC">
        <w:rPr>
          <w:rFonts w:hint="eastAsia"/>
          <w:lang w:eastAsia="zh-TW"/>
        </w:rPr>
        <w:t>，計提供</w:t>
      </w:r>
      <w:r w:rsidR="000A1631" w:rsidRPr="00D569EC">
        <w:rPr>
          <w:rFonts w:hint="eastAsia"/>
          <w:lang w:eastAsia="zh-TW"/>
        </w:rPr>
        <w:t>31,000</w:t>
      </w:r>
      <w:r w:rsidR="000A1631" w:rsidRPr="00D569EC">
        <w:rPr>
          <w:rFonts w:hint="eastAsia"/>
          <w:lang w:eastAsia="zh-TW"/>
        </w:rPr>
        <w:t>個就業</w:t>
      </w:r>
      <w:r w:rsidR="00BD3120" w:rsidRPr="00D569EC">
        <w:rPr>
          <w:rFonts w:hint="eastAsia"/>
          <w:lang w:eastAsia="zh-TW"/>
        </w:rPr>
        <w:t>，</w:t>
      </w:r>
      <w:r w:rsidR="000A1631" w:rsidRPr="00D569EC">
        <w:rPr>
          <w:rFonts w:hint="eastAsia"/>
          <w:lang w:eastAsia="zh-TW"/>
        </w:rPr>
        <w:t>促其經濟</w:t>
      </w:r>
      <w:r w:rsidRPr="00D569EC">
        <w:rPr>
          <w:rFonts w:hint="eastAsia"/>
          <w:lang w:eastAsia="zh-TW"/>
        </w:rPr>
        <w:t>多元充滿活力</w:t>
      </w:r>
      <w:r w:rsidR="000A1631" w:rsidRPr="00D569EC">
        <w:rPr>
          <w:rFonts w:hint="eastAsia"/>
          <w:lang w:eastAsia="zh-TW"/>
        </w:rPr>
        <w:t>，這些</w:t>
      </w:r>
      <w:r w:rsidR="00BD3120" w:rsidRPr="00D569EC">
        <w:rPr>
          <w:rFonts w:hint="eastAsia"/>
          <w:lang w:eastAsia="zh-TW"/>
        </w:rPr>
        <w:t>廠商中</w:t>
      </w:r>
      <w:r w:rsidR="000A1631" w:rsidRPr="00D569EC">
        <w:rPr>
          <w:rFonts w:hint="eastAsia"/>
          <w:lang w:eastAsia="zh-TW"/>
        </w:rPr>
        <w:t>不乏知名跨國企業</w:t>
      </w:r>
      <w:r w:rsidR="00BD3120" w:rsidRPr="00D569EC">
        <w:rPr>
          <w:rFonts w:hint="eastAsia"/>
          <w:lang w:eastAsia="zh-TW"/>
        </w:rPr>
        <w:t>，每家提供就業皆上千人</w:t>
      </w:r>
      <w:r w:rsidR="000A1631" w:rsidRPr="00D569EC">
        <w:rPr>
          <w:rFonts w:hint="eastAsia"/>
          <w:lang w:eastAsia="zh-TW"/>
        </w:rPr>
        <w:t>，如：</w:t>
      </w:r>
      <w:r w:rsidR="000A1631" w:rsidRPr="00D569EC">
        <w:rPr>
          <w:rFonts w:hint="eastAsia"/>
          <w:lang w:eastAsia="zh-TW"/>
        </w:rPr>
        <w:t>A</w:t>
      </w:r>
      <w:r w:rsidR="000A1631" w:rsidRPr="00D569EC">
        <w:rPr>
          <w:lang w:eastAsia="zh-TW"/>
        </w:rPr>
        <w:t>mazon</w:t>
      </w:r>
      <w:r w:rsidR="000A1631" w:rsidRPr="00D569EC">
        <w:rPr>
          <w:rFonts w:hint="eastAsia"/>
          <w:lang w:eastAsia="zh-TW"/>
        </w:rPr>
        <w:t>、</w:t>
      </w:r>
      <w:r w:rsidR="00AF75A3" w:rsidRPr="00D569EC">
        <w:rPr>
          <w:rFonts w:hint="eastAsia"/>
          <w:lang w:eastAsia="zh-TW"/>
        </w:rPr>
        <w:t>Boeing</w:t>
      </w:r>
      <w:r w:rsidR="00AF75A3" w:rsidRPr="00D569EC">
        <w:rPr>
          <w:rFonts w:hint="eastAsia"/>
          <w:lang w:eastAsia="zh-TW"/>
        </w:rPr>
        <w:t>、</w:t>
      </w:r>
      <w:r w:rsidR="00AF75A3" w:rsidRPr="00D569EC">
        <w:rPr>
          <w:rFonts w:hint="eastAsia"/>
          <w:lang w:eastAsia="zh-TW"/>
        </w:rPr>
        <w:t>C</w:t>
      </w:r>
      <w:r w:rsidR="00AF75A3" w:rsidRPr="00D569EC">
        <w:rPr>
          <w:lang w:eastAsia="zh-TW"/>
        </w:rPr>
        <w:t>osma Int</w:t>
      </w:r>
      <w:proofErr w:type="gramStart"/>
      <w:r w:rsidR="00AF75A3" w:rsidRPr="00D569EC">
        <w:rPr>
          <w:lang w:eastAsia="zh-TW"/>
        </w:rPr>
        <w:t>’</w:t>
      </w:r>
      <w:proofErr w:type="gramEnd"/>
      <w:r w:rsidR="00AF75A3" w:rsidRPr="00D569EC">
        <w:rPr>
          <w:lang w:eastAsia="zh-TW"/>
        </w:rPr>
        <w:t>l</w:t>
      </w:r>
      <w:r w:rsidR="001D4A56" w:rsidRPr="00D569EC">
        <w:rPr>
          <w:lang w:eastAsia="zh-TW"/>
        </w:rPr>
        <w:t>（</w:t>
      </w:r>
      <w:r w:rsidR="00AF75A3" w:rsidRPr="00D569EC">
        <w:rPr>
          <w:rFonts w:hint="eastAsia"/>
          <w:lang w:eastAsia="zh-TW"/>
        </w:rPr>
        <w:t>加拿大</w:t>
      </w:r>
      <w:r w:rsidR="001D4A56" w:rsidRPr="00D569EC">
        <w:rPr>
          <w:lang w:eastAsia="zh-TW"/>
        </w:rPr>
        <w:t>）</w:t>
      </w:r>
      <w:r w:rsidR="00AF75A3" w:rsidRPr="00D569EC">
        <w:rPr>
          <w:rFonts w:hint="eastAsia"/>
          <w:lang w:eastAsia="zh-TW"/>
        </w:rPr>
        <w:t>、</w:t>
      </w:r>
      <w:r w:rsidR="00AF75A3" w:rsidRPr="00D569EC">
        <w:rPr>
          <w:rFonts w:hint="eastAsia"/>
          <w:lang w:eastAsia="zh-TW"/>
        </w:rPr>
        <w:t>B</w:t>
      </w:r>
      <w:r w:rsidR="00AF75A3" w:rsidRPr="00D569EC">
        <w:rPr>
          <w:lang w:eastAsia="zh-TW"/>
        </w:rPr>
        <w:t>ridgestone Tire</w:t>
      </w:r>
      <w:r w:rsidR="00AF75A3" w:rsidRPr="00D569EC">
        <w:rPr>
          <w:rFonts w:hint="eastAsia"/>
          <w:lang w:eastAsia="zh-TW"/>
        </w:rPr>
        <w:t>、</w:t>
      </w:r>
      <w:r w:rsidR="00AF75A3" w:rsidRPr="00D569EC">
        <w:rPr>
          <w:rFonts w:hint="eastAsia"/>
          <w:lang w:eastAsia="zh-TW"/>
        </w:rPr>
        <w:t>AFL</w:t>
      </w:r>
      <w:r w:rsidR="001D4A56" w:rsidRPr="00D569EC">
        <w:rPr>
          <w:rFonts w:hint="eastAsia"/>
          <w:lang w:eastAsia="zh-TW"/>
        </w:rPr>
        <w:t>（</w:t>
      </w:r>
      <w:r w:rsidR="00AF75A3" w:rsidRPr="00D569EC">
        <w:rPr>
          <w:rFonts w:hint="eastAsia"/>
          <w:lang w:eastAsia="zh-TW"/>
        </w:rPr>
        <w:t>日本</w:t>
      </w:r>
      <w:r w:rsidR="001D4A56" w:rsidRPr="00D569EC">
        <w:rPr>
          <w:rFonts w:hint="eastAsia"/>
          <w:lang w:eastAsia="zh-TW"/>
        </w:rPr>
        <w:t>）</w:t>
      </w:r>
      <w:r w:rsidR="00AF75A3" w:rsidRPr="00D569EC">
        <w:rPr>
          <w:rFonts w:hint="eastAsia"/>
          <w:lang w:eastAsia="zh-TW"/>
        </w:rPr>
        <w:t>、</w:t>
      </w:r>
      <w:r w:rsidR="00AF75A3" w:rsidRPr="00D569EC">
        <w:rPr>
          <w:rFonts w:hint="eastAsia"/>
          <w:lang w:eastAsia="zh-TW"/>
        </w:rPr>
        <w:t>BMW</w:t>
      </w:r>
      <w:r w:rsidR="00AF75A3" w:rsidRPr="00D569EC">
        <w:rPr>
          <w:rFonts w:hint="eastAsia"/>
          <w:lang w:eastAsia="zh-TW"/>
        </w:rPr>
        <w:t>、</w:t>
      </w:r>
      <w:r w:rsidR="00AF75A3" w:rsidRPr="00D569EC">
        <w:rPr>
          <w:rFonts w:hint="eastAsia"/>
          <w:lang w:eastAsia="zh-TW"/>
        </w:rPr>
        <w:t>DAA D</w:t>
      </w:r>
      <w:r w:rsidR="00AF75A3" w:rsidRPr="00D569EC">
        <w:rPr>
          <w:lang w:eastAsia="zh-TW"/>
        </w:rPr>
        <w:t>raxlmaier Automotvie</w:t>
      </w:r>
      <w:r w:rsidR="00B34856">
        <w:rPr>
          <w:lang w:eastAsia="zh-TW"/>
        </w:rPr>
        <w:t>（</w:t>
      </w:r>
      <w:r w:rsidR="00AF75A3" w:rsidRPr="00D569EC">
        <w:rPr>
          <w:rFonts w:hint="eastAsia"/>
          <w:lang w:eastAsia="zh-TW"/>
        </w:rPr>
        <w:t>德國</w:t>
      </w:r>
      <w:r w:rsidR="001D4A56" w:rsidRPr="00D569EC">
        <w:rPr>
          <w:rFonts w:hint="eastAsia"/>
          <w:lang w:eastAsia="zh-TW"/>
        </w:rPr>
        <w:t>）</w:t>
      </w:r>
      <w:r w:rsidR="00AF75A3" w:rsidRPr="00D569EC">
        <w:rPr>
          <w:rFonts w:hint="eastAsia"/>
          <w:lang w:eastAsia="zh-TW"/>
        </w:rPr>
        <w:t>、</w:t>
      </w:r>
      <w:r w:rsidR="00AF75A3" w:rsidRPr="00D569EC">
        <w:rPr>
          <w:lang w:eastAsia="zh-TW"/>
        </w:rPr>
        <w:t>Datalogic Scanning</w:t>
      </w:r>
      <w:r w:rsidR="001D4A56" w:rsidRPr="00D569EC">
        <w:rPr>
          <w:lang w:eastAsia="zh-TW"/>
        </w:rPr>
        <w:t>（</w:t>
      </w:r>
      <w:r w:rsidR="00AF75A3" w:rsidRPr="00D569EC">
        <w:rPr>
          <w:rFonts w:hint="eastAsia"/>
          <w:lang w:eastAsia="zh-TW"/>
        </w:rPr>
        <w:t>義大利</w:t>
      </w:r>
      <w:r w:rsidR="001D4A56" w:rsidRPr="00D569EC">
        <w:rPr>
          <w:rFonts w:hint="eastAsia"/>
          <w:lang w:eastAsia="zh-TW"/>
        </w:rPr>
        <w:t>）</w:t>
      </w:r>
      <w:r w:rsidR="00AF75A3" w:rsidRPr="00D569EC">
        <w:rPr>
          <w:rFonts w:hint="eastAsia"/>
          <w:lang w:eastAsia="zh-TW"/>
        </w:rPr>
        <w:t>、</w:t>
      </w:r>
      <w:r w:rsidR="00AF75A3" w:rsidRPr="00D569EC">
        <w:rPr>
          <w:rFonts w:hint="eastAsia"/>
          <w:lang w:eastAsia="zh-TW"/>
        </w:rPr>
        <w:t>E</w:t>
      </w:r>
      <w:r w:rsidR="00AF75A3" w:rsidRPr="00D569EC">
        <w:rPr>
          <w:lang w:eastAsia="zh-TW"/>
        </w:rPr>
        <w:t>lectrolux Home Products</w:t>
      </w:r>
      <w:r w:rsidR="001D4A56" w:rsidRPr="00D569EC">
        <w:rPr>
          <w:lang w:eastAsia="zh-TW"/>
        </w:rPr>
        <w:t>（</w:t>
      </w:r>
      <w:r w:rsidR="00AF75A3" w:rsidRPr="00D569EC">
        <w:rPr>
          <w:rFonts w:hint="eastAsia"/>
          <w:lang w:eastAsia="zh-TW"/>
        </w:rPr>
        <w:t>瑞典</w:t>
      </w:r>
      <w:r w:rsidR="001D4A56" w:rsidRPr="00D569EC">
        <w:rPr>
          <w:rFonts w:hint="eastAsia"/>
          <w:lang w:eastAsia="zh-TW"/>
        </w:rPr>
        <w:t>）</w:t>
      </w:r>
      <w:r w:rsidR="00AF75A3" w:rsidRPr="00D569EC">
        <w:rPr>
          <w:rFonts w:hint="eastAsia"/>
          <w:lang w:eastAsia="zh-TW"/>
        </w:rPr>
        <w:t>等</w:t>
      </w:r>
      <w:r w:rsidRPr="00D569EC">
        <w:rPr>
          <w:rFonts w:hint="eastAsia"/>
          <w:lang w:eastAsia="zh-TW"/>
        </w:rPr>
        <w:t>。</w:t>
      </w:r>
    </w:p>
    <w:p w14:paraId="698194B6" w14:textId="0D7369E7" w:rsidR="005B578A" w:rsidRPr="00D569EC" w:rsidRDefault="00BD3120" w:rsidP="005A7D26">
      <w:pPr>
        <w:ind w:firstLine="472"/>
        <w:rPr>
          <w:lang w:eastAsia="zh-TW"/>
        </w:rPr>
      </w:pPr>
      <w:r w:rsidRPr="00D569EC">
        <w:rPr>
          <w:rFonts w:hint="eastAsia"/>
          <w:lang w:eastAsia="zh-TW"/>
        </w:rPr>
        <w:t>然而即使</w:t>
      </w:r>
      <w:r w:rsidRPr="00D569EC">
        <w:rPr>
          <w:rFonts w:hint="eastAsia"/>
          <w:lang w:eastAsia="zh-TW"/>
        </w:rPr>
        <w:t>2019</w:t>
      </w:r>
      <w:r w:rsidRPr="00D569EC">
        <w:rPr>
          <w:rFonts w:hint="eastAsia"/>
          <w:lang w:eastAsia="zh-TW"/>
        </w:rPr>
        <w:t>年對南卡經濟</w:t>
      </w:r>
      <w:proofErr w:type="gramStart"/>
      <w:r w:rsidRPr="00D569EC">
        <w:rPr>
          <w:rFonts w:hint="eastAsia"/>
          <w:lang w:eastAsia="zh-TW"/>
        </w:rPr>
        <w:t>來說是輝煌</w:t>
      </w:r>
      <w:proofErr w:type="gramEnd"/>
      <w:r w:rsidRPr="00D569EC">
        <w:rPr>
          <w:rFonts w:hint="eastAsia"/>
          <w:lang w:eastAsia="zh-TW"/>
        </w:rPr>
        <w:t>的一年，但</w:t>
      </w:r>
      <w:r w:rsidR="005B578A" w:rsidRPr="00D569EC">
        <w:rPr>
          <w:rFonts w:hint="eastAsia"/>
          <w:lang w:eastAsia="zh-TW"/>
        </w:rPr>
        <w:t>面對</w:t>
      </w:r>
      <w:r w:rsidR="00CF42BB" w:rsidRPr="00D569EC">
        <w:rPr>
          <w:rFonts w:hint="eastAsia"/>
          <w:lang w:eastAsia="zh-TW"/>
        </w:rPr>
        <w:t>2020</w:t>
      </w:r>
      <w:r w:rsidR="005F6D38" w:rsidRPr="00D569EC">
        <w:rPr>
          <w:rFonts w:hint="eastAsia"/>
          <w:lang w:eastAsia="zh-TW"/>
        </w:rPr>
        <w:t>年美國總統大選、美中貿易談判、全球增長放緩等經濟不確定性，稍早</w:t>
      </w:r>
      <w:r w:rsidRPr="00D569EC">
        <w:rPr>
          <w:rFonts w:hint="eastAsia"/>
          <w:lang w:eastAsia="zh-TW"/>
        </w:rPr>
        <w:t>南卡</w:t>
      </w:r>
      <w:r w:rsidR="005F6D38" w:rsidRPr="00D569EC">
        <w:rPr>
          <w:rFonts w:hint="eastAsia"/>
          <w:lang w:eastAsia="zh-TW"/>
        </w:rPr>
        <w:t>專家預期</w:t>
      </w:r>
      <w:r w:rsidR="005F6D38" w:rsidRPr="00D569EC">
        <w:rPr>
          <w:rFonts w:hint="eastAsia"/>
          <w:lang w:eastAsia="zh-TW"/>
        </w:rPr>
        <w:t>2020</w:t>
      </w:r>
      <w:r w:rsidR="005F6D38" w:rsidRPr="00D569EC">
        <w:rPr>
          <w:rFonts w:hint="eastAsia"/>
          <w:lang w:eastAsia="zh-TW"/>
        </w:rPr>
        <w:t>年該州經濟</w:t>
      </w:r>
      <w:r w:rsidRPr="00D569EC">
        <w:rPr>
          <w:rFonts w:hint="eastAsia"/>
          <w:lang w:eastAsia="zh-TW"/>
        </w:rPr>
        <w:t>將</w:t>
      </w:r>
      <w:r w:rsidR="005F6D38" w:rsidRPr="00D569EC">
        <w:rPr>
          <w:rFonts w:hint="eastAsia"/>
          <w:lang w:eastAsia="zh-TW"/>
        </w:rPr>
        <w:t>放緩成長</w:t>
      </w:r>
      <w:r w:rsidRPr="00D569EC">
        <w:rPr>
          <w:rFonts w:hint="eastAsia"/>
          <w:lang w:eastAsia="zh-TW"/>
        </w:rPr>
        <w:t>為</w:t>
      </w:r>
      <w:r w:rsidR="005F6D38" w:rsidRPr="00D569EC">
        <w:rPr>
          <w:rFonts w:hint="eastAsia"/>
          <w:lang w:eastAsia="zh-TW"/>
        </w:rPr>
        <w:t>1.5</w:t>
      </w:r>
      <w:r w:rsidR="001D4A56" w:rsidRPr="00D569EC">
        <w:rPr>
          <w:rFonts w:hint="eastAsia"/>
          <w:lang w:eastAsia="zh-TW"/>
        </w:rPr>
        <w:t>%</w:t>
      </w:r>
      <w:r w:rsidR="005F6D38" w:rsidRPr="00D569EC">
        <w:rPr>
          <w:rFonts w:hint="eastAsia"/>
          <w:lang w:eastAsia="zh-TW"/>
        </w:rPr>
        <w:t>，</w:t>
      </w:r>
      <w:r w:rsidRPr="00D569EC">
        <w:rPr>
          <w:rFonts w:hint="eastAsia"/>
          <w:lang w:eastAsia="zh-TW"/>
        </w:rPr>
        <w:t>如</w:t>
      </w:r>
      <w:r w:rsidR="005F6D38" w:rsidRPr="00D569EC">
        <w:rPr>
          <w:rFonts w:hint="eastAsia"/>
          <w:lang w:eastAsia="zh-TW"/>
        </w:rPr>
        <w:t>今受</w:t>
      </w:r>
      <w:r w:rsidR="003F1A17" w:rsidRPr="003F1A17">
        <w:rPr>
          <w:rFonts w:hint="eastAsia"/>
          <w:lang w:eastAsia="zh-TW"/>
        </w:rPr>
        <w:t>COVID-19</w:t>
      </w:r>
      <w:r w:rsidR="003F1A17" w:rsidRPr="003F1A17">
        <w:rPr>
          <w:rFonts w:hint="eastAsia"/>
          <w:lang w:eastAsia="zh-TW"/>
        </w:rPr>
        <w:t>（武漢肺炎）</w:t>
      </w:r>
      <w:proofErr w:type="gramStart"/>
      <w:r w:rsidR="005F6D38" w:rsidRPr="00D569EC">
        <w:rPr>
          <w:rFonts w:hint="eastAsia"/>
          <w:lang w:eastAsia="zh-TW"/>
        </w:rPr>
        <w:t>疫情</w:t>
      </w:r>
      <w:r w:rsidRPr="00D569EC">
        <w:rPr>
          <w:rFonts w:hint="eastAsia"/>
          <w:lang w:eastAsia="zh-TW"/>
        </w:rPr>
        <w:t>這</w:t>
      </w:r>
      <w:proofErr w:type="gramEnd"/>
      <w:r w:rsidRPr="00D569EC">
        <w:rPr>
          <w:rFonts w:hint="eastAsia"/>
          <w:lang w:eastAsia="zh-TW"/>
        </w:rPr>
        <w:t>股經濟逆風</w:t>
      </w:r>
      <w:r w:rsidR="00460C05" w:rsidRPr="00D569EC">
        <w:rPr>
          <w:rFonts w:hint="eastAsia"/>
          <w:lang w:eastAsia="zh-TW"/>
        </w:rPr>
        <w:t>打擊</w:t>
      </w:r>
      <w:r w:rsidRPr="00D569EC">
        <w:rPr>
          <w:rFonts w:hint="eastAsia"/>
          <w:lang w:eastAsia="zh-TW"/>
        </w:rPr>
        <w:t>，將</w:t>
      </w:r>
      <w:r w:rsidR="005F6D38" w:rsidRPr="00D569EC">
        <w:rPr>
          <w:rFonts w:hint="eastAsia"/>
          <w:lang w:eastAsia="zh-TW"/>
        </w:rPr>
        <w:t>政府及企業苦心</w:t>
      </w:r>
      <w:r w:rsidR="00460C05" w:rsidRPr="00D569EC">
        <w:rPr>
          <w:rFonts w:hint="eastAsia"/>
          <w:lang w:eastAsia="zh-TW"/>
        </w:rPr>
        <w:t>經營</w:t>
      </w:r>
      <w:r w:rsidR="005F6D38" w:rsidRPr="00D569EC">
        <w:rPr>
          <w:rFonts w:hint="eastAsia"/>
          <w:lang w:eastAsia="zh-TW"/>
        </w:rPr>
        <w:t>10</w:t>
      </w:r>
      <w:r w:rsidR="005F6D38" w:rsidRPr="00D569EC">
        <w:rPr>
          <w:rFonts w:hint="eastAsia"/>
          <w:lang w:eastAsia="zh-TW"/>
        </w:rPr>
        <w:t>多年的</w:t>
      </w:r>
      <w:r w:rsidR="005B578A" w:rsidRPr="00D569EC">
        <w:rPr>
          <w:rFonts w:hint="eastAsia"/>
          <w:lang w:eastAsia="zh-TW"/>
        </w:rPr>
        <w:t>就業增長</w:t>
      </w:r>
      <w:r w:rsidR="005F6D38" w:rsidRPr="00D569EC">
        <w:rPr>
          <w:rFonts w:hint="eastAsia"/>
          <w:lang w:eastAsia="zh-TW"/>
        </w:rPr>
        <w:t>，</w:t>
      </w:r>
      <w:r w:rsidR="00460C05" w:rsidRPr="00D569EC">
        <w:rPr>
          <w:rFonts w:hint="eastAsia"/>
          <w:lang w:eastAsia="zh-TW"/>
        </w:rPr>
        <w:t>幾乎沒有倖免的</w:t>
      </w:r>
      <w:r w:rsidRPr="00D569EC">
        <w:rPr>
          <w:rFonts w:hint="eastAsia"/>
          <w:lang w:eastAsia="zh-TW"/>
        </w:rPr>
        <w:t>在短短</w:t>
      </w:r>
      <w:r w:rsidRPr="00D569EC">
        <w:rPr>
          <w:rFonts w:hint="eastAsia"/>
          <w:lang w:eastAsia="zh-TW"/>
        </w:rPr>
        <w:t>3</w:t>
      </w:r>
      <w:r w:rsidRPr="00D569EC">
        <w:rPr>
          <w:rFonts w:hint="eastAsia"/>
          <w:lang w:eastAsia="zh-TW"/>
        </w:rPr>
        <w:t>個月內</w:t>
      </w:r>
      <w:r w:rsidR="00460C05" w:rsidRPr="00D569EC">
        <w:rPr>
          <w:rFonts w:hint="eastAsia"/>
          <w:lang w:eastAsia="zh-TW"/>
        </w:rPr>
        <w:t>摧毀，預期</w:t>
      </w:r>
      <w:r w:rsidR="005F6D38" w:rsidRPr="00D569EC">
        <w:rPr>
          <w:rFonts w:hint="eastAsia"/>
          <w:lang w:eastAsia="zh-TW"/>
        </w:rPr>
        <w:t>未來呈</w:t>
      </w:r>
      <w:r w:rsidR="005B578A" w:rsidRPr="00D569EC">
        <w:rPr>
          <w:rFonts w:hint="eastAsia"/>
          <w:lang w:eastAsia="zh-TW"/>
        </w:rPr>
        <w:t>衰退的可能性</w:t>
      </w:r>
      <w:r w:rsidR="005F6D38" w:rsidRPr="00D569EC">
        <w:rPr>
          <w:rFonts w:hint="eastAsia"/>
          <w:lang w:eastAsia="zh-TW"/>
        </w:rPr>
        <w:t>極大</w:t>
      </w:r>
      <w:r w:rsidR="005B578A" w:rsidRPr="00D569EC">
        <w:rPr>
          <w:rFonts w:hint="eastAsia"/>
          <w:lang w:eastAsia="zh-TW"/>
        </w:rPr>
        <w:t>。</w:t>
      </w:r>
    </w:p>
    <w:p w14:paraId="52ED77AA" w14:textId="77777777" w:rsidR="004850E8" w:rsidRPr="00D569EC" w:rsidRDefault="00FD0C58" w:rsidP="00721180">
      <w:pPr>
        <w:pStyle w:val="a4"/>
        <w:spacing w:before="257" w:after="257"/>
        <w:ind w:left="632" w:hanging="632"/>
        <w:rPr>
          <w:rFonts w:eastAsiaTheme="minorEastAsia"/>
          <w:color w:val="auto"/>
        </w:rPr>
      </w:pPr>
      <w:r w:rsidRPr="00D569EC">
        <w:rPr>
          <w:color w:val="auto"/>
        </w:rPr>
        <w:t>五、市場環境</w:t>
      </w:r>
    </w:p>
    <w:p w14:paraId="2D24C0F3" w14:textId="23290755" w:rsidR="00D6783A" w:rsidRPr="00D569EC" w:rsidRDefault="000A7B5F" w:rsidP="00187E9C">
      <w:pPr>
        <w:pStyle w:val="a9"/>
        <w:ind w:left="236" w:firstLineChars="177" w:firstLine="418"/>
      </w:pPr>
      <w:r w:rsidRPr="00D569EC">
        <w:rPr>
          <w:rFonts w:hint="eastAsia"/>
        </w:rPr>
        <w:t>貿易是南卡州重大的產業，直接及間接提供該州</w:t>
      </w:r>
      <w:r w:rsidRPr="00D569EC">
        <w:rPr>
          <w:rFonts w:hint="eastAsia"/>
        </w:rPr>
        <w:t>20%</w:t>
      </w:r>
      <w:r w:rsidRPr="00D569EC">
        <w:rPr>
          <w:rFonts w:hint="eastAsia"/>
        </w:rPr>
        <w:t>的就業，其中</w:t>
      </w:r>
      <w:r w:rsidR="007F373A" w:rsidRPr="00D569EC">
        <w:rPr>
          <w:rFonts w:hint="eastAsia"/>
        </w:rPr>
        <w:t>輪胎和</w:t>
      </w:r>
      <w:r w:rsidR="00D6783A" w:rsidRPr="00D569EC">
        <w:rPr>
          <w:rFonts w:hint="eastAsia"/>
        </w:rPr>
        <w:t>汽車</w:t>
      </w:r>
      <w:r w:rsidR="0015105E" w:rsidRPr="00D569EC">
        <w:rPr>
          <w:rFonts w:hint="eastAsia"/>
        </w:rPr>
        <w:t>已連續數年</w:t>
      </w:r>
      <w:r w:rsidR="00D6783A" w:rsidRPr="00D569EC">
        <w:rPr>
          <w:rFonts w:hint="eastAsia"/>
        </w:rPr>
        <w:t>出口位居</w:t>
      </w:r>
      <w:r w:rsidR="0015105E" w:rsidRPr="00D569EC">
        <w:rPr>
          <w:rFonts w:hint="eastAsia"/>
        </w:rPr>
        <w:t>全</w:t>
      </w:r>
      <w:r w:rsidR="00D6783A" w:rsidRPr="00D569EC">
        <w:rPr>
          <w:rFonts w:hint="eastAsia"/>
        </w:rPr>
        <w:t>美第</w:t>
      </w:r>
      <w:r w:rsidR="00D6783A" w:rsidRPr="00D569EC">
        <w:rPr>
          <w:rFonts w:hint="eastAsia"/>
        </w:rPr>
        <w:t>1</w:t>
      </w:r>
      <w:r w:rsidR="00D6783A" w:rsidRPr="00D569EC">
        <w:rPr>
          <w:rFonts w:hint="eastAsia"/>
        </w:rPr>
        <w:t>位，</w:t>
      </w:r>
      <w:r w:rsidR="0015105E" w:rsidRPr="00D569EC">
        <w:rPr>
          <w:rFonts w:hint="eastAsia"/>
        </w:rPr>
        <w:t>成長高達</w:t>
      </w:r>
      <w:r w:rsidR="0015105E" w:rsidRPr="00D569EC">
        <w:rPr>
          <w:rFonts w:hint="eastAsia"/>
        </w:rPr>
        <w:t>34%</w:t>
      </w:r>
      <w:r w:rsidR="0015105E" w:rsidRPr="00D569EC">
        <w:rPr>
          <w:rFonts w:hint="eastAsia"/>
        </w:rPr>
        <w:t>，是該州出口成長最快的產品。</w:t>
      </w:r>
      <w:r w:rsidR="007F373A" w:rsidRPr="00D569EC">
        <w:rPr>
          <w:rFonts w:hint="eastAsia"/>
        </w:rPr>
        <w:t>其他重大</w:t>
      </w:r>
      <w:r w:rsidR="00D6783A" w:rsidRPr="00D569EC">
        <w:rPr>
          <w:rFonts w:hint="eastAsia"/>
        </w:rPr>
        <w:t>出口產品</w:t>
      </w:r>
      <w:r w:rsidR="00321F4A" w:rsidRPr="00D569EC">
        <w:rPr>
          <w:rFonts w:hint="eastAsia"/>
        </w:rPr>
        <w:t>還</w:t>
      </w:r>
      <w:r w:rsidR="007F373A" w:rsidRPr="00D569EC">
        <w:rPr>
          <w:rFonts w:hint="eastAsia"/>
        </w:rPr>
        <w:t>有</w:t>
      </w:r>
      <w:r w:rsidR="00D6783A" w:rsidRPr="00D569EC">
        <w:rPr>
          <w:rFonts w:hint="eastAsia"/>
        </w:rPr>
        <w:t>機器設備、橡膠、電動機械、塑膠、紙與紙板、有機化學、光學與醫療設備、紙漿、棉花、布等。</w:t>
      </w:r>
      <w:r w:rsidR="00BF778C" w:rsidRPr="00D569EC">
        <w:rPr>
          <w:rFonts w:hint="eastAsia"/>
        </w:rPr>
        <w:t>2019</w:t>
      </w:r>
      <w:r w:rsidR="00BF778C" w:rsidRPr="00D569EC">
        <w:rPr>
          <w:rFonts w:hint="eastAsia"/>
        </w:rPr>
        <w:t>年</w:t>
      </w:r>
      <w:r w:rsidR="00321F4A" w:rsidRPr="00D569EC">
        <w:rPr>
          <w:rFonts w:hint="eastAsia"/>
        </w:rPr>
        <w:t>南卡州</w:t>
      </w:r>
      <w:r w:rsidR="00BF778C" w:rsidRPr="00D569EC">
        <w:rPr>
          <w:rFonts w:hint="eastAsia"/>
        </w:rPr>
        <w:t>出口成長</w:t>
      </w:r>
      <w:r w:rsidR="00BF778C" w:rsidRPr="00D569EC">
        <w:rPr>
          <w:rFonts w:hint="eastAsia"/>
        </w:rPr>
        <w:t>20%</w:t>
      </w:r>
      <w:r w:rsidR="00BF778C" w:rsidRPr="00D569EC">
        <w:rPr>
          <w:rFonts w:hint="eastAsia"/>
        </w:rPr>
        <w:t>，</w:t>
      </w:r>
      <w:r w:rsidR="00186CC1" w:rsidRPr="00D569EC">
        <w:rPr>
          <w:rFonts w:hint="eastAsia"/>
        </w:rPr>
        <w:t>中國大陸</w:t>
      </w:r>
      <w:r w:rsidR="00BF778C" w:rsidRPr="00D569EC">
        <w:rPr>
          <w:rFonts w:hint="eastAsia"/>
        </w:rPr>
        <w:t>、</w:t>
      </w:r>
      <w:r w:rsidR="00D6783A" w:rsidRPr="00D569EC">
        <w:rPr>
          <w:rFonts w:hint="eastAsia"/>
        </w:rPr>
        <w:t>德國與加拿大是</w:t>
      </w:r>
      <w:r w:rsidR="00321F4A" w:rsidRPr="00D569EC">
        <w:rPr>
          <w:rFonts w:hint="eastAsia"/>
        </w:rPr>
        <w:t>其</w:t>
      </w:r>
      <w:r w:rsidR="00D6783A" w:rsidRPr="00D569EC">
        <w:rPr>
          <w:rFonts w:hint="eastAsia"/>
        </w:rPr>
        <w:t>最重要</w:t>
      </w:r>
      <w:r w:rsidR="00321F4A" w:rsidRPr="00D569EC">
        <w:rPr>
          <w:rFonts w:hint="eastAsia"/>
        </w:rPr>
        <w:t>的</w:t>
      </w:r>
      <w:r w:rsidR="00D6783A" w:rsidRPr="00D569EC">
        <w:rPr>
          <w:rFonts w:hint="eastAsia"/>
        </w:rPr>
        <w:t>貿易夥伴，</w:t>
      </w:r>
      <w:r w:rsidR="00BF778C" w:rsidRPr="00D569EC">
        <w:rPr>
          <w:rFonts w:hint="eastAsia"/>
        </w:rPr>
        <w:t>對</w:t>
      </w:r>
      <w:r w:rsidR="00186CC1" w:rsidRPr="00D569EC">
        <w:rPr>
          <w:rFonts w:hint="eastAsia"/>
        </w:rPr>
        <w:t>中國大陸</w:t>
      </w:r>
      <w:r w:rsidR="00BF778C" w:rsidRPr="00D569EC">
        <w:rPr>
          <w:rFonts w:hint="eastAsia"/>
        </w:rPr>
        <w:t>出口成長</w:t>
      </w:r>
      <w:r w:rsidR="00BF778C" w:rsidRPr="00D569EC">
        <w:rPr>
          <w:rFonts w:hint="eastAsia"/>
        </w:rPr>
        <w:t>15%</w:t>
      </w:r>
      <w:r w:rsidR="00BF778C" w:rsidRPr="00D569EC">
        <w:rPr>
          <w:rFonts w:hint="eastAsia"/>
        </w:rPr>
        <w:t>至</w:t>
      </w:r>
      <w:r w:rsidR="00BF778C" w:rsidRPr="00D569EC">
        <w:rPr>
          <w:rFonts w:hint="eastAsia"/>
        </w:rPr>
        <w:t>65</w:t>
      </w:r>
      <w:r w:rsidR="00BF778C" w:rsidRPr="00D569EC">
        <w:rPr>
          <w:rFonts w:hint="eastAsia"/>
        </w:rPr>
        <w:t>億美</w:t>
      </w:r>
      <w:r w:rsidR="00BF778C" w:rsidRPr="00D569EC">
        <w:rPr>
          <w:rFonts w:hint="eastAsia"/>
        </w:rPr>
        <w:lastRenderedPageBreak/>
        <w:t>元，</w:t>
      </w:r>
      <w:r w:rsidR="0015105E" w:rsidRPr="00D569EC">
        <w:rPr>
          <w:rFonts w:hint="eastAsia"/>
        </w:rPr>
        <w:t>對</w:t>
      </w:r>
      <w:r w:rsidR="00BF778C" w:rsidRPr="00D569EC">
        <w:rPr>
          <w:rFonts w:hint="eastAsia"/>
        </w:rPr>
        <w:t>德國</w:t>
      </w:r>
      <w:r w:rsidR="00626AA1" w:rsidRPr="00D569EC">
        <w:rPr>
          <w:rFonts w:hint="eastAsia"/>
        </w:rPr>
        <w:t>成長</w:t>
      </w:r>
      <w:r w:rsidR="00626AA1" w:rsidRPr="00D569EC">
        <w:rPr>
          <w:rFonts w:hint="eastAsia"/>
        </w:rPr>
        <w:t>19%</w:t>
      </w:r>
      <w:r w:rsidR="00626AA1" w:rsidRPr="00D569EC">
        <w:rPr>
          <w:rFonts w:hint="eastAsia"/>
        </w:rPr>
        <w:t>至</w:t>
      </w:r>
      <w:r w:rsidR="0015105E" w:rsidRPr="00D569EC">
        <w:rPr>
          <w:rFonts w:hint="eastAsia"/>
        </w:rPr>
        <w:t>49</w:t>
      </w:r>
      <w:r w:rsidR="0015105E" w:rsidRPr="00D569EC">
        <w:rPr>
          <w:rFonts w:hint="eastAsia"/>
        </w:rPr>
        <w:t>億美元，對加拿大成長</w:t>
      </w:r>
      <w:r w:rsidR="0015105E" w:rsidRPr="00D569EC">
        <w:rPr>
          <w:rFonts w:hint="eastAsia"/>
        </w:rPr>
        <w:t>1%</w:t>
      </w:r>
      <w:r w:rsidR="0015105E" w:rsidRPr="00D569EC">
        <w:rPr>
          <w:rFonts w:hint="eastAsia"/>
        </w:rPr>
        <w:t>至</w:t>
      </w:r>
      <w:r w:rsidR="0015105E" w:rsidRPr="00D569EC">
        <w:rPr>
          <w:rFonts w:hint="eastAsia"/>
        </w:rPr>
        <w:t>40</w:t>
      </w:r>
      <w:r w:rsidR="0015105E" w:rsidRPr="00D569EC">
        <w:rPr>
          <w:rFonts w:hint="eastAsia"/>
        </w:rPr>
        <w:t>億美元。</w:t>
      </w:r>
    </w:p>
    <w:p w14:paraId="38A3F24C" w14:textId="77777777" w:rsidR="00FA389B" w:rsidRPr="00D569EC" w:rsidRDefault="00FA389B" w:rsidP="006B6D98">
      <w:pPr>
        <w:pStyle w:val="a9"/>
        <w:ind w:leftChars="83" w:left="196" w:firstLineChars="177" w:firstLine="418"/>
      </w:pPr>
      <w:r w:rsidRPr="00D569EC">
        <w:rPr>
          <w:rFonts w:hint="eastAsia"/>
        </w:rPr>
        <w:t>觀光業收入也是南卡州重要經濟來源，市場經濟影響力達</w:t>
      </w:r>
      <w:r w:rsidRPr="00D569EC">
        <w:rPr>
          <w:rFonts w:hint="eastAsia"/>
        </w:rPr>
        <w:t>226</w:t>
      </w:r>
      <w:r w:rsidRPr="00D569EC">
        <w:rPr>
          <w:rFonts w:hint="eastAsia"/>
        </w:rPr>
        <w:t>億美元，該州計畫開發度假賭場增加就業機會，計畫中的高級度假村，將包括四星級酒店、高檔的室內購物商場、高爾夫球場、大型會議中心、多元餐飲及博弈娛樂等複合式度假服務，預計完工後可為南卡州帶來</w:t>
      </w:r>
      <w:r w:rsidRPr="00D569EC">
        <w:rPr>
          <w:rFonts w:hint="eastAsia"/>
        </w:rPr>
        <w:t>2,500</w:t>
      </w:r>
      <w:r w:rsidRPr="00D569EC">
        <w:rPr>
          <w:rFonts w:hint="eastAsia"/>
        </w:rPr>
        <w:t>個工作就業機會。專家評估，度假村可吸引超過</w:t>
      </w:r>
      <w:r w:rsidRPr="00D569EC">
        <w:rPr>
          <w:rFonts w:hint="eastAsia"/>
        </w:rPr>
        <w:t>400</w:t>
      </w:r>
      <w:r w:rsidRPr="00D569EC">
        <w:rPr>
          <w:rFonts w:hint="eastAsia"/>
        </w:rPr>
        <w:t>萬在紐約和邁阿密間川流的遊客。</w:t>
      </w:r>
    </w:p>
    <w:p w14:paraId="3564F8A5" w14:textId="72E1B9CB" w:rsidR="006833D5" w:rsidRPr="00D569EC" w:rsidRDefault="006833D5" w:rsidP="006B6D98">
      <w:pPr>
        <w:ind w:firstLineChars="177" w:firstLine="418"/>
        <w:rPr>
          <w:szCs w:val="26"/>
          <w:lang w:eastAsia="zh-TW"/>
        </w:rPr>
      </w:pPr>
      <w:r w:rsidRPr="00D569EC">
        <w:rPr>
          <w:rFonts w:hint="eastAsia"/>
          <w:szCs w:val="26"/>
          <w:lang w:eastAsia="zh-TW"/>
        </w:rPr>
        <w:t>貿易、運輸和公用事業</w:t>
      </w:r>
      <w:r w:rsidR="00FA389B" w:rsidRPr="00D569EC">
        <w:rPr>
          <w:rFonts w:hint="eastAsia"/>
          <w:szCs w:val="26"/>
          <w:lang w:eastAsia="zh-TW"/>
        </w:rPr>
        <w:t>等</w:t>
      </w:r>
      <w:r w:rsidR="005B0D2C" w:rsidRPr="00D569EC">
        <w:rPr>
          <w:rFonts w:hint="eastAsia"/>
          <w:szCs w:val="26"/>
          <w:lang w:eastAsia="zh-TW"/>
        </w:rPr>
        <w:t>共計提供</w:t>
      </w:r>
      <w:r w:rsidRPr="00D569EC">
        <w:rPr>
          <w:rFonts w:hint="eastAsia"/>
          <w:szCs w:val="26"/>
          <w:lang w:eastAsia="zh-TW"/>
        </w:rPr>
        <w:t>南卡州</w:t>
      </w:r>
      <w:r w:rsidRPr="00D569EC">
        <w:rPr>
          <w:rFonts w:hint="eastAsia"/>
          <w:szCs w:val="26"/>
          <w:lang w:eastAsia="zh-TW"/>
        </w:rPr>
        <w:t>41</w:t>
      </w:r>
      <w:r w:rsidRPr="00D569EC">
        <w:rPr>
          <w:rFonts w:hint="eastAsia"/>
          <w:szCs w:val="26"/>
          <w:lang w:eastAsia="zh-TW"/>
        </w:rPr>
        <w:t>萬多個就業機會</w:t>
      </w:r>
      <w:r w:rsidR="005B0D2C" w:rsidRPr="00D569EC">
        <w:rPr>
          <w:rFonts w:hint="eastAsia"/>
          <w:szCs w:val="26"/>
          <w:lang w:eastAsia="zh-TW"/>
        </w:rPr>
        <w:t>，就</w:t>
      </w:r>
      <w:r w:rsidRPr="00D569EC">
        <w:rPr>
          <w:rFonts w:hint="eastAsia"/>
          <w:szCs w:val="26"/>
          <w:lang w:eastAsia="zh-TW"/>
        </w:rPr>
        <w:t>GDP</w:t>
      </w:r>
      <w:r w:rsidRPr="00D569EC">
        <w:rPr>
          <w:rFonts w:hint="eastAsia"/>
          <w:szCs w:val="26"/>
          <w:lang w:eastAsia="zh-TW"/>
        </w:rPr>
        <w:t>而言</w:t>
      </w:r>
      <w:r w:rsidR="005B0D2C" w:rsidRPr="00D569EC">
        <w:rPr>
          <w:rFonts w:hint="eastAsia"/>
          <w:szCs w:val="26"/>
          <w:lang w:eastAsia="zh-TW"/>
        </w:rPr>
        <w:t>，</w:t>
      </w:r>
      <w:r w:rsidRPr="00D569EC">
        <w:rPr>
          <w:rFonts w:hint="eastAsia"/>
          <w:szCs w:val="26"/>
          <w:lang w:eastAsia="zh-TW"/>
        </w:rPr>
        <w:t>製造業</w:t>
      </w:r>
      <w:r w:rsidR="005B0D2C" w:rsidRPr="00D569EC">
        <w:rPr>
          <w:rFonts w:hint="eastAsia"/>
          <w:szCs w:val="26"/>
          <w:lang w:eastAsia="zh-TW"/>
        </w:rPr>
        <w:t>雖不是最大的雇主提供</w:t>
      </w:r>
      <w:r w:rsidR="005B0D2C" w:rsidRPr="00D569EC">
        <w:rPr>
          <w:rFonts w:hint="eastAsia"/>
          <w:szCs w:val="26"/>
          <w:lang w:eastAsia="zh-TW"/>
        </w:rPr>
        <w:t>25</w:t>
      </w:r>
      <w:r w:rsidR="005B0D2C" w:rsidRPr="00D569EC">
        <w:rPr>
          <w:rFonts w:hint="eastAsia"/>
          <w:szCs w:val="26"/>
          <w:lang w:eastAsia="zh-TW"/>
        </w:rPr>
        <w:t>萬個就業，但對</w:t>
      </w:r>
      <w:r w:rsidR="005B0D2C" w:rsidRPr="00D569EC">
        <w:rPr>
          <w:rFonts w:hint="eastAsia"/>
          <w:szCs w:val="26"/>
          <w:lang w:eastAsia="zh-TW"/>
        </w:rPr>
        <w:t>GDP</w:t>
      </w:r>
      <w:r w:rsidRPr="00D569EC">
        <w:rPr>
          <w:rFonts w:hint="eastAsia"/>
          <w:szCs w:val="26"/>
          <w:lang w:eastAsia="zh-TW"/>
        </w:rPr>
        <w:t>最</w:t>
      </w:r>
      <w:r w:rsidR="005B0D2C" w:rsidRPr="00D569EC">
        <w:rPr>
          <w:rFonts w:hint="eastAsia"/>
          <w:szCs w:val="26"/>
          <w:lang w:eastAsia="zh-TW"/>
        </w:rPr>
        <w:t>有貢獻</w:t>
      </w:r>
      <w:r w:rsidRPr="00D569EC">
        <w:rPr>
          <w:rFonts w:hint="eastAsia"/>
          <w:szCs w:val="26"/>
          <w:lang w:eastAsia="zh-TW"/>
        </w:rPr>
        <w:t>。</w:t>
      </w:r>
      <w:r w:rsidR="00FA389B" w:rsidRPr="00D569EC">
        <w:rPr>
          <w:rFonts w:hint="eastAsia"/>
          <w:szCs w:val="26"/>
          <w:lang w:eastAsia="zh-TW"/>
        </w:rPr>
        <w:t>若以城市區分</w:t>
      </w:r>
      <w:r w:rsidR="005B0D2C" w:rsidRPr="00D569EC">
        <w:rPr>
          <w:rFonts w:hint="eastAsia"/>
          <w:szCs w:val="26"/>
          <w:lang w:eastAsia="zh-TW"/>
        </w:rPr>
        <w:t>經濟活動，</w:t>
      </w:r>
      <w:r w:rsidR="00FA389B" w:rsidRPr="00D569EC">
        <w:rPr>
          <w:rFonts w:hint="eastAsia"/>
          <w:szCs w:val="26"/>
          <w:lang w:eastAsia="zh-TW"/>
        </w:rPr>
        <w:t>則</w:t>
      </w:r>
      <w:r w:rsidR="005B0D2C" w:rsidRPr="00D569EC">
        <w:rPr>
          <w:rFonts w:hint="eastAsia"/>
          <w:szCs w:val="26"/>
          <w:lang w:eastAsia="zh-TW"/>
        </w:rPr>
        <w:t>南卡</w:t>
      </w:r>
      <w:r w:rsidR="00D569EC" w:rsidRPr="00D569EC">
        <w:rPr>
          <w:rFonts w:hint="eastAsia"/>
          <w:szCs w:val="26"/>
          <w:lang w:eastAsia="zh-TW"/>
        </w:rPr>
        <w:t>首府</w:t>
      </w:r>
      <w:r w:rsidR="005B0D2C" w:rsidRPr="00D569EC">
        <w:rPr>
          <w:rFonts w:hint="eastAsia"/>
          <w:szCs w:val="26"/>
          <w:lang w:eastAsia="zh-TW"/>
        </w:rPr>
        <w:t>Columbia</w:t>
      </w:r>
      <w:r w:rsidR="005B0D2C" w:rsidRPr="00D569EC">
        <w:rPr>
          <w:rFonts w:hint="eastAsia"/>
          <w:szCs w:val="26"/>
          <w:lang w:eastAsia="zh-TW"/>
        </w:rPr>
        <w:t>為金融</w:t>
      </w:r>
      <w:r w:rsidR="00FA389B" w:rsidRPr="00D569EC">
        <w:rPr>
          <w:rFonts w:hint="eastAsia"/>
          <w:szCs w:val="26"/>
          <w:lang w:eastAsia="zh-TW"/>
        </w:rPr>
        <w:t>、行政</w:t>
      </w:r>
      <w:r w:rsidR="005B0D2C" w:rsidRPr="00D569EC">
        <w:rPr>
          <w:rFonts w:hint="eastAsia"/>
          <w:szCs w:val="26"/>
          <w:lang w:eastAsia="zh-TW"/>
        </w:rPr>
        <w:t>和</w:t>
      </w:r>
      <w:r w:rsidR="00FA389B" w:rsidRPr="00D569EC">
        <w:rPr>
          <w:rFonts w:hint="eastAsia"/>
          <w:szCs w:val="26"/>
          <w:lang w:eastAsia="zh-TW"/>
        </w:rPr>
        <w:t>商務公司所在</w:t>
      </w:r>
      <w:r w:rsidR="005B0D2C" w:rsidRPr="00D569EC">
        <w:rPr>
          <w:rFonts w:hint="eastAsia"/>
          <w:szCs w:val="26"/>
          <w:lang w:eastAsia="zh-TW"/>
        </w:rPr>
        <w:t>地，預期</w:t>
      </w:r>
      <w:r w:rsidR="005B0D2C" w:rsidRPr="00D569EC">
        <w:rPr>
          <w:rFonts w:hint="eastAsia"/>
          <w:szCs w:val="26"/>
          <w:lang w:eastAsia="zh-TW"/>
        </w:rPr>
        <w:t>5</w:t>
      </w:r>
      <w:r w:rsidR="005B0D2C" w:rsidRPr="00D569EC">
        <w:rPr>
          <w:rFonts w:hint="eastAsia"/>
          <w:szCs w:val="26"/>
          <w:lang w:eastAsia="zh-TW"/>
        </w:rPr>
        <w:t>年內人口將成長</w:t>
      </w:r>
      <w:r w:rsidR="005B0D2C" w:rsidRPr="00D569EC">
        <w:rPr>
          <w:rFonts w:hint="eastAsia"/>
          <w:szCs w:val="26"/>
          <w:lang w:eastAsia="zh-TW"/>
        </w:rPr>
        <w:t>5.9%</w:t>
      </w:r>
      <w:r w:rsidR="005B0D2C" w:rsidRPr="00D569EC">
        <w:rPr>
          <w:rFonts w:hint="eastAsia"/>
          <w:szCs w:val="26"/>
          <w:lang w:eastAsia="zh-TW"/>
        </w:rPr>
        <w:t>；</w:t>
      </w:r>
      <w:r w:rsidR="005B0D2C" w:rsidRPr="00D569EC">
        <w:rPr>
          <w:szCs w:val="26"/>
          <w:lang w:eastAsia="zh-TW"/>
        </w:rPr>
        <w:t>Greenville</w:t>
      </w:r>
      <w:r w:rsidR="005B0D2C" w:rsidRPr="00D569EC">
        <w:rPr>
          <w:rFonts w:hint="eastAsia"/>
          <w:szCs w:val="26"/>
          <w:lang w:eastAsia="zh-TW"/>
        </w:rPr>
        <w:t>和</w:t>
      </w:r>
      <w:r w:rsidR="005B0D2C" w:rsidRPr="00D569EC">
        <w:rPr>
          <w:rFonts w:hint="eastAsia"/>
          <w:szCs w:val="26"/>
          <w:lang w:eastAsia="zh-TW"/>
        </w:rPr>
        <w:t>S</w:t>
      </w:r>
      <w:r w:rsidR="005B0D2C" w:rsidRPr="00D569EC">
        <w:rPr>
          <w:szCs w:val="26"/>
          <w:lang w:eastAsia="zh-TW"/>
        </w:rPr>
        <w:t>partanburg</w:t>
      </w:r>
      <w:r w:rsidR="005B0D2C" w:rsidRPr="00D569EC">
        <w:rPr>
          <w:rFonts w:hint="eastAsia"/>
          <w:szCs w:val="26"/>
          <w:lang w:eastAsia="zh-TW"/>
        </w:rPr>
        <w:t>為製造業及物流倉儲中心，人口分別成長</w:t>
      </w:r>
      <w:r w:rsidR="00C42864" w:rsidRPr="00D569EC">
        <w:rPr>
          <w:rFonts w:hint="eastAsia"/>
          <w:szCs w:val="26"/>
          <w:lang w:eastAsia="zh-TW"/>
        </w:rPr>
        <w:t>6.1</w:t>
      </w:r>
      <w:r w:rsidR="005B0D2C" w:rsidRPr="00D569EC">
        <w:rPr>
          <w:rFonts w:hint="eastAsia"/>
          <w:szCs w:val="26"/>
          <w:lang w:eastAsia="zh-TW"/>
        </w:rPr>
        <w:t>%</w:t>
      </w:r>
      <w:r w:rsidR="005B0D2C" w:rsidRPr="00D569EC">
        <w:rPr>
          <w:rFonts w:hint="eastAsia"/>
          <w:szCs w:val="26"/>
          <w:lang w:eastAsia="zh-TW"/>
        </w:rPr>
        <w:t>、</w:t>
      </w:r>
      <w:r w:rsidR="00C42864" w:rsidRPr="00D569EC">
        <w:rPr>
          <w:rFonts w:hint="eastAsia"/>
          <w:szCs w:val="26"/>
          <w:lang w:eastAsia="zh-TW"/>
        </w:rPr>
        <w:t>5.4</w:t>
      </w:r>
      <w:r w:rsidR="005B0D2C" w:rsidRPr="00D569EC">
        <w:rPr>
          <w:rFonts w:hint="eastAsia"/>
          <w:szCs w:val="26"/>
          <w:lang w:eastAsia="zh-TW"/>
        </w:rPr>
        <w:t>%</w:t>
      </w:r>
      <w:r w:rsidR="00FA389B" w:rsidRPr="00D569EC">
        <w:rPr>
          <w:rFonts w:hint="eastAsia"/>
          <w:szCs w:val="26"/>
          <w:lang w:eastAsia="zh-TW"/>
        </w:rPr>
        <w:t>，該地區受惠於鄰近北卡州經濟重心夏洛特市，許多公司為降低成本，選擇於該等城市設址</w:t>
      </w:r>
      <w:r w:rsidR="005B0D2C" w:rsidRPr="00D569EC">
        <w:rPr>
          <w:rFonts w:hint="eastAsia"/>
          <w:szCs w:val="26"/>
          <w:lang w:eastAsia="zh-TW"/>
        </w:rPr>
        <w:t>；</w:t>
      </w:r>
      <w:r w:rsidR="00FA389B" w:rsidRPr="00D569EC">
        <w:rPr>
          <w:rFonts w:hint="eastAsia"/>
          <w:szCs w:val="26"/>
          <w:lang w:eastAsia="zh-TW"/>
        </w:rPr>
        <w:t>而</w:t>
      </w:r>
      <w:r w:rsidR="005B0D2C" w:rsidRPr="00D569EC">
        <w:rPr>
          <w:rFonts w:hint="eastAsia"/>
          <w:szCs w:val="26"/>
          <w:lang w:eastAsia="zh-TW"/>
        </w:rPr>
        <w:t>查爾斯頓、</w:t>
      </w:r>
      <w:r w:rsidR="005B0D2C" w:rsidRPr="00D569EC">
        <w:rPr>
          <w:rFonts w:hint="eastAsia"/>
          <w:szCs w:val="26"/>
          <w:lang w:eastAsia="zh-TW"/>
        </w:rPr>
        <w:t>M</w:t>
      </w:r>
      <w:r w:rsidR="005B0D2C" w:rsidRPr="00D569EC">
        <w:rPr>
          <w:szCs w:val="26"/>
          <w:lang w:eastAsia="zh-TW"/>
        </w:rPr>
        <w:t>yrtle</w:t>
      </w:r>
      <w:r w:rsidR="005B0D2C" w:rsidRPr="00D569EC">
        <w:rPr>
          <w:rFonts w:hint="eastAsia"/>
          <w:szCs w:val="26"/>
          <w:lang w:eastAsia="zh-TW"/>
        </w:rPr>
        <w:t xml:space="preserve"> Be</w:t>
      </w:r>
      <w:r w:rsidR="005B0D2C" w:rsidRPr="00D569EC">
        <w:rPr>
          <w:szCs w:val="26"/>
          <w:lang w:eastAsia="zh-TW"/>
        </w:rPr>
        <w:t>ach</w:t>
      </w:r>
      <w:r w:rsidR="005B0D2C" w:rsidRPr="00D569EC">
        <w:rPr>
          <w:rFonts w:hint="eastAsia"/>
          <w:szCs w:val="26"/>
          <w:lang w:eastAsia="zh-TW"/>
        </w:rPr>
        <w:t>為觀光產業，人口分別成長</w:t>
      </w:r>
      <w:r w:rsidR="005B0D2C" w:rsidRPr="00D569EC">
        <w:rPr>
          <w:rFonts w:hint="eastAsia"/>
          <w:szCs w:val="26"/>
          <w:lang w:eastAsia="zh-TW"/>
        </w:rPr>
        <w:t>10%</w:t>
      </w:r>
      <w:r w:rsidR="005B0D2C" w:rsidRPr="00D569EC">
        <w:rPr>
          <w:rFonts w:hint="eastAsia"/>
          <w:szCs w:val="26"/>
          <w:lang w:eastAsia="zh-TW"/>
        </w:rPr>
        <w:t>、</w:t>
      </w:r>
      <w:r w:rsidR="005B0D2C" w:rsidRPr="00D569EC">
        <w:rPr>
          <w:rFonts w:hint="eastAsia"/>
          <w:szCs w:val="26"/>
          <w:lang w:eastAsia="zh-TW"/>
        </w:rPr>
        <w:t>13%</w:t>
      </w:r>
      <w:r w:rsidR="00FA389B" w:rsidRPr="00D569EC">
        <w:rPr>
          <w:rFonts w:hint="eastAsia"/>
          <w:szCs w:val="26"/>
          <w:lang w:eastAsia="zh-TW"/>
        </w:rPr>
        <w:t>，顯見南卡未來觀光</w:t>
      </w:r>
      <w:r w:rsidR="009D32A5" w:rsidRPr="00D569EC">
        <w:rPr>
          <w:rFonts w:hint="eastAsia"/>
          <w:szCs w:val="26"/>
          <w:lang w:eastAsia="zh-TW"/>
        </w:rPr>
        <w:t>市場</w:t>
      </w:r>
      <w:r w:rsidR="00FA389B" w:rsidRPr="00D569EC">
        <w:rPr>
          <w:rFonts w:hint="eastAsia"/>
          <w:szCs w:val="26"/>
          <w:lang w:eastAsia="zh-TW"/>
        </w:rPr>
        <w:t>前景看好</w:t>
      </w:r>
      <w:r w:rsidR="005B0D2C" w:rsidRPr="00D569EC">
        <w:rPr>
          <w:rFonts w:hint="eastAsia"/>
          <w:szCs w:val="26"/>
          <w:lang w:eastAsia="zh-TW"/>
        </w:rPr>
        <w:t>。</w:t>
      </w:r>
    </w:p>
    <w:p w14:paraId="2D4EC68E" w14:textId="77777777" w:rsidR="004850E8" w:rsidRPr="00D569EC" w:rsidRDefault="00FD0C58">
      <w:pPr>
        <w:pStyle w:val="a4"/>
        <w:spacing w:before="257" w:after="257"/>
        <w:ind w:left="632" w:hanging="632"/>
        <w:rPr>
          <w:color w:val="auto"/>
        </w:rPr>
      </w:pPr>
      <w:r w:rsidRPr="00D569EC">
        <w:rPr>
          <w:color w:val="auto"/>
        </w:rPr>
        <w:t>六、投資環境風險</w:t>
      </w:r>
    </w:p>
    <w:p w14:paraId="4223F174" w14:textId="304E61B9" w:rsidR="004850E8" w:rsidRPr="00D569EC" w:rsidRDefault="009D28E1" w:rsidP="00F66B11">
      <w:pPr>
        <w:ind w:firstLine="472"/>
        <w:rPr>
          <w:lang w:eastAsia="zh-TW"/>
        </w:rPr>
      </w:pPr>
      <w:r w:rsidRPr="00D569EC">
        <w:rPr>
          <w:rFonts w:hint="eastAsia"/>
          <w:lang w:eastAsia="zh-TW"/>
        </w:rPr>
        <w:t>南卡州面臨</w:t>
      </w:r>
      <w:r w:rsidRPr="00D569EC">
        <w:rPr>
          <w:lang w:eastAsia="zh-TW"/>
        </w:rPr>
        <w:t>技術</w:t>
      </w:r>
      <w:r w:rsidRPr="00D569EC">
        <w:rPr>
          <w:rFonts w:hint="eastAsia"/>
          <w:lang w:eastAsia="zh-TW"/>
        </w:rPr>
        <w:t>和</w:t>
      </w:r>
      <w:r w:rsidRPr="00D569EC">
        <w:rPr>
          <w:lang w:eastAsia="zh-TW"/>
        </w:rPr>
        <w:t>科技人才</w:t>
      </w:r>
      <w:r w:rsidRPr="00D569EC">
        <w:rPr>
          <w:rFonts w:hint="eastAsia"/>
          <w:lang w:eastAsia="zh-TW"/>
        </w:rPr>
        <w:t>短缺的困境，</w:t>
      </w:r>
      <w:r w:rsidR="00F66B11" w:rsidRPr="00D569EC">
        <w:rPr>
          <w:rFonts w:hint="eastAsia"/>
          <w:lang w:eastAsia="zh-TW"/>
        </w:rPr>
        <w:t>該</w:t>
      </w:r>
      <w:r w:rsidRPr="00D569EC">
        <w:rPr>
          <w:rFonts w:hint="eastAsia"/>
          <w:lang w:eastAsia="zh-TW"/>
        </w:rPr>
        <w:t>州</w:t>
      </w:r>
      <w:r w:rsidR="00F66B11" w:rsidRPr="00D569EC">
        <w:rPr>
          <w:rFonts w:hint="eastAsia"/>
          <w:lang w:eastAsia="zh-TW"/>
        </w:rPr>
        <w:t>因</w:t>
      </w:r>
      <w:r w:rsidRPr="00D569EC">
        <w:rPr>
          <w:rFonts w:hint="eastAsia"/>
          <w:lang w:eastAsia="zh-TW"/>
        </w:rPr>
        <w:t>以製造業、旅遊業和農業為主，川普對移民的強硬立場使外國移工更難進入，對主要依賴外勞之農業、旅館</w:t>
      </w:r>
      <w:r w:rsidR="00F66B11" w:rsidRPr="00D569EC">
        <w:rPr>
          <w:rFonts w:hint="eastAsia"/>
          <w:lang w:eastAsia="zh-TW"/>
        </w:rPr>
        <w:t>、製造</w:t>
      </w:r>
      <w:r w:rsidRPr="00D569EC">
        <w:rPr>
          <w:rFonts w:hint="eastAsia"/>
          <w:lang w:eastAsia="zh-TW"/>
        </w:rPr>
        <w:t>和建築業等都將造成打擊。據統計，南卡</w:t>
      </w:r>
      <w:r w:rsidR="00F66B11" w:rsidRPr="00D569EC">
        <w:rPr>
          <w:rFonts w:hint="eastAsia"/>
          <w:lang w:eastAsia="zh-TW"/>
        </w:rPr>
        <w:t>汽車、</w:t>
      </w:r>
      <w:r w:rsidRPr="00D569EC">
        <w:rPr>
          <w:rFonts w:hint="eastAsia"/>
          <w:lang w:eastAsia="zh-TW"/>
        </w:rPr>
        <w:t>紡織、塑膠及造紙等產業</w:t>
      </w:r>
      <w:r w:rsidR="00F66B11" w:rsidRPr="00D569EC">
        <w:rPr>
          <w:rFonts w:hint="eastAsia"/>
          <w:lang w:eastAsia="zh-TW"/>
        </w:rPr>
        <w:t>都</w:t>
      </w:r>
      <w:r w:rsidR="00FC0A8D" w:rsidRPr="00D569EC">
        <w:rPr>
          <w:rFonts w:hint="eastAsia"/>
          <w:lang w:eastAsia="zh-TW"/>
        </w:rPr>
        <w:t>因移工大量被遣返，造成製造商人力成本大幅增加，加以對多國的貿易</w:t>
      </w:r>
      <w:r w:rsidR="00615180" w:rsidRPr="00D569EC">
        <w:rPr>
          <w:rFonts w:hint="eastAsia"/>
          <w:lang w:eastAsia="zh-TW"/>
        </w:rPr>
        <w:t>戰</w:t>
      </w:r>
      <w:r w:rsidR="00F66B11" w:rsidRPr="00D569EC">
        <w:rPr>
          <w:rFonts w:hint="eastAsia"/>
          <w:lang w:eastAsia="zh-TW"/>
        </w:rPr>
        <w:t>，</w:t>
      </w:r>
      <w:r w:rsidR="00FD0C58" w:rsidRPr="00D569EC">
        <w:rPr>
          <w:lang w:eastAsia="zh-TW"/>
        </w:rPr>
        <w:t>增加許多投資風險。川普競選時對許多製造廠聚集的州訴求為幫藍領工人找回被非法移工搶去及大企業海外設廠所失去之就業機會，就任後緊縮移工規定，加以廢除歐記健保，使得當地許多零售、營建、餐飲等行業之勞工失去健保保護傘。由於勞動力不足，建議企業投入資源留才及訓練員工，除可協助員工成長外，亦將提升企業生產效率；並建議企業同步擴大資本投資及研發，以提升競爭力，勞動力不足將可能成為南卡州經濟成長之瓶頸。</w:t>
      </w:r>
    </w:p>
    <w:p w14:paraId="38D5AE31" w14:textId="77777777" w:rsidR="004850E8" w:rsidRPr="00D569EC" w:rsidRDefault="00FD0C58" w:rsidP="00721180">
      <w:pPr>
        <w:pStyle w:val="a3"/>
        <w:spacing w:before="514" w:after="771"/>
      </w:pPr>
      <w:r w:rsidRPr="00D569EC">
        <w:lastRenderedPageBreak/>
        <w:t>第參章　外商在當地經營現況及投資機會</w:t>
      </w:r>
    </w:p>
    <w:p w14:paraId="78885FB2" w14:textId="77777777" w:rsidR="004850E8" w:rsidRPr="00D569EC" w:rsidRDefault="00FD0C58">
      <w:pPr>
        <w:pStyle w:val="a4"/>
        <w:spacing w:before="257" w:after="257"/>
        <w:ind w:left="632" w:hanging="632"/>
        <w:rPr>
          <w:color w:val="auto"/>
        </w:rPr>
      </w:pPr>
      <w:r w:rsidRPr="00D569EC">
        <w:rPr>
          <w:color w:val="auto"/>
        </w:rPr>
        <w:t>一、外商在當地經營現況</w:t>
      </w:r>
    </w:p>
    <w:p w14:paraId="22CC1DF6" w14:textId="0AB31F8C" w:rsidR="004850E8" w:rsidRPr="00D569EC" w:rsidRDefault="00FD0C58">
      <w:pPr>
        <w:ind w:firstLine="472"/>
        <w:rPr>
          <w:lang w:eastAsia="zh-TW"/>
        </w:rPr>
      </w:pPr>
      <w:r w:rsidRPr="00D569EC">
        <w:rPr>
          <w:lang w:eastAsia="zh-TW"/>
        </w:rPr>
        <w:t>南卡州</w:t>
      </w:r>
      <w:r w:rsidR="00BC6797" w:rsidRPr="00D569EC">
        <w:rPr>
          <w:lang w:eastAsia="zh-TW"/>
        </w:rPr>
        <w:t>有</w:t>
      </w:r>
      <w:r w:rsidR="00BC6797" w:rsidRPr="00D569EC">
        <w:rPr>
          <w:rFonts w:hint="eastAsia"/>
          <w:lang w:eastAsia="zh-TW"/>
        </w:rPr>
        <w:t>773</w:t>
      </w:r>
      <w:r w:rsidR="00BC6797" w:rsidRPr="00D569EC">
        <w:rPr>
          <w:rFonts w:hint="eastAsia"/>
          <w:lang w:eastAsia="zh-TW"/>
        </w:rPr>
        <w:t>個外資企業，投資額</w:t>
      </w:r>
      <w:r w:rsidR="00BC6797" w:rsidRPr="00D569EC">
        <w:rPr>
          <w:lang w:eastAsia="zh-TW"/>
        </w:rPr>
        <w:t>超過</w:t>
      </w:r>
      <w:r w:rsidR="00BC6797" w:rsidRPr="00D569EC">
        <w:rPr>
          <w:lang w:eastAsia="zh-TW"/>
        </w:rPr>
        <w:t>400</w:t>
      </w:r>
      <w:r w:rsidR="00BC6797" w:rsidRPr="00D569EC">
        <w:rPr>
          <w:lang w:eastAsia="zh-TW"/>
        </w:rPr>
        <w:t>億美元，</w:t>
      </w:r>
      <w:r w:rsidR="00BC6797" w:rsidRPr="00D569EC">
        <w:rPr>
          <w:rFonts w:hint="eastAsia"/>
          <w:lang w:eastAsia="zh-TW"/>
        </w:rPr>
        <w:t>提供</w:t>
      </w:r>
      <w:r w:rsidR="00BC6797" w:rsidRPr="00D569EC">
        <w:rPr>
          <w:lang w:eastAsia="zh-TW"/>
        </w:rPr>
        <w:t>當地</w:t>
      </w:r>
      <w:r w:rsidR="00BC6797" w:rsidRPr="00D569EC">
        <w:rPr>
          <w:lang w:eastAsia="zh-TW"/>
        </w:rPr>
        <w:t>1</w:t>
      </w:r>
      <w:r w:rsidR="00BC6797" w:rsidRPr="00D569EC">
        <w:rPr>
          <w:rFonts w:hint="eastAsia"/>
          <w:lang w:eastAsia="zh-TW"/>
        </w:rPr>
        <w:t>45</w:t>
      </w:r>
      <w:r w:rsidR="00BC6797" w:rsidRPr="00D569EC">
        <w:rPr>
          <w:lang w:eastAsia="zh-TW"/>
        </w:rPr>
        <w:t>,500</w:t>
      </w:r>
      <w:r w:rsidR="00BC6797" w:rsidRPr="00D569EC">
        <w:rPr>
          <w:lang w:eastAsia="zh-TW"/>
        </w:rPr>
        <w:t>個就業，</w:t>
      </w:r>
      <w:r w:rsidR="00BC6797" w:rsidRPr="00D569EC">
        <w:rPr>
          <w:rFonts w:hint="eastAsia"/>
          <w:lang w:eastAsia="zh-TW"/>
        </w:rPr>
        <w:t>成長率達</w:t>
      </w:r>
      <w:r w:rsidR="00BC6797" w:rsidRPr="00D569EC">
        <w:rPr>
          <w:rFonts w:hint="eastAsia"/>
          <w:lang w:eastAsia="zh-TW"/>
        </w:rPr>
        <w:t>22.8%</w:t>
      </w:r>
      <w:r w:rsidR="001D4A56" w:rsidRPr="00D569EC">
        <w:rPr>
          <w:rFonts w:hint="eastAsia"/>
          <w:lang w:eastAsia="zh-TW"/>
        </w:rPr>
        <w:t>（</w:t>
      </w:r>
      <w:r w:rsidR="00BC6797" w:rsidRPr="00D569EC">
        <w:rPr>
          <w:rFonts w:hint="eastAsia"/>
          <w:lang w:eastAsia="zh-TW"/>
        </w:rPr>
        <w:t>全美</w:t>
      </w:r>
      <w:r w:rsidR="00BC6797" w:rsidRPr="00D569EC">
        <w:rPr>
          <w:rFonts w:hint="eastAsia"/>
          <w:lang w:eastAsia="zh-TW"/>
        </w:rPr>
        <w:t>13.9%</w:t>
      </w:r>
      <w:r w:rsidR="001D4A56" w:rsidRPr="00D569EC">
        <w:rPr>
          <w:rFonts w:hint="eastAsia"/>
          <w:lang w:eastAsia="zh-TW"/>
        </w:rPr>
        <w:t>）</w:t>
      </w:r>
      <w:r w:rsidR="00BC6797" w:rsidRPr="00D569EC">
        <w:rPr>
          <w:rFonts w:hint="eastAsia"/>
          <w:lang w:eastAsia="zh-TW"/>
        </w:rPr>
        <w:t>，</w:t>
      </w:r>
      <w:r w:rsidR="001D4A56" w:rsidRPr="00D569EC">
        <w:rPr>
          <w:rFonts w:hint="eastAsia"/>
          <w:lang w:eastAsia="zh-TW"/>
        </w:rPr>
        <w:t>占</w:t>
      </w:r>
      <w:r w:rsidR="00BC6797" w:rsidRPr="00D569EC">
        <w:rPr>
          <w:lang w:eastAsia="zh-TW"/>
        </w:rPr>
        <w:t>全州</w:t>
      </w:r>
      <w:r w:rsidR="00BC6797" w:rsidRPr="00D569EC">
        <w:rPr>
          <w:lang w:eastAsia="zh-TW"/>
        </w:rPr>
        <w:t>8.2%</w:t>
      </w:r>
      <w:r w:rsidR="00BC6797" w:rsidRPr="00D569EC">
        <w:rPr>
          <w:lang w:eastAsia="zh-TW"/>
        </w:rPr>
        <w:t>的工作</w:t>
      </w:r>
      <w:r w:rsidR="00BC6797" w:rsidRPr="00D569EC">
        <w:rPr>
          <w:rFonts w:hint="eastAsia"/>
          <w:lang w:eastAsia="zh-TW"/>
        </w:rPr>
        <w:t>，</w:t>
      </w:r>
      <w:r w:rsidRPr="00D569EC">
        <w:rPr>
          <w:lang w:eastAsia="zh-TW"/>
        </w:rPr>
        <w:t>為全美</w:t>
      </w:r>
      <w:r w:rsidRPr="00D569EC">
        <w:rPr>
          <w:lang w:eastAsia="zh-TW"/>
        </w:rPr>
        <w:t>FDI</w:t>
      </w:r>
      <w:r w:rsidRPr="00D569EC">
        <w:rPr>
          <w:lang w:eastAsia="zh-TW"/>
        </w:rPr>
        <w:t>就業比例最高的州。主要外商為德國</w:t>
      </w:r>
      <w:r w:rsidR="001D4A56" w:rsidRPr="00D569EC">
        <w:rPr>
          <w:rFonts w:hint="eastAsia"/>
          <w:lang w:eastAsia="zh-TW"/>
        </w:rPr>
        <w:t>（占</w:t>
      </w:r>
      <w:r w:rsidR="00E13FE5" w:rsidRPr="00D569EC">
        <w:rPr>
          <w:rFonts w:hint="eastAsia"/>
          <w:lang w:eastAsia="zh-TW"/>
        </w:rPr>
        <w:t>30%</w:t>
      </w:r>
      <w:r w:rsidR="001D4A56" w:rsidRPr="00D569EC">
        <w:rPr>
          <w:rFonts w:hint="eastAsia"/>
          <w:lang w:eastAsia="zh-TW"/>
        </w:rPr>
        <w:t>）</w:t>
      </w:r>
      <w:r w:rsidRPr="00D569EC">
        <w:rPr>
          <w:lang w:eastAsia="zh-TW"/>
        </w:rPr>
        <w:t>、</w:t>
      </w:r>
      <w:r w:rsidR="000B3B9E" w:rsidRPr="00D569EC">
        <w:rPr>
          <w:rFonts w:hint="eastAsia"/>
          <w:lang w:eastAsia="zh-TW"/>
        </w:rPr>
        <w:t>加拿大</w:t>
      </w:r>
      <w:r w:rsidR="001D4A56" w:rsidRPr="00D569EC">
        <w:rPr>
          <w:rFonts w:hint="eastAsia"/>
          <w:lang w:eastAsia="zh-TW"/>
        </w:rPr>
        <w:t>（</w:t>
      </w:r>
      <w:r w:rsidR="00E13FE5" w:rsidRPr="00D569EC">
        <w:rPr>
          <w:rFonts w:hint="eastAsia"/>
          <w:lang w:eastAsia="zh-TW"/>
        </w:rPr>
        <w:t>11%</w:t>
      </w:r>
      <w:r w:rsidR="001D4A56" w:rsidRPr="00D569EC">
        <w:rPr>
          <w:rFonts w:hint="eastAsia"/>
          <w:lang w:eastAsia="zh-TW"/>
        </w:rPr>
        <w:t>）</w:t>
      </w:r>
      <w:r w:rsidR="000B3B9E" w:rsidRPr="00D569EC">
        <w:rPr>
          <w:rFonts w:hint="eastAsia"/>
          <w:lang w:eastAsia="zh-TW"/>
        </w:rPr>
        <w:t>、日本</w:t>
      </w:r>
      <w:r w:rsidR="001D4A56" w:rsidRPr="00D569EC">
        <w:rPr>
          <w:rFonts w:hint="eastAsia"/>
          <w:lang w:eastAsia="zh-TW"/>
        </w:rPr>
        <w:t>（</w:t>
      </w:r>
      <w:r w:rsidR="00E13FE5" w:rsidRPr="00D569EC">
        <w:rPr>
          <w:rFonts w:hint="eastAsia"/>
          <w:lang w:eastAsia="zh-TW"/>
        </w:rPr>
        <w:t>8%</w:t>
      </w:r>
      <w:r w:rsidR="001D4A56" w:rsidRPr="00D569EC">
        <w:rPr>
          <w:rFonts w:hint="eastAsia"/>
          <w:lang w:eastAsia="zh-TW"/>
        </w:rPr>
        <w:t>）</w:t>
      </w:r>
      <w:r w:rsidR="000B3B9E" w:rsidRPr="00D569EC">
        <w:rPr>
          <w:rFonts w:hint="eastAsia"/>
          <w:lang w:eastAsia="zh-TW"/>
        </w:rPr>
        <w:t>、</w:t>
      </w:r>
      <w:r w:rsidRPr="00D569EC">
        <w:rPr>
          <w:lang w:eastAsia="zh-TW"/>
        </w:rPr>
        <w:t>英國</w:t>
      </w:r>
      <w:r w:rsidR="001D4A56" w:rsidRPr="00D569EC">
        <w:rPr>
          <w:rFonts w:hint="eastAsia"/>
          <w:lang w:eastAsia="zh-TW"/>
        </w:rPr>
        <w:t>（</w:t>
      </w:r>
      <w:r w:rsidR="00E13FE5" w:rsidRPr="00D569EC">
        <w:rPr>
          <w:rFonts w:hint="eastAsia"/>
          <w:lang w:eastAsia="zh-TW"/>
        </w:rPr>
        <w:t>6%</w:t>
      </w:r>
      <w:r w:rsidR="001D4A56" w:rsidRPr="00D569EC">
        <w:rPr>
          <w:rFonts w:hint="eastAsia"/>
          <w:lang w:eastAsia="zh-TW"/>
        </w:rPr>
        <w:t>）</w:t>
      </w:r>
      <w:r w:rsidRPr="00D569EC">
        <w:rPr>
          <w:lang w:eastAsia="zh-TW"/>
        </w:rPr>
        <w:t>、法國</w:t>
      </w:r>
      <w:r w:rsidR="001D4A56" w:rsidRPr="00D569EC">
        <w:rPr>
          <w:rFonts w:hint="eastAsia"/>
          <w:lang w:eastAsia="zh-TW"/>
        </w:rPr>
        <w:t>（</w:t>
      </w:r>
      <w:r w:rsidR="00E13FE5" w:rsidRPr="00D569EC">
        <w:rPr>
          <w:rFonts w:hint="eastAsia"/>
          <w:lang w:eastAsia="zh-TW"/>
        </w:rPr>
        <w:t>6%</w:t>
      </w:r>
      <w:r w:rsidR="001D4A56" w:rsidRPr="00D569EC">
        <w:rPr>
          <w:rFonts w:hint="eastAsia"/>
          <w:lang w:eastAsia="zh-TW"/>
        </w:rPr>
        <w:t>）</w:t>
      </w:r>
      <w:r w:rsidR="0008039C" w:rsidRPr="00D569EC">
        <w:rPr>
          <w:rFonts w:hint="eastAsia"/>
          <w:lang w:eastAsia="zh-TW"/>
        </w:rPr>
        <w:t>，</w:t>
      </w:r>
      <w:r w:rsidR="00BC6797" w:rsidRPr="00D569EC">
        <w:rPr>
          <w:rFonts w:hint="eastAsia"/>
          <w:lang w:eastAsia="zh-TW"/>
        </w:rPr>
        <w:t>主要投資產業為汽車、工業設備、金屬、塑膠、紡織</w:t>
      </w:r>
      <w:r w:rsidR="0008039C" w:rsidRPr="00D569EC">
        <w:rPr>
          <w:rFonts w:hint="eastAsia"/>
          <w:lang w:eastAsia="zh-TW"/>
        </w:rPr>
        <w:t>，提供</w:t>
      </w:r>
      <w:r w:rsidR="00BC6797" w:rsidRPr="00D569EC">
        <w:rPr>
          <w:rFonts w:hint="eastAsia"/>
          <w:lang w:eastAsia="zh-TW"/>
        </w:rPr>
        <w:t>76</w:t>
      </w:r>
      <w:r w:rsidRPr="00D569EC">
        <w:rPr>
          <w:lang w:eastAsia="zh-TW"/>
        </w:rPr>
        <w:t>,</w:t>
      </w:r>
      <w:r w:rsidR="00BC6797" w:rsidRPr="00D569EC">
        <w:rPr>
          <w:rFonts w:hint="eastAsia"/>
          <w:lang w:eastAsia="zh-TW"/>
        </w:rPr>
        <w:t>3</w:t>
      </w:r>
      <w:r w:rsidRPr="00D569EC">
        <w:rPr>
          <w:lang w:eastAsia="zh-TW"/>
        </w:rPr>
        <w:t>00</w:t>
      </w:r>
      <w:r w:rsidRPr="00D569EC">
        <w:rPr>
          <w:lang w:eastAsia="zh-TW"/>
        </w:rPr>
        <w:t>個工作</w:t>
      </w:r>
      <w:r w:rsidR="0008039C" w:rsidRPr="00D569EC">
        <w:rPr>
          <w:rFonts w:hint="eastAsia"/>
          <w:lang w:eastAsia="zh-TW"/>
        </w:rPr>
        <w:t>為</w:t>
      </w:r>
      <w:r w:rsidRPr="00D569EC">
        <w:rPr>
          <w:lang w:eastAsia="zh-TW"/>
        </w:rPr>
        <w:t>製造業工作，</w:t>
      </w:r>
      <w:r w:rsidR="001D4A56" w:rsidRPr="00D569EC">
        <w:rPr>
          <w:lang w:eastAsia="zh-TW"/>
        </w:rPr>
        <w:t>占</w:t>
      </w:r>
      <w:r w:rsidRPr="00D569EC">
        <w:rPr>
          <w:lang w:eastAsia="zh-TW"/>
        </w:rPr>
        <w:t>全州製造業工作的</w:t>
      </w:r>
      <w:r w:rsidRPr="00D569EC">
        <w:rPr>
          <w:lang w:eastAsia="zh-TW"/>
        </w:rPr>
        <w:t>23.3%</w:t>
      </w:r>
      <w:r w:rsidRPr="00D569EC">
        <w:rPr>
          <w:lang w:eastAsia="zh-TW"/>
        </w:rPr>
        <w:t>，即每</w:t>
      </w:r>
      <w:r w:rsidRPr="00D569EC">
        <w:rPr>
          <w:lang w:eastAsia="zh-TW"/>
        </w:rPr>
        <w:t>5</w:t>
      </w:r>
      <w:r w:rsidRPr="00D569EC">
        <w:rPr>
          <w:lang w:eastAsia="zh-TW"/>
        </w:rPr>
        <w:t>個製造業員工中有</w:t>
      </w:r>
      <w:r w:rsidRPr="00D569EC">
        <w:rPr>
          <w:lang w:eastAsia="zh-TW"/>
        </w:rPr>
        <w:t>1</w:t>
      </w:r>
      <w:r w:rsidRPr="00D569EC">
        <w:rPr>
          <w:lang w:eastAsia="zh-TW"/>
        </w:rPr>
        <w:t>個受僱於外商，比例排名全美第</w:t>
      </w:r>
      <w:r w:rsidRPr="00D569EC">
        <w:rPr>
          <w:lang w:eastAsia="zh-TW"/>
        </w:rPr>
        <w:t>2</w:t>
      </w:r>
      <w:r w:rsidRPr="00D569EC">
        <w:rPr>
          <w:lang w:eastAsia="zh-TW"/>
        </w:rPr>
        <w:t>位，遠高於全美平均</w:t>
      </w:r>
      <w:r w:rsidRPr="00D569EC">
        <w:rPr>
          <w:lang w:eastAsia="zh-TW"/>
        </w:rPr>
        <w:t>11.5%</w:t>
      </w:r>
      <w:r w:rsidRPr="00D569EC">
        <w:rPr>
          <w:lang w:eastAsia="zh-TW"/>
        </w:rPr>
        <w:t>，而就全州民營產業就業市場而言，外商投資之貢獻比例為</w:t>
      </w:r>
      <w:r w:rsidRPr="00D569EC">
        <w:rPr>
          <w:lang w:eastAsia="zh-TW"/>
        </w:rPr>
        <w:t>8.4%</w:t>
      </w:r>
      <w:r w:rsidRPr="00D569EC">
        <w:rPr>
          <w:lang w:eastAsia="zh-TW"/>
        </w:rPr>
        <w:t>，亦超過全美平均</w:t>
      </w:r>
      <w:r w:rsidRPr="00D569EC">
        <w:rPr>
          <w:lang w:eastAsia="zh-TW"/>
        </w:rPr>
        <w:t>4.7%</w:t>
      </w:r>
      <w:r w:rsidRPr="00D569EC">
        <w:rPr>
          <w:lang w:eastAsia="zh-TW"/>
        </w:rPr>
        <w:t>。</w:t>
      </w:r>
    </w:p>
    <w:p w14:paraId="0BA6283C" w14:textId="44506450" w:rsidR="004850E8" w:rsidRPr="00D569EC" w:rsidRDefault="00FD0C58">
      <w:pPr>
        <w:ind w:firstLine="472"/>
      </w:pPr>
      <w:r w:rsidRPr="00D569EC">
        <w:rPr>
          <w:lang w:eastAsia="zh-TW"/>
        </w:rPr>
        <w:t>該州</w:t>
      </w:r>
      <w:r w:rsidRPr="00D569EC">
        <w:t>主要外</w:t>
      </w:r>
      <w:r w:rsidRPr="00D569EC">
        <w:rPr>
          <w:lang w:eastAsia="zh-TW"/>
        </w:rPr>
        <w:t>商</w:t>
      </w:r>
      <w:r w:rsidRPr="00D569EC">
        <w:t>包括</w:t>
      </w:r>
      <w:r w:rsidRPr="00D569EC">
        <w:t>BMW</w:t>
      </w:r>
      <w:r w:rsidRPr="00D569EC">
        <w:t>裝配廠、米其林（</w:t>
      </w:r>
      <w:r w:rsidRPr="00D569EC">
        <w:t>Michelin</w:t>
      </w:r>
      <w:r w:rsidRPr="00D569EC">
        <w:t>）輪胎北美總部及若干輪胎製造廠、全球最大的普利司通（</w:t>
      </w:r>
      <w:r w:rsidRPr="00D569EC">
        <w:t>Bridgestone-Firestone</w:t>
      </w:r>
      <w:r w:rsidRPr="00D569EC">
        <w:t>）輪胎製造廠全球第二大的法國米其林（</w:t>
      </w:r>
      <w:r w:rsidRPr="00D569EC">
        <w:t>Michelin</w:t>
      </w:r>
      <w:r w:rsidRPr="00D569EC">
        <w:t>）輪胎公司、德國</w:t>
      </w:r>
      <w:r w:rsidRPr="00D569EC">
        <w:t xml:space="preserve">Continental </w:t>
      </w:r>
      <w:r w:rsidRPr="00D569EC">
        <w:t>輪胎公司以及全球排名第十的新加坡與中國大陸合資的</w:t>
      </w:r>
      <w:r w:rsidRPr="00D569EC">
        <w:t>Giti Tire</w:t>
      </w:r>
      <w:r w:rsidRPr="00D569EC">
        <w:t>亦投資</w:t>
      </w:r>
      <w:r w:rsidRPr="00D569EC">
        <w:t>5</w:t>
      </w:r>
      <w:r w:rsidRPr="00D569EC">
        <w:t>億</w:t>
      </w:r>
      <w:r w:rsidRPr="00D569EC">
        <w:t>6,000</w:t>
      </w:r>
      <w:r w:rsidRPr="00D569EC">
        <w:t>萬美元，在南卡</w:t>
      </w:r>
      <w:r w:rsidRPr="00D569EC">
        <w:t>Chester</w:t>
      </w:r>
      <w:r w:rsidRPr="00D569EC">
        <w:t>郡投資建廠。其他重大外商包括：</w:t>
      </w:r>
      <w:r w:rsidRPr="00D569EC">
        <w:t>BMW</w:t>
      </w:r>
      <w:r w:rsidRPr="00D569EC">
        <w:t>裝配廠、</w:t>
      </w:r>
      <w:r w:rsidRPr="00D569EC">
        <w:t>Honda</w:t>
      </w:r>
      <w:r w:rsidRPr="00D569EC">
        <w:t>休旅車製造廠、大陸冰箱製造廠</w:t>
      </w:r>
      <w:r w:rsidRPr="00D569EC">
        <w:t>Hai</w:t>
      </w:r>
      <w:r w:rsidR="00FB497F" w:rsidRPr="00D569EC">
        <w:rPr>
          <w:rFonts w:hint="eastAsia"/>
        </w:rPr>
        <w:t>e</w:t>
      </w:r>
      <w:r w:rsidRPr="00D569EC">
        <w:t>r</w:t>
      </w:r>
      <w:r w:rsidRPr="00D569EC">
        <w:t>、義大利</w:t>
      </w:r>
      <w:r w:rsidRPr="00D569EC">
        <w:t>Prysmian</w:t>
      </w:r>
      <w:r w:rsidRPr="00D569EC">
        <w:t>電纜製造廠、</w:t>
      </w:r>
      <w:r w:rsidRPr="00D569EC">
        <w:t>Global Aeronautica</w:t>
      </w:r>
      <w:r w:rsidRPr="00D569EC">
        <w:t>和</w:t>
      </w:r>
      <w:r w:rsidRPr="00D569EC">
        <w:t>Vought-Alenia</w:t>
      </w:r>
      <w:r w:rsidRPr="00D569EC">
        <w:t>二家航空零組件製造廠等。</w:t>
      </w:r>
    </w:p>
    <w:p w14:paraId="00622C50" w14:textId="77777777" w:rsidR="004850E8" w:rsidRPr="00D569EC" w:rsidRDefault="00FD0C58">
      <w:pPr>
        <w:ind w:firstLine="472"/>
        <w:rPr>
          <w:lang w:eastAsia="zh-TW"/>
        </w:rPr>
      </w:pPr>
      <w:r w:rsidRPr="00D569EC">
        <w:rPr>
          <w:lang w:eastAsia="zh-TW"/>
        </w:rPr>
        <w:t>BMW</w:t>
      </w:r>
      <w:r w:rsidRPr="00D569EC">
        <w:rPr>
          <w:lang w:eastAsia="zh-TW"/>
        </w:rPr>
        <w:t>在南卡州</w:t>
      </w:r>
      <w:r w:rsidRPr="00D569EC">
        <w:rPr>
          <w:lang w:eastAsia="zh-TW"/>
        </w:rPr>
        <w:t>Spartanburg County</w:t>
      </w:r>
      <w:r w:rsidRPr="00D569EC">
        <w:rPr>
          <w:lang w:eastAsia="zh-TW"/>
        </w:rPr>
        <w:t>設立美洲生產基地，累計投資達</w:t>
      </w:r>
      <w:r w:rsidRPr="00D569EC">
        <w:rPr>
          <w:lang w:eastAsia="zh-TW"/>
        </w:rPr>
        <w:t>85</w:t>
      </w:r>
      <w:r w:rsidRPr="00D569EC">
        <w:rPr>
          <w:lang w:eastAsia="zh-TW"/>
        </w:rPr>
        <w:t>億美元，是</w:t>
      </w:r>
      <w:r w:rsidRPr="00D569EC">
        <w:rPr>
          <w:lang w:eastAsia="zh-TW"/>
        </w:rPr>
        <w:t>BMW</w:t>
      </w:r>
      <w:r w:rsidRPr="00D569EC">
        <w:rPr>
          <w:lang w:eastAsia="zh-TW"/>
        </w:rPr>
        <w:t>全球最大製造廠，僱用</w:t>
      </w:r>
      <w:r w:rsidRPr="00D569EC">
        <w:rPr>
          <w:lang w:eastAsia="zh-TW"/>
        </w:rPr>
        <w:t>8,800</w:t>
      </w:r>
      <w:r w:rsidRPr="00D569EC">
        <w:rPr>
          <w:lang w:eastAsia="zh-TW"/>
        </w:rPr>
        <w:t>名員工，年產量超過</w:t>
      </w:r>
      <w:r w:rsidRPr="00D569EC">
        <w:rPr>
          <w:lang w:eastAsia="zh-TW"/>
        </w:rPr>
        <w:t>40</w:t>
      </w:r>
      <w:r w:rsidRPr="00D569EC">
        <w:rPr>
          <w:lang w:eastAsia="zh-TW"/>
        </w:rPr>
        <w:t>萬輛車，</w:t>
      </w:r>
      <w:r w:rsidRPr="00D569EC">
        <w:rPr>
          <w:lang w:eastAsia="zh-TW"/>
        </w:rPr>
        <w:t>70%</w:t>
      </w:r>
      <w:r w:rsidRPr="00D569EC">
        <w:rPr>
          <w:lang w:eastAsia="zh-TW"/>
        </w:rPr>
        <w:t>出口至</w:t>
      </w:r>
      <w:r w:rsidRPr="00D569EC">
        <w:rPr>
          <w:lang w:eastAsia="zh-TW"/>
        </w:rPr>
        <w:t>140</w:t>
      </w:r>
      <w:r w:rsidRPr="00D569EC">
        <w:rPr>
          <w:lang w:eastAsia="zh-TW"/>
        </w:rPr>
        <w:t>個國家，在美創造之附加價值達</w:t>
      </w:r>
      <w:r w:rsidRPr="00D569EC">
        <w:rPr>
          <w:lang w:eastAsia="zh-TW"/>
        </w:rPr>
        <w:t>100</w:t>
      </w:r>
      <w:r w:rsidRPr="00D569EC">
        <w:rPr>
          <w:lang w:eastAsia="zh-TW"/>
        </w:rPr>
        <w:t>億美元，高於其他廠牌。</w:t>
      </w:r>
    </w:p>
    <w:p w14:paraId="514ABA79" w14:textId="77777777" w:rsidR="004850E8" w:rsidRPr="00D569EC" w:rsidRDefault="00FD0C58">
      <w:pPr>
        <w:ind w:firstLine="472"/>
        <w:rPr>
          <w:lang w:eastAsia="zh-TW"/>
        </w:rPr>
      </w:pPr>
      <w:r w:rsidRPr="00D569EC">
        <w:rPr>
          <w:lang w:eastAsia="zh-TW"/>
        </w:rPr>
        <w:t>德國賓士汽車廠（</w:t>
      </w:r>
      <w:r w:rsidRPr="00D569EC">
        <w:rPr>
          <w:lang w:eastAsia="zh-TW"/>
        </w:rPr>
        <w:t>Mercedes-Benz</w:t>
      </w:r>
      <w:r w:rsidRPr="00D569EC">
        <w:rPr>
          <w:lang w:eastAsia="zh-TW"/>
        </w:rPr>
        <w:t>）投入</w:t>
      </w:r>
      <w:r w:rsidRPr="00D569EC">
        <w:rPr>
          <w:lang w:eastAsia="zh-TW"/>
        </w:rPr>
        <w:t>5</w:t>
      </w:r>
      <w:r w:rsidRPr="00D569EC">
        <w:rPr>
          <w:lang w:eastAsia="zh-TW"/>
        </w:rPr>
        <w:t>億美元，在南卡州</w:t>
      </w:r>
      <w:r w:rsidRPr="00D569EC">
        <w:rPr>
          <w:lang w:eastAsia="zh-TW"/>
        </w:rPr>
        <w:t>Lowcountry</w:t>
      </w:r>
      <w:r w:rsidRPr="00D569EC">
        <w:rPr>
          <w:lang w:eastAsia="zh-TW"/>
        </w:rPr>
        <w:t>郡投資設廠生產休旅車，加上</w:t>
      </w:r>
      <w:r w:rsidRPr="00D569EC">
        <w:rPr>
          <w:lang w:eastAsia="zh-TW"/>
        </w:rPr>
        <w:t>Volvo</w:t>
      </w:r>
      <w:r w:rsidRPr="00D569EC">
        <w:rPr>
          <w:lang w:eastAsia="zh-TW"/>
        </w:rPr>
        <w:t>也來南卡州設廠，使得南卡州經濟產生巨大動能影</w:t>
      </w:r>
      <w:r w:rsidRPr="00D569EC">
        <w:rPr>
          <w:lang w:eastAsia="zh-TW"/>
        </w:rPr>
        <w:lastRenderedPageBreak/>
        <w:t>響，僅僅是</w:t>
      </w:r>
      <w:r w:rsidRPr="00D569EC">
        <w:rPr>
          <w:lang w:eastAsia="zh-TW"/>
        </w:rPr>
        <w:t>BMW X6</w:t>
      </w:r>
      <w:r w:rsidRPr="00D569EC">
        <w:rPr>
          <w:lang w:eastAsia="zh-TW"/>
        </w:rPr>
        <w:t>車款即需要約有</w:t>
      </w:r>
      <w:r w:rsidRPr="00D569EC">
        <w:rPr>
          <w:lang w:eastAsia="zh-TW"/>
        </w:rPr>
        <w:t>7</w:t>
      </w:r>
      <w:r w:rsidRPr="00D569EC">
        <w:rPr>
          <w:lang w:eastAsia="zh-TW"/>
        </w:rPr>
        <w:t>萬</w:t>
      </w:r>
      <w:r w:rsidRPr="00D569EC">
        <w:rPr>
          <w:lang w:eastAsia="zh-TW"/>
        </w:rPr>
        <w:t>6,000</w:t>
      </w:r>
      <w:r w:rsidRPr="00D569EC">
        <w:rPr>
          <w:lang w:eastAsia="zh-TW"/>
        </w:rPr>
        <w:t>種零組件，而每一款零組件都需要一家供應商。</w:t>
      </w:r>
    </w:p>
    <w:p w14:paraId="3AE0A3C1" w14:textId="77777777" w:rsidR="004850E8" w:rsidRPr="00D569EC" w:rsidRDefault="00FD0C58">
      <w:pPr>
        <w:ind w:firstLine="472"/>
        <w:rPr>
          <w:lang w:eastAsia="zh-TW"/>
        </w:rPr>
      </w:pPr>
      <w:r w:rsidRPr="00D569EC">
        <w:rPr>
          <w:lang w:eastAsia="zh-TW"/>
        </w:rPr>
        <w:t>日本東京的東麗株式會社（</w:t>
      </w:r>
      <w:r w:rsidRPr="00D569EC">
        <w:rPr>
          <w:lang w:eastAsia="zh-TW"/>
        </w:rPr>
        <w:t>Toray Industries</w:t>
      </w:r>
      <w:r w:rsidRPr="00D569EC">
        <w:rPr>
          <w:lang w:eastAsia="zh-TW"/>
        </w:rPr>
        <w:t>）於南卡州上郡地區（</w:t>
      </w:r>
      <w:r w:rsidRPr="00D569EC">
        <w:rPr>
          <w:lang w:eastAsia="zh-TW"/>
        </w:rPr>
        <w:t>upstate</w:t>
      </w:r>
      <w:r w:rsidRPr="00D569EC">
        <w:rPr>
          <w:lang w:eastAsia="zh-TW"/>
        </w:rPr>
        <w:t>）蒙羅市（</w:t>
      </w:r>
      <w:r w:rsidRPr="00D569EC">
        <w:rPr>
          <w:lang w:eastAsia="zh-TW"/>
        </w:rPr>
        <w:t>Moore</w:t>
      </w:r>
      <w:r w:rsidRPr="00D569EC">
        <w:rPr>
          <w:lang w:eastAsia="zh-TW"/>
        </w:rPr>
        <w:t>）投資</w:t>
      </w:r>
      <w:r w:rsidRPr="00D569EC">
        <w:rPr>
          <w:lang w:eastAsia="zh-TW"/>
        </w:rPr>
        <w:t>10</w:t>
      </w:r>
      <w:r w:rsidRPr="00D569EC">
        <w:rPr>
          <w:lang w:eastAsia="zh-TW"/>
        </w:rPr>
        <w:t>億美元興建廠房，生產高性能碳纖維材料，運用在航太相關產業，創造</w:t>
      </w:r>
      <w:r w:rsidRPr="00D569EC">
        <w:rPr>
          <w:lang w:eastAsia="zh-TW"/>
        </w:rPr>
        <w:t>500</w:t>
      </w:r>
      <w:r w:rsidRPr="00D569EC">
        <w:rPr>
          <w:lang w:eastAsia="zh-TW"/>
        </w:rPr>
        <w:t>個就業機會。日商聚酯纖維廠</w:t>
      </w:r>
      <w:r w:rsidRPr="00D569EC">
        <w:rPr>
          <w:lang w:eastAsia="zh-TW"/>
        </w:rPr>
        <w:t>Mitsubishi Polyester Film LLC</w:t>
      </w:r>
      <w:r w:rsidRPr="00D569EC">
        <w:rPr>
          <w:lang w:eastAsia="zh-TW"/>
        </w:rPr>
        <w:t>公司在該州投資設廠，生產聚酯纖維膠帶（片）（</w:t>
      </w:r>
      <w:r w:rsidRPr="00D569EC">
        <w:rPr>
          <w:lang w:eastAsia="zh-TW"/>
        </w:rPr>
        <w:t>Polyester film</w:t>
      </w:r>
      <w:r w:rsidRPr="00D569EC">
        <w:rPr>
          <w:lang w:eastAsia="zh-TW"/>
        </w:rPr>
        <w:t>）。日本重機械設備公司</w:t>
      </w:r>
      <w:r w:rsidRPr="00D569EC">
        <w:rPr>
          <w:lang w:eastAsia="zh-TW"/>
        </w:rPr>
        <w:t>Kobelco Construction Machinery Co.</w:t>
      </w:r>
      <w:r w:rsidRPr="00D569EC">
        <w:rPr>
          <w:lang w:eastAsia="zh-TW"/>
        </w:rPr>
        <w:t>在南卡州蒙羅市投資</w:t>
      </w:r>
      <w:r w:rsidRPr="00D569EC">
        <w:rPr>
          <w:lang w:eastAsia="zh-TW"/>
        </w:rPr>
        <w:t>4,100</w:t>
      </w:r>
      <w:r w:rsidRPr="00D569EC">
        <w:rPr>
          <w:lang w:eastAsia="zh-TW"/>
        </w:rPr>
        <w:t>萬美元生產挖土機（</w:t>
      </w:r>
      <w:r w:rsidRPr="00D569EC">
        <w:rPr>
          <w:lang w:eastAsia="zh-TW"/>
        </w:rPr>
        <w:t>excavators</w:t>
      </w:r>
      <w:r w:rsidRPr="00D569EC">
        <w:rPr>
          <w:lang w:eastAsia="zh-TW"/>
        </w:rPr>
        <w:t>），估計僱用員工</w:t>
      </w:r>
      <w:r w:rsidRPr="00D569EC">
        <w:rPr>
          <w:lang w:eastAsia="zh-TW"/>
        </w:rPr>
        <w:t>130</w:t>
      </w:r>
      <w:r w:rsidRPr="00D569EC">
        <w:rPr>
          <w:lang w:eastAsia="zh-TW"/>
        </w:rPr>
        <w:t>人，挖土機年產量達</w:t>
      </w:r>
      <w:r w:rsidRPr="00D569EC">
        <w:rPr>
          <w:lang w:eastAsia="zh-TW"/>
        </w:rPr>
        <w:t>1,800</w:t>
      </w:r>
      <w:r w:rsidRPr="00D569EC">
        <w:rPr>
          <w:lang w:eastAsia="zh-TW"/>
        </w:rPr>
        <w:t>台，並視往後市場需求發展，有可能擴充產能。</w:t>
      </w:r>
    </w:p>
    <w:p w14:paraId="56F6E546" w14:textId="77777777" w:rsidR="004850E8" w:rsidRPr="00D569EC" w:rsidRDefault="00FD0C58">
      <w:pPr>
        <w:pStyle w:val="a4"/>
        <w:spacing w:before="257" w:after="257"/>
        <w:ind w:left="632" w:hanging="632"/>
        <w:rPr>
          <w:color w:val="auto"/>
        </w:rPr>
      </w:pPr>
      <w:r w:rsidRPr="00D569EC">
        <w:rPr>
          <w:color w:val="auto"/>
        </w:rPr>
        <w:t>二、臺（華）商在當地經營現況</w:t>
      </w:r>
    </w:p>
    <w:p w14:paraId="58C6972E" w14:textId="77777777" w:rsidR="004850E8" w:rsidRPr="00D569EC" w:rsidRDefault="00FD0C58">
      <w:pPr>
        <w:ind w:firstLine="472"/>
        <w:rPr>
          <w:lang w:eastAsia="zh-TW"/>
        </w:rPr>
      </w:pPr>
      <w:r w:rsidRPr="00D569EC">
        <w:rPr>
          <w:lang w:eastAsia="zh-TW"/>
        </w:rPr>
        <w:t>我國廠商在南卡州投資主要有：</w:t>
      </w:r>
    </w:p>
    <w:p w14:paraId="50894C99" w14:textId="52A223EA" w:rsidR="00FB497F" w:rsidRPr="00D569EC" w:rsidRDefault="00FB497F" w:rsidP="00FB497F">
      <w:pPr>
        <w:pStyle w:val="a9"/>
        <w:ind w:left="944" w:hanging="708"/>
      </w:pPr>
      <w:r w:rsidRPr="00D569EC">
        <w:rPr>
          <w:rFonts w:hint="eastAsia"/>
        </w:rPr>
        <w:t>（一）南亞塑膠美國公司（</w:t>
      </w:r>
      <w:r w:rsidRPr="00D569EC">
        <w:rPr>
          <w:rFonts w:hint="eastAsia"/>
        </w:rPr>
        <w:t>Nanya Plastic Corp., America</w:t>
      </w:r>
      <w:r w:rsidRPr="00D569EC">
        <w:rPr>
          <w:rFonts w:hint="eastAsia"/>
        </w:rPr>
        <w:t>）：投資資金額達</w:t>
      </w:r>
      <w:r w:rsidRPr="00D569EC">
        <w:rPr>
          <w:rFonts w:hint="eastAsia"/>
        </w:rPr>
        <w:t>9</w:t>
      </w:r>
      <w:r w:rsidRPr="00D569EC">
        <w:rPr>
          <w:rFonts w:hint="eastAsia"/>
        </w:rPr>
        <w:t>億美元，在</w:t>
      </w:r>
      <w:r w:rsidRPr="00D569EC">
        <w:rPr>
          <w:rFonts w:hint="eastAsia"/>
        </w:rPr>
        <w:t>Lake City</w:t>
      </w:r>
      <w:r w:rsidRPr="00D569EC">
        <w:rPr>
          <w:rFonts w:hint="eastAsia"/>
        </w:rPr>
        <w:t>生產聚酯纖維，員工</w:t>
      </w:r>
      <w:r w:rsidRPr="00D569EC">
        <w:rPr>
          <w:rFonts w:hint="eastAsia"/>
        </w:rPr>
        <w:t>900</w:t>
      </w:r>
      <w:r w:rsidRPr="00D569EC">
        <w:rPr>
          <w:rFonts w:hint="eastAsia"/>
        </w:rPr>
        <w:t>人，受到州政府高度評價與重視。</w:t>
      </w:r>
    </w:p>
    <w:p w14:paraId="3E4C7BFF" w14:textId="4E24A916" w:rsidR="00FB497F" w:rsidRPr="00D569EC" w:rsidRDefault="00FB497F" w:rsidP="00FB497F">
      <w:pPr>
        <w:pStyle w:val="a9"/>
        <w:ind w:left="944" w:hanging="708"/>
      </w:pPr>
      <w:r w:rsidRPr="00D569EC">
        <w:rPr>
          <w:rFonts w:hint="eastAsia"/>
        </w:rPr>
        <w:t>（二）長榮海運（</w:t>
      </w:r>
      <w:r w:rsidRPr="00D569EC">
        <w:rPr>
          <w:rFonts w:hint="eastAsia"/>
        </w:rPr>
        <w:t>Evergreen Marine Co.</w:t>
      </w:r>
      <w:r w:rsidRPr="00D569EC">
        <w:rPr>
          <w:rFonts w:hint="eastAsia"/>
        </w:rPr>
        <w:t>）：在</w:t>
      </w:r>
      <w:r w:rsidRPr="00D569EC">
        <w:rPr>
          <w:rFonts w:hint="eastAsia"/>
        </w:rPr>
        <w:t>Charleston</w:t>
      </w:r>
      <w:r w:rsidRPr="00D569EC">
        <w:rPr>
          <w:rFonts w:hint="eastAsia"/>
        </w:rPr>
        <w:t>經營海運業務。</w:t>
      </w:r>
    </w:p>
    <w:p w14:paraId="173DCD7D" w14:textId="56ABAF58" w:rsidR="00FB497F" w:rsidRPr="00D569EC" w:rsidRDefault="00FB497F" w:rsidP="00FB497F">
      <w:pPr>
        <w:pStyle w:val="a9"/>
        <w:ind w:left="944" w:hanging="708"/>
      </w:pPr>
      <w:r w:rsidRPr="00D569EC">
        <w:rPr>
          <w:rFonts w:hint="eastAsia"/>
        </w:rPr>
        <w:t>（三）光陽工業（</w:t>
      </w:r>
      <w:r w:rsidRPr="00D569EC">
        <w:rPr>
          <w:rFonts w:hint="eastAsia"/>
        </w:rPr>
        <w:t>Kymco USA</w:t>
      </w:r>
      <w:r w:rsidRPr="00D569EC">
        <w:rPr>
          <w:rFonts w:hint="eastAsia"/>
        </w:rPr>
        <w:t>）：在</w:t>
      </w:r>
      <w:r w:rsidRPr="00D569EC">
        <w:rPr>
          <w:rFonts w:hint="eastAsia"/>
        </w:rPr>
        <w:t>Spartanburg</w:t>
      </w:r>
      <w:r w:rsidRPr="00D569EC">
        <w:rPr>
          <w:rFonts w:hint="eastAsia"/>
        </w:rPr>
        <w:t>設立發貨倉庫，從事休閒</w:t>
      </w:r>
      <w:r w:rsidRPr="00D569EC">
        <w:rPr>
          <w:rFonts w:hint="eastAsia"/>
        </w:rPr>
        <w:t>/</w:t>
      </w:r>
      <w:r w:rsidRPr="00D569EC">
        <w:rPr>
          <w:rFonts w:hint="eastAsia"/>
        </w:rPr>
        <w:t>運動車、電動輪椅組裝行銷，員工</w:t>
      </w:r>
      <w:r w:rsidRPr="00D569EC">
        <w:rPr>
          <w:rFonts w:hint="eastAsia"/>
        </w:rPr>
        <w:t>35</w:t>
      </w:r>
      <w:r w:rsidRPr="00D569EC">
        <w:rPr>
          <w:rFonts w:hint="eastAsia"/>
        </w:rPr>
        <w:t>人。</w:t>
      </w:r>
    </w:p>
    <w:p w14:paraId="390104CF" w14:textId="31F8E037" w:rsidR="00FB497F" w:rsidRPr="00D569EC" w:rsidRDefault="00FB497F" w:rsidP="00FB497F">
      <w:pPr>
        <w:pStyle w:val="a9"/>
        <w:ind w:left="944" w:hanging="708"/>
      </w:pPr>
      <w:r w:rsidRPr="00D569EC">
        <w:rPr>
          <w:rFonts w:hint="eastAsia"/>
        </w:rPr>
        <w:t>（四）錩泰工業美國總公司（</w:t>
      </w:r>
      <w:r w:rsidRPr="00D569EC">
        <w:rPr>
          <w:rFonts w:hint="eastAsia"/>
        </w:rPr>
        <w:t>Delta Power Equipment Corporation</w:t>
      </w:r>
      <w:r w:rsidRPr="00D569EC">
        <w:rPr>
          <w:rFonts w:hint="eastAsia"/>
        </w:rPr>
        <w:t>）：行銷手工具、電動馬達、自動控制系統及五金零件之製造加工。</w:t>
      </w:r>
    </w:p>
    <w:p w14:paraId="77224F37" w14:textId="286CF9FC" w:rsidR="00FB497F" w:rsidRPr="00D569EC" w:rsidRDefault="00FB497F" w:rsidP="00FB497F">
      <w:pPr>
        <w:pStyle w:val="a9"/>
        <w:ind w:left="944" w:hanging="708"/>
      </w:pPr>
      <w:r w:rsidRPr="00D569EC">
        <w:rPr>
          <w:rFonts w:hint="eastAsia"/>
        </w:rPr>
        <w:t>（五）本土公司（</w:t>
      </w:r>
      <w:r w:rsidRPr="00D569EC">
        <w:rPr>
          <w:rFonts w:hint="eastAsia"/>
        </w:rPr>
        <w:t>Great Taiwan Gear</w:t>
      </w:r>
      <w:r w:rsidRPr="00D569EC">
        <w:rPr>
          <w:rFonts w:hint="eastAsia"/>
        </w:rPr>
        <w:t>）：自臺灣母公司進口齒輪銷售北美市場。</w:t>
      </w:r>
    </w:p>
    <w:p w14:paraId="7A45DEE6" w14:textId="785F2F90" w:rsidR="00FB497F" w:rsidRPr="00D569EC" w:rsidRDefault="00FB497F" w:rsidP="00FB497F">
      <w:pPr>
        <w:pStyle w:val="a9"/>
        <w:ind w:left="944" w:hanging="708"/>
      </w:pPr>
      <w:r w:rsidRPr="00D569EC">
        <w:rPr>
          <w:rFonts w:hint="eastAsia"/>
        </w:rPr>
        <w:t>（六）東元電機公司（</w:t>
      </w:r>
      <w:r w:rsidRPr="00D569EC">
        <w:rPr>
          <w:rFonts w:hint="eastAsia"/>
        </w:rPr>
        <w:t>Teco American Inc.</w:t>
      </w:r>
      <w:r w:rsidRPr="00D569EC">
        <w:rPr>
          <w:rFonts w:hint="eastAsia"/>
        </w:rPr>
        <w:t>）：在</w:t>
      </w:r>
      <w:r w:rsidRPr="00D569EC">
        <w:rPr>
          <w:rFonts w:hint="eastAsia"/>
        </w:rPr>
        <w:t>Spartanburg</w:t>
      </w:r>
      <w:r w:rsidRPr="00D569EC">
        <w:rPr>
          <w:rFonts w:hint="eastAsia"/>
        </w:rPr>
        <w:t>設立東元美國公司以銷售馬達產品為主。</w:t>
      </w:r>
    </w:p>
    <w:p w14:paraId="3BC59067" w14:textId="73A3F2DA" w:rsidR="00FB497F" w:rsidRPr="00D569EC" w:rsidRDefault="00FB497F" w:rsidP="00FB497F">
      <w:pPr>
        <w:pStyle w:val="a9"/>
        <w:ind w:left="944" w:hanging="708"/>
      </w:pPr>
      <w:r w:rsidRPr="00D569EC">
        <w:rPr>
          <w:rFonts w:hint="eastAsia"/>
        </w:rPr>
        <w:t>（七）百德機械（</w:t>
      </w:r>
      <w:r w:rsidRPr="00D569EC">
        <w:rPr>
          <w:rFonts w:hint="eastAsia"/>
        </w:rPr>
        <w:t>Quaser America Machine Tools Inc</w:t>
      </w:r>
      <w:r w:rsidRPr="00D569EC">
        <w:rPr>
          <w:rFonts w:hint="eastAsia"/>
        </w:rPr>
        <w:t>）：行銷工具機。</w:t>
      </w:r>
    </w:p>
    <w:p w14:paraId="71145196" w14:textId="254181CE" w:rsidR="004850E8" w:rsidRPr="00D569EC" w:rsidRDefault="00FD0C58" w:rsidP="00FB497F">
      <w:pPr>
        <w:pStyle w:val="a4"/>
        <w:pageBreakBefore/>
        <w:spacing w:before="257" w:after="257"/>
        <w:ind w:left="632" w:hanging="632"/>
        <w:rPr>
          <w:color w:val="auto"/>
        </w:rPr>
      </w:pPr>
      <w:r w:rsidRPr="00D569EC">
        <w:rPr>
          <w:color w:val="auto"/>
        </w:rPr>
        <w:lastRenderedPageBreak/>
        <w:t>三、投資機會</w:t>
      </w:r>
    </w:p>
    <w:p w14:paraId="24F95FC5" w14:textId="55864BB6" w:rsidR="00067B1E" w:rsidRPr="00D569EC" w:rsidRDefault="00067B1E" w:rsidP="00067B1E">
      <w:pPr>
        <w:ind w:firstLine="472"/>
        <w:rPr>
          <w:lang w:eastAsia="zh-TW"/>
        </w:rPr>
      </w:pPr>
      <w:r w:rsidRPr="00D569EC">
        <w:rPr>
          <w:lang w:eastAsia="zh-TW"/>
        </w:rPr>
        <w:t>該州位於紐約與邁阿密之中心點，可作為進入美國東部沿海及陽光帶市場的根據地，該州</w:t>
      </w:r>
      <w:r w:rsidRPr="00D569EC">
        <w:rPr>
          <w:lang w:eastAsia="zh-TW"/>
        </w:rPr>
        <w:t>Charleston</w:t>
      </w:r>
      <w:r w:rsidRPr="00D569EC">
        <w:rPr>
          <w:lang w:eastAsia="zh-TW"/>
        </w:rPr>
        <w:t>為美國東南地區最大貨櫃港。該州展望以優厚獎勵措施，吸引大型外資企業，提高當地就業率，當地具發展潛力產業包括：先進製造、化學品、農技、汽車、生物科技及製藥、食品加工等。</w:t>
      </w:r>
      <w:r w:rsidRPr="00D569EC">
        <w:rPr>
          <w:rFonts w:hint="eastAsia"/>
          <w:lang w:eastAsia="zh-TW"/>
        </w:rPr>
        <w:t>值得我商</w:t>
      </w:r>
      <w:r w:rsidR="00615180" w:rsidRPr="00D569EC">
        <w:rPr>
          <w:rFonts w:hint="eastAsia"/>
          <w:lang w:eastAsia="zh-TW"/>
        </w:rPr>
        <w:t>關</w:t>
      </w:r>
      <w:r w:rsidRPr="00D569EC">
        <w:rPr>
          <w:rFonts w:hint="eastAsia"/>
          <w:lang w:eastAsia="zh-TW"/>
        </w:rPr>
        <w:t>注的產業有：</w:t>
      </w:r>
    </w:p>
    <w:p w14:paraId="5A145BAB" w14:textId="4CB96FAA" w:rsidR="00FB497F" w:rsidRPr="00D569EC" w:rsidRDefault="00FB497F" w:rsidP="00FB497F">
      <w:pPr>
        <w:pStyle w:val="a9"/>
        <w:ind w:left="944" w:hanging="708"/>
      </w:pPr>
      <w:r w:rsidRPr="00D569EC">
        <w:rPr>
          <w:rFonts w:hint="eastAsia"/>
        </w:rPr>
        <w:t>（一）資訊雲端服務：南卡州雲端管理市場需求甚大，銀行業、製造業、保險業及許多公司都在尋求外包，其中最受企業歡迎的服務為電子郵件主機、網路銀行和網路資安管理。總部位於亞特蘭大的</w:t>
      </w:r>
      <w:r w:rsidRPr="00D569EC">
        <w:rPr>
          <w:rFonts w:hint="eastAsia"/>
        </w:rPr>
        <w:t>EarthLink</w:t>
      </w:r>
      <w:r w:rsidRPr="00D569EC">
        <w:rPr>
          <w:rFonts w:hint="eastAsia"/>
        </w:rPr>
        <w:t>公司目前於南卡州</w:t>
      </w:r>
      <w:r w:rsidRPr="00D569EC">
        <w:rPr>
          <w:rFonts w:hint="eastAsia"/>
        </w:rPr>
        <w:t>Columbia, Charleston</w:t>
      </w:r>
      <w:r w:rsidRPr="00D569EC">
        <w:rPr>
          <w:rFonts w:hint="eastAsia"/>
        </w:rPr>
        <w:t>及</w:t>
      </w:r>
      <w:r w:rsidRPr="00D569EC">
        <w:rPr>
          <w:rFonts w:hint="eastAsia"/>
        </w:rPr>
        <w:t>Greenville</w:t>
      </w:r>
      <w:r w:rsidRPr="00D569EC">
        <w:rPr>
          <w:rFonts w:hint="eastAsia"/>
        </w:rPr>
        <w:t>設有辦事處，提供</w:t>
      </w:r>
      <w:r w:rsidRPr="00D569EC">
        <w:rPr>
          <w:rFonts w:hint="eastAsia"/>
        </w:rPr>
        <w:t>2,000</w:t>
      </w:r>
      <w:r w:rsidRPr="00D569EC">
        <w:rPr>
          <w:rFonts w:hint="eastAsia"/>
        </w:rPr>
        <w:t>多名企業客戶服務，其中</w:t>
      </w:r>
      <w:r w:rsidRPr="00D569EC">
        <w:rPr>
          <w:rFonts w:hint="eastAsia"/>
        </w:rPr>
        <w:t>500</w:t>
      </w:r>
      <w:r w:rsidRPr="00D569EC">
        <w:rPr>
          <w:rFonts w:hint="eastAsia"/>
        </w:rPr>
        <w:t>名企業客戶位於</w:t>
      </w:r>
      <w:r w:rsidR="00D569EC" w:rsidRPr="00D569EC">
        <w:rPr>
          <w:rFonts w:hint="eastAsia"/>
        </w:rPr>
        <w:t>首府</w:t>
      </w:r>
      <w:r w:rsidRPr="00D569EC">
        <w:rPr>
          <w:rFonts w:hint="eastAsia"/>
        </w:rPr>
        <w:t>哥倫比亞地區，且業務正持續擴大當中。</w:t>
      </w:r>
    </w:p>
    <w:p w14:paraId="5A0D9493" w14:textId="3DCE06AB" w:rsidR="00FB497F" w:rsidRPr="00D569EC" w:rsidRDefault="00FB497F" w:rsidP="00FB497F">
      <w:pPr>
        <w:pStyle w:val="a9"/>
        <w:ind w:left="944" w:hanging="708"/>
      </w:pPr>
      <w:r w:rsidRPr="00D569EC">
        <w:rPr>
          <w:rFonts w:hint="eastAsia"/>
        </w:rPr>
        <w:t>（二）先進製造業：南卡州因商業成本低，吸引許多先進製造廠商前來設廠，從高檔汽車、家用電器到船隻和飛機，正以驚人的速度增長，</w:t>
      </w:r>
      <w:r w:rsidRPr="00D569EC">
        <w:rPr>
          <w:rFonts w:hint="eastAsia"/>
        </w:rPr>
        <w:t>10</w:t>
      </w:r>
      <w:r w:rsidRPr="00D569EC">
        <w:rPr>
          <w:rFonts w:hint="eastAsia"/>
        </w:rPr>
        <w:t>年內有</w:t>
      </w:r>
      <w:r w:rsidRPr="00D569EC">
        <w:rPr>
          <w:rFonts w:hint="eastAsia"/>
        </w:rPr>
        <w:t>33</w:t>
      </w:r>
      <w:r w:rsidRPr="00D569EC">
        <w:rPr>
          <w:rFonts w:hint="eastAsia"/>
        </w:rPr>
        <w:t>家相關廠商進駐，增長超過</w:t>
      </w:r>
      <w:r w:rsidRPr="00D569EC">
        <w:rPr>
          <w:rFonts w:hint="eastAsia"/>
        </w:rPr>
        <w:t>18%</w:t>
      </w:r>
      <w:r w:rsidRPr="00D569EC">
        <w:rPr>
          <w:rFonts w:hint="eastAsia"/>
        </w:rPr>
        <w:t>，創造</w:t>
      </w:r>
      <w:r w:rsidRPr="00D569EC">
        <w:rPr>
          <w:rFonts w:hint="eastAsia"/>
        </w:rPr>
        <w:t>70,000</w:t>
      </w:r>
      <w:r w:rsidRPr="00D569EC">
        <w:rPr>
          <w:rFonts w:hint="eastAsia"/>
        </w:rPr>
        <w:t>個就業，在東南部排名第二。</w:t>
      </w:r>
      <w:r w:rsidRPr="00D569EC">
        <w:rPr>
          <w:rFonts w:hint="eastAsia"/>
        </w:rPr>
        <w:t>2019</w:t>
      </w:r>
      <w:r w:rsidRPr="00D569EC">
        <w:rPr>
          <w:rFonts w:hint="eastAsia"/>
        </w:rPr>
        <w:t>年有</w:t>
      </w:r>
      <w:r w:rsidRPr="00D569EC">
        <w:rPr>
          <w:rFonts w:hint="eastAsia"/>
        </w:rPr>
        <w:t>42</w:t>
      </w:r>
      <w:r w:rsidRPr="00D569EC">
        <w:rPr>
          <w:rFonts w:hint="eastAsia"/>
        </w:rPr>
        <w:t>家先進製造廠宣布擴張，增加產能促使該州連續數年在輪胎和汽車的出口領先全美。知名廠商有</w:t>
      </w:r>
      <w:r w:rsidRPr="00D569EC">
        <w:rPr>
          <w:rFonts w:hint="eastAsia"/>
        </w:rPr>
        <w:t>GE</w:t>
      </w:r>
      <w:r w:rsidRPr="00D569EC">
        <w:rPr>
          <w:rFonts w:hint="eastAsia"/>
        </w:rPr>
        <w:t>、</w:t>
      </w:r>
      <w:r w:rsidRPr="00D569EC">
        <w:rPr>
          <w:rFonts w:hint="eastAsia"/>
        </w:rPr>
        <w:t>Haier</w:t>
      </w:r>
      <w:r w:rsidRPr="00D569EC">
        <w:rPr>
          <w:rFonts w:hint="eastAsia"/>
        </w:rPr>
        <w:t>、</w:t>
      </w:r>
      <w:r w:rsidRPr="00D569EC">
        <w:rPr>
          <w:rFonts w:hint="eastAsia"/>
        </w:rPr>
        <w:t>Honda</w:t>
      </w:r>
      <w:r w:rsidRPr="00D569EC">
        <w:rPr>
          <w:rFonts w:hint="eastAsia"/>
        </w:rPr>
        <w:t>。</w:t>
      </w:r>
    </w:p>
    <w:p w14:paraId="4ABED113" w14:textId="4733127B" w:rsidR="00FB497F" w:rsidRPr="00D569EC" w:rsidRDefault="00FB497F" w:rsidP="00FB497F">
      <w:pPr>
        <w:pStyle w:val="a9"/>
        <w:ind w:left="944" w:hanging="708"/>
      </w:pPr>
      <w:r w:rsidRPr="00D569EC">
        <w:rPr>
          <w:rFonts w:hint="eastAsia"/>
        </w:rPr>
        <w:t>（三）物流業：南卡州擁有全美發展最快的貨櫃港口之一，創新的內陸港口，</w:t>
      </w:r>
      <w:r w:rsidRPr="00D569EC">
        <w:rPr>
          <w:rFonts w:hint="eastAsia"/>
        </w:rPr>
        <w:t>2,300</w:t>
      </w:r>
      <w:r w:rsidRPr="00D569EC">
        <w:rPr>
          <w:rFonts w:hint="eastAsia"/>
        </w:rPr>
        <w:t>英里的鐵路線和超過</w:t>
      </w:r>
      <w:r w:rsidRPr="00D569EC">
        <w:rPr>
          <w:rFonts w:hint="eastAsia"/>
        </w:rPr>
        <w:t>41,000</w:t>
      </w:r>
      <w:r w:rsidRPr="00D569EC">
        <w:rPr>
          <w:rFonts w:hint="eastAsia"/>
        </w:rPr>
        <w:t>英里的公路。</w:t>
      </w:r>
      <w:r w:rsidRPr="00D569EC">
        <w:rPr>
          <w:rFonts w:hint="eastAsia"/>
        </w:rPr>
        <w:t>10</w:t>
      </w:r>
      <w:r w:rsidRPr="00D569EC">
        <w:rPr>
          <w:rFonts w:hint="eastAsia"/>
        </w:rPr>
        <w:t>年來運輸、分銷和物流（</w:t>
      </w:r>
      <w:r w:rsidRPr="00D569EC">
        <w:rPr>
          <w:rFonts w:hint="eastAsia"/>
        </w:rPr>
        <w:t>TDL</w:t>
      </w:r>
      <w:r w:rsidRPr="00D569EC">
        <w:rPr>
          <w:rFonts w:hint="eastAsia"/>
        </w:rPr>
        <w:t>）相關的公司在南卡的投資額超過</w:t>
      </w:r>
      <w:r w:rsidRPr="00D569EC">
        <w:rPr>
          <w:rFonts w:hint="eastAsia"/>
        </w:rPr>
        <w:t>12</w:t>
      </w:r>
      <w:r w:rsidRPr="00D569EC">
        <w:rPr>
          <w:rFonts w:hint="eastAsia"/>
        </w:rPr>
        <w:t>億美元，目前有超過</w:t>
      </w:r>
      <w:r w:rsidRPr="00D569EC">
        <w:rPr>
          <w:rFonts w:hint="eastAsia"/>
        </w:rPr>
        <w:t>11</w:t>
      </w:r>
      <w:r w:rsidRPr="00D569EC">
        <w:rPr>
          <w:rFonts w:hint="eastAsia"/>
        </w:rPr>
        <w:t>萬人力資源服務於</w:t>
      </w:r>
      <w:r w:rsidRPr="00D569EC">
        <w:rPr>
          <w:rFonts w:hint="eastAsia"/>
        </w:rPr>
        <w:t>TDL</w:t>
      </w:r>
      <w:r w:rsidRPr="00D569EC">
        <w:rPr>
          <w:rFonts w:hint="eastAsia"/>
        </w:rPr>
        <w:t>產業，巴拿馬運河擴建工程完成後，未來將增長更快，南卡政府為配合及確保</w:t>
      </w:r>
      <w:r w:rsidRPr="00D569EC">
        <w:rPr>
          <w:rFonts w:hint="eastAsia"/>
        </w:rPr>
        <w:t>TDL</w:t>
      </w:r>
      <w:r w:rsidRPr="00D569EC">
        <w:rPr>
          <w:rFonts w:hint="eastAsia"/>
        </w:rPr>
        <w:t>成長速度，將查爾斯頓港加深至</w:t>
      </w:r>
      <w:r w:rsidRPr="00D569EC">
        <w:rPr>
          <w:rFonts w:hint="eastAsia"/>
        </w:rPr>
        <w:t>52</w:t>
      </w:r>
      <w:r w:rsidRPr="00D569EC">
        <w:rPr>
          <w:rFonts w:hint="eastAsia"/>
        </w:rPr>
        <w:t>英尺，使其成為東南部最深的航運通道計畫，目前該港口每小時處理貨物達</w:t>
      </w:r>
      <w:r w:rsidRPr="00D569EC">
        <w:rPr>
          <w:rFonts w:hint="eastAsia"/>
        </w:rPr>
        <w:t>300</w:t>
      </w:r>
      <w:r w:rsidRPr="00D569EC">
        <w:rPr>
          <w:rFonts w:hint="eastAsia"/>
        </w:rPr>
        <w:t>萬美元。本的知名</w:t>
      </w:r>
      <w:r w:rsidRPr="00D569EC">
        <w:rPr>
          <w:rFonts w:hint="eastAsia"/>
        </w:rPr>
        <w:t>TDL</w:t>
      </w:r>
      <w:r w:rsidRPr="00D569EC">
        <w:rPr>
          <w:rFonts w:hint="eastAsia"/>
        </w:rPr>
        <w:t>公司包括：</w:t>
      </w:r>
      <w:r w:rsidRPr="00D569EC">
        <w:rPr>
          <w:rFonts w:hint="eastAsia"/>
        </w:rPr>
        <w:t>Amazon</w:t>
      </w:r>
      <w:r w:rsidRPr="00D569EC">
        <w:rPr>
          <w:rFonts w:hint="eastAsia"/>
        </w:rPr>
        <w:t>、</w:t>
      </w:r>
      <w:r w:rsidRPr="00D569EC">
        <w:rPr>
          <w:rFonts w:hint="eastAsia"/>
        </w:rPr>
        <w:t>Dollar Tree</w:t>
      </w:r>
      <w:r w:rsidRPr="00D569EC">
        <w:rPr>
          <w:rFonts w:hint="eastAsia"/>
        </w:rPr>
        <w:t>、</w:t>
      </w:r>
      <w:r w:rsidRPr="00D569EC">
        <w:rPr>
          <w:rFonts w:hint="eastAsia"/>
        </w:rPr>
        <w:t>Rite Aid</w:t>
      </w:r>
      <w:r w:rsidRPr="00D569EC">
        <w:rPr>
          <w:rFonts w:hint="eastAsia"/>
        </w:rPr>
        <w:t>等等。</w:t>
      </w:r>
    </w:p>
    <w:p w14:paraId="59436963" w14:textId="1567A7D6" w:rsidR="004850E8" w:rsidRPr="00D569EC" w:rsidRDefault="00FD0C58" w:rsidP="00FB497F">
      <w:pPr>
        <w:pStyle w:val="a3"/>
        <w:spacing w:before="514" w:after="771"/>
      </w:pPr>
      <w:r w:rsidRPr="00D569EC">
        <w:rPr>
          <w:rFonts w:hint="eastAsia"/>
        </w:rPr>
        <w:lastRenderedPageBreak/>
        <w:t>第</w:t>
      </w:r>
      <w:r w:rsidRPr="00D569EC">
        <w:t>肆章　投資法規及程序</w:t>
      </w:r>
    </w:p>
    <w:p w14:paraId="0A2EE67E" w14:textId="77777777" w:rsidR="004850E8" w:rsidRPr="00D569EC" w:rsidRDefault="00FD0C58">
      <w:pPr>
        <w:pStyle w:val="a4"/>
        <w:spacing w:before="257" w:after="257"/>
        <w:ind w:left="632" w:hanging="632"/>
        <w:rPr>
          <w:color w:val="auto"/>
        </w:rPr>
      </w:pPr>
      <w:r w:rsidRPr="00D569EC">
        <w:rPr>
          <w:color w:val="auto"/>
        </w:rPr>
        <w:t>一、主要投資法令</w:t>
      </w:r>
    </w:p>
    <w:p w14:paraId="444D15FD" w14:textId="46E81907" w:rsidR="004850E8" w:rsidRPr="00D569EC" w:rsidRDefault="00FD0C58" w:rsidP="00187E9C">
      <w:pPr>
        <w:pStyle w:val="a9"/>
        <w:ind w:left="944" w:hanging="708"/>
      </w:pPr>
      <w:r w:rsidRPr="00D569EC">
        <w:t>（一）</w:t>
      </w:r>
      <w:r w:rsidR="000D6C5E" w:rsidRPr="00D569EC">
        <w:rPr>
          <w:rFonts w:hint="eastAsia"/>
        </w:rPr>
        <w:t>商業公司法</w:t>
      </w:r>
      <w:r w:rsidR="00503263" w:rsidRPr="00D569EC">
        <w:t>（</w:t>
      </w:r>
      <w:r w:rsidR="00503263" w:rsidRPr="00D569EC">
        <w:t>Business Corporation Act</w:t>
      </w:r>
      <w:r w:rsidR="000D6C5E" w:rsidRPr="00D569EC">
        <w:t xml:space="preserve"> of 1988</w:t>
      </w:r>
      <w:r w:rsidR="00503263" w:rsidRPr="00D569EC">
        <w:t>）</w:t>
      </w:r>
      <w:r w:rsidR="00503263" w:rsidRPr="00D569EC">
        <w:rPr>
          <w:rFonts w:hint="eastAsia"/>
        </w:rPr>
        <w:t>：</w:t>
      </w:r>
      <w:r w:rsidRPr="00D569EC">
        <w:t>外國公司應遵循之法令與南卡羅來納州本地企業相同。</w:t>
      </w:r>
    </w:p>
    <w:p w14:paraId="5C5156D0" w14:textId="5C02C9FC" w:rsidR="004850E8" w:rsidRPr="00D569EC" w:rsidRDefault="00FD0C58" w:rsidP="00187E9C">
      <w:pPr>
        <w:pStyle w:val="a9"/>
        <w:ind w:left="944" w:hanging="708"/>
      </w:pPr>
      <w:r w:rsidRPr="00D569EC">
        <w:rPr>
          <w:lang w:val="fr-FR"/>
        </w:rPr>
        <w:t>（</w:t>
      </w:r>
      <w:r w:rsidRPr="00D569EC">
        <w:t>二</w:t>
      </w:r>
      <w:r w:rsidRPr="00D569EC">
        <w:rPr>
          <w:lang w:val="fr-FR"/>
        </w:rPr>
        <w:t>）</w:t>
      </w:r>
      <w:r w:rsidR="000D6C5E" w:rsidRPr="00D569EC">
        <w:rPr>
          <w:rFonts w:hint="eastAsia"/>
          <w:lang w:val="fr-FR"/>
        </w:rPr>
        <w:t>創業區法（</w:t>
      </w:r>
      <w:r w:rsidRPr="00D569EC">
        <w:rPr>
          <w:lang w:val="fr-FR"/>
        </w:rPr>
        <w:t>Enterprise Zone Act</w:t>
      </w:r>
      <w:r w:rsidR="000D6C5E" w:rsidRPr="00D569EC">
        <w:t xml:space="preserve"> </w:t>
      </w:r>
      <w:r w:rsidR="000D6C5E" w:rsidRPr="00D569EC">
        <w:rPr>
          <w:rFonts w:hint="eastAsia"/>
          <w:lang w:val="fr-FR"/>
        </w:rPr>
        <w:t>）</w:t>
      </w:r>
    </w:p>
    <w:p w14:paraId="377C437A" w14:textId="77777777" w:rsidR="004850E8" w:rsidRPr="00D569EC" w:rsidRDefault="00FD0C58">
      <w:pPr>
        <w:pStyle w:val="a4"/>
        <w:spacing w:before="257" w:after="257"/>
        <w:ind w:left="632" w:hanging="632"/>
        <w:rPr>
          <w:color w:val="auto"/>
        </w:rPr>
      </w:pPr>
      <w:r w:rsidRPr="00D569EC">
        <w:rPr>
          <w:color w:val="auto"/>
        </w:rPr>
        <w:t>二、投資申請之規定、程序、應準備文件及審查流程</w:t>
      </w:r>
    </w:p>
    <w:p w14:paraId="353577F6" w14:textId="77777777" w:rsidR="004850E8" w:rsidRPr="00D569EC" w:rsidRDefault="00FD0C58">
      <w:pPr>
        <w:ind w:firstLine="472"/>
        <w:rPr>
          <w:lang w:eastAsia="zh-TW"/>
        </w:rPr>
      </w:pPr>
      <w:r w:rsidRPr="00D569EC">
        <w:rPr>
          <w:lang w:eastAsia="zh-TW"/>
        </w:rPr>
        <w:t>投資申請程序及審核流程與美國企業相同，欲設公司者，宜委託律師或會計師事務所代辦公司登記設立程序。</w:t>
      </w:r>
    </w:p>
    <w:p w14:paraId="5F47EDA2" w14:textId="77777777" w:rsidR="004850E8" w:rsidRPr="00D569EC" w:rsidRDefault="00FD0C58" w:rsidP="00187E9C">
      <w:pPr>
        <w:pStyle w:val="a9"/>
        <w:ind w:left="944" w:hanging="708"/>
      </w:pPr>
      <w:r w:rsidRPr="00D569EC">
        <w:t>（一）向州務卿辦公室提出申請營業執照：申請所需文件計有：公司章程（含公司名稱、公司股東及股本等）及南卡州執業律師出具之公司章程業經審核證明。申請案經州務卿辦公室核准，即可正式營運。</w:t>
      </w:r>
    </w:p>
    <w:p w14:paraId="657454D0" w14:textId="77777777" w:rsidR="004850E8" w:rsidRPr="00D569EC" w:rsidRDefault="00FD0C58" w:rsidP="00187E9C">
      <w:pPr>
        <w:pStyle w:val="a9"/>
        <w:ind w:left="944" w:hanging="708"/>
      </w:pPr>
      <w:r w:rsidRPr="00D569EC">
        <w:t>（二）申請聯邦國稅局（</w:t>
      </w:r>
      <w:r w:rsidRPr="00D569EC">
        <w:t>IRS</w:t>
      </w:r>
      <w:r w:rsidRPr="00D569EC">
        <w:t>）繳稅號碼。</w:t>
      </w:r>
      <w:r w:rsidRPr="00D569EC">
        <w:t xml:space="preserve"> </w:t>
      </w:r>
    </w:p>
    <w:p w14:paraId="3AE69E28" w14:textId="77777777" w:rsidR="004850E8" w:rsidRPr="00D569EC" w:rsidRDefault="00FD0C58">
      <w:pPr>
        <w:pStyle w:val="a4"/>
        <w:spacing w:before="257" w:after="257"/>
        <w:ind w:left="632" w:hanging="632"/>
        <w:rPr>
          <w:color w:val="auto"/>
        </w:rPr>
      </w:pPr>
      <w:r w:rsidRPr="00D569EC">
        <w:rPr>
          <w:color w:val="auto"/>
        </w:rPr>
        <w:t>三、投資相關機關</w:t>
      </w:r>
    </w:p>
    <w:p w14:paraId="3C4E4244" w14:textId="46951209" w:rsidR="004850E8" w:rsidRPr="00D569EC" w:rsidRDefault="00FD0C58">
      <w:pPr>
        <w:ind w:firstLine="472"/>
        <w:rPr>
          <w:lang w:eastAsia="zh-TW"/>
        </w:rPr>
      </w:pPr>
      <w:r w:rsidRPr="00D569EC">
        <w:rPr>
          <w:lang w:eastAsia="zh-TW"/>
        </w:rPr>
        <w:t>州務卿辦公室（</w:t>
      </w:r>
      <w:r w:rsidRPr="00D569EC">
        <w:rPr>
          <w:lang w:eastAsia="zh-TW"/>
        </w:rPr>
        <w:t>Secretary of State</w:t>
      </w:r>
      <w:r w:rsidRPr="00D569EC">
        <w:rPr>
          <w:lang w:eastAsia="zh-TW"/>
        </w:rPr>
        <w:t>）</w:t>
      </w:r>
    </w:p>
    <w:p w14:paraId="5FE1C7E6" w14:textId="212FEFA4" w:rsidR="00301C45" w:rsidRPr="00D569EC" w:rsidRDefault="00301C45">
      <w:pPr>
        <w:ind w:firstLine="472"/>
        <w:rPr>
          <w:lang w:eastAsia="zh-TW"/>
        </w:rPr>
      </w:pPr>
      <w:r w:rsidRPr="00D569EC">
        <w:rPr>
          <w:rFonts w:hint="eastAsia"/>
          <w:lang w:eastAsia="zh-TW"/>
        </w:rPr>
        <w:t>南卡州商務廳</w:t>
      </w:r>
      <w:r w:rsidR="00B34856">
        <w:rPr>
          <w:lang w:eastAsia="zh-TW"/>
        </w:rPr>
        <w:t>（</w:t>
      </w:r>
      <w:r w:rsidRPr="00D569EC">
        <w:rPr>
          <w:lang w:eastAsia="zh-TW"/>
        </w:rPr>
        <w:t>South Carolina Department of Commerce</w:t>
      </w:r>
      <w:r w:rsidR="001D4A56" w:rsidRPr="00D569EC">
        <w:rPr>
          <w:lang w:eastAsia="zh-TW"/>
        </w:rPr>
        <w:t>）</w:t>
      </w:r>
    </w:p>
    <w:p w14:paraId="21510D76" w14:textId="77777777" w:rsidR="004850E8" w:rsidRPr="00D569EC" w:rsidRDefault="00FD0C58">
      <w:pPr>
        <w:pStyle w:val="a4"/>
        <w:spacing w:before="257" w:after="257"/>
        <w:ind w:left="632" w:hanging="632"/>
        <w:rPr>
          <w:color w:val="auto"/>
        </w:rPr>
      </w:pPr>
      <w:r w:rsidRPr="00D569EC">
        <w:rPr>
          <w:color w:val="auto"/>
        </w:rPr>
        <w:t>四、投資獎勵措施</w:t>
      </w:r>
    </w:p>
    <w:p w14:paraId="3D7E2AC7" w14:textId="77777777" w:rsidR="004850E8" w:rsidRPr="00D569EC" w:rsidRDefault="00FD0C58" w:rsidP="00187E9C">
      <w:pPr>
        <w:pStyle w:val="a9"/>
        <w:ind w:left="944" w:hanging="708"/>
      </w:pPr>
      <w:r w:rsidRPr="00D569EC">
        <w:t>（一）南卡州政府為促進外人投資，提供多項租稅減免，個人稅負是全國第</w:t>
      </w:r>
      <w:r w:rsidRPr="00D569EC">
        <w:t>7</w:t>
      </w:r>
      <w:r w:rsidRPr="00D569EC">
        <w:t>低，公司所得稅是全美稅負較低之地區之一，工業用電、瓦斯較全國平均</w:t>
      </w:r>
      <w:r w:rsidRPr="00D569EC">
        <w:lastRenderedPageBreak/>
        <w:t>低</w:t>
      </w:r>
      <w:r w:rsidRPr="00D569EC">
        <w:t>12%</w:t>
      </w:r>
      <w:r w:rsidRPr="00D569EC">
        <w:t>。以稅捐之抵減或免稅為主要獎勵投資措施，包括有：</w:t>
      </w:r>
    </w:p>
    <w:p w14:paraId="2C3BF600" w14:textId="77777777" w:rsidR="004850E8" w:rsidRPr="00D569EC" w:rsidRDefault="00FD0C58" w:rsidP="00F57CEC">
      <w:pPr>
        <w:pStyle w:val="ac"/>
        <w:ind w:left="1416" w:hanging="472"/>
      </w:pPr>
      <w:r w:rsidRPr="00D569EC">
        <w:t>１、新設公司或已設公司每創造一就業機會，可抵減所得稅由</w:t>
      </w:r>
      <w:r w:rsidRPr="00D569EC">
        <w:t>1,500-4,500</w:t>
      </w:r>
      <w:r w:rsidRPr="00D569EC">
        <w:t>美元間，視公司所在地區經濟開發程度而定，未用完之抵減額度，可在</w:t>
      </w:r>
      <w:r w:rsidRPr="00D569EC">
        <w:t>5</w:t>
      </w:r>
      <w:r w:rsidRPr="00D569EC">
        <w:t>年內使用，詳情如下表。</w:t>
      </w:r>
    </w:p>
    <w:tbl>
      <w:tblPr>
        <w:tblW w:w="7608" w:type="dxa"/>
        <w:jc w:val="right"/>
        <w:tblLayout w:type="fixed"/>
        <w:tblCellMar>
          <w:left w:w="10" w:type="dxa"/>
          <w:right w:w="10" w:type="dxa"/>
        </w:tblCellMar>
        <w:tblLook w:val="04A0" w:firstRow="1" w:lastRow="0" w:firstColumn="1" w:lastColumn="0" w:noHBand="0" w:noVBand="1"/>
      </w:tblPr>
      <w:tblGrid>
        <w:gridCol w:w="2536"/>
        <w:gridCol w:w="2536"/>
        <w:gridCol w:w="2536"/>
      </w:tblGrid>
      <w:tr w:rsidR="00EB6CF1" w:rsidRPr="00D569EC" w14:paraId="45C52120" w14:textId="77777777">
        <w:trPr>
          <w:trHeight w:val="567"/>
          <w:jc w:val="right"/>
        </w:trPr>
        <w:tc>
          <w:tcPr>
            <w:tcW w:w="253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593272" w14:textId="77777777" w:rsidR="004850E8" w:rsidRPr="00D569EC" w:rsidRDefault="00FD0C58">
            <w:pPr>
              <w:pStyle w:val="ae"/>
            </w:pPr>
            <w:r w:rsidRPr="00D569EC">
              <w:t>公司所在地</w:t>
            </w:r>
          </w:p>
          <w:p w14:paraId="5FF10E16" w14:textId="77777777" w:rsidR="004850E8" w:rsidRPr="00D569EC" w:rsidRDefault="00FD0C58">
            <w:pPr>
              <w:pStyle w:val="ae"/>
            </w:pPr>
            <w:r w:rsidRPr="00D569EC">
              <w:t>經濟開發程度（註）</w:t>
            </w:r>
          </w:p>
        </w:tc>
        <w:tc>
          <w:tcPr>
            <w:tcW w:w="2536"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B6578E" w14:textId="77777777" w:rsidR="004850E8" w:rsidRPr="00D569EC" w:rsidRDefault="00FD0C58">
            <w:pPr>
              <w:pStyle w:val="ae"/>
            </w:pPr>
            <w:r w:rsidRPr="00D569EC">
              <w:t>新就業機會抵減稅額</w:t>
            </w:r>
          </w:p>
          <w:p w14:paraId="1749BC34" w14:textId="77777777" w:rsidR="004850E8" w:rsidRPr="00D569EC" w:rsidRDefault="00FD0C58">
            <w:pPr>
              <w:pStyle w:val="ae"/>
            </w:pPr>
            <w:r w:rsidRPr="00D569EC">
              <w:t>（美元）</w:t>
            </w:r>
          </w:p>
        </w:tc>
        <w:tc>
          <w:tcPr>
            <w:tcW w:w="2536"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2C5D3A9" w14:textId="77777777" w:rsidR="004850E8" w:rsidRPr="00D569EC" w:rsidRDefault="00FD0C58">
            <w:pPr>
              <w:pStyle w:val="ae"/>
            </w:pPr>
            <w:r w:rsidRPr="00D569EC">
              <w:t>新就業機會</w:t>
            </w:r>
          </w:p>
          <w:p w14:paraId="7A55B9C8" w14:textId="77777777" w:rsidR="004850E8" w:rsidRPr="00D569EC" w:rsidRDefault="00FD0C58">
            <w:pPr>
              <w:pStyle w:val="ae"/>
            </w:pPr>
            <w:r w:rsidRPr="00D569EC">
              <w:t>最低標準</w:t>
            </w:r>
          </w:p>
        </w:tc>
      </w:tr>
      <w:tr w:rsidR="00EB6CF1" w:rsidRPr="00D569EC" w14:paraId="42F76CE7" w14:textId="77777777">
        <w:trPr>
          <w:trHeight w:val="567"/>
          <w:jc w:val="right"/>
        </w:trPr>
        <w:tc>
          <w:tcPr>
            <w:tcW w:w="253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6948F95" w14:textId="77777777" w:rsidR="004850E8" w:rsidRPr="00D569EC" w:rsidRDefault="00FD0C58">
            <w:pPr>
              <w:pStyle w:val="ae"/>
            </w:pPr>
            <w:r w:rsidRPr="00D569EC">
              <w:t>已開發</w:t>
            </w:r>
          </w:p>
        </w:tc>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55217D" w14:textId="77777777" w:rsidR="004850E8" w:rsidRPr="00D569EC" w:rsidRDefault="00FD0C58">
            <w:pPr>
              <w:pStyle w:val="ae"/>
            </w:pPr>
            <w:r w:rsidRPr="00D569EC">
              <w:t>1,500</w:t>
            </w:r>
          </w:p>
        </w:tc>
        <w:tc>
          <w:tcPr>
            <w:tcW w:w="2536"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8F2BADC" w14:textId="77777777" w:rsidR="004850E8" w:rsidRPr="00D569EC" w:rsidRDefault="00FD0C58">
            <w:pPr>
              <w:pStyle w:val="ae"/>
            </w:pPr>
            <w:r w:rsidRPr="00D569EC">
              <w:t>10</w:t>
            </w:r>
          </w:p>
        </w:tc>
      </w:tr>
      <w:tr w:rsidR="00EB6CF1" w:rsidRPr="00D569EC" w14:paraId="1FF6D8EB" w14:textId="77777777">
        <w:trPr>
          <w:trHeight w:val="567"/>
          <w:jc w:val="right"/>
        </w:trPr>
        <w:tc>
          <w:tcPr>
            <w:tcW w:w="253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919B1BC" w14:textId="77777777" w:rsidR="004850E8" w:rsidRPr="00D569EC" w:rsidRDefault="00FD0C58">
            <w:pPr>
              <w:pStyle w:val="ae"/>
            </w:pPr>
            <w:r w:rsidRPr="00D569EC">
              <w:t>中度開發</w:t>
            </w:r>
          </w:p>
        </w:tc>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C44EA4" w14:textId="77777777" w:rsidR="004850E8" w:rsidRPr="00D569EC" w:rsidRDefault="00FD0C58">
            <w:pPr>
              <w:pStyle w:val="ae"/>
            </w:pPr>
            <w:r w:rsidRPr="00D569EC">
              <w:t>2,500</w:t>
            </w:r>
          </w:p>
        </w:tc>
        <w:tc>
          <w:tcPr>
            <w:tcW w:w="2536"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B09BF25" w14:textId="77777777" w:rsidR="004850E8" w:rsidRPr="00D569EC" w:rsidRDefault="00FD0C58">
            <w:pPr>
              <w:pStyle w:val="ae"/>
            </w:pPr>
            <w:r w:rsidRPr="00D569EC">
              <w:t>10</w:t>
            </w:r>
          </w:p>
        </w:tc>
      </w:tr>
      <w:tr w:rsidR="00EB6CF1" w:rsidRPr="00D569EC" w14:paraId="2FDD8D66" w14:textId="77777777">
        <w:trPr>
          <w:trHeight w:val="567"/>
          <w:jc w:val="right"/>
        </w:trPr>
        <w:tc>
          <w:tcPr>
            <w:tcW w:w="253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EC671E" w14:textId="77777777" w:rsidR="004850E8" w:rsidRPr="00D569EC" w:rsidRDefault="00FD0C58">
            <w:pPr>
              <w:pStyle w:val="ae"/>
            </w:pPr>
            <w:r w:rsidRPr="00D569EC">
              <w:t>低度開發</w:t>
            </w:r>
          </w:p>
        </w:tc>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3CC923" w14:textId="77777777" w:rsidR="004850E8" w:rsidRPr="00D569EC" w:rsidRDefault="00FD0C58">
            <w:pPr>
              <w:pStyle w:val="ae"/>
            </w:pPr>
            <w:r w:rsidRPr="00D569EC">
              <w:t>3,500</w:t>
            </w:r>
          </w:p>
        </w:tc>
        <w:tc>
          <w:tcPr>
            <w:tcW w:w="2536"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1FCF206" w14:textId="77777777" w:rsidR="004850E8" w:rsidRPr="00D569EC" w:rsidRDefault="00FD0C58">
            <w:pPr>
              <w:pStyle w:val="ae"/>
            </w:pPr>
            <w:r w:rsidRPr="00D569EC">
              <w:t>10</w:t>
            </w:r>
          </w:p>
        </w:tc>
      </w:tr>
      <w:tr w:rsidR="00EB6CF1" w:rsidRPr="00D569EC" w14:paraId="3AD2C0F9" w14:textId="77777777">
        <w:trPr>
          <w:trHeight w:val="567"/>
          <w:jc w:val="right"/>
        </w:trPr>
        <w:tc>
          <w:tcPr>
            <w:tcW w:w="253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18644E4" w14:textId="77777777" w:rsidR="004850E8" w:rsidRPr="00D569EC" w:rsidRDefault="00FD0C58">
            <w:pPr>
              <w:pStyle w:val="ae"/>
            </w:pPr>
            <w:r w:rsidRPr="00D569EC">
              <w:t>極低度開發</w:t>
            </w:r>
          </w:p>
        </w:tc>
        <w:tc>
          <w:tcPr>
            <w:tcW w:w="2536"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70DB990" w14:textId="77777777" w:rsidR="004850E8" w:rsidRPr="00D569EC" w:rsidRDefault="00FD0C58">
            <w:pPr>
              <w:pStyle w:val="ae"/>
            </w:pPr>
            <w:r w:rsidRPr="00D569EC">
              <w:t>4,500</w:t>
            </w:r>
          </w:p>
        </w:tc>
        <w:tc>
          <w:tcPr>
            <w:tcW w:w="2536"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494C83D" w14:textId="77777777" w:rsidR="004850E8" w:rsidRPr="00D569EC" w:rsidRDefault="00FD0C58">
            <w:pPr>
              <w:pStyle w:val="ae"/>
            </w:pPr>
            <w:r w:rsidRPr="00D569EC">
              <w:t>10</w:t>
            </w:r>
          </w:p>
        </w:tc>
      </w:tr>
    </w:tbl>
    <w:p w14:paraId="4241F11D" w14:textId="77777777" w:rsidR="004850E8" w:rsidRPr="00D569EC" w:rsidRDefault="00FD0C58" w:rsidP="00F57CEC">
      <w:pPr>
        <w:pStyle w:val="ac"/>
        <w:ind w:left="1416" w:hanging="472"/>
      </w:pPr>
      <w:r w:rsidRPr="00D569EC">
        <w:t>註：南卡羅來納州政府依全州各地區所得水準區分經濟開發程度。</w:t>
      </w:r>
    </w:p>
    <w:p w14:paraId="76CBCB82" w14:textId="77777777" w:rsidR="004850E8" w:rsidRPr="00D569EC" w:rsidRDefault="00FD0C58" w:rsidP="00F57CEC">
      <w:pPr>
        <w:pStyle w:val="ac"/>
        <w:ind w:left="1416" w:hanging="472"/>
      </w:pPr>
      <w:r w:rsidRPr="00D569EC">
        <w:t>２、設立企業總部，其公司建築物所耗建築成本的</w:t>
      </w:r>
      <w:r w:rsidRPr="00D569EC">
        <w:t>20%</w:t>
      </w:r>
      <w:r w:rsidRPr="00D569EC">
        <w:t>可作為所得稅抵減，或租用建物之租金可抵減所得稅</w:t>
      </w:r>
      <w:r w:rsidRPr="00D569EC">
        <w:t>5</w:t>
      </w:r>
      <w:r w:rsidRPr="00D569EC">
        <w:t>年。</w:t>
      </w:r>
    </w:p>
    <w:p w14:paraId="034B429A" w14:textId="77777777" w:rsidR="004850E8" w:rsidRPr="00D569EC" w:rsidRDefault="00FD0C58" w:rsidP="00F57CEC">
      <w:pPr>
        <w:pStyle w:val="ac"/>
        <w:ind w:left="1416" w:hanging="472"/>
      </w:pPr>
      <w:r w:rsidRPr="00D569EC">
        <w:t>３、無形資產免課財產稅。</w:t>
      </w:r>
    </w:p>
    <w:p w14:paraId="7946B188" w14:textId="77777777" w:rsidR="004850E8" w:rsidRPr="00D569EC" w:rsidRDefault="00FD0C58" w:rsidP="00F57CEC">
      <w:pPr>
        <w:pStyle w:val="ac"/>
        <w:ind w:left="1416" w:hanging="472"/>
      </w:pPr>
      <w:r w:rsidRPr="00D569EC">
        <w:t>４、存貨免課財產稅。</w:t>
      </w:r>
    </w:p>
    <w:p w14:paraId="2815B954" w14:textId="77777777" w:rsidR="004850E8" w:rsidRPr="00D569EC" w:rsidRDefault="00FD0C58" w:rsidP="00F57CEC">
      <w:pPr>
        <w:pStyle w:val="ac"/>
        <w:ind w:left="1416" w:hanging="472"/>
      </w:pPr>
      <w:r w:rsidRPr="00D569EC">
        <w:t>５、批發業不課銷售稅。</w:t>
      </w:r>
    </w:p>
    <w:p w14:paraId="64738CED" w14:textId="77777777" w:rsidR="004850E8" w:rsidRPr="00D569EC" w:rsidRDefault="00FD0C58" w:rsidP="00F57CEC">
      <w:pPr>
        <w:pStyle w:val="ac"/>
        <w:ind w:left="1416" w:hanging="472"/>
      </w:pPr>
      <w:r w:rsidRPr="00D569EC">
        <w:t>６、地方政府不課所得稅。</w:t>
      </w:r>
    </w:p>
    <w:p w14:paraId="3FF24FE4" w14:textId="77777777" w:rsidR="004850E8" w:rsidRPr="00D569EC" w:rsidRDefault="00FD0C58" w:rsidP="00F57CEC">
      <w:pPr>
        <w:pStyle w:val="ac"/>
        <w:ind w:left="1416" w:hanging="472"/>
      </w:pPr>
      <w:r w:rsidRPr="00D569EC">
        <w:t>７、公司設於由二個郡以上合作開發之工業區內，其每僱一名員工，可獲</w:t>
      </w:r>
      <w:r w:rsidRPr="00D569EC">
        <w:t>500</w:t>
      </w:r>
      <w:r w:rsidRPr="00D569EC">
        <w:t>美元的所得稅抵減。</w:t>
      </w:r>
    </w:p>
    <w:p w14:paraId="4DEFB7F7" w14:textId="77777777" w:rsidR="004850E8" w:rsidRPr="00D569EC" w:rsidRDefault="00FD0C58" w:rsidP="00F57CEC">
      <w:pPr>
        <w:pStyle w:val="ac"/>
        <w:ind w:left="1416" w:hanging="472"/>
      </w:pPr>
      <w:r w:rsidRPr="00D569EC">
        <w:t>８、購置防污染設備免課財產稅。</w:t>
      </w:r>
    </w:p>
    <w:p w14:paraId="00716C48" w14:textId="77777777" w:rsidR="004850E8" w:rsidRPr="00D569EC" w:rsidRDefault="00FD0C58" w:rsidP="00F57CEC">
      <w:pPr>
        <w:pStyle w:val="ac"/>
        <w:ind w:left="1416" w:hanging="472"/>
      </w:pPr>
      <w:r w:rsidRPr="00D569EC">
        <w:t>９、公司對員工托兒費用之補助費</w:t>
      </w:r>
      <w:r w:rsidRPr="00D569EC">
        <w:t>50%</w:t>
      </w:r>
      <w:r w:rsidRPr="00D569EC">
        <w:t>可用以抵減公司所得稅，惟每名員工托兒費用之補助不得超過</w:t>
      </w:r>
      <w:r w:rsidRPr="00D569EC">
        <w:t>3,000</w:t>
      </w:r>
      <w:r w:rsidRPr="00D569EC">
        <w:t>美元。</w:t>
      </w:r>
    </w:p>
    <w:p w14:paraId="1A53A8B3" w14:textId="77777777" w:rsidR="004850E8" w:rsidRPr="00D569EC" w:rsidRDefault="00FD0C58" w:rsidP="00F57CEC">
      <w:pPr>
        <w:pStyle w:val="ac"/>
        <w:ind w:left="1416" w:hanging="472"/>
      </w:pPr>
      <w:r w:rsidRPr="00D569EC">
        <w:rPr>
          <w:rFonts w:ascii="華康細圓體" w:hAnsi="華康細圓體"/>
        </w:rPr>
        <w:t>10</w:t>
      </w:r>
      <w:r w:rsidRPr="00D569EC">
        <w:t>、營業淨損可用以抵減所得稅，該項淨損最長可在</w:t>
      </w:r>
      <w:r w:rsidRPr="00D569EC">
        <w:t>15</w:t>
      </w:r>
      <w:r w:rsidRPr="00D569EC">
        <w:t>年內逐年抵減。</w:t>
      </w:r>
    </w:p>
    <w:p w14:paraId="167BAAC1" w14:textId="77777777" w:rsidR="004850E8" w:rsidRPr="00D569EC" w:rsidRDefault="00FD0C58" w:rsidP="00F57CEC">
      <w:pPr>
        <w:pStyle w:val="ac"/>
        <w:ind w:left="1416" w:hanging="472"/>
      </w:pPr>
      <w:r w:rsidRPr="00D569EC">
        <w:rPr>
          <w:rFonts w:ascii="華康細圓體" w:hAnsi="華康細圓體"/>
        </w:rPr>
        <w:t>11</w:t>
      </w:r>
      <w:r w:rsidRPr="00D569EC">
        <w:t>、凡公司僱用遭解僱之國防工業員工，公司可以每名員工薪資</w:t>
      </w:r>
      <w:r w:rsidRPr="00D569EC">
        <w:t>7,000</w:t>
      </w:r>
      <w:r w:rsidRPr="00D569EC">
        <w:t>美元的</w:t>
      </w:r>
      <w:r w:rsidRPr="00D569EC">
        <w:t>10%</w:t>
      </w:r>
      <w:r w:rsidRPr="00D569EC">
        <w:t>抵減公司所得稅。</w:t>
      </w:r>
    </w:p>
    <w:p w14:paraId="21527748" w14:textId="77777777" w:rsidR="004850E8" w:rsidRPr="00D569EC" w:rsidRDefault="00FD0C58" w:rsidP="00F57CEC">
      <w:pPr>
        <w:pStyle w:val="ac"/>
        <w:ind w:left="1416" w:hanging="472"/>
      </w:pPr>
      <w:r w:rsidRPr="00D569EC">
        <w:rPr>
          <w:rFonts w:ascii="華康細圓體" w:hAnsi="華康細圓體"/>
        </w:rPr>
        <w:lastRenderedPageBreak/>
        <w:t>12、</w:t>
      </w:r>
      <w:r w:rsidRPr="00D569EC">
        <w:t>製造業使用之生產設備，維修零件、半成品材料、產業用電及包裝材料等免課銷售稅及使用稅（</w:t>
      </w:r>
      <w:r w:rsidRPr="00D569EC">
        <w:t>Use Tax</w:t>
      </w:r>
      <w:r w:rsidRPr="00D569EC">
        <w:t>）。</w:t>
      </w:r>
    </w:p>
    <w:p w14:paraId="73B6DA16" w14:textId="77777777" w:rsidR="004850E8" w:rsidRPr="00D569EC" w:rsidRDefault="00FD0C58" w:rsidP="00F57CEC">
      <w:pPr>
        <w:pStyle w:val="ac"/>
        <w:ind w:left="1416" w:hanging="472"/>
      </w:pPr>
      <w:r w:rsidRPr="00D569EC">
        <w:rPr>
          <w:rFonts w:ascii="華康細圓體" w:hAnsi="華康細圓體"/>
        </w:rPr>
        <w:t>13、</w:t>
      </w:r>
      <w:r w:rsidRPr="00D569EC">
        <w:t>公司用於興建公共設施如：下水道、道路等費用，且對大眾有益者，其費用之</w:t>
      </w:r>
      <w:r w:rsidRPr="00D569EC">
        <w:t>50%</w:t>
      </w:r>
      <w:r w:rsidRPr="00D569EC">
        <w:t>可抵減公司所得稅，惟每年抵減稅額以</w:t>
      </w:r>
      <w:r w:rsidRPr="00D569EC">
        <w:t>10,000</w:t>
      </w:r>
      <w:r w:rsidRPr="00D569EC">
        <w:t>美元為限，未用完減免稅捐額度以</w:t>
      </w:r>
      <w:r w:rsidRPr="00D569EC">
        <w:t>30,000</w:t>
      </w:r>
      <w:r w:rsidRPr="00D569EC">
        <w:t>美元為限，可分</w:t>
      </w:r>
      <w:r w:rsidRPr="00D569EC">
        <w:t>3</w:t>
      </w:r>
      <w:r w:rsidRPr="00D569EC">
        <w:t>年抵減所得稅。</w:t>
      </w:r>
    </w:p>
    <w:p w14:paraId="48D966C7" w14:textId="77777777" w:rsidR="004850E8" w:rsidRPr="00D569EC" w:rsidRDefault="00FD0C58" w:rsidP="00187E9C">
      <w:pPr>
        <w:pStyle w:val="a9"/>
        <w:ind w:left="944" w:hanging="708"/>
      </w:pPr>
      <w:r w:rsidRPr="00D569EC">
        <w:t>（二）其他獎勵投資措施：</w:t>
      </w:r>
    </w:p>
    <w:p w14:paraId="5748CE5D" w14:textId="66C6D8DB" w:rsidR="004850E8" w:rsidRPr="00D569EC" w:rsidRDefault="00FD0C58">
      <w:pPr>
        <w:pStyle w:val="aa"/>
        <w:ind w:left="945" w:firstLine="472"/>
        <w:rPr>
          <w:lang w:eastAsia="zh-TW"/>
        </w:rPr>
      </w:pPr>
      <w:r w:rsidRPr="00D569EC">
        <w:t>南卡羅萊納州經濟發展局（</w:t>
      </w:r>
      <w:r w:rsidRPr="00D569EC">
        <w:t>South Carolina's economic development agency</w:t>
      </w:r>
      <w:r w:rsidRPr="00D569EC">
        <w:t>）預算和控制董事會（</w:t>
      </w:r>
      <w:r w:rsidRPr="00D569EC">
        <w:t>The Budget and Control Board</w:t>
      </w:r>
      <w:r w:rsidRPr="00D569EC">
        <w:t>）表決通過，延長員工的獎勵津貼計畫。</w:t>
      </w:r>
      <w:r w:rsidRPr="00D569EC">
        <w:rPr>
          <w:lang w:eastAsia="zh-TW"/>
        </w:rPr>
        <w:t>意旨當該局創造就業機會和資本投資額皆達成目標時，符合資格的員工可以獲得高達薪資</w:t>
      </w:r>
      <w:r w:rsidRPr="00D569EC">
        <w:rPr>
          <w:lang w:eastAsia="zh-TW"/>
        </w:rPr>
        <w:t>10%</w:t>
      </w:r>
      <w:r w:rsidR="00A60134" w:rsidRPr="00D569EC">
        <w:rPr>
          <w:lang w:eastAsia="zh-TW"/>
        </w:rPr>
        <w:t>的獎金。</w:t>
      </w:r>
      <w:r w:rsidRPr="00D569EC">
        <w:rPr>
          <w:lang w:eastAsia="zh-TW"/>
        </w:rPr>
        <w:t>該銷售獎勵計畫（</w:t>
      </w:r>
      <w:r w:rsidRPr="00D569EC">
        <w:rPr>
          <w:lang w:eastAsia="zh-TW"/>
        </w:rPr>
        <w:t>sales incentive pay plan</w:t>
      </w:r>
      <w:r w:rsidRPr="00D569EC">
        <w:rPr>
          <w:lang w:eastAsia="zh-TW"/>
        </w:rPr>
        <w:t>）可增加招聘、留住人才和激勵員工。其他獎勵措施包括：</w:t>
      </w:r>
    </w:p>
    <w:p w14:paraId="1F21991C" w14:textId="77777777" w:rsidR="004850E8" w:rsidRPr="00D569EC" w:rsidRDefault="00FD0C58" w:rsidP="00F57CEC">
      <w:pPr>
        <w:pStyle w:val="ac"/>
        <w:ind w:left="1416" w:hanging="472"/>
      </w:pPr>
      <w:r w:rsidRPr="00D569EC">
        <w:t>１、提供員工訓練計畫，僅須支付少數費用。</w:t>
      </w:r>
      <w:r w:rsidRPr="00D569EC">
        <w:t xml:space="preserve"> </w:t>
      </w:r>
    </w:p>
    <w:p w14:paraId="66FB7A0C" w14:textId="402C4639" w:rsidR="004850E8" w:rsidRPr="00D569EC" w:rsidRDefault="00FD0C58" w:rsidP="00F57CEC">
      <w:pPr>
        <w:pStyle w:val="ac"/>
        <w:ind w:left="1416" w:hanging="472"/>
      </w:pPr>
      <w:r w:rsidRPr="00D569EC">
        <w:t>２、</w:t>
      </w:r>
      <w:r w:rsidRPr="00D569EC">
        <w:t>Work Force Excellence</w:t>
      </w:r>
      <w:r w:rsidR="00A60134" w:rsidRPr="00D569EC">
        <w:t>計畫：提供員工技術提</w:t>
      </w:r>
      <w:r w:rsidR="00A60134" w:rsidRPr="00D569EC">
        <w:rPr>
          <w:rFonts w:hint="eastAsia"/>
        </w:rPr>
        <w:t>升</w:t>
      </w:r>
      <w:r w:rsidRPr="00D569EC">
        <w:t>課程，協助企業提高生產力。</w:t>
      </w:r>
    </w:p>
    <w:p w14:paraId="58860503" w14:textId="77777777" w:rsidR="004850E8" w:rsidRPr="00D569EC" w:rsidRDefault="00FD0C58" w:rsidP="00F57CEC">
      <w:pPr>
        <w:pStyle w:val="ac"/>
        <w:ind w:left="1416" w:hanging="472"/>
      </w:pPr>
      <w:r w:rsidRPr="00D569EC">
        <w:t>３、</w:t>
      </w:r>
      <w:r w:rsidRPr="00D569EC">
        <w:t>Enterprise Zone Act</w:t>
      </w:r>
      <w:r w:rsidRPr="00D569EC">
        <w:t>：允許企業有關土地、建物與員工訓練專案支出倘經南卡經濟發展協調會（</w:t>
      </w:r>
      <w:r w:rsidRPr="00D569EC">
        <w:t>SC Coordinating Council for Economic Deve</w:t>
      </w:r>
      <w:r w:rsidRPr="00D569EC">
        <w:t>l</w:t>
      </w:r>
      <w:r w:rsidRPr="00D569EC">
        <w:t>opment</w:t>
      </w:r>
      <w:r w:rsidRPr="00D569EC">
        <w:t>）審查通過，企業可保留每年應繳州政府稅捐機關之代扣員工所得稅（</w:t>
      </w:r>
      <w:r w:rsidRPr="00D569EC">
        <w:t>Income Tax Withholding</w:t>
      </w:r>
      <w:r w:rsidRPr="00D569EC">
        <w:t>），其保留期限最多</w:t>
      </w:r>
      <w:r w:rsidRPr="00D569EC">
        <w:t>15</w:t>
      </w:r>
      <w:r w:rsidRPr="00D569EC">
        <w:t>年，此措施可使企業可利用資金增加。</w:t>
      </w:r>
    </w:p>
    <w:p w14:paraId="287B1816" w14:textId="77777777" w:rsidR="004850E8" w:rsidRPr="00D569EC" w:rsidRDefault="00FD0C58">
      <w:pPr>
        <w:pStyle w:val="a4"/>
        <w:spacing w:before="257" w:after="257"/>
        <w:ind w:left="632" w:hanging="632"/>
        <w:rPr>
          <w:color w:val="auto"/>
        </w:rPr>
      </w:pPr>
      <w:r w:rsidRPr="00D569EC">
        <w:rPr>
          <w:color w:val="auto"/>
        </w:rPr>
        <w:t>五、其他投資相關法令</w:t>
      </w:r>
    </w:p>
    <w:p w14:paraId="1557CF39" w14:textId="77777777" w:rsidR="004850E8" w:rsidRPr="00D569EC" w:rsidRDefault="00FD0C58">
      <w:pPr>
        <w:ind w:firstLine="472"/>
        <w:rPr>
          <w:lang w:eastAsia="zh-TW"/>
        </w:rPr>
      </w:pPr>
      <w:r w:rsidRPr="00D569EC">
        <w:rPr>
          <w:lang w:eastAsia="zh-TW"/>
        </w:rPr>
        <w:t>現今美國社會時有員工控告公司發生，為保護投資人及公司利益，不論公司大小皆需備有下列五項人事守則：</w:t>
      </w:r>
    </w:p>
    <w:p w14:paraId="64B57F44" w14:textId="77777777" w:rsidR="004850E8" w:rsidRPr="00D569EC" w:rsidRDefault="00FD0C58" w:rsidP="00187E9C">
      <w:pPr>
        <w:pStyle w:val="a9"/>
        <w:ind w:left="944" w:hanging="708"/>
      </w:pPr>
      <w:r w:rsidRPr="00D569EC">
        <w:t>（一）員工手冊（</w:t>
      </w:r>
      <w:r w:rsidRPr="00D569EC">
        <w:t>Employee Handbooks</w:t>
      </w:r>
      <w:r w:rsidRPr="00D569EC">
        <w:t>）</w:t>
      </w:r>
    </w:p>
    <w:p w14:paraId="21E0516F" w14:textId="77777777" w:rsidR="004850E8" w:rsidRPr="00D569EC" w:rsidRDefault="00FD0C58">
      <w:pPr>
        <w:pStyle w:val="aa"/>
        <w:ind w:left="945" w:firstLine="472"/>
        <w:rPr>
          <w:lang w:eastAsia="zh-TW"/>
        </w:rPr>
      </w:pPr>
      <w:r w:rsidRPr="00D569EC">
        <w:rPr>
          <w:lang w:eastAsia="zh-TW"/>
        </w:rPr>
        <w:lastRenderedPageBreak/>
        <w:t>於手冊中明白訂定員工應遵守之行為規範，針對不當解僱之訴訟時，此為有力之證明文件，且多半美國陪審團認為沒有員工手冊之公司在員工管理上有專橫及反覆之嫌。</w:t>
      </w:r>
    </w:p>
    <w:p w14:paraId="35A0E139" w14:textId="77777777" w:rsidR="004850E8" w:rsidRPr="00D569EC" w:rsidRDefault="00FD0C58" w:rsidP="00187E9C">
      <w:pPr>
        <w:pStyle w:val="a9"/>
        <w:ind w:left="944" w:hanging="708"/>
      </w:pPr>
      <w:r w:rsidRPr="00D569EC">
        <w:t>（二）騷擾政策（</w:t>
      </w:r>
      <w:r w:rsidRPr="00D569EC">
        <w:t>Harassment Policies</w:t>
      </w:r>
      <w:r w:rsidRPr="00D569EC">
        <w:t>）</w:t>
      </w:r>
    </w:p>
    <w:p w14:paraId="77ED0FA3" w14:textId="77777777" w:rsidR="004850E8" w:rsidRPr="00D569EC" w:rsidRDefault="00FD0C58">
      <w:pPr>
        <w:pStyle w:val="aa"/>
        <w:ind w:left="945" w:firstLine="472"/>
        <w:rPr>
          <w:lang w:eastAsia="zh-TW"/>
        </w:rPr>
      </w:pPr>
      <w:r w:rsidRPr="00D569EC">
        <w:t>雇主須明文規定禁止任何騷擾，且提供適當申訴管道。雖然聯邦法（</w:t>
      </w:r>
      <w:r w:rsidRPr="00D569EC">
        <w:t>Title VII of the Civil Rights Act of 1964</w:t>
      </w:r>
      <w:r w:rsidRPr="00D569EC">
        <w:t>）禁止因性別及種族而歧視或騷擾員工，然而該法令僅適用於</w:t>
      </w:r>
      <w:r w:rsidRPr="00D569EC">
        <w:t>15</w:t>
      </w:r>
      <w:r w:rsidRPr="00D569EC">
        <w:t>人或以上之公司。</w:t>
      </w:r>
      <w:r w:rsidRPr="00D569EC">
        <w:rPr>
          <w:lang w:eastAsia="zh-TW"/>
        </w:rPr>
        <w:t>另有些州法針對</w:t>
      </w:r>
      <w:r w:rsidRPr="00D569EC">
        <w:rPr>
          <w:lang w:eastAsia="zh-TW"/>
        </w:rPr>
        <w:t>15</w:t>
      </w:r>
      <w:r w:rsidRPr="00D569EC">
        <w:rPr>
          <w:lang w:eastAsia="zh-TW"/>
        </w:rPr>
        <w:t>人以下之公司規定禁止侵略員工隱私、暴力、攻擊或持戒攻擊。</w:t>
      </w:r>
    </w:p>
    <w:p w14:paraId="5C7DC870" w14:textId="77777777" w:rsidR="004850E8" w:rsidRPr="00D569EC" w:rsidRDefault="00FD0C58" w:rsidP="00187E9C">
      <w:pPr>
        <w:pStyle w:val="a9"/>
        <w:ind w:left="944" w:hanging="708"/>
      </w:pPr>
      <w:r w:rsidRPr="00D569EC">
        <w:rPr>
          <w:lang w:val="it-IT"/>
        </w:rPr>
        <w:t>（</w:t>
      </w:r>
      <w:r w:rsidRPr="00D569EC">
        <w:t>三</w:t>
      </w:r>
      <w:r w:rsidRPr="00D569EC">
        <w:rPr>
          <w:lang w:val="it-IT"/>
        </w:rPr>
        <w:t>）</w:t>
      </w:r>
      <w:r w:rsidRPr="00D569EC">
        <w:rPr>
          <w:lang w:val="it-IT"/>
        </w:rPr>
        <w:t>I-9</w:t>
      </w:r>
      <w:r w:rsidRPr="00D569EC">
        <w:t>表格</w:t>
      </w:r>
      <w:r w:rsidRPr="00D569EC">
        <w:rPr>
          <w:lang w:val="it-IT"/>
        </w:rPr>
        <w:t>（</w:t>
      </w:r>
      <w:r w:rsidRPr="00D569EC">
        <w:rPr>
          <w:lang w:val="it-IT"/>
        </w:rPr>
        <w:t>I-9 Compliance</w:t>
      </w:r>
      <w:r w:rsidRPr="00D569EC">
        <w:rPr>
          <w:lang w:val="it-IT"/>
        </w:rPr>
        <w:t>）</w:t>
      </w:r>
    </w:p>
    <w:p w14:paraId="607F6400" w14:textId="77777777" w:rsidR="004850E8" w:rsidRPr="00D569EC" w:rsidRDefault="00FD0C58">
      <w:pPr>
        <w:pStyle w:val="aa"/>
        <w:ind w:left="945" w:firstLine="472"/>
      </w:pPr>
      <w:r w:rsidRPr="00D569EC">
        <w:t>備有移民法則。美國移民法</w:t>
      </w:r>
      <w:r w:rsidRPr="00D569EC">
        <w:rPr>
          <w:lang w:val="it-IT"/>
        </w:rPr>
        <w:t>（</w:t>
      </w:r>
      <w:r w:rsidRPr="00D569EC">
        <w:rPr>
          <w:lang w:val="it-IT"/>
        </w:rPr>
        <w:t>The Immigration Control and Reform Act, IRCA</w:t>
      </w:r>
      <w:r w:rsidRPr="00D569EC">
        <w:rPr>
          <w:lang w:val="it-IT"/>
        </w:rPr>
        <w:t>）</w:t>
      </w:r>
      <w:r w:rsidRPr="00D569EC">
        <w:t>規定所有雇主須於僱用新進員工</w:t>
      </w:r>
      <w:r w:rsidRPr="00D569EC">
        <w:rPr>
          <w:lang w:val="it-IT"/>
        </w:rPr>
        <w:t>3</w:t>
      </w:r>
      <w:r w:rsidRPr="00D569EC">
        <w:t>日內填寫</w:t>
      </w:r>
      <w:r w:rsidRPr="00D569EC">
        <w:rPr>
          <w:lang w:val="it-IT"/>
        </w:rPr>
        <w:t>I-9</w:t>
      </w:r>
      <w:r w:rsidRPr="00D569EC">
        <w:t>表格以查證員工之合法性</w:t>
      </w:r>
      <w:r w:rsidRPr="00D569EC">
        <w:rPr>
          <w:lang w:val="it-IT"/>
        </w:rPr>
        <w:t>，</w:t>
      </w:r>
      <w:r w:rsidRPr="00D569EC">
        <w:t>該表格需存放至少</w:t>
      </w:r>
      <w:r w:rsidRPr="00D569EC">
        <w:rPr>
          <w:lang w:val="it-IT"/>
        </w:rPr>
        <w:t>3</w:t>
      </w:r>
      <w:r w:rsidRPr="00D569EC">
        <w:t>年或至員工離職後</w:t>
      </w:r>
      <w:r w:rsidRPr="00D569EC">
        <w:rPr>
          <w:lang w:val="it-IT"/>
        </w:rPr>
        <w:t>1</w:t>
      </w:r>
      <w:r w:rsidRPr="00D569EC">
        <w:t>年</w:t>
      </w:r>
      <w:r w:rsidRPr="00D569EC">
        <w:rPr>
          <w:lang w:val="it-IT"/>
        </w:rPr>
        <w:t>，</w:t>
      </w:r>
      <w:r w:rsidRPr="00D569EC">
        <w:t>應以較長之存放期為據。</w:t>
      </w:r>
    </w:p>
    <w:p w14:paraId="122C42BF" w14:textId="77777777" w:rsidR="004850E8" w:rsidRPr="00D569EC" w:rsidRDefault="00FD0C58" w:rsidP="00187E9C">
      <w:pPr>
        <w:pStyle w:val="a9"/>
        <w:ind w:left="944" w:hanging="708"/>
      </w:pPr>
      <w:r w:rsidRPr="00D569EC">
        <w:rPr>
          <w:lang w:val="it-IT"/>
        </w:rPr>
        <w:t>（</w:t>
      </w:r>
      <w:r w:rsidRPr="00D569EC">
        <w:t>四</w:t>
      </w:r>
      <w:r w:rsidRPr="00D569EC">
        <w:rPr>
          <w:lang w:val="it-IT"/>
        </w:rPr>
        <w:t>）</w:t>
      </w:r>
      <w:r w:rsidRPr="00D569EC">
        <w:t>軍事徵召復職權利法</w:t>
      </w:r>
      <w:r w:rsidRPr="00D569EC">
        <w:rPr>
          <w:lang w:val="it-IT"/>
        </w:rPr>
        <w:t>（</w:t>
      </w:r>
      <w:r w:rsidRPr="00D569EC">
        <w:rPr>
          <w:lang w:val="it-IT"/>
        </w:rPr>
        <w:t>Military Leave</w:t>
      </w:r>
      <w:r w:rsidRPr="00D569EC">
        <w:rPr>
          <w:lang w:val="it-IT"/>
        </w:rPr>
        <w:t>）</w:t>
      </w:r>
    </w:p>
    <w:p w14:paraId="47095EB2" w14:textId="77777777" w:rsidR="004850E8" w:rsidRPr="00D569EC" w:rsidRDefault="00FD0C58">
      <w:pPr>
        <w:pStyle w:val="aa"/>
        <w:ind w:left="945" w:firstLine="472"/>
      </w:pPr>
      <w:r w:rsidRPr="00D569EC">
        <w:t>雇主應遵守</w:t>
      </w:r>
      <w:r w:rsidRPr="00D569EC">
        <w:rPr>
          <w:lang w:val="it-IT"/>
        </w:rPr>
        <w:t>1994</w:t>
      </w:r>
      <w:r w:rsidRPr="00D569EC">
        <w:t>年通過之軍事徵召員工復職權利法</w:t>
      </w:r>
      <w:r w:rsidRPr="00D569EC">
        <w:rPr>
          <w:lang w:val="it-IT"/>
        </w:rPr>
        <w:t>（</w:t>
      </w:r>
      <w:r w:rsidRPr="00D569EC">
        <w:rPr>
          <w:lang w:val="it-IT"/>
        </w:rPr>
        <w:t>Uniformed Services Employment and Reemployment Rights Act, USERRA</w:t>
      </w:r>
      <w:r w:rsidRPr="00D569EC">
        <w:rPr>
          <w:lang w:val="it-IT"/>
        </w:rPr>
        <w:t>），</w:t>
      </w:r>
      <w:r w:rsidRPr="00D569EC">
        <w:t>美國勞工部於</w:t>
      </w:r>
      <w:r w:rsidRPr="00D569EC">
        <w:rPr>
          <w:lang w:val="it-IT"/>
        </w:rPr>
        <w:t>2004</w:t>
      </w:r>
      <w:r w:rsidRPr="00D569EC">
        <w:t>年發布</w:t>
      </w:r>
      <w:r w:rsidRPr="00D569EC">
        <w:rPr>
          <w:lang w:val="it-IT"/>
        </w:rPr>
        <w:t>USERRA</w:t>
      </w:r>
      <w:r w:rsidRPr="00D569EC">
        <w:t>新規定</w:t>
      </w:r>
      <w:r w:rsidRPr="00D569EC">
        <w:rPr>
          <w:lang w:val="it-IT"/>
        </w:rPr>
        <w:t>，</w:t>
      </w:r>
      <w:r w:rsidRPr="00D569EC">
        <w:t>員工可控告不遵守法規之雇主。</w:t>
      </w:r>
      <w:r w:rsidRPr="00D569EC">
        <w:rPr>
          <w:lang w:val="it-IT"/>
        </w:rPr>
        <w:t xml:space="preserve"> </w:t>
      </w:r>
    </w:p>
    <w:p w14:paraId="4D82AD2D" w14:textId="77777777" w:rsidR="004850E8" w:rsidRPr="00D569EC" w:rsidRDefault="00FD0C58" w:rsidP="00187E9C">
      <w:pPr>
        <w:pStyle w:val="a9"/>
        <w:ind w:left="944" w:hanging="708"/>
      </w:pPr>
      <w:r w:rsidRPr="00D569EC">
        <w:rPr>
          <w:lang w:val="it-IT"/>
        </w:rPr>
        <w:t>（</w:t>
      </w:r>
      <w:r w:rsidRPr="00D569EC">
        <w:t>五</w:t>
      </w:r>
      <w:r w:rsidRPr="00D569EC">
        <w:rPr>
          <w:lang w:val="it-IT"/>
        </w:rPr>
        <w:t>）</w:t>
      </w:r>
      <w:r w:rsidRPr="00D569EC">
        <w:t>合理薪資分類表</w:t>
      </w:r>
      <w:r w:rsidRPr="00D569EC">
        <w:rPr>
          <w:lang w:val="it-IT"/>
        </w:rPr>
        <w:t>（</w:t>
      </w:r>
      <w:r w:rsidRPr="00D569EC">
        <w:rPr>
          <w:lang w:val="it-IT"/>
        </w:rPr>
        <w:t>Proper Pay Classification</w:t>
      </w:r>
      <w:r w:rsidRPr="00D569EC">
        <w:rPr>
          <w:lang w:val="it-IT"/>
        </w:rPr>
        <w:t>）</w:t>
      </w:r>
    </w:p>
    <w:p w14:paraId="293A815F" w14:textId="22922035" w:rsidR="004850E8" w:rsidRPr="00D569EC" w:rsidRDefault="00FD0C58">
      <w:pPr>
        <w:pStyle w:val="aa"/>
        <w:ind w:left="945" w:firstLine="472"/>
        <w:rPr>
          <w:lang w:eastAsia="zh-TW"/>
        </w:rPr>
      </w:pPr>
      <w:r w:rsidRPr="00D569EC">
        <w:t>遵守公平勞工標準法</w:t>
      </w:r>
      <w:r w:rsidRPr="00D569EC">
        <w:rPr>
          <w:lang w:val="it-IT"/>
        </w:rPr>
        <w:t>（</w:t>
      </w:r>
      <w:r w:rsidRPr="00D569EC">
        <w:rPr>
          <w:lang w:val="it-IT"/>
        </w:rPr>
        <w:t xml:space="preserve">The Fair Labor </w:t>
      </w:r>
      <w:r w:rsidR="00E4088C" w:rsidRPr="00D569EC">
        <w:rPr>
          <w:lang w:val="it-IT"/>
        </w:rPr>
        <w:t>Standards Act</w:t>
      </w:r>
      <w:r w:rsidR="00E4088C" w:rsidRPr="00D569EC">
        <w:rPr>
          <w:lang w:val="it-IT"/>
        </w:rPr>
        <w:t>），</w:t>
      </w:r>
      <w:r w:rsidRPr="00D569EC">
        <w:t>明文定義每位員工之薪資分類。</w:t>
      </w:r>
      <w:r w:rsidRPr="00D569EC">
        <w:rPr>
          <w:lang w:eastAsia="zh-TW"/>
        </w:rPr>
        <w:t>近年來許多雇主因未清楚定義員工支薪類別</w:t>
      </w:r>
      <w:r w:rsidRPr="00D569EC">
        <w:rPr>
          <w:lang w:val="it-IT" w:eastAsia="zh-TW"/>
        </w:rPr>
        <w:t>，</w:t>
      </w:r>
      <w:r w:rsidRPr="00D569EC">
        <w:rPr>
          <w:lang w:eastAsia="zh-TW"/>
        </w:rPr>
        <w:t>而被控訴未發加班費。</w:t>
      </w:r>
    </w:p>
    <w:p w14:paraId="4481F42D" w14:textId="77777777" w:rsidR="004850E8" w:rsidRPr="00D569EC" w:rsidRDefault="00FD0C58" w:rsidP="00721180">
      <w:pPr>
        <w:pStyle w:val="a3"/>
        <w:spacing w:before="514" w:after="771"/>
      </w:pPr>
      <w:r w:rsidRPr="00D569EC">
        <w:lastRenderedPageBreak/>
        <w:t>第伍章　租稅及金融制度</w:t>
      </w:r>
    </w:p>
    <w:p w14:paraId="488133F2" w14:textId="77777777" w:rsidR="004850E8" w:rsidRPr="00D569EC" w:rsidRDefault="00FD0C58">
      <w:pPr>
        <w:pStyle w:val="a4"/>
        <w:spacing w:before="257" w:after="257"/>
        <w:ind w:left="632" w:hanging="632"/>
        <w:rPr>
          <w:color w:val="auto"/>
        </w:rPr>
      </w:pPr>
      <w:r w:rsidRPr="00D569EC">
        <w:rPr>
          <w:color w:val="auto"/>
        </w:rPr>
        <w:t>一、租稅</w:t>
      </w:r>
    </w:p>
    <w:p w14:paraId="287E723C" w14:textId="75650189" w:rsidR="004850E8" w:rsidRPr="00D569EC" w:rsidRDefault="00FD0C58" w:rsidP="00187E9C">
      <w:pPr>
        <w:pStyle w:val="a9"/>
        <w:ind w:left="944" w:hanging="708"/>
      </w:pPr>
      <w:r w:rsidRPr="00D569EC">
        <w:t>（一）營利事業所得稅</w:t>
      </w:r>
      <w:r w:rsidR="00FA0378" w:rsidRPr="00D569EC">
        <w:rPr>
          <w:rFonts w:hint="eastAsia"/>
        </w:rPr>
        <w:t>：</w:t>
      </w:r>
      <w:r w:rsidRPr="00D569EC">
        <w:t>5%</w:t>
      </w:r>
      <w:r w:rsidRPr="00D569EC">
        <w:t>，若公司營業活動在數州進行，則僅以其在南卡州營業所得為課稅標的。南卡州提供公司所得稅記帳優惠，條件包括：</w:t>
      </w:r>
    </w:p>
    <w:p w14:paraId="15F1374C" w14:textId="77777777" w:rsidR="004850E8" w:rsidRPr="00D569EC" w:rsidRDefault="00FD0C58" w:rsidP="00F57CEC">
      <w:pPr>
        <w:pStyle w:val="ac"/>
        <w:ind w:left="1416" w:hanging="472"/>
      </w:pPr>
      <w:r w:rsidRPr="00D569EC">
        <w:t>１、凡公司創造就業每年達</w:t>
      </w:r>
      <w:r w:rsidRPr="00D569EC">
        <w:t>10</w:t>
      </w:r>
      <w:r w:rsidRPr="00D569EC">
        <w:t>人以上，每增加一人，可享有</w:t>
      </w:r>
      <w:r w:rsidRPr="00D569EC">
        <w:t>1,500</w:t>
      </w:r>
      <w:r w:rsidRPr="00D569EC">
        <w:t>至</w:t>
      </w:r>
      <w:r w:rsidRPr="00D569EC">
        <w:t>4,500</w:t>
      </w:r>
      <w:r w:rsidRPr="00D569EC">
        <w:t>美元</w:t>
      </w:r>
      <w:r w:rsidRPr="00D569EC">
        <w:t>15</w:t>
      </w:r>
      <w:r w:rsidRPr="00D569EC">
        <w:t>年期限之所得稅記帳優惠。</w:t>
      </w:r>
    </w:p>
    <w:p w14:paraId="61E32DBB" w14:textId="77777777" w:rsidR="004850E8" w:rsidRPr="00D569EC" w:rsidRDefault="00FD0C58" w:rsidP="00F57CEC">
      <w:pPr>
        <w:pStyle w:val="ac"/>
        <w:ind w:left="1416" w:hanging="472"/>
      </w:pPr>
      <w:r w:rsidRPr="00D569EC">
        <w:t>２、凡公司選擇在南卡州設立總公司或分公司者，可享有辦公室租金成本或大樓設計建築成本</w:t>
      </w:r>
      <w:r w:rsidRPr="00D569EC">
        <w:t>20%</w:t>
      </w:r>
      <w:r w:rsidRPr="00D569EC">
        <w:t>之所得稅記帳優惠，期限為</w:t>
      </w:r>
      <w:r w:rsidRPr="00D569EC">
        <w:t>5</w:t>
      </w:r>
      <w:r w:rsidRPr="00D569EC">
        <w:t>年。</w:t>
      </w:r>
    </w:p>
    <w:p w14:paraId="635E57F1" w14:textId="0337B723" w:rsidR="004850E8" w:rsidRPr="00D569EC" w:rsidRDefault="00FD0C58" w:rsidP="00F57CEC">
      <w:pPr>
        <w:pStyle w:val="ac"/>
        <w:ind w:left="1416" w:hanging="472"/>
      </w:pPr>
      <w:r w:rsidRPr="00D569EC">
        <w:t>３、凡公司選擇在指定之</w:t>
      </w:r>
      <w:r w:rsidRPr="00D569EC">
        <w:t>26</w:t>
      </w:r>
      <w:r w:rsidRPr="00D569EC">
        <w:t>個</w:t>
      </w:r>
      <w:r w:rsidR="0094684B" w:rsidRPr="00D569EC">
        <w:rPr>
          <w:rFonts w:hint="eastAsia"/>
        </w:rPr>
        <w:t>郡</w:t>
      </w:r>
      <w:r w:rsidRPr="00D569EC">
        <w:t>經濟開發區從事投資或擴廠，可享有投資額</w:t>
      </w:r>
      <w:r w:rsidRPr="00D569EC">
        <w:t>5%</w:t>
      </w:r>
      <w:r w:rsidRPr="00D569EC">
        <w:t>之所得稅記帳優惠。</w:t>
      </w:r>
    </w:p>
    <w:p w14:paraId="56DF60D9" w14:textId="6C9D5FD3" w:rsidR="004850E8" w:rsidRPr="00D569EC" w:rsidRDefault="00FD0C58" w:rsidP="00187E9C">
      <w:pPr>
        <w:pStyle w:val="a9"/>
        <w:ind w:left="944" w:hanging="708"/>
      </w:pPr>
      <w:r w:rsidRPr="00D569EC">
        <w:t>（二）銷售稅</w:t>
      </w:r>
      <w:r w:rsidR="00FA0378" w:rsidRPr="00D569EC">
        <w:rPr>
          <w:rFonts w:hint="eastAsia"/>
        </w:rPr>
        <w:t>：</w:t>
      </w:r>
      <w:r w:rsidRPr="00D569EC">
        <w:t>6%</w:t>
      </w:r>
      <w:r w:rsidRPr="00D569EC">
        <w:t>（生產設備、修理用零件、生產物料、生產用電、包裝材料、長途電話免稅），如投資金額超過</w:t>
      </w:r>
      <w:r w:rsidRPr="00D569EC">
        <w:t>3,500</w:t>
      </w:r>
      <w:r w:rsidRPr="00D569EC">
        <w:t>萬美元，則原料處理設備（</w:t>
      </w:r>
      <w:r w:rsidRPr="00D569EC">
        <w:t>Material handling equipment</w:t>
      </w:r>
      <w:r w:rsidRPr="00D569EC">
        <w:t>）可予免稅。研發設備最高稅額以</w:t>
      </w:r>
      <w:r w:rsidRPr="00D569EC">
        <w:t>300</w:t>
      </w:r>
      <w:r w:rsidRPr="00D569EC">
        <w:t>美元為限，航空器、汽車、機車、船舶、休閒用交通工具等，最高稅額以</w:t>
      </w:r>
      <w:r w:rsidRPr="00D569EC">
        <w:t>300</w:t>
      </w:r>
      <w:r w:rsidRPr="00D569EC">
        <w:t>美元為限，惟屬個人財產項目者銷售稅應課稅額不得超過</w:t>
      </w:r>
      <w:r w:rsidRPr="00D569EC">
        <w:t>300</w:t>
      </w:r>
      <w:r w:rsidRPr="00D569EC">
        <w:t>美元。</w:t>
      </w:r>
    </w:p>
    <w:p w14:paraId="7A364BD8" w14:textId="71CBBD67" w:rsidR="004850E8" w:rsidRPr="00D569EC" w:rsidRDefault="00FD0C58" w:rsidP="00187E9C">
      <w:pPr>
        <w:pStyle w:val="a9"/>
        <w:ind w:left="944" w:hanging="708"/>
      </w:pPr>
      <w:r w:rsidRPr="00D569EC">
        <w:t>（三）執照稅</w:t>
      </w:r>
      <w:r w:rsidR="00FA0378" w:rsidRPr="00D569EC">
        <w:rPr>
          <w:rFonts w:hint="eastAsia"/>
        </w:rPr>
        <w:t>：</w:t>
      </w:r>
      <w:r w:rsidRPr="00D569EC">
        <w:t>每</w:t>
      </w:r>
      <w:r w:rsidRPr="00D569EC">
        <w:t>100</w:t>
      </w:r>
      <w:r w:rsidRPr="00D569EC">
        <w:t>萬美元實繳股本徵收</w:t>
      </w:r>
      <w:r w:rsidRPr="00D569EC">
        <w:t>1</w:t>
      </w:r>
      <w:r w:rsidRPr="00D569EC">
        <w:t>美元，再加年費</w:t>
      </w:r>
      <w:r w:rsidRPr="00D569EC">
        <w:t>15</w:t>
      </w:r>
      <w:r w:rsidRPr="00D569EC">
        <w:t>美元為應繳稅額。</w:t>
      </w:r>
    </w:p>
    <w:p w14:paraId="36BDB3FD" w14:textId="4B41C51F" w:rsidR="004850E8" w:rsidRPr="00D569EC" w:rsidRDefault="00FD0C58" w:rsidP="00187E9C">
      <w:pPr>
        <w:pStyle w:val="a9"/>
        <w:ind w:left="944" w:hanging="708"/>
      </w:pPr>
      <w:r w:rsidRPr="00D569EC">
        <w:t>（四）</w:t>
      </w:r>
      <w:r w:rsidR="00FA0378" w:rsidRPr="00D569EC">
        <w:rPr>
          <w:rFonts w:hint="eastAsia"/>
        </w:rPr>
        <w:t>免稅獎勵措施：</w:t>
      </w:r>
    </w:p>
    <w:p w14:paraId="5E933E78" w14:textId="7C98903B" w:rsidR="0094684B" w:rsidRPr="00D569EC" w:rsidRDefault="0094684B" w:rsidP="0094684B">
      <w:pPr>
        <w:pStyle w:val="ac"/>
        <w:ind w:left="1416" w:hanging="472"/>
      </w:pPr>
      <w:r w:rsidRPr="00D569EC">
        <w:rPr>
          <w:rFonts w:hint="eastAsia"/>
        </w:rPr>
        <w:t>１、無州財產稅</w:t>
      </w:r>
    </w:p>
    <w:p w14:paraId="51D0700A" w14:textId="03E23188" w:rsidR="0094684B" w:rsidRPr="00D569EC" w:rsidRDefault="0094684B" w:rsidP="0094684B">
      <w:pPr>
        <w:pStyle w:val="ac"/>
        <w:ind w:left="1416" w:hanging="472"/>
      </w:pPr>
      <w:r w:rsidRPr="00D569EC">
        <w:rPr>
          <w:rFonts w:hint="eastAsia"/>
        </w:rPr>
        <w:t>２、無地方所得稅</w:t>
      </w:r>
    </w:p>
    <w:p w14:paraId="4466FF6E" w14:textId="1792D8E5" w:rsidR="0094684B" w:rsidRPr="00D569EC" w:rsidRDefault="0094684B" w:rsidP="0094684B">
      <w:pPr>
        <w:pStyle w:val="ac"/>
        <w:ind w:left="1416" w:hanging="472"/>
      </w:pPr>
      <w:r w:rsidRPr="00D569EC">
        <w:rPr>
          <w:rFonts w:hint="eastAsia"/>
        </w:rPr>
        <w:t>３、無庫存稅</w:t>
      </w:r>
    </w:p>
    <w:p w14:paraId="3E6209F5" w14:textId="77977C4A" w:rsidR="0094684B" w:rsidRPr="00D569EC" w:rsidRDefault="0094684B" w:rsidP="0094684B">
      <w:pPr>
        <w:pStyle w:val="ac"/>
        <w:ind w:left="1416" w:hanging="472"/>
      </w:pPr>
      <w:r w:rsidRPr="00D569EC">
        <w:rPr>
          <w:rFonts w:hint="eastAsia"/>
        </w:rPr>
        <w:t>４、對製造機械，工業動力或製成品的原材料不徵收營業稅</w:t>
      </w:r>
    </w:p>
    <w:p w14:paraId="5224E487" w14:textId="09881E71" w:rsidR="0094684B" w:rsidRPr="00D569EC" w:rsidRDefault="0094684B" w:rsidP="0094684B">
      <w:pPr>
        <w:pStyle w:val="ac"/>
        <w:ind w:left="1416" w:hanging="472"/>
      </w:pPr>
      <w:r w:rsidRPr="00D569EC">
        <w:rPr>
          <w:rFonts w:hint="eastAsia"/>
        </w:rPr>
        <w:lastRenderedPageBreak/>
        <w:t>５、無批發稅</w:t>
      </w:r>
    </w:p>
    <w:p w14:paraId="38B1FE0A" w14:textId="46049CC2" w:rsidR="0094684B" w:rsidRPr="00D569EC" w:rsidRDefault="0094684B" w:rsidP="0094684B">
      <w:pPr>
        <w:pStyle w:val="ac"/>
        <w:ind w:left="1416" w:hanging="472"/>
      </w:pPr>
      <w:r w:rsidRPr="00D569EC">
        <w:rPr>
          <w:rFonts w:hint="eastAsia"/>
        </w:rPr>
        <w:t>６、對海外利潤不徵收統一稅</w:t>
      </w:r>
    </w:p>
    <w:p w14:paraId="168BC8A1" w14:textId="1F6B90A3" w:rsidR="004850E8" w:rsidRPr="00D569EC" w:rsidRDefault="00FD0C58" w:rsidP="0094684B">
      <w:pPr>
        <w:pStyle w:val="a4"/>
        <w:spacing w:before="257" w:after="257"/>
        <w:ind w:left="632" w:hanging="632"/>
        <w:rPr>
          <w:color w:val="auto"/>
        </w:rPr>
      </w:pPr>
      <w:r w:rsidRPr="00D569EC">
        <w:rPr>
          <w:color w:val="auto"/>
        </w:rPr>
        <w:t>二、金融</w:t>
      </w:r>
    </w:p>
    <w:p w14:paraId="0B9C8389" w14:textId="77777777" w:rsidR="004850E8" w:rsidRPr="00D569EC" w:rsidRDefault="00FD0C58">
      <w:pPr>
        <w:ind w:firstLine="472"/>
      </w:pPr>
      <w:r w:rsidRPr="00D569EC">
        <w:t>工業發展基金（</w:t>
      </w:r>
      <w:r w:rsidRPr="00D569EC">
        <w:t>Industrial Development Fund</w:t>
      </w:r>
      <w:r w:rsidRPr="00D569EC">
        <w:t>）對在經濟開發落後地區投資設立公司提供廠房改建與改善公共設施所需之資金融通，融通金額視創造就業機會多寡而定。</w:t>
      </w:r>
    </w:p>
    <w:p w14:paraId="0E6ED758" w14:textId="77777777" w:rsidR="004850E8" w:rsidRPr="00D569EC" w:rsidRDefault="00FD0C58" w:rsidP="00721180">
      <w:pPr>
        <w:pStyle w:val="a3"/>
        <w:spacing w:before="514" w:after="771"/>
      </w:pPr>
      <w:r w:rsidRPr="00D569EC">
        <w:lastRenderedPageBreak/>
        <w:t>第陸章　基礎建設及成本</w:t>
      </w:r>
    </w:p>
    <w:p w14:paraId="4D4803C4" w14:textId="77777777" w:rsidR="004850E8" w:rsidRPr="00D569EC" w:rsidRDefault="00FD0C58">
      <w:pPr>
        <w:pStyle w:val="a4"/>
        <w:spacing w:before="257" w:after="257"/>
        <w:ind w:left="632" w:hanging="632"/>
        <w:rPr>
          <w:color w:val="auto"/>
        </w:rPr>
      </w:pPr>
      <w:r w:rsidRPr="00D569EC">
        <w:rPr>
          <w:color w:val="auto"/>
        </w:rPr>
        <w:t>一、土地</w:t>
      </w:r>
    </w:p>
    <w:p w14:paraId="5EC543E7" w14:textId="77777777" w:rsidR="004850E8" w:rsidRPr="00D569EC" w:rsidRDefault="00FD0C58" w:rsidP="00187E9C">
      <w:pPr>
        <w:pStyle w:val="a9"/>
        <w:ind w:left="944" w:hanging="708"/>
      </w:pPr>
      <w:r w:rsidRPr="00D569EC">
        <w:t>（一）一般工業用地：</w:t>
      </w:r>
    </w:p>
    <w:p w14:paraId="50CADC9E" w14:textId="34FF3DEA" w:rsidR="004850E8" w:rsidRPr="00D569EC" w:rsidRDefault="00FD0C58">
      <w:pPr>
        <w:pStyle w:val="aa"/>
        <w:ind w:left="945" w:firstLine="472"/>
        <w:rPr>
          <w:lang w:eastAsia="zh-TW"/>
        </w:rPr>
      </w:pPr>
      <w:r w:rsidRPr="00D569EC">
        <w:rPr>
          <w:lang w:eastAsia="zh-TW"/>
        </w:rPr>
        <w:t>每英畝售價在</w:t>
      </w:r>
      <w:r w:rsidRPr="00D569EC">
        <w:rPr>
          <w:lang w:eastAsia="zh-TW"/>
        </w:rPr>
        <w:t>2,000</w:t>
      </w:r>
      <w:r w:rsidRPr="00D569EC">
        <w:rPr>
          <w:lang w:eastAsia="zh-TW"/>
        </w:rPr>
        <w:t>－</w:t>
      </w:r>
      <w:r w:rsidRPr="00D569EC">
        <w:rPr>
          <w:lang w:eastAsia="zh-TW"/>
        </w:rPr>
        <w:t>45,000</w:t>
      </w:r>
      <w:r w:rsidRPr="00D569EC">
        <w:rPr>
          <w:lang w:eastAsia="zh-TW"/>
        </w:rPr>
        <w:t>美元之間，視地區而異。工業用廠房售價，每平方英呎售價為</w:t>
      </w:r>
      <w:r w:rsidRPr="00D569EC">
        <w:rPr>
          <w:lang w:eastAsia="zh-TW"/>
        </w:rPr>
        <w:t>10</w:t>
      </w:r>
      <w:r w:rsidRPr="00D569EC">
        <w:rPr>
          <w:lang w:eastAsia="zh-TW"/>
        </w:rPr>
        <w:t>美元至</w:t>
      </w:r>
      <w:r w:rsidRPr="00D569EC">
        <w:rPr>
          <w:lang w:eastAsia="zh-TW"/>
        </w:rPr>
        <w:t>30</w:t>
      </w:r>
      <w:r w:rsidRPr="00D569EC">
        <w:rPr>
          <w:lang w:eastAsia="zh-TW"/>
        </w:rPr>
        <w:t>美元。</w:t>
      </w:r>
    </w:p>
    <w:p w14:paraId="117E823A" w14:textId="77777777" w:rsidR="004850E8" w:rsidRPr="00D569EC" w:rsidRDefault="00FD0C58" w:rsidP="00187E9C">
      <w:pPr>
        <w:pStyle w:val="a9"/>
        <w:ind w:left="944" w:hanging="708"/>
      </w:pPr>
      <w:r w:rsidRPr="00D569EC">
        <w:t>（二）工業特區：</w:t>
      </w:r>
    </w:p>
    <w:p w14:paraId="3D56A2F8" w14:textId="77777777" w:rsidR="004850E8" w:rsidRPr="00D569EC" w:rsidRDefault="00FD0C58" w:rsidP="00F57CEC">
      <w:pPr>
        <w:pStyle w:val="ac"/>
        <w:ind w:left="1416" w:hanging="472"/>
      </w:pPr>
      <w:r w:rsidRPr="00D569EC">
        <w:t>１、以面積大小區分，其範圍從</w:t>
      </w:r>
      <w:r w:rsidRPr="00D569EC">
        <w:t>5,000</w:t>
      </w:r>
      <w:r w:rsidRPr="00D569EC">
        <w:t>到</w:t>
      </w:r>
      <w:r w:rsidRPr="00D569EC">
        <w:t>100</w:t>
      </w:r>
      <w:r w:rsidRPr="00D569EC">
        <w:t>萬平方呎皆有，售價在</w:t>
      </w:r>
      <w:r w:rsidRPr="00D569EC">
        <w:t>5</w:t>
      </w:r>
      <w:r w:rsidRPr="00D569EC">
        <w:t>萬到</w:t>
      </w:r>
      <w:r w:rsidRPr="00D569EC">
        <w:t>1,000</w:t>
      </w:r>
      <w:r w:rsidRPr="00D569EC">
        <w:t>萬美元之間，大約半數的工業特區廠房（</w:t>
      </w:r>
      <w:r w:rsidRPr="00D569EC">
        <w:t>20,000</w:t>
      </w:r>
      <w:r w:rsidRPr="00D569EC">
        <w:t>至</w:t>
      </w:r>
      <w:r w:rsidRPr="00D569EC">
        <w:t>90,000</w:t>
      </w:r>
      <w:r w:rsidRPr="00D569EC">
        <w:t>平方呎）每平方呎售價</w:t>
      </w:r>
      <w:r w:rsidRPr="00D569EC">
        <w:t>10</w:t>
      </w:r>
      <w:r w:rsidRPr="00D569EC">
        <w:t>美元至</w:t>
      </w:r>
      <w:r w:rsidRPr="00D569EC">
        <w:t>30</w:t>
      </w:r>
      <w:r w:rsidRPr="00D569EC">
        <w:t>美元之間。</w:t>
      </w:r>
    </w:p>
    <w:p w14:paraId="3FB6CAE7" w14:textId="77777777" w:rsidR="004850E8" w:rsidRPr="00D569EC" w:rsidRDefault="00FD0C58" w:rsidP="00F57CEC">
      <w:pPr>
        <w:pStyle w:val="ac"/>
        <w:ind w:left="1416" w:hanging="472"/>
      </w:pPr>
      <w:r w:rsidRPr="00D569EC">
        <w:t>２、南卡州有三個自由貿易區，分別在</w:t>
      </w:r>
      <w:r w:rsidRPr="00D569EC">
        <w:t>Charleston</w:t>
      </w:r>
      <w:r w:rsidRPr="00D569EC">
        <w:t>（</w:t>
      </w:r>
      <w:r w:rsidRPr="00D569EC">
        <w:t>FTZ 21</w:t>
      </w:r>
      <w:r w:rsidRPr="00D569EC">
        <w:t>）、</w:t>
      </w:r>
      <w:r w:rsidRPr="00D569EC">
        <w:t>Columbia</w:t>
      </w:r>
      <w:r w:rsidRPr="00D569EC">
        <w:t>（</w:t>
      </w:r>
      <w:r w:rsidRPr="00D569EC">
        <w:t>FTZ 127</w:t>
      </w:r>
      <w:r w:rsidRPr="00D569EC">
        <w:t>）及</w:t>
      </w:r>
      <w:r w:rsidRPr="00D569EC">
        <w:t>Greer</w:t>
      </w:r>
      <w:r w:rsidRPr="00D569EC">
        <w:t>（</w:t>
      </w:r>
      <w:r w:rsidRPr="00D569EC">
        <w:t>FTZ 38</w:t>
      </w:r>
      <w:r w:rsidRPr="00D569EC">
        <w:t>）。</w:t>
      </w:r>
    </w:p>
    <w:p w14:paraId="6292CC58" w14:textId="77777777" w:rsidR="004850E8" w:rsidRPr="00D569EC" w:rsidRDefault="00FD0C58">
      <w:pPr>
        <w:pStyle w:val="a4"/>
        <w:spacing w:before="257" w:after="257"/>
        <w:ind w:left="632" w:hanging="632"/>
        <w:rPr>
          <w:color w:val="auto"/>
        </w:rPr>
      </w:pPr>
      <w:r w:rsidRPr="00D569EC">
        <w:rPr>
          <w:color w:val="auto"/>
        </w:rPr>
        <w:t>二、能源</w:t>
      </w:r>
    </w:p>
    <w:p w14:paraId="34B6304C" w14:textId="3AB822E4" w:rsidR="004850E8" w:rsidRPr="00D569EC" w:rsidRDefault="00077B13">
      <w:pPr>
        <w:ind w:firstLine="472"/>
        <w:rPr>
          <w:lang w:eastAsia="zh-TW"/>
        </w:rPr>
      </w:pPr>
      <w:r w:rsidRPr="00D569EC">
        <w:rPr>
          <w:rFonts w:hint="eastAsia"/>
          <w:lang w:eastAsia="zh-TW"/>
        </w:rPr>
        <w:t>能源成本比全國平均水平低約</w:t>
      </w:r>
      <w:r w:rsidRPr="00D569EC">
        <w:rPr>
          <w:rFonts w:hint="eastAsia"/>
          <w:lang w:eastAsia="zh-TW"/>
        </w:rPr>
        <w:t>12</w:t>
      </w:r>
      <w:r w:rsidR="001D4A56" w:rsidRPr="00D569EC">
        <w:rPr>
          <w:rFonts w:hint="eastAsia"/>
          <w:lang w:eastAsia="zh-TW"/>
        </w:rPr>
        <w:t>%</w:t>
      </w:r>
      <w:r w:rsidRPr="00D569EC">
        <w:rPr>
          <w:rFonts w:hint="eastAsia"/>
          <w:lang w:eastAsia="zh-TW"/>
        </w:rPr>
        <w:t>，有水電、核能、煤炭、天然氣和其他可再生資源等多樣化的組合，以保持高效運轉和充足供應，另由於對核電基礎設施的投資，保持了穩定的電力成本。</w:t>
      </w:r>
      <w:r w:rsidR="00FD0C58" w:rsidRPr="00D569EC">
        <w:rPr>
          <w:lang w:eastAsia="zh-TW"/>
        </w:rPr>
        <w:t>商業用電每千瓦小時</w:t>
      </w:r>
      <w:r w:rsidR="00FD0C58" w:rsidRPr="00D569EC">
        <w:rPr>
          <w:lang w:eastAsia="zh-TW"/>
        </w:rPr>
        <w:t>0.10</w:t>
      </w:r>
      <w:r w:rsidR="00E66B4A" w:rsidRPr="00D569EC">
        <w:rPr>
          <w:rFonts w:hint="eastAsia"/>
          <w:lang w:eastAsia="zh-TW"/>
        </w:rPr>
        <w:t>4</w:t>
      </w:r>
      <w:r w:rsidR="00FD0C58" w:rsidRPr="00D569EC">
        <w:rPr>
          <w:lang w:eastAsia="zh-TW"/>
        </w:rPr>
        <w:t>美元，工業用電每千瓦小時</w:t>
      </w:r>
      <w:r w:rsidR="00FD0C58" w:rsidRPr="00D569EC">
        <w:rPr>
          <w:lang w:eastAsia="zh-TW"/>
        </w:rPr>
        <w:t>0.06</w:t>
      </w:r>
      <w:r w:rsidR="00E66B4A" w:rsidRPr="00D569EC">
        <w:rPr>
          <w:rFonts w:hint="eastAsia"/>
          <w:lang w:eastAsia="zh-TW"/>
        </w:rPr>
        <w:t>1</w:t>
      </w:r>
      <w:r w:rsidR="00FD0C58" w:rsidRPr="00D569EC">
        <w:rPr>
          <w:lang w:eastAsia="zh-TW"/>
        </w:rPr>
        <w:t>美元，商業用瓦斯每千立方呎為</w:t>
      </w:r>
      <w:r w:rsidR="00FD0C58" w:rsidRPr="00D569EC">
        <w:rPr>
          <w:lang w:eastAsia="zh-TW"/>
        </w:rPr>
        <w:t>9.3</w:t>
      </w:r>
      <w:r w:rsidR="00FD0C58" w:rsidRPr="00D569EC">
        <w:rPr>
          <w:lang w:eastAsia="zh-TW"/>
        </w:rPr>
        <w:t>美元，工業用瓦斯每千立方呎為</w:t>
      </w:r>
      <w:r w:rsidR="00FD0C58" w:rsidRPr="00D569EC">
        <w:rPr>
          <w:lang w:eastAsia="zh-TW"/>
        </w:rPr>
        <w:t>4.</w:t>
      </w:r>
      <w:r w:rsidR="00E66B4A" w:rsidRPr="00D569EC">
        <w:rPr>
          <w:rFonts w:hint="eastAsia"/>
          <w:lang w:eastAsia="zh-TW"/>
        </w:rPr>
        <w:t>9</w:t>
      </w:r>
      <w:r w:rsidR="00FD0C58" w:rsidRPr="00D569EC">
        <w:rPr>
          <w:lang w:eastAsia="zh-TW"/>
        </w:rPr>
        <w:t>美元。</w:t>
      </w:r>
    </w:p>
    <w:p w14:paraId="4C67B5C4" w14:textId="77777777" w:rsidR="004850E8" w:rsidRPr="00D569EC" w:rsidRDefault="00FD0C58">
      <w:pPr>
        <w:ind w:firstLine="472"/>
      </w:pPr>
      <w:r w:rsidRPr="00D569EC">
        <w:t>由</w:t>
      </w:r>
      <w:r w:rsidRPr="00D569EC">
        <w:t>20</w:t>
      </w:r>
      <w:r w:rsidRPr="00D569EC">
        <w:t>家電力公司組成並由州政府管理之經濟發展聯盟機構</w:t>
      </w:r>
      <w:r w:rsidRPr="00D569EC">
        <w:t>--</w:t>
      </w:r>
      <w:r w:rsidRPr="00D569EC">
        <w:t>南卡州電力團隊（</w:t>
      </w:r>
      <w:r w:rsidRPr="00D569EC">
        <w:t>South Carolina Power Team</w:t>
      </w:r>
      <w:r w:rsidRPr="00D569EC">
        <w:t>）設有每日更新之資訊網</w:t>
      </w:r>
      <w:hyperlink r:id="rId45" w:history="1">
        <w:r w:rsidRPr="00D569EC">
          <w:t>www.SCpowerteam.com</w:t>
        </w:r>
      </w:hyperlink>
      <w:r w:rsidRPr="00D569EC">
        <w:t>，提供投資人當地工業區詳細資訊。</w:t>
      </w:r>
    </w:p>
    <w:p w14:paraId="41B4F818" w14:textId="77777777" w:rsidR="004850E8" w:rsidRPr="00D569EC" w:rsidRDefault="00FD0C58">
      <w:pPr>
        <w:ind w:firstLine="472"/>
        <w:rPr>
          <w:lang w:eastAsia="zh-TW"/>
        </w:rPr>
      </w:pPr>
      <w:r w:rsidRPr="00D569EC">
        <w:rPr>
          <w:lang w:eastAsia="zh-TW"/>
        </w:rPr>
        <w:lastRenderedPageBreak/>
        <w:t>該網址主要資訊包括：</w:t>
      </w:r>
    </w:p>
    <w:p w14:paraId="569E8D08" w14:textId="77777777" w:rsidR="004850E8" w:rsidRPr="00D569EC" w:rsidRDefault="00FD0C58">
      <w:pPr>
        <w:ind w:firstLine="472"/>
        <w:rPr>
          <w:lang w:eastAsia="zh-TW"/>
        </w:rPr>
      </w:pPr>
      <w:r w:rsidRPr="00D569EC">
        <w:rPr>
          <w:rFonts w:ascii="華康細圓體" w:hAnsi="華康細圓體"/>
          <w:lang w:eastAsia="zh-TW"/>
        </w:rPr>
        <w:t>˙</w:t>
      </w:r>
      <w:r w:rsidRPr="00D569EC">
        <w:rPr>
          <w:lang w:eastAsia="zh-TW"/>
        </w:rPr>
        <w:t>互動式工業園區、建築之照片及當地詳盡勞動力資料。</w:t>
      </w:r>
    </w:p>
    <w:p w14:paraId="1B953D5B" w14:textId="77777777" w:rsidR="004850E8" w:rsidRPr="00D569EC" w:rsidRDefault="00FD0C58">
      <w:pPr>
        <w:ind w:firstLine="472"/>
        <w:rPr>
          <w:lang w:eastAsia="zh-TW"/>
        </w:rPr>
      </w:pPr>
      <w:r w:rsidRPr="00D569EC">
        <w:rPr>
          <w:rFonts w:ascii="華康細圓體" w:hAnsi="華康細圓體"/>
          <w:lang w:eastAsia="zh-TW"/>
        </w:rPr>
        <w:t>˙</w:t>
      </w:r>
      <w:r w:rsidRPr="00D569EC">
        <w:rPr>
          <w:lang w:eastAsia="zh-TW"/>
        </w:rPr>
        <w:t>電費資訊及特定電費諮詢。</w:t>
      </w:r>
    </w:p>
    <w:p w14:paraId="475F908B" w14:textId="77777777" w:rsidR="004850E8" w:rsidRPr="00D569EC" w:rsidRDefault="00FD0C58">
      <w:pPr>
        <w:ind w:firstLine="472"/>
        <w:rPr>
          <w:lang w:eastAsia="zh-TW"/>
        </w:rPr>
      </w:pPr>
      <w:r w:rsidRPr="00D569EC">
        <w:rPr>
          <w:rFonts w:ascii="華康細圓體" w:hAnsi="華康細圓體"/>
          <w:lang w:eastAsia="zh-TW"/>
        </w:rPr>
        <w:t>˙</w:t>
      </w:r>
      <w:r w:rsidRPr="00D569EC">
        <w:rPr>
          <w:lang w:eastAsia="zh-TW"/>
        </w:rPr>
        <w:t>工業園區地圖及水、電費統計資料和交通設施。</w:t>
      </w:r>
    </w:p>
    <w:p w14:paraId="3838FF16" w14:textId="77777777" w:rsidR="004850E8" w:rsidRPr="00D569EC" w:rsidRDefault="00FD0C58">
      <w:pPr>
        <w:ind w:firstLine="472"/>
        <w:rPr>
          <w:lang w:eastAsia="zh-TW"/>
        </w:rPr>
      </w:pPr>
      <w:r w:rsidRPr="00D569EC">
        <w:rPr>
          <w:rFonts w:ascii="華康細圓體" w:hAnsi="華康細圓體"/>
          <w:lang w:eastAsia="zh-TW"/>
        </w:rPr>
        <w:t>˙</w:t>
      </w:r>
      <w:r w:rsidRPr="00D569EC">
        <w:rPr>
          <w:lang w:eastAsia="zh-TW"/>
        </w:rPr>
        <w:t>勞工資訊快速選取介面</w:t>
      </w:r>
    </w:p>
    <w:p w14:paraId="7D9EB99E" w14:textId="77777777" w:rsidR="004850E8" w:rsidRPr="00D569EC" w:rsidRDefault="00FD0C58">
      <w:pPr>
        <w:ind w:firstLine="472"/>
        <w:rPr>
          <w:lang w:eastAsia="zh-TW"/>
        </w:rPr>
      </w:pPr>
      <w:r w:rsidRPr="00D569EC">
        <w:rPr>
          <w:rFonts w:ascii="華康細圓體" w:hAnsi="華康細圓體"/>
          <w:lang w:eastAsia="zh-TW"/>
        </w:rPr>
        <w:t>˙</w:t>
      </w:r>
      <w:r w:rsidRPr="00D569EC">
        <w:rPr>
          <w:lang w:eastAsia="zh-TW"/>
        </w:rPr>
        <w:t>專家協助快速選取介面</w:t>
      </w:r>
    </w:p>
    <w:p w14:paraId="4D43DF4E" w14:textId="77777777" w:rsidR="004850E8" w:rsidRPr="00D569EC" w:rsidRDefault="00FD0C58">
      <w:pPr>
        <w:pStyle w:val="a4"/>
        <w:spacing w:before="257" w:after="257"/>
        <w:ind w:left="632" w:hanging="632"/>
        <w:rPr>
          <w:color w:val="auto"/>
        </w:rPr>
      </w:pPr>
      <w:r w:rsidRPr="00D569EC">
        <w:rPr>
          <w:color w:val="auto"/>
        </w:rPr>
        <w:t>三、通訊</w:t>
      </w:r>
    </w:p>
    <w:p w14:paraId="3FDA8562" w14:textId="462E8FED" w:rsidR="004850E8" w:rsidRPr="00D569EC" w:rsidRDefault="00E90D27" w:rsidP="00E90D27">
      <w:pPr>
        <w:ind w:firstLine="472"/>
        <w:rPr>
          <w:lang w:eastAsia="zh-TW"/>
        </w:rPr>
      </w:pPr>
      <w:r w:rsidRPr="00D569EC">
        <w:rPr>
          <w:rFonts w:hint="eastAsia"/>
          <w:lang w:eastAsia="zh-TW"/>
        </w:rPr>
        <w:t>有超過</w:t>
      </w:r>
      <w:r w:rsidRPr="00D569EC">
        <w:rPr>
          <w:rFonts w:hint="eastAsia"/>
          <w:lang w:eastAsia="zh-TW"/>
        </w:rPr>
        <w:t>150</w:t>
      </w:r>
      <w:r w:rsidRPr="00D569EC">
        <w:rPr>
          <w:rFonts w:hint="eastAsia"/>
          <w:lang w:eastAsia="zh-TW"/>
        </w:rPr>
        <w:t>萬條高速網路（至少一個方向每秒超過</w:t>
      </w:r>
      <w:r w:rsidRPr="00D569EC">
        <w:rPr>
          <w:rFonts w:hint="eastAsia"/>
          <w:lang w:eastAsia="zh-TW"/>
        </w:rPr>
        <w:t>200 kb</w:t>
      </w:r>
      <w:r w:rsidRPr="00D569EC">
        <w:rPr>
          <w:rFonts w:hint="eastAsia"/>
          <w:lang w:eastAsia="zh-TW"/>
        </w:rPr>
        <w:t>），可滿足企業對無線高速</w:t>
      </w:r>
      <w:r w:rsidRPr="00D569EC">
        <w:rPr>
          <w:rFonts w:hint="eastAsia"/>
          <w:lang w:eastAsia="zh-TW"/>
        </w:rPr>
        <w:t>Internet</w:t>
      </w:r>
      <w:r w:rsidRPr="00D569EC">
        <w:rPr>
          <w:rFonts w:hint="eastAsia"/>
          <w:lang w:eastAsia="zh-TW"/>
        </w:rPr>
        <w:t>的要求。南卡羅來納州是許多領先的資訊公司所在地。英特爾在哥倫比亞研發新型高端電信服務器的開發和驗證。許多企業中須與當地專家一起設計、維護和外包資訊管理。南卡州通訊</w:t>
      </w:r>
      <w:r w:rsidR="00FD0C58" w:rsidRPr="00D569EC">
        <w:rPr>
          <w:lang w:eastAsia="zh-TW"/>
        </w:rPr>
        <w:t>技術及服務發達，視投資公司員工多寡及需求可選擇</w:t>
      </w:r>
      <w:r w:rsidR="00FD0C58" w:rsidRPr="00D569EC">
        <w:rPr>
          <w:lang w:eastAsia="zh-TW"/>
        </w:rPr>
        <w:t>DSL</w:t>
      </w:r>
      <w:r w:rsidR="00FD0C58" w:rsidRPr="00D569EC">
        <w:rPr>
          <w:lang w:eastAsia="zh-TW"/>
        </w:rPr>
        <w:t>、</w:t>
      </w:r>
      <w:r w:rsidR="00FD0C58" w:rsidRPr="00D569EC">
        <w:rPr>
          <w:lang w:eastAsia="zh-TW"/>
        </w:rPr>
        <w:t>T1</w:t>
      </w:r>
      <w:r w:rsidR="00FD0C58" w:rsidRPr="00D569EC">
        <w:rPr>
          <w:lang w:eastAsia="zh-TW"/>
        </w:rPr>
        <w:t>、</w:t>
      </w:r>
      <w:r w:rsidR="00FD0C58" w:rsidRPr="00D569EC">
        <w:rPr>
          <w:lang w:eastAsia="zh-TW"/>
        </w:rPr>
        <w:t>Frame Relay</w:t>
      </w:r>
      <w:r w:rsidR="00FD0C58" w:rsidRPr="00D569EC">
        <w:rPr>
          <w:lang w:eastAsia="zh-TW"/>
        </w:rPr>
        <w:t>、</w:t>
      </w:r>
      <w:r w:rsidR="00FD0C58" w:rsidRPr="00D569EC">
        <w:rPr>
          <w:lang w:eastAsia="zh-TW"/>
        </w:rPr>
        <w:t>T3</w:t>
      </w:r>
      <w:r w:rsidR="00FD0C58" w:rsidRPr="00D569EC">
        <w:rPr>
          <w:lang w:eastAsia="zh-TW"/>
        </w:rPr>
        <w:t>或更先進之科技，基本費由十位數至千位數不等。</w:t>
      </w:r>
    </w:p>
    <w:p w14:paraId="3D3BD678" w14:textId="77777777" w:rsidR="004850E8" w:rsidRPr="00D569EC" w:rsidRDefault="00FD0C58">
      <w:pPr>
        <w:pStyle w:val="a4"/>
        <w:spacing w:before="257" w:after="257"/>
        <w:ind w:left="632" w:hanging="632"/>
        <w:rPr>
          <w:color w:val="auto"/>
        </w:rPr>
      </w:pPr>
      <w:r w:rsidRPr="00D569EC">
        <w:rPr>
          <w:color w:val="auto"/>
        </w:rPr>
        <w:t>四、運輸</w:t>
      </w:r>
    </w:p>
    <w:p w14:paraId="3B9F9994" w14:textId="0C915A25" w:rsidR="004850E8" w:rsidRPr="00D569EC" w:rsidRDefault="00FD0C58" w:rsidP="00187E9C">
      <w:pPr>
        <w:pStyle w:val="a9"/>
        <w:ind w:left="944" w:hanging="708"/>
      </w:pPr>
      <w:r w:rsidRPr="00D569EC">
        <w:t>（一）水運：南卡查爾斯頓港（</w:t>
      </w:r>
      <w:r w:rsidRPr="00D569EC">
        <w:t>Charleston</w:t>
      </w:r>
      <w:r w:rsidRPr="00D569EC">
        <w:t>）</w:t>
      </w:r>
      <w:r w:rsidR="00E66B4A" w:rsidRPr="00D569EC">
        <w:rPr>
          <w:rFonts w:hint="eastAsia"/>
        </w:rPr>
        <w:t>位於紐約和邁阿密之間，可輕鬆到達東岸及海外市場，港口</w:t>
      </w:r>
      <w:r w:rsidR="00414FE8" w:rsidRPr="00D569EC">
        <w:rPr>
          <w:rFonts w:hint="eastAsia"/>
        </w:rPr>
        <w:t>有鐵路及</w:t>
      </w:r>
      <w:r w:rsidRPr="00D569EC">
        <w:t>州際高速公路，交通便利，</w:t>
      </w:r>
      <w:r w:rsidR="00E66B4A" w:rsidRPr="00D569EC">
        <w:t>深</w:t>
      </w:r>
      <w:r w:rsidRPr="00D569EC">
        <w:t>浚工程斥資</w:t>
      </w:r>
      <w:r w:rsidRPr="00D569EC">
        <w:t>5</w:t>
      </w:r>
      <w:r w:rsidRPr="00D569EC">
        <w:t>億美元，預計於</w:t>
      </w:r>
      <w:r w:rsidRPr="00D569EC">
        <w:t>2020</w:t>
      </w:r>
      <w:r w:rsidRPr="00D569EC">
        <w:t>年完工，完工後預計可處理</w:t>
      </w:r>
      <w:r w:rsidRPr="00D569EC">
        <w:t>8,000</w:t>
      </w:r>
      <w:r w:rsidRPr="00D569EC">
        <w:t>個</w:t>
      </w:r>
      <w:r w:rsidRPr="00D569EC">
        <w:t>20</w:t>
      </w:r>
      <w:r w:rsidRPr="00D569EC">
        <w:t>呎長的貨櫃，以及巴拿馬運河拓寬後，駛向美國東部海港的巨型貨輪。</w:t>
      </w:r>
      <w:r w:rsidR="00E90D27" w:rsidRPr="00D569EC">
        <w:rPr>
          <w:rFonts w:hint="eastAsia"/>
        </w:rPr>
        <w:t>該港口也是東南沿海和墨西哥灣沿岸最繁忙及</w:t>
      </w:r>
      <w:r w:rsidR="009A334B" w:rsidRPr="00D569EC">
        <w:rPr>
          <w:rFonts w:hint="eastAsia"/>
        </w:rPr>
        <w:t>生產力最高的貨櫃</w:t>
      </w:r>
      <w:r w:rsidR="00E90D27" w:rsidRPr="00D569EC">
        <w:rPr>
          <w:rFonts w:hint="eastAsia"/>
        </w:rPr>
        <w:t>港口之一，每台起重機每小時平均運輸</w:t>
      </w:r>
      <w:r w:rsidR="00E90D27" w:rsidRPr="00D569EC">
        <w:rPr>
          <w:rFonts w:hint="eastAsia"/>
        </w:rPr>
        <w:t>40+</w:t>
      </w:r>
      <w:r w:rsidR="00E90D27" w:rsidRPr="00D569EC">
        <w:rPr>
          <w:rFonts w:hint="eastAsia"/>
        </w:rPr>
        <w:t>次，遠高於美國港口標準</w:t>
      </w:r>
      <w:r w:rsidR="00E90D27" w:rsidRPr="00D569EC">
        <w:rPr>
          <w:rFonts w:hint="eastAsia"/>
        </w:rPr>
        <w:t>25-27</w:t>
      </w:r>
      <w:r w:rsidR="00E90D27" w:rsidRPr="00D569EC">
        <w:rPr>
          <w:rFonts w:hint="eastAsia"/>
        </w:rPr>
        <w:t>，每年服務</w:t>
      </w:r>
      <w:r w:rsidR="00E90D27" w:rsidRPr="00D569EC">
        <w:rPr>
          <w:rFonts w:hint="eastAsia"/>
        </w:rPr>
        <w:t>150</w:t>
      </w:r>
      <w:r w:rsidR="00E90D27" w:rsidRPr="00D569EC">
        <w:rPr>
          <w:rFonts w:hint="eastAsia"/>
        </w:rPr>
        <w:t>個國家。</w:t>
      </w:r>
    </w:p>
    <w:p w14:paraId="5D3EC114" w14:textId="218A4FD7" w:rsidR="00414FE8" w:rsidRPr="00D569EC" w:rsidRDefault="00FD0C58" w:rsidP="00187E9C">
      <w:pPr>
        <w:pStyle w:val="a9"/>
        <w:ind w:left="944" w:hanging="708"/>
      </w:pPr>
      <w:r w:rsidRPr="00D569EC">
        <w:t>（二）陸運：公路</w:t>
      </w:r>
      <w:r w:rsidR="00414FE8" w:rsidRPr="00D569EC">
        <w:rPr>
          <w:rFonts w:hint="eastAsia"/>
        </w:rPr>
        <w:t>總長計</w:t>
      </w:r>
      <w:r w:rsidRPr="00D569EC">
        <w:t>42,000</w:t>
      </w:r>
      <w:r w:rsidR="00414FE8" w:rsidRPr="00D569EC">
        <w:rPr>
          <w:rFonts w:hint="eastAsia"/>
        </w:rPr>
        <w:t>英</w:t>
      </w:r>
      <w:r w:rsidRPr="00D569EC">
        <w:t>哩</w:t>
      </w:r>
      <w:r w:rsidR="00414FE8" w:rsidRPr="00D569EC">
        <w:rPr>
          <w:rFonts w:hint="eastAsia"/>
        </w:rPr>
        <w:t>，連結東岸所有大城市，二天內貨運可抵達底特律、芝加哥和達拉斯等主要市場，以及美國</w:t>
      </w:r>
      <w:r w:rsidR="00414FE8" w:rsidRPr="00D569EC">
        <w:rPr>
          <w:rFonts w:hint="eastAsia"/>
        </w:rPr>
        <w:t>2.08</w:t>
      </w:r>
      <w:r w:rsidR="00414FE8" w:rsidRPr="00D569EC">
        <w:rPr>
          <w:rFonts w:hint="eastAsia"/>
        </w:rPr>
        <w:t>億人口、約三分之二</w:t>
      </w:r>
      <w:r w:rsidR="00414FE8" w:rsidRPr="00D569EC">
        <w:rPr>
          <w:rFonts w:hint="eastAsia"/>
        </w:rPr>
        <w:lastRenderedPageBreak/>
        <w:t>的市場。鐵路系統包括兩條</w:t>
      </w:r>
      <w:r w:rsidR="00414FE8" w:rsidRPr="00D569EC">
        <w:rPr>
          <w:rFonts w:hint="eastAsia"/>
        </w:rPr>
        <w:t>I</w:t>
      </w:r>
      <w:r w:rsidR="00414FE8" w:rsidRPr="00D569EC">
        <w:rPr>
          <w:rFonts w:hint="eastAsia"/>
        </w:rPr>
        <w:t>級鐵路–</w:t>
      </w:r>
      <w:r w:rsidR="00414FE8" w:rsidRPr="00D569EC">
        <w:rPr>
          <w:rFonts w:hint="eastAsia"/>
        </w:rPr>
        <w:t>CSX Transportation</w:t>
      </w:r>
      <w:r w:rsidR="00414FE8" w:rsidRPr="00D569EC">
        <w:rPr>
          <w:rFonts w:hint="eastAsia"/>
        </w:rPr>
        <w:t>和</w:t>
      </w:r>
      <w:r w:rsidR="00414FE8" w:rsidRPr="00D569EC">
        <w:rPr>
          <w:rFonts w:hint="eastAsia"/>
        </w:rPr>
        <w:t>Norfolk Sout</w:t>
      </w:r>
      <w:r w:rsidR="00414FE8" w:rsidRPr="00D569EC">
        <w:rPr>
          <w:rFonts w:hint="eastAsia"/>
        </w:rPr>
        <w:t>h</w:t>
      </w:r>
      <w:r w:rsidR="00414FE8" w:rsidRPr="00D569EC">
        <w:rPr>
          <w:rFonts w:hint="eastAsia"/>
        </w:rPr>
        <w:t>ern</w:t>
      </w:r>
      <w:r w:rsidR="00414FE8" w:rsidRPr="00D569EC">
        <w:rPr>
          <w:rFonts w:hint="eastAsia"/>
        </w:rPr>
        <w:t>–以及七條獨立的鐵路線，為近</w:t>
      </w:r>
      <w:r w:rsidR="00414FE8" w:rsidRPr="00D569EC">
        <w:rPr>
          <w:rFonts w:hint="eastAsia"/>
        </w:rPr>
        <w:t>2,300</w:t>
      </w:r>
      <w:r w:rsidR="00414FE8" w:rsidRPr="00D569EC">
        <w:rPr>
          <w:rFonts w:hint="eastAsia"/>
        </w:rPr>
        <w:t>英里的鐵路服務，每年有</w:t>
      </w:r>
      <w:r w:rsidR="00414FE8" w:rsidRPr="00D569EC">
        <w:rPr>
          <w:rFonts w:hint="eastAsia"/>
        </w:rPr>
        <w:t>7,000</w:t>
      </w:r>
      <w:r w:rsidR="00414FE8" w:rsidRPr="00D569EC">
        <w:rPr>
          <w:rFonts w:hint="eastAsia"/>
        </w:rPr>
        <w:t>萬噸的貨物流通。</w:t>
      </w:r>
    </w:p>
    <w:p w14:paraId="565585FA" w14:textId="5225BB5A" w:rsidR="00E90D27" w:rsidRPr="00D569EC" w:rsidRDefault="001D4A56" w:rsidP="00187E9C">
      <w:pPr>
        <w:pStyle w:val="a9"/>
        <w:ind w:left="944" w:hanging="708"/>
      </w:pPr>
      <w:r w:rsidRPr="00D569EC">
        <w:rPr>
          <w:rFonts w:hint="eastAsia"/>
        </w:rPr>
        <w:t>（</w:t>
      </w:r>
      <w:r w:rsidR="00E90D27" w:rsidRPr="00D569EC">
        <w:rPr>
          <w:rFonts w:hint="eastAsia"/>
        </w:rPr>
        <w:t>三</w:t>
      </w:r>
      <w:r w:rsidRPr="00D569EC">
        <w:rPr>
          <w:rFonts w:hint="eastAsia"/>
        </w:rPr>
        <w:t>）</w:t>
      </w:r>
      <w:r w:rsidR="00E90D27" w:rsidRPr="00D569EC">
        <w:rPr>
          <w:rFonts w:hint="eastAsia"/>
        </w:rPr>
        <w:t>空運：四個主要機場外，往北可到夏洛特國際機場，往西可到亞特蘭大國際機場。</w:t>
      </w:r>
    </w:p>
    <w:p w14:paraId="74D39063" w14:textId="774CD281" w:rsidR="004850E8" w:rsidRPr="00D569EC" w:rsidRDefault="004850E8" w:rsidP="00187E9C">
      <w:pPr>
        <w:pStyle w:val="a9"/>
        <w:ind w:left="944" w:hanging="708"/>
      </w:pPr>
    </w:p>
    <w:p w14:paraId="73572D0F" w14:textId="77777777" w:rsidR="004850E8" w:rsidRPr="00D569EC" w:rsidRDefault="00FD0C58" w:rsidP="00721180">
      <w:pPr>
        <w:pStyle w:val="a3"/>
        <w:spacing w:before="514" w:after="771"/>
      </w:pPr>
      <w:r w:rsidRPr="00D569EC">
        <w:lastRenderedPageBreak/>
        <w:t>第柒章　勞工</w:t>
      </w:r>
    </w:p>
    <w:p w14:paraId="72688578" w14:textId="77777777" w:rsidR="004850E8" w:rsidRPr="00D569EC" w:rsidRDefault="00FD0C58">
      <w:pPr>
        <w:pStyle w:val="a4"/>
        <w:spacing w:before="257" w:after="257"/>
        <w:ind w:left="632" w:hanging="632"/>
        <w:rPr>
          <w:color w:val="auto"/>
        </w:rPr>
      </w:pPr>
      <w:r w:rsidRPr="00D569EC">
        <w:rPr>
          <w:color w:val="auto"/>
        </w:rPr>
        <w:t>一、勞工素質及結構</w:t>
      </w:r>
    </w:p>
    <w:p w14:paraId="2ED53186" w14:textId="5CA3A321" w:rsidR="004850E8" w:rsidRPr="00D569EC" w:rsidRDefault="00FD0C58">
      <w:pPr>
        <w:ind w:firstLine="472"/>
        <w:rPr>
          <w:lang w:eastAsia="zh-TW"/>
        </w:rPr>
      </w:pPr>
      <w:r w:rsidRPr="00D569EC">
        <w:rPr>
          <w:lang w:eastAsia="zh-TW"/>
        </w:rPr>
        <w:t>該州勞力人口為</w:t>
      </w:r>
      <w:r w:rsidRPr="00D569EC">
        <w:rPr>
          <w:lang w:eastAsia="zh-TW"/>
        </w:rPr>
        <w:t>2</w:t>
      </w:r>
      <w:r w:rsidR="00E90D27" w:rsidRPr="00D569EC">
        <w:rPr>
          <w:rFonts w:hint="eastAsia"/>
          <w:lang w:eastAsia="zh-TW"/>
        </w:rPr>
        <w:t>32</w:t>
      </w:r>
      <w:r w:rsidRPr="00D569EC">
        <w:rPr>
          <w:lang w:eastAsia="zh-TW"/>
        </w:rPr>
        <w:t>萬</w:t>
      </w:r>
      <w:r w:rsidR="00E90D27" w:rsidRPr="00D569EC">
        <w:rPr>
          <w:rFonts w:hint="eastAsia"/>
          <w:lang w:eastAsia="zh-TW"/>
        </w:rPr>
        <w:t>3</w:t>
      </w:r>
      <w:r w:rsidRPr="00D569EC">
        <w:rPr>
          <w:lang w:eastAsia="zh-TW"/>
        </w:rPr>
        <w:t>,000</w:t>
      </w:r>
      <w:r w:rsidRPr="00D569EC">
        <w:rPr>
          <w:lang w:eastAsia="zh-TW"/>
        </w:rPr>
        <w:t>人，其中</w:t>
      </w:r>
      <w:r w:rsidRPr="00D569EC">
        <w:rPr>
          <w:lang w:eastAsia="zh-TW"/>
        </w:rPr>
        <w:t>8</w:t>
      </w:r>
      <w:r w:rsidR="001C78B0" w:rsidRPr="00D569EC">
        <w:rPr>
          <w:rFonts w:hint="eastAsia"/>
          <w:lang w:eastAsia="zh-TW"/>
        </w:rPr>
        <w:t>8.4</w:t>
      </w:r>
      <w:r w:rsidRPr="00D569EC">
        <w:rPr>
          <w:lang w:eastAsia="zh-TW"/>
        </w:rPr>
        <w:t>%</w:t>
      </w:r>
      <w:r w:rsidRPr="00D569EC">
        <w:rPr>
          <w:lang w:eastAsia="zh-TW"/>
        </w:rPr>
        <w:t>擁有高中文憑、</w:t>
      </w:r>
      <w:r w:rsidRPr="00D569EC">
        <w:rPr>
          <w:lang w:eastAsia="zh-TW"/>
        </w:rPr>
        <w:t>28</w:t>
      </w:r>
      <w:r w:rsidR="001C78B0" w:rsidRPr="00D569EC">
        <w:rPr>
          <w:rFonts w:hint="eastAsia"/>
          <w:lang w:eastAsia="zh-TW"/>
        </w:rPr>
        <w:t>.3</w:t>
      </w:r>
      <w:r w:rsidRPr="00D569EC">
        <w:rPr>
          <w:lang w:eastAsia="zh-TW"/>
        </w:rPr>
        <w:t>%</w:t>
      </w:r>
      <w:r w:rsidRPr="00D569EC">
        <w:rPr>
          <w:lang w:eastAsia="zh-TW"/>
        </w:rPr>
        <w:t>擁有學士學位、</w:t>
      </w:r>
      <w:r w:rsidRPr="00D569EC">
        <w:rPr>
          <w:lang w:eastAsia="zh-TW"/>
        </w:rPr>
        <w:t>10.4%</w:t>
      </w:r>
      <w:r w:rsidRPr="00D569EC">
        <w:rPr>
          <w:lang w:eastAsia="zh-TW"/>
        </w:rPr>
        <w:t>擁有碩士或博士學位</w:t>
      </w:r>
      <w:r w:rsidR="001C78B0" w:rsidRPr="00D569EC">
        <w:rPr>
          <w:rFonts w:hint="eastAsia"/>
          <w:lang w:eastAsia="zh-TW"/>
        </w:rPr>
        <w:t>，勞動力成本排名第三低，在政府補助勞動力發展</w:t>
      </w:r>
      <w:r w:rsidR="00203EB0" w:rsidRPr="00D569EC">
        <w:rPr>
          <w:rFonts w:hint="eastAsia"/>
          <w:lang w:eastAsia="zh-TW"/>
        </w:rPr>
        <w:t>計畫</w:t>
      </w:r>
      <w:r w:rsidR="001C78B0" w:rsidRPr="00D569EC">
        <w:rPr>
          <w:rFonts w:hint="eastAsia"/>
          <w:lang w:eastAsia="zh-TW"/>
        </w:rPr>
        <w:t>中排名第四</w:t>
      </w:r>
      <w:r w:rsidRPr="00D569EC">
        <w:rPr>
          <w:lang w:eastAsia="zh-TW"/>
        </w:rPr>
        <w:t>。</w:t>
      </w:r>
      <w:r w:rsidR="001C78B0" w:rsidRPr="00D569EC">
        <w:rPr>
          <w:rFonts w:hint="eastAsia"/>
          <w:lang w:eastAsia="zh-TW"/>
        </w:rPr>
        <w:t>南卡州是工作權州，工會率低至</w:t>
      </w:r>
      <w:r w:rsidR="001C78B0" w:rsidRPr="00D569EC">
        <w:rPr>
          <w:rFonts w:hint="eastAsia"/>
          <w:lang w:eastAsia="zh-TW"/>
        </w:rPr>
        <w:t>2.6</w:t>
      </w:r>
      <w:r w:rsidR="001D4A56" w:rsidRPr="00D569EC">
        <w:rPr>
          <w:rFonts w:hint="eastAsia"/>
          <w:lang w:eastAsia="zh-TW"/>
        </w:rPr>
        <w:t>%</w:t>
      </w:r>
      <w:r w:rsidR="001C78B0" w:rsidRPr="00D569EC">
        <w:rPr>
          <w:rFonts w:hint="eastAsia"/>
          <w:lang w:eastAsia="zh-TW"/>
        </w:rPr>
        <w:t>，在美國排名最低。私營部門工會率為</w:t>
      </w:r>
      <w:r w:rsidR="001C78B0" w:rsidRPr="00D569EC">
        <w:rPr>
          <w:rFonts w:hint="eastAsia"/>
          <w:lang w:eastAsia="zh-TW"/>
        </w:rPr>
        <w:t>1.5</w:t>
      </w:r>
      <w:r w:rsidR="001D4A56" w:rsidRPr="00D569EC">
        <w:rPr>
          <w:rFonts w:hint="eastAsia"/>
          <w:lang w:eastAsia="zh-TW"/>
        </w:rPr>
        <w:t>%</w:t>
      </w:r>
      <w:r w:rsidR="001C78B0" w:rsidRPr="00D569EC">
        <w:rPr>
          <w:rFonts w:hint="eastAsia"/>
          <w:lang w:eastAsia="zh-TW"/>
        </w:rPr>
        <w:t>，在全美國集體談判協議所涵蓋的總就業工人中，南卡所</w:t>
      </w:r>
      <w:r w:rsidR="001D4A56" w:rsidRPr="00D569EC">
        <w:rPr>
          <w:rFonts w:hint="eastAsia"/>
          <w:lang w:eastAsia="zh-TW"/>
        </w:rPr>
        <w:t>占</w:t>
      </w:r>
      <w:r w:rsidR="001C78B0" w:rsidRPr="00D569EC">
        <w:rPr>
          <w:rFonts w:hint="eastAsia"/>
          <w:lang w:eastAsia="zh-TW"/>
        </w:rPr>
        <w:t>比例最低。</w:t>
      </w:r>
      <w:r w:rsidRPr="00D569EC">
        <w:rPr>
          <w:lang w:eastAsia="zh-TW"/>
        </w:rPr>
        <w:t>根據華盛頓非盈利公共政策組織</w:t>
      </w:r>
      <w:r w:rsidRPr="00D569EC">
        <w:rPr>
          <w:lang w:eastAsia="zh-TW"/>
        </w:rPr>
        <w:t>Brookings Institution</w:t>
      </w:r>
      <w:r w:rsidRPr="00D569EC">
        <w:rPr>
          <w:lang w:eastAsia="zh-TW"/>
        </w:rPr>
        <w:t>新的一份報告指出，</w:t>
      </w:r>
      <w:r w:rsidRPr="00D569EC">
        <w:rPr>
          <w:lang w:eastAsia="zh-TW"/>
        </w:rPr>
        <w:t>Columbia</w:t>
      </w:r>
      <w:r w:rsidRPr="00D569EC">
        <w:rPr>
          <w:lang w:eastAsia="zh-TW"/>
        </w:rPr>
        <w:t>市列於全美前</w:t>
      </w:r>
      <w:r w:rsidRPr="00D569EC">
        <w:rPr>
          <w:lang w:eastAsia="zh-TW"/>
        </w:rPr>
        <w:t>100</w:t>
      </w:r>
      <w:r w:rsidRPr="00D569EC">
        <w:rPr>
          <w:lang w:eastAsia="zh-TW"/>
        </w:rPr>
        <w:t>個城市希望招募科技、工程及數學界人才，屬於對外國人才高度需求的城市。它也名列全美前</w:t>
      </w:r>
      <w:r w:rsidRPr="00D569EC">
        <w:rPr>
          <w:lang w:eastAsia="zh-TW"/>
        </w:rPr>
        <w:t>10</w:t>
      </w:r>
      <w:r w:rsidRPr="00D569EC">
        <w:rPr>
          <w:lang w:eastAsia="zh-TW"/>
        </w:rPr>
        <w:t>名接受聯邦簽證申請的職業訓練補助城市之一。這些補助將幫助南卡工人遞補高需求的工作。以</w:t>
      </w:r>
      <w:r w:rsidRPr="00D569EC">
        <w:rPr>
          <w:lang w:eastAsia="zh-TW"/>
        </w:rPr>
        <w:t>Columbia</w:t>
      </w:r>
      <w:r w:rsidRPr="00D569EC">
        <w:rPr>
          <w:lang w:eastAsia="zh-TW"/>
        </w:rPr>
        <w:t>市而言，</w:t>
      </w:r>
      <w:r w:rsidRPr="00D569EC">
        <w:rPr>
          <w:lang w:eastAsia="zh-TW"/>
        </w:rPr>
        <w:t>University of South Carolina</w:t>
      </w:r>
      <w:r w:rsidRPr="00D569EC">
        <w:rPr>
          <w:lang w:eastAsia="zh-TW"/>
        </w:rPr>
        <w:t>是</w:t>
      </w:r>
      <w:r w:rsidRPr="00D569EC">
        <w:rPr>
          <w:lang w:eastAsia="zh-TW"/>
        </w:rPr>
        <w:t>H1B</w:t>
      </w:r>
      <w:r w:rsidRPr="00D569EC">
        <w:rPr>
          <w:lang w:eastAsia="zh-TW"/>
        </w:rPr>
        <w:t>簽證的最大申請機構。當地主要產業工資如下：</w:t>
      </w:r>
    </w:p>
    <w:p w14:paraId="43D9AEEE" w14:textId="77777777" w:rsidR="004850E8" w:rsidRPr="00D569EC" w:rsidRDefault="00FD0C58" w:rsidP="00187E9C">
      <w:pPr>
        <w:pStyle w:val="a9"/>
        <w:ind w:left="944" w:hanging="708"/>
      </w:pPr>
      <w:r w:rsidRPr="00D569EC">
        <w:t>（一）製造業每小時平均工資</w:t>
      </w:r>
      <w:r w:rsidRPr="00D569EC">
        <w:t>10.54</w:t>
      </w:r>
      <w:r w:rsidRPr="00D569EC">
        <w:t>美元，各主要產業平均週薪如下：</w:t>
      </w:r>
    </w:p>
    <w:p w14:paraId="1118C4B8" w14:textId="77777777" w:rsidR="004850E8" w:rsidRPr="00D569EC" w:rsidRDefault="00FD0C58" w:rsidP="00F57CEC">
      <w:pPr>
        <w:pStyle w:val="ac"/>
        <w:ind w:left="1416" w:hanging="472"/>
      </w:pPr>
      <w:r w:rsidRPr="00D569EC">
        <w:t>１、食品業：</w:t>
      </w:r>
      <w:r w:rsidRPr="00D569EC">
        <w:t>408</w:t>
      </w:r>
      <w:r w:rsidRPr="00D569EC">
        <w:t>美元</w:t>
      </w:r>
    </w:p>
    <w:p w14:paraId="7E3F7BAA" w14:textId="77777777" w:rsidR="004850E8" w:rsidRPr="00D569EC" w:rsidRDefault="00FD0C58" w:rsidP="00F57CEC">
      <w:pPr>
        <w:pStyle w:val="ac"/>
        <w:ind w:left="1416" w:hanging="472"/>
      </w:pPr>
      <w:r w:rsidRPr="00D569EC">
        <w:t>２、紡織業：</w:t>
      </w:r>
      <w:r w:rsidRPr="00D569EC">
        <w:t>432</w:t>
      </w:r>
      <w:r w:rsidRPr="00D569EC">
        <w:t>美元</w:t>
      </w:r>
    </w:p>
    <w:p w14:paraId="64782B22" w14:textId="77777777" w:rsidR="004850E8" w:rsidRPr="00D569EC" w:rsidRDefault="00FD0C58" w:rsidP="00F57CEC">
      <w:pPr>
        <w:pStyle w:val="ac"/>
        <w:ind w:left="1416" w:hanging="472"/>
      </w:pPr>
      <w:r w:rsidRPr="00D569EC">
        <w:t>３、成衣業：</w:t>
      </w:r>
      <w:r w:rsidRPr="00D569EC">
        <w:t>277</w:t>
      </w:r>
      <w:r w:rsidRPr="00D569EC">
        <w:t>美元</w:t>
      </w:r>
    </w:p>
    <w:p w14:paraId="711B9349" w14:textId="77777777" w:rsidR="004850E8" w:rsidRPr="00D569EC" w:rsidRDefault="00FD0C58" w:rsidP="00F57CEC">
      <w:pPr>
        <w:pStyle w:val="ac"/>
        <w:ind w:left="1416" w:hanging="472"/>
      </w:pPr>
      <w:r w:rsidRPr="00D569EC">
        <w:t>４、化工業：</w:t>
      </w:r>
      <w:r w:rsidRPr="00D569EC">
        <w:t>765</w:t>
      </w:r>
      <w:r w:rsidRPr="00D569EC">
        <w:t>美元</w:t>
      </w:r>
    </w:p>
    <w:p w14:paraId="49EE52DA" w14:textId="77777777" w:rsidR="004850E8" w:rsidRPr="00D569EC" w:rsidRDefault="00FD0C58" w:rsidP="00F57CEC">
      <w:pPr>
        <w:pStyle w:val="ac"/>
        <w:ind w:left="1416" w:hanging="472"/>
      </w:pPr>
      <w:r w:rsidRPr="00D569EC">
        <w:t>５、橡膠工業：</w:t>
      </w:r>
      <w:r w:rsidRPr="00D569EC">
        <w:t>585</w:t>
      </w:r>
      <w:r w:rsidRPr="00D569EC">
        <w:t>美元</w:t>
      </w:r>
    </w:p>
    <w:p w14:paraId="56ED4E6F" w14:textId="77777777" w:rsidR="004850E8" w:rsidRPr="00D569EC" w:rsidRDefault="00FD0C58" w:rsidP="00F57CEC">
      <w:pPr>
        <w:pStyle w:val="ac"/>
        <w:ind w:left="1416" w:hanging="472"/>
      </w:pPr>
      <w:r w:rsidRPr="00D569EC">
        <w:t>６、非電子類機構工業：</w:t>
      </w:r>
      <w:r w:rsidRPr="00D569EC">
        <w:t>559</w:t>
      </w:r>
      <w:r w:rsidRPr="00D569EC">
        <w:t>美元</w:t>
      </w:r>
    </w:p>
    <w:p w14:paraId="68E6DEF9" w14:textId="77777777" w:rsidR="004850E8" w:rsidRPr="00D569EC" w:rsidRDefault="00FD0C58" w:rsidP="00F57CEC">
      <w:pPr>
        <w:pStyle w:val="ac"/>
        <w:ind w:left="1416" w:hanging="472"/>
      </w:pPr>
      <w:r w:rsidRPr="00D569EC">
        <w:t>７、紙業：</w:t>
      </w:r>
      <w:r w:rsidRPr="00D569EC">
        <w:t>727</w:t>
      </w:r>
      <w:r w:rsidRPr="00D569EC">
        <w:t>美元</w:t>
      </w:r>
    </w:p>
    <w:p w14:paraId="7C04F0D0" w14:textId="77777777" w:rsidR="004850E8" w:rsidRPr="00D569EC" w:rsidRDefault="00FD0C58" w:rsidP="00187E9C">
      <w:pPr>
        <w:pStyle w:val="a9"/>
        <w:ind w:left="944" w:hanging="708"/>
      </w:pPr>
      <w:r w:rsidRPr="00D569EC">
        <w:t>（二）平均工時：</w:t>
      </w:r>
      <w:r w:rsidRPr="00D569EC">
        <w:t>41.7</w:t>
      </w:r>
      <w:r w:rsidRPr="00D569EC">
        <w:t>小時</w:t>
      </w:r>
    </w:p>
    <w:p w14:paraId="64974D27" w14:textId="77777777" w:rsidR="004850E8" w:rsidRPr="00D569EC" w:rsidRDefault="00FD0C58" w:rsidP="00187E9C">
      <w:pPr>
        <w:pStyle w:val="a9"/>
        <w:ind w:left="944" w:hanging="708"/>
      </w:pPr>
      <w:r w:rsidRPr="00D569EC">
        <w:t>（三）失業保險</w:t>
      </w:r>
    </w:p>
    <w:p w14:paraId="1B77B919" w14:textId="77777777" w:rsidR="004850E8" w:rsidRPr="00D569EC" w:rsidRDefault="00FD0C58" w:rsidP="00F57CEC">
      <w:pPr>
        <w:pStyle w:val="ac"/>
        <w:ind w:left="1416" w:hanging="472"/>
      </w:pPr>
      <w:r w:rsidRPr="00D569EC">
        <w:lastRenderedPageBreak/>
        <w:t>１、新設立公司前兩年在南卡州的失業保險金為每</w:t>
      </w:r>
      <w:r w:rsidRPr="00D569EC">
        <w:t>7,000</w:t>
      </w:r>
      <w:r w:rsidRPr="00D569EC">
        <w:t>美元繳</w:t>
      </w:r>
      <w:r w:rsidRPr="00D569EC">
        <w:t>2.7%</w:t>
      </w:r>
      <w:r w:rsidRPr="00D569EC">
        <w:t>，兩年後將依公司情況從新評估應繳比例。雇主支付比例由</w:t>
      </w:r>
      <w:r w:rsidRPr="00D569EC">
        <w:t>1.3%</w:t>
      </w:r>
      <w:r w:rsidRPr="00D569EC">
        <w:t>至</w:t>
      </w:r>
      <w:r w:rsidRPr="00D569EC">
        <w:t>5.4%</w:t>
      </w:r>
      <w:r w:rsidRPr="00D569EC">
        <w:t>。</w:t>
      </w:r>
    </w:p>
    <w:p w14:paraId="5B04A515" w14:textId="77777777" w:rsidR="004850E8" w:rsidRPr="00D569EC" w:rsidRDefault="00FD0C58" w:rsidP="00F57CEC">
      <w:pPr>
        <w:pStyle w:val="ac"/>
        <w:ind w:left="1416" w:hanging="472"/>
      </w:pPr>
      <w:r w:rsidRPr="00D569EC">
        <w:t>２、凡有提存員工薪資</w:t>
      </w:r>
      <w:r w:rsidRPr="00D569EC">
        <w:t>9%</w:t>
      </w:r>
      <w:r w:rsidRPr="00D569EC">
        <w:t>作為準備金之公司，可享有南卡州最低失業保險金利率為</w:t>
      </w:r>
      <w:r w:rsidRPr="00D569EC">
        <w:t>1.3%</w:t>
      </w:r>
      <w:r w:rsidRPr="00D569EC">
        <w:t>。</w:t>
      </w:r>
      <w:r w:rsidRPr="00D569EC">
        <w:t xml:space="preserve"> </w:t>
      </w:r>
    </w:p>
    <w:p w14:paraId="5C3E0EE3" w14:textId="77777777" w:rsidR="004850E8" w:rsidRPr="00D569EC" w:rsidRDefault="00FD0C58" w:rsidP="00187E9C">
      <w:pPr>
        <w:pStyle w:val="a9"/>
        <w:ind w:left="944" w:hanging="708"/>
      </w:pPr>
      <w:r w:rsidRPr="00D569EC">
        <w:t>（四）員工薪資保險</w:t>
      </w:r>
    </w:p>
    <w:p w14:paraId="53CE08C2" w14:textId="77777777" w:rsidR="004850E8" w:rsidRPr="00D569EC" w:rsidRDefault="00FD0C58" w:rsidP="00F57CEC">
      <w:pPr>
        <w:pStyle w:val="ac"/>
        <w:ind w:left="1416" w:hanging="472"/>
      </w:pPr>
      <w:r w:rsidRPr="00D569EC">
        <w:t>１、南卡州的員工薪資保險還不及全美平均的</w:t>
      </w:r>
      <w:r w:rsidRPr="00D569EC">
        <w:t>2/3</w:t>
      </w:r>
      <w:r w:rsidRPr="00D569EC">
        <w:t>，為全美第三低，目前最低為每星期</w:t>
      </w:r>
      <w:r w:rsidRPr="00D569EC">
        <w:t>75</w:t>
      </w:r>
      <w:r w:rsidRPr="00D569EC">
        <w:t>美元。基本費率由保險公司自訂，一般約為員工薪資的</w:t>
      </w:r>
      <w:r w:rsidRPr="00D569EC">
        <w:t>2%</w:t>
      </w:r>
      <w:r w:rsidRPr="00D569EC">
        <w:t>。</w:t>
      </w:r>
    </w:p>
    <w:p w14:paraId="2232E2B4" w14:textId="77777777" w:rsidR="004850E8" w:rsidRPr="00D569EC" w:rsidRDefault="00FD0C58" w:rsidP="00F57CEC">
      <w:pPr>
        <w:pStyle w:val="ac"/>
        <w:ind w:left="1416" w:hanging="472"/>
      </w:pPr>
      <w:r w:rsidRPr="00D569EC">
        <w:t>２、保險公司對完全無法工作的員工補償其薪資的</w:t>
      </w:r>
      <w:r w:rsidRPr="00D569EC">
        <w:t>2/3</w:t>
      </w:r>
      <w:r w:rsidRPr="00D569EC">
        <w:t>，最多</w:t>
      </w:r>
      <w:r w:rsidRPr="00D569EC">
        <w:t>500</w:t>
      </w:r>
      <w:r w:rsidRPr="00D569EC">
        <w:t>個星期薪資，目前最高為每星期</w:t>
      </w:r>
      <w:r w:rsidRPr="00D569EC">
        <w:t>451</w:t>
      </w:r>
      <w:r w:rsidRPr="00D569EC">
        <w:t>美元。</w:t>
      </w:r>
    </w:p>
    <w:p w14:paraId="152FE045" w14:textId="77777777" w:rsidR="004850E8" w:rsidRPr="00D569EC" w:rsidRDefault="00FD0C58" w:rsidP="00F57CEC">
      <w:pPr>
        <w:pStyle w:val="ac"/>
        <w:ind w:left="1416" w:hanging="472"/>
      </w:pPr>
      <w:r w:rsidRPr="00D569EC">
        <w:t>３、對部分殘疾者賠償至多</w:t>
      </w:r>
      <w:r w:rsidRPr="00D569EC">
        <w:t>340</w:t>
      </w:r>
      <w:r w:rsidRPr="00D569EC">
        <w:t>個星期薪資，其薪資標準依其意外事故發生前或發生後之薪資或州議會賠償標準而訂。</w:t>
      </w:r>
    </w:p>
    <w:p w14:paraId="68BB787A" w14:textId="77777777" w:rsidR="004850E8" w:rsidRPr="00D569EC" w:rsidRDefault="00FD0C58" w:rsidP="00F57CEC">
      <w:pPr>
        <w:pStyle w:val="ac"/>
        <w:ind w:left="1416" w:hanging="472"/>
      </w:pPr>
      <w:r w:rsidRPr="00D569EC">
        <w:t>４、公司亦可在獲得員工薪資保險委員會的同意下自任保險人，一般須大型公司或由多家公司組成保險聯盟方有能力自任保險人。</w:t>
      </w:r>
    </w:p>
    <w:p w14:paraId="7B09D01C" w14:textId="77777777" w:rsidR="004850E8" w:rsidRPr="00D569EC" w:rsidRDefault="00FD0C58" w:rsidP="0094684B">
      <w:pPr>
        <w:pStyle w:val="a4"/>
        <w:pageBreakBefore/>
        <w:spacing w:before="257" w:after="257"/>
        <w:ind w:left="632" w:hanging="632"/>
        <w:rPr>
          <w:color w:val="auto"/>
        </w:rPr>
      </w:pPr>
      <w:r w:rsidRPr="00D569EC">
        <w:rPr>
          <w:color w:val="auto"/>
        </w:rPr>
        <w:lastRenderedPageBreak/>
        <w:t>二、勞工法令</w:t>
      </w:r>
    </w:p>
    <w:p w14:paraId="4281C2AD" w14:textId="77777777" w:rsidR="004850E8" w:rsidRPr="00D569EC" w:rsidRDefault="00FD0C58" w:rsidP="00187E9C">
      <w:pPr>
        <w:pStyle w:val="a9"/>
        <w:ind w:left="944" w:hanging="708"/>
      </w:pPr>
      <w:r w:rsidRPr="00D569EC">
        <w:t>（一）</w:t>
      </w:r>
      <w:r w:rsidRPr="00D569EC">
        <w:t>South Carolina Common Law</w:t>
      </w:r>
      <w:r w:rsidRPr="00D569EC">
        <w:t>。</w:t>
      </w:r>
    </w:p>
    <w:p w14:paraId="07162E1C" w14:textId="77777777" w:rsidR="004850E8" w:rsidRPr="00D569EC" w:rsidRDefault="00FD0C58" w:rsidP="00187E9C">
      <w:pPr>
        <w:pStyle w:val="a9"/>
        <w:ind w:left="944" w:hanging="708"/>
      </w:pPr>
      <w:r w:rsidRPr="00D569EC">
        <w:t>（二）</w:t>
      </w:r>
      <w:r w:rsidRPr="00D569EC">
        <w:t>Bill of Rights for Handicapped Persons</w:t>
      </w:r>
      <w:r w:rsidRPr="00D569EC">
        <w:t>。</w:t>
      </w:r>
    </w:p>
    <w:p w14:paraId="78F391AE" w14:textId="77777777" w:rsidR="004850E8" w:rsidRPr="00D569EC" w:rsidRDefault="00FD0C58" w:rsidP="00187E9C">
      <w:pPr>
        <w:pStyle w:val="a9"/>
        <w:ind w:left="944" w:hanging="708"/>
      </w:pPr>
      <w:r w:rsidRPr="00D569EC">
        <w:t>（三）</w:t>
      </w:r>
      <w:r w:rsidRPr="00D569EC">
        <w:t>Occupational Safety &amp; Health Act</w:t>
      </w:r>
      <w:r w:rsidRPr="00D569EC">
        <w:t>。</w:t>
      </w:r>
    </w:p>
    <w:p w14:paraId="3328B22E" w14:textId="77777777" w:rsidR="004850E8" w:rsidRPr="00D569EC" w:rsidRDefault="00FD0C58" w:rsidP="00187E9C">
      <w:pPr>
        <w:pStyle w:val="a9"/>
        <w:ind w:left="944" w:hanging="708"/>
      </w:pPr>
      <w:r w:rsidRPr="00D569EC">
        <w:t>（四）</w:t>
      </w:r>
      <w:r w:rsidRPr="00D569EC">
        <w:t>Human Affairs Law</w:t>
      </w:r>
      <w:r w:rsidRPr="00D569EC">
        <w:t>。</w:t>
      </w:r>
    </w:p>
    <w:p w14:paraId="3B484CD4" w14:textId="77777777" w:rsidR="004850E8" w:rsidRPr="00D569EC" w:rsidRDefault="00FD0C58" w:rsidP="00187E9C">
      <w:pPr>
        <w:pStyle w:val="a9"/>
        <w:ind w:left="944" w:hanging="708"/>
      </w:pPr>
      <w:r w:rsidRPr="00D569EC">
        <w:t>（五）</w:t>
      </w:r>
      <w:r w:rsidRPr="00D569EC">
        <w:t>Right-To-Work State</w:t>
      </w:r>
      <w:r w:rsidRPr="00D569EC">
        <w:t>。</w:t>
      </w:r>
    </w:p>
    <w:p w14:paraId="5FB82ABE" w14:textId="78150A5F" w:rsidR="00C32961" w:rsidRPr="00D569EC" w:rsidRDefault="00C32961" w:rsidP="0094684B">
      <w:pPr>
        <w:pStyle w:val="af0"/>
        <w:rPr>
          <w:lang w:eastAsia="zh-TW"/>
        </w:rPr>
      </w:pPr>
      <w:r w:rsidRPr="00D569EC">
        <w:rPr>
          <w:rFonts w:hint="eastAsia"/>
          <w:lang w:eastAsia="zh-TW"/>
        </w:rPr>
        <w:t>美國東南區</w:t>
      </w:r>
      <w:r w:rsidRPr="00D569EC">
        <w:rPr>
          <w:rFonts w:hint="eastAsia"/>
          <w:lang w:eastAsia="zh-TW"/>
        </w:rPr>
        <w:t>7</w:t>
      </w:r>
      <w:r w:rsidRPr="00D569EC">
        <w:rPr>
          <w:rFonts w:hint="eastAsia"/>
          <w:lang w:eastAsia="zh-TW"/>
        </w:rPr>
        <w:t>州</w:t>
      </w:r>
      <w:r w:rsidRPr="00D569EC">
        <w:rPr>
          <w:lang w:eastAsia="zh-TW"/>
        </w:rPr>
        <w:t>最低工資比較</w:t>
      </w:r>
    </w:p>
    <w:tbl>
      <w:tblPr>
        <w:tblW w:w="8497"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922"/>
        <w:gridCol w:w="3287"/>
        <w:gridCol w:w="3288"/>
      </w:tblGrid>
      <w:tr w:rsidR="00D569EC" w:rsidRPr="00D569EC" w14:paraId="25359829" w14:textId="77777777" w:rsidTr="0094684B">
        <w:tc>
          <w:tcPr>
            <w:tcW w:w="19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4CB109" w14:textId="77777777" w:rsidR="00C32961" w:rsidRPr="00D569EC" w:rsidRDefault="00C32961" w:rsidP="00187E9C">
            <w:pPr>
              <w:pStyle w:val="a9"/>
              <w:ind w:left="944" w:rightChars="-52" w:right="-123" w:hanging="708"/>
            </w:pPr>
            <w:r w:rsidRPr="00D569EC">
              <w:t>州名</w:t>
            </w:r>
          </w:p>
        </w:tc>
        <w:tc>
          <w:tcPr>
            <w:tcW w:w="32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308355" w14:textId="77777777" w:rsidR="00C32961" w:rsidRPr="00D569EC" w:rsidRDefault="00C32961" w:rsidP="00187E9C">
            <w:pPr>
              <w:pStyle w:val="a9"/>
              <w:ind w:left="944" w:rightChars="-52" w:right="-123" w:hanging="708"/>
            </w:pPr>
            <w:r w:rsidRPr="00D569EC">
              <w:t>2019</w:t>
            </w:r>
          </w:p>
        </w:tc>
        <w:tc>
          <w:tcPr>
            <w:tcW w:w="32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2B1E49" w14:textId="77777777" w:rsidR="00C32961" w:rsidRPr="00D569EC" w:rsidRDefault="00C32961" w:rsidP="00187E9C">
            <w:pPr>
              <w:pStyle w:val="a9"/>
              <w:ind w:left="944" w:rightChars="-52" w:right="-123" w:hanging="708"/>
            </w:pPr>
            <w:r w:rsidRPr="00D569EC">
              <w:t>2020</w:t>
            </w:r>
          </w:p>
        </w:tc>
      </w:tr>
      <w:tr w:rsidR="00D569EC" w:rsidRPr="00D569EC" w14:paraId="17AE91B3" w14:textId="77777777" w:rsidTr="0094684B">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141B14DE" w14:textId="77777777" w:rsidR="00C32961" w:rsidRPr="00D569EC" w:rsidRDefault="00C32961" w:rsidP="00187E9C">
            <w:pPr>
              <w:pStyle w:val="a9"/>
              <w:ind w:left="944" w:rightChars="-52" w:right="-123" w:hanging="708"/>
              <w:jc w:val="left"/>
            </w:pPr>
            <w:r w:rsidRPr="00D569EC">
              <w:rPr>
                <w:rFonts w:hint="eastAsia"/>
              </w:rPr>
              <w:t>喬治亞州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6DFC566C" w14:textId="0D99E351" w:rsidR="00C32961" w:rsidRPr="00D569EC" w:rsidRDefault="00C32961" w:rsidP="00187E9C">
            <w:pPr>
              <w:pStyle w:val="a9"/>
              <w:ind w:left="944" w:rightChars="-52" w:right="-123" w:hanging="708"/>
              <w:jc w:val="left"/>
            </w:pPr>
            <w:r w:rsidRPr="00D569EC">
              <w:t xml:space="preserve">$5.15 </w:t>
            </w:r>
            <w:r w:rsidR="001D4A56" w:rsidRPr="00D569EC">
              <w:t>（</w:t>
            </w:r>
            <w:r w:rsidRPr="00D569EC">
              <w:t>Employers subject to Fair Labor Standards Act must pay the $7.25 Federal minimum wage.</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048C5BE8" w14:textId="4BA27A3C" w:rsidR="00C32961" w:rsidRPr="00D569EC" w:rsidRDefault="00C32961" w:rsidP="00187E9C">
            <w:pPr>
              <w:pStyle w:val="a9"/>
              <w:ind w:left="944" w:rightChars="-52" w:right="-123" w:hanging="708"/>
              <w:jc w:val="left"/>
            </w:pPr>
            <w:r w:rsidRPr="00D569EC">
              <w:t xml:space="preserve">$5.15 </w:t>
            </w:r>
            <w:r w:rsidR="001D4A56" w:rsidRPr="00D569EC">
              <w:t>（</w:t>
            </w:r>
            <w:r w:rsidRPr="00D569EC">
              <w:t>Employers subject to the Fair Labor Standards Act must pay the $7.25 Federal minimum wage</w:t>
            </w:r>
            <w:r w:rsidR="001D4A56" w:rsidRPr="00D569EC">
              <w:t>）</w:t>
            </w:r>
          </w:p>
        </w:tc>
      </w:tr>
      <w:tr w:rsidR="00D569EC" w:rsidRPr="00D569EC" w14:paraId="5F0334F4" w14:textId="77777777" w:rsidTr="0094684B">
        <w:tc>
          <w:tcPr>
            <w:tcW w:w="19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83F45" w14:textId="77777777" w:rsidR="00C32961" w:rsidRPr="00D569EC" w:rsidRDefault="00C32961" w:rsidP="00187E9C">
            <w:pPr>
              <w:pStyle w:val="a9"/>
              <w:ind w:left="944" w:rightChars="-52" w:right="-123" w:hanging="708"/>
              <w:jc w:val="left"/>
            </w:pPr>
            <w:r w:rsidRPr="00D569EC">
              <w:rPr>
                <w:rFonts w:hint="eastAsia"/>
              </w:rPr>
              <w:t>阿拉巴馬州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FF93C" w14:textId="0D00FF9F" w:rsidR="00C32961" w:rsidRPr="00D569EC" w:rsidRDefault="00C32961"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92AFF" w14:textId="18FCBA7A" w:rsidR="00C32961" w:rsidRPr="00D569EC" w:rsidRDefault="00C32961"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r>
      <w:tr w:rsidR="00D569EC" w:rsidRPr="00D569EC" w14:paraId="4A2A69D9" w14:textId="77777777" w:rsidTr="0094684B">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19136556" w14:textId="77777777" w:rsidR="00C32961" w:rsidRPr="00D569EC" w:rsidRDefault="00C32961" w:rsidP="00187E9C">
            <w:pPr>
              <w:pStyle w:val="a9"/>
              <w:ind w:left="944" w:rightChars="-52" w:right="-123" w:hanging="708"/>
              <w:jc w:val="left"/>
            </w:pPr>
            <w:r w:rsidRPr="00D569EC">
              <w:rPr>
                <w:rFonts w:hint="eastAsia"/>
              </w:rPr>
              <w:t>肯塔基州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18234EEA" w14:textId="77777777" w:rsidR="00C32961" w:rsidRPr="00D569EC" w:rsidRDefault="00C32961" w:rsidP="00187E9C">
            <w:pPr>
              <w:pStyle w:val="a9"/>
              <w:ind w:left="944" w:rightChars="-52" w:right="-123" w:hanging="708"/>
              <w:jc w:val="left"/>
            </w:pPr>
            <w:r w:rsidRPr="00D569EC">
              <w:t>$7.25</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1D97231A" w14:textId="77777777" w:rsidR="00C32961" w:rsidRPr="00D569EC" w:rsidRDefault="00C32961" w:rsidP="00187E9C">
            <w:pPr>
              <w:pStyle w:val="a9"/>
              <w:ind w:left="944" w:rightChars="-52" w:right="-123" w:hanging="708"/>
              <w:jc w:val="left"/>
            </w:pPr>
            <w:r w:rsidRPr="00D569EC">
              <w:t>$7.25</w:t>
            </w:r>
          </w:p>
        </w:tc>
      </w:tr>
      <w:tr w:rsidR="00D569EC" w:rsidRPr="00D569EC" w14:paraId="3BEA980B" w14:textId="77777777" w:rsidTr="0094684B">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582B75A9" w14:textId="77777777" w:rsidR="00C32961" w:rsidRPr="00D569EC" w:rsidRDefault="00C32961" w:rsidP="00187E9C">
            <w:pPr>
              <w:pStyle w:val="a9"/>
              <w:ind w:left="944" w:rightChars="-52" w:right="-123" w:hanging="708"/>
              <w:jc w:val="left"/>
            </w:pPr>
            <w:r w:rsidRPr="00D569EC">
              <w:rPr>
                <w:rFonts w:hint="eastAsia"/>
              </w:rPr>
              <w:t>北卡州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164DA758" w14:textId="77777777" w:rsidR="00C32961" w:rsidRPr="00D569EC" w:rsidRDefault="00C32961" w:rsidP="00187E9C">
            <w:pPr>
              <w:pStyle w:val="a9"/>
              <w:ind w:left="944" w:rightChars="-52" w:right="-123" w:hanging="708"/>
              <w:jc w:val="left"/>
            </w:pPr>
            <w:r w:rsidRPr="00D569EC">
              <w:t>$7.25</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3C19915E" w14:textId="77777777" w:rsidR="00C32961" w:rsidRPr="00D569EC" w:rsidRDefault="00C32961" w:rsidP="00187E9C">
            <w:pPr>
              <w:pStyle w:val="a9"/>
              <w:ind w:left="944" w:rightChars="-52" w:right="-123" w:hanging="708"/>
              <w:jc w:val="left"/>
            </w:pPr>
            <w:r w:rsidRPr="00D569EC">
              <w:t>$7.25</w:t>
            </w:r>
          </w:p>
        </w:tc>
      </w:tr>
      <w:tr w:rsidR="00D569EC" w:rsidRPr="00D569EC" w14:paraId="10B0BDE6" w14:textId="77777777" w:rsidTr="0094684B">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31D7B01E" w14:textId="77777777" w:rsidR="00C32961" w:rsidRPr="00D569EC" w:rsidRDefault="00C32961" w:rsidP="00187E9C">
            <w:pPr>
              <w:pStyle w:val="a9"/>
              <w:ind w:left="944" w:rightChars="-52" w:right="-123" w:hanging="708"/>
              <w:jc w:val="left"/>
            </w:pPr>
            <w:r w:rsidRPr="00D569EC">
              <w:rPr>
                <w:rFonts w:hint="eastAsia"/>
              </w:rPr>
              <w:t>南卡州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3A8C4BBC" w14:textId="0BE9B4B2" w:rsidR="00C32961" w:rsidRPr="00D569EC" w:rsidRDefault="00C32961"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33424729" w14:textId="7F367F70" w:rsidR="00C32961" w:rsidRPr="00D569EC" w:rsidRDefault="00C32961"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r>
      <w:tr w:rsidR="00D569EC" w:rsidRPr="00D569EC" w14:paraId="000EB8E3" w14:textId="77777777" w:rsidTr="0094684B">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6771D766" w14:textId="77777777" w:rsidR="00C32961" w:rsidRPr="00D569EC" w:rsidRDefault="00C32961" w:rsidP="00187E9C">
            <w:pPr>
              <w:pStyle w:val="a9"/>
              <w:ind w:left="944" w:rightChars="-52" w:right="-123" w:hanging="708"/>
              <w:jc w:val="left"/>
            </w:pPr>
            <w:r w:rsidRPr="00D569EC">
              <w:rPr>
                <w:rFonts w:hint="eastAsia"/>
              </w:rPr>
              <w:t>田納西州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156162C3" w14:textId="40400FF0" w:rsidR="00C32961" w:rsidRPr="00D569EC" w:rsidRDefault="00C32961"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54168C3C" w14:textId="26519332" w:rsidR="00C32961" w:rsidRPr="00D569EC" w:rsidRDefault="00C32961"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r>
      <w:tr w:rsidR="00D569EC" w:rsidRPr="00D569EC" w14:paraId="76819810" w14:textId="77777777" w:rsidTr="0094684B">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4FD77CD5" w14:textId="77777777" w:rsidR="00C32961" w:rsidRPr="00D569EC" w:rsidRDefault="00C32961" w:rsidP="00187E9C">
            <w:pPr>
              <w:pStyle w:val="a9"/>
              <w:ind w:left="944" w:rightChars="-52" w:right="-123" w:hanging="708"/>
              <w:jc w:val="left"/>
            </w:pPr>
            <w:r w:rsidRPr="00D569EC">
              <w:rPr>
                <w:rFonts w:hint="eastAsia"/>
              </w:rPr>
              <w:t>佛羅里達州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18DCE334" w14:textId="77777777" w:rsidR="00C32961" w:rsidRPr="00D569EC" w:rsidRDefault="00C32961" w:rsidP="00187E9C">
            <w:pPr>
              <w:pStyle w:val="a9"/>
              <w:ind w:left="944" w:rightChars="-52" w:right="-123" w:hanging="708"/>
              <w:jc w:val="left"/>
            </w:pPr>
            <w:r w:rsidRPr="00D569EC">
              <w:t>$8.46</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6D05119D" w14:textId="77777777" w:rsidR="00C32961" w:rsidRPr="00D569EC" w:rsidRDefault="00C32961" w:rsidP="00187E9C">
            <w:pPr>
              <w:pStyle w:val="a9"/>
              <w:ind w:left="944" w:rightChars="-52" w:right="-123" w:hanging="708"/>
              <w:jc w:val="left"/>
            </w:pPr>
            <w:r w:rsidRPr="00D569EC">
              <w:t>$8.56</w:t>
            </w:r>
          </w:p>
        </w:tc>
      </w:tr>
    </w:tbl>
    <w:p w14:paraId="64B38A88" w14:textId="77777777" w:rsidR="00C32961" w:rsidRPr="00D569EC" w:rsidRDefault="00C32961" w:rsidP="00187E9C">
      <w:pPr>
        <w:pStyle w:val="a9"/>
        <w:ind w:left="944" w:hanging="708"/>
      </w:pPr>
    </w:p>
    <w:p w14:paraId="56D672D3" w14:textId="77777777" w:rsidR="004850E8" w:rsidRPr="00D569EC" w:rsidRDefault="00FD0C58" w:rsidP="00721180">
      <w:pPr>
        <w:pStyle w:val="a3"/>
        <w:spacing w:before="514" w:after="771"/>
      </w:pPr>
      <w:r w:rsidRPr="00D569EC">
        <w:lastRenderedPageBreak/>
        <w:t>第捌章　簽證、居留及移民</w:t>
      </w:r>
    </w:p>
    <w:p w14:paraId="7BFFE64F" w14:textId="77777777" w:rsidR="004850E8" w:rsidRPr="00D569EC" w:rsidRDefault="00FD0C58">
      <w:pPr>
        <w:pStyle w:val="a4"/>
        <w:spacing w:before="257" w:after="257"/>
        <w:ind w:left="632" w:hanging="632"/>
        <w:rPr>
          <w:color w:val="auto"/>
        </w:rPr>
      </w:pPr>
      <w:r w:rsidRPr="00D569EC">
        <w:rPr>
          <w:color w:val="auto"/>
        </w:rPr>
        <w:t>一、居留及移民規定</w:t>
      </w:r>
    </w:p>
    <w:p w14:paraId="233366DA" w14:textId="77777777" w:rsidR="004850E8" w:rsidRPr="00D569EC" w:rsidRDefault="00FD0C58">
      <w:pPr>
        <w:ind w:firstLine="472"/>
        <w:rPr>
          <w:lang w:eastAsia="zh-TW"/>
        </w:rPr>
      </w:pPr>
      <w:r w:rsidRPr="00D569EC">
        <w:rPr>
          <w:lang w:eastAsia="zh-TW"/>
        </w:rPr>
        <w:t>條約商人（</w:t>
      </w:r>
      <w:r w:rsidRPr="00D569EC">
        <w:rPr>
          <w:lang w:eastAsia="zh-TW"/>
        </w:rPr>
        <w:t>E-1</w:t>
      </w:r>
      <w:r w:rsidRPr="00D569EC">
        <w:rPr>
          <w:lang w:eastAsia="zh-TW"/>
        </w:rPr>
        <w:t>簽證）或條約投資人（</w:t>
      </w:r>
      <w:r w:rsidRPr="00D569EC">
        <w:rPr>
          <w:lang w:eastAsia="zh-TW"/>
        </w:rPr>
        <w:t>E-2</w:t>
      </w:r>
      <w:r w:rsidRPr="00D569EC">
        <w:rPr>
          <w:lang w:eastAsia="zh-TW"/>
        </w:rPr>
        <w:t>簽證）。美國移民暨國籍法提供了非移民簽證種類給和美國簽有通商及通航條約國家的國民，到美國從事實質貿易，包括服務或技術上的貿易，並且該貿易主要是介於美國及該條約國之間；或到美國開發及運作其所投資的企業；或正要投資一筆相當數量的資金到美國。</w:t>
      </w:r>
      <w:r w:rsidRPr="00D569EC">
        <w:rPr>
          <w:lang w:eastAsia="zh-TW"/>
        </w:rPr>
        <w:t xml:space="preserve"> </w:t>
      </w:r>
    </w:p>
    <w:p w14:paraId="05FD804E" w14:textId="793B3158" w:rsidR="004850E8" w:rsidRPr="00D569EC" w:rsidRDefault="00FD0C58">
      <w:pPr>
        <w:ind w:firstLine="472"/>
        <w:rPr>
          <w:lang w:eastAsia="zh-TW"/>
        </w:rPr>
      </w:pPr>
      <w:r w:rsidRPr="00D569EC">
        <w:rPr>
          <w:lang w:eastAsia="zh-TW"/>
        </w:rPr>
        <w:t>申請人如果要申請</w:t>
      </w:r>
      <w:r w:rsidRPr="00D569EC">
        <w:rPr>
          <w:lang w:eastAsia="zh-TW"/>
        </w:rPr>
        <w:t>E-1</w:t>
      </w:r>
      <w:r w:rsidRPr="00D569EC">
        <w:rPr>
          <w:lang w:eastAsia="zh-TW"/>
        </w:rPr>
        <w:t>條約商人或</w:t>
      </w:r>
      <w:r w:rsidRPr="00D569EC">
        <w:rPr>
          <w:lang w:eastAsia="zh-TW"/>
        </w:rPr>
        <w:t xml:space="preserve"> E-2 </w:t>
      </w:r>
      <w:r w:rsidR="00997D16" w:rsidRPr="00D569EC">
        <w:rPr>
          <w:lang w:eastAsia="zh-TW"/>
        </w:rPr>
        <w:t>條約投資人簽證，在各方面需符合嚴格的條件，如：申請人的國籍</w:t>
      </w:r>
      <w:r w:rsidR="00997D16" w:rsidRPr="00D569EC">
        <w:rPr>
          <w:rFonts w:hint="eastAsia"/>
          <w:lang w:eastAsia="zh-TW"/>
        </w:rPr>
        <w:t>、</w:t>
      </w:r>
      <w:r w:rsidR="00997D16" w:rsidRPr="00D569EC">
        <w:rPr>
          <w:lang w:eastAsia="zh-TW"/>
        </w:rPr>
        <w:t>申請公司的國籍</w:t>
      </w:r>
      <w:r w:rsidR="00997D16" w:rsidRPr="00D569EC">
        <w:rPr>
          <w:rFonts w:hint="eastAsia"/>
          <w:lang w:eastAsia="zh-TW"/>
        </w:rPr>
        <w:t>、</w:t>
      </w:r>
      <w:r w:rsidR="00997D16" w:rsidRPr="00D569EC">
        <w:rPr>
          <w:lang w:eastAsia="zh-TW"/>
        </w:rPr>
        <w:t>公司的大小</w:t>
      </w:r>
      <w:r w:rsidR="00997D16" w:rsidRPr="00D569EC">
        <w:rPr>
          <w:rFonts w:hint="eastAsia"/>
          <w:lang w:eastAsia="zh-TW"/>
        </w:rPr>
        <w:t>、</w:t>
      </w:r>
      <w:r w:rsidRPr="00D569EC">
        <w:rPr>
          <w:lang w:eastAsia="zh-TW"/>
        </w:rPr>
        <w:t>營業性質</w:t>
      </w:r>
      <w:r w:rsidR="00997D16" w:rsidRPr="00D569EC">
        <w:rPr>
          <w:rFonts w:hint="eastAsia"/>
          <w:lang w:eastAsia="zh-TW"/>
        </w:rPr>
        <w:t>、</w:t>
      </w:r>
      <w:r w:rsidRPr="00D569EC">
        <w:rPr>
          <w:lang w:eastAsia="zh-TW"/>
        </w:rPr>
        <w:t>貿易方向，以及申請人在此公司的職務等。此類申請人常會委託律師代為處理</w:t>
      </w:r>
      <w:r w:rsidRPr="00D569EC">
        <w:rPr>
          <w:lang w:eastAsia="zh-TW"/>
        </w:rPr>
        <w:t xml:space="preserve"> E </w:t>
      </w:r>
      <w:r w:rsidRPr="00D569EC">
        <w:rPr>
          <w:lang w:eastAsia="zh-TW"/>
        </w:rPr>
        <w:t>簽證所有事項的申請。如果條件符合文件也準備齊全，您可以預約到美國在臺協會的面談時間。查詢</w:t>
      </w:r>
      <w:r w:rsidRPr="00D569EC">
        <w:rPr>
          <w:lang w:eastAsia="zh-TW"/>
        </w:rPr>
        <w:t>E</w:t>
      </w:r>
      <w:r w:rsidRPr="00D569EC">
        <w:rPr>
          <w:lang w:eastAsia="zh-TW"/>
        </w:rPr>
        <w:t>簽證的進一步資料，請電美國在臺協會</w:t>
      </w:r>
      <w:r w:rsidRPr="00D569EC">
        <w:rPr>
          <w:lang w:eastAsia="zh-TW"/>
        </w:rPr>
        <w:t>2162-2000</w:t>
      </w:r>
      <w:r w:rsidRPr="00D569EC">
        <w:rPr>
          <w:lang w:eastAsia="zh-TW"/>
        </w:rPr>
        <w:t>轉分機</w:t>
      </w:r>
      <w:r w:rsidRPr="00D569EC">
        <w:rPr>
          <w:lang w:eastAsia="zh-TW"/>
        </w:rPr>
        <w:t>2026</w:t>
      </w:r>
      <w:r w:rsidRPr="00D569EC">
        <w:rPr>
          <w:lang w:eastAsia="zh-TW"/>
        </w:rPr>
        <w:t>。</w:t>
      </w:r>
    </w:p>
    <w:p w14:paraId="692FF245" w14:textId="39A6B50C" w:rsidR="004850E8" w:rsidRPr="00D569EC" w:rsidRDefault="00FD0C58">
      <w:pPr>
        <w:ind w:firstLine="472"/>
        <w:rPr>
          <w:lang w:eastAsia="zh-TW"/>
        </w:rPr>
      </w:pPr>
      <w:r w:rsidRPr="00D569EC">
        <w:rPr>
          <w:lang w:eastAsia="zh-TW"/>
        </w:rPr>
        <w:t>美國移民局於</w:t>
      </w:r>
      <w:r w:rsidRPr="00D569EC">
        <w:rPr>
          <w:lang w:eastAsia="zh-TW"/>
        </w:rPr>
        <w:t>2017</w:t>
      </w:r>
      <w:r w:rsidRPr="00D569EC">
        <w:rPr>
          <w:lang w:eastAsia="zh-TW"/>
        </w:rPr>
        <w:t>年</w:t>
      </w:r>
      <w:r w:rsidRPr="00D569EC">
        <w:rPr>
          <w:lang w:eastAsia="zh-TW"/>
        </w:rPr>
        <w:t>1</w:t>
      </w:r>
      <w:r w:rsidRPr="00D569EC">
        <w:rPr>
          <w:lang w:eastAsia="zh-TW"/>
        </w:rPr>
        <w:t>月</w:t>
      </w:r>
      <w:r w:rsidRPr="00D569EC">
        <w:rPr>
          <w:lang w:eastAsia="zh-TW"/>
        </w:rPr>
        <w:t>17</w:t>
      </w:r>
      <w:r w:rsidRPr="00D569EC">
        <w:rPr>
          <w:lang w:eastAsia="zh-TW"/>
        </w:rPr>
        <w:t>日發</w:t>
      </w:r>
      <w:r w:rsidR="001D4A56" w:rsidRPr="00D569EC">
        <w:rPr>
          <w:lang w:eastAsia="zh-TW"/>
        </w:rPr>
        <w:t>布</w:t>
      </w:r>
      <w:r w:rsidRPr="00D569EC">
        <w:rPr>
          <w:lang w:eastAsia="zh-TW"/>
        </w:rPr>
        <w:t>符合一定條件的外國創業者發放入境許可（</w:t>
      </w:r>
      <w:r w:rsidRPr="00D569EC">
        <w:rPr>
          <w:lang w:eastAsia="zh-TW"/>
        </w:rPr>
        <w:t>Parole</w:t>
      </w:r>
      <w:r w:rsidRPr="00D569EC">
        <w:rPr>
          <w:lang w:eastAsia="zh-TW"/>
        </w:rPr>
        <w:t>），即在美國臨時居留許可（</w:t>
      </w:r>
      <w:r w:rsidRPr="00D569EC">
        <w:rPr>
          <w:lang w:eastAsia="zh-TW"/>
        </w:rPr>
        <w:t>temporary permission</w:t>
      </w:r>
      <w:r w:rsidRPr="00D569EC">
        <w:rPr>
          <w:lang w:eastAsia="zh-TW"/>
        </w:rPr>
        <w:t>），允許符合條件的外國創業者在美合法逗留和工作以便啟動或擴展其公司業務的規定。根據有關規定，移民局可以使用其發放入境許可（</w:t>
      </w:r>
      <w:r w:rsidRPr="00D569EC">
        <w:rPr>
          <w:lang w:eastAsia="zh-TW"/>
        </w:rPr>
        <w:t>Parole</w:t>
      </w:r>
      <w:r w:rsidRPr="00D569EC">
        <w:rPr>
          <w:lang w:eastAsia="zh-TW"/>
        </w:rPr>
        <w:t>）的權力根據個案的具體情況決定是否允許那些符合條件的外國創業者在美國停留和工作，前提是這些創業者能夠證明其在美的逗留將具有創造快速商業增長和增加就業的潛力（</w:t>
      </w:r>
      <w:r w:rsidRPr="00D569EC">
        <w:rPr>
          <w:lang w:eastAsia="zh-TW"/>
        </w:rPr>
        <w:t>potential</w:t>
      </w:r>
      <w:r w:rsidRPr="00D569EC">
        <w:rPr>
          <w:lang w:eastAsia="zh-TW"/>
        </w:rPr>
        <w:t>）從而為美國提供重大公共福利（</w:t>
      </w:r>
      <w:r w:rsidRPr="00D569EC">
        <w:rPr>
          <w:lang w:eastAsia="zh-TW"/>
        </w:rPr>
        <w:t>significant public benefit</w:t>
      </w:r>
      <w:r w:rsidRPr="00D569EC">
        <w:rPr>
          <w:lang w:eastAsia="zh-TW"/>
        </w:rPr>
        <w:t>）。規定於</w:t>
      </w:r>
      <w:r w:rsidRPr="00D569EC">
        <w:rPr>
          <w:lang w:eastAsia="zh-TW"/>
        </w:rPr>
        <w:t>2017</w:t>
      </w:r>
      <w:r w:rsidRPr="00D569EC">
        <w:rPr>
          <w:lang w:eastAsia="zh-TW"/>
        </w:rPr>
        <w:t>年</w:t>
      </w:r>
      <w:r w:rsidRPr="00D569EC">
        <w:rPr>
          <w:lang w:eastAsia="zh-TW"/>
        </w:rPr>
        <w:t>7</w:t>
      </w:r>
      <w:r w:rsidRPr="00D569EC">
        <w:rPr>
          <w:lang w:eastAsia="zh-TW"/>
        </w:rPr>
        <w:t>月</w:t>
      </w:r>
      <w:r w:rsidRPr="00D569EC">
        <w:rPr>
          <w:lang w:eastAsia="zh-TW"/>
        </w:rPr>
        <w:t>17</w:t>
      </w:r>
      <w:r w:rsidRPr="00D569EC">
        <w:rPr>
          <w:lang w:eastAsia="zh-TW"/>
        </w:rPr>
        <w:t>日生效，符合條件的外國創業者將被授予可以長達</w:t>
      </w:r>
      <w:r w:rsidRPr="00D569EC">
        <w:rPr>
          <w:lang w:eastAsia="zh-TW"/>
        </w:rPr>
        <w:t>30</w:t>
      </w:r>
      <w:r w:rsidRPr="00D569EC">
        <w:rPr>
          <w:lang w:eastAsia="zh-TW"/>
        </w:rPr>
        <w:t>個月的首期臨時逗留</w:t>
      </w:r>
      <w:r w:rsidRPr="00D569EC">
        <w:rPr>
          <w:rFonts w:ascii="華康細圓體" w:hAnsi="華康細圓體"/>
          <w:lang w:eastAsia="zh-TW"/>
        </w:rPr>
        <w:t>期，</w:t>
      </w:r>
      <w:r w:rsidRPr="00D569EC">
        <w:rPr>
          <w:lang w:eastAsia="zh-TW"/>
        </w:rPr>
        <w:t>如移民局認為創業者符合條件，還可以再申請長達</w:t>
      </w:r>
      <w:r w:rsidRPr="00D569EC">
        <w:rPr>
          <w:lang w:eastAsia="zh-TW"/>
        </w:rPr>
        <w:t>30</w:t>
      </w:r>
      <w:r w:rsidRPr="00D569EC">
        <w:rPr>
          <w:lang w:eastAsia="zh-TW"/>
        </w:rPr>
        <w:t>個月的延期，但總期限仍然是</w:t>
      </w:r>
      <w:r w:rsidRPr="00D569EC">
        <w:rPr>
          <w:lang w:eastAsia="zh-TW"/>
        </w:rPr>
        <w:t>5</w:t>
      </w:r>
      <w:r w:rsidRPr="00D569EC">
        <w:rPr>
          <w:lang w:eastAsia="zh-TW"/>
        </w:rPr>
        <w:t>年。每個新成立的公司（</w:t>
      </w:r>
      <w:r w:rsidRPr="00D569EC">
        <w:rPr>
          <w:lang w:eastAsia="zh-TW"/>
        </w:rPr>
        <w:t>start-up entity</w:t>
      </w:r>
      <w:r w:rsidRPr="00D569EC">
        <w:rPr>
          <w:lang w:eastAsia="zh-TW"/>
        </w:rPr>
        <w:t>）可以有最多</w:t>
      </w:r>
      <w:r w:rsidRPr="00D569EC">
        <w:rPr>
          <w:lang w:eastAsia="zh-TW"/>
        </w:rPr>
        <w:t>3</w:t>
      </w:r>
      <w:r w:rsidRPr="00D569EC">
        <w:rPr>
          <w:lang w:eastAsia="zh-TW"/>
        </w:rPr>
        <w:t>名符合條件的創業者獲得臨時逗留權，外加其配偶和</w:t>
      </w:r>
      <w:r w:rsidRPr="00D569EC">
        <w:rPr>
          <w:lang w:eastAsia="zh-TW"/>
        </w:rPr>
        <w:lastRenderedPageBreak/>
        <w:t>子女。獲得臨時逗留權的外國創業者只能為其本公司工作。外國創業者的配偶也可以申請美國的工作許可，但其子女不符合申請工卡的條件。</w:t>
      </w:r>
    </w:p>
    <w:p w14:paraId="6F6E3B46" w14:textId="77777777" w:rsidR="004850E8" w:rsidRPr="00D569EC" w:rsidRDefault="00FD0C58">
      <w:pPr>
        <w:pStyle w:val="a4"/>
        <w:spacing w:before="257" w:after="257"/>
        <w:ind w:left="632" w:hanging="632"/>
        <w:rPr>
          <w:color w:val="auto"/>
        </w:rPr>
      </w:pPr>
      <w:r w:rsidRPr="00D569EC">
        <w:rPr>
          <w:color w:val="auto"/>
        </w:rPr>
        <w:t>二、聘用外籍員工</w:t>
      </w:r>
    </w:p>
    <w:p w14:paraId="72E4D015" w14:textId="3D2FD558" w:rsidR="004850E8" w:rsidRPr="00D569EC" w:rsidRDefault="00FD0C58">
      <w:pPr>
        <w:ind w:firstLine="472"/>
        <w:rPr>
          <w:lang w:eastAsia="zh-TW"/>
        </w:rPr>
      </w:pPr>
      <w:r w:rsidRPr="00D569EC">
        <w:rPr>
          <w:lang w:eastAsia="zh-TW"/>
        </w:rPr>
        <w:t>公司聘用外籍員工可為員工在移民局申請</w:t>
      </w:r>
      <w:r w:rsidRPr="00D569EC">
        <w:rPr>
          <w:lang w:eastAsia="zh-TW"/>
        </w:rPr>
        <w:t>H-1B</w:t>
      </w:r>
      <w:r w:rsidRPr="00D569EC">
        <w:rPr>
          <w:lang w:eastAsia="zh-TW"/>
        </w:rPr>
        <w:t>簽證，該簽證每年限額為</w:t>
      </w:r>
      <w:r w:rsidRPr="00D569EC">
        <w:rPr>
          <w:lang w:eastAsia="zh-TW"/>
        </w:rPr>
        <w:t>65,000</w:t>
      </w:r>
      <w:r w:rsidRPr="00D569EC">
        <w:rPr>
          <w:lang w:eastAsia="zh-TW"/>
        </w:rPr>
        <w:t>名，近年來每年申請人數皆超過名額限制，因此採隨機抽取方式，被抽中的外國專業人員可以從</w:t>
      </w:r>
      <w:r w:rsidRPr="00D569EC">
        <w:rPr>
          <w:lang w:eastAsia="zh-TW"/>
        </w:rPr>
        <w:t>10</w:t>
      </w:r>
      <w:r w:rsidRPr="00D569EC">
        <w:rPr>
          <w:lang w:eastAsia="zh-TW"/>
        </w:rPr>
        <w:t>月</w:t>
      </w:r>
      <w:r w:rsidRPr="00D569EC">
        <w:rPr>
          <w:lang w:eastAsia="zh-TW"/>
        </w:rPr>
        <w:t>1</w:t>
      </w:r>
      <w:r w:rsidRPr="00D569EC">
        <w:rPr>
          <w:lang w:eastAsia="zh-TW"/>
        </w:rPr>
        <w:t>日開始的會計年度中遞交申請證件。</w:t>
      </w:r>
      <w:r w:rsidRPr="00D569EC">
        <w:rPr>
          <w:lang w:eastAsia="zh-TW"/>
        </w:rPr>
        <w:t>H-1B</w:t>
      </w:r>
      <w:r w:rsidRPr="00D569EC">
        <w:rPr>
          <w:lang w:eastAsia="zh-TW"/>
        </w:rPr>
        <w:t>簽證允許具有學士以上學位和特殊技能的外國人為美國公司工作六年。該</w:t>
      </w:r>
      <w:r w:rsidR="00203EB0" w:rsidRPr="00D569EC">
        <w:rPr>
          <w:lang w:eastAsia="zh-TW"/>
        </w:rPr>
        <w:t>計畫</w:t>
      </w:r>
      <w:r w:rsidRPr="00D569EC">
        <w:rPr>
          <w:lang w:eastAsia="zh-TW"/>
        </w:rPr>
        <w:t>還為在美國大學獲得高等學位的外國人額外提供了</w:t>
      </w:r>
      <w:r w:rsidRPr="00D569EC">
        <w:rPr>
          <w:lang w:eastAsia="zh-TW"/>
        </w:rPr>
        <w:t>20,000</w:t>
      </w:r>
      <w:r w:rsidRPr="00D569EC">
        <w:rPr>
          <w:lang w:eastAsia="zh-TW"/>
        </w:rPr>
        <w:t>個簽證。</w:t>
      </w:r>
    </w:p>
    <w:p w14:paraId="4F0FA5F2" w14:textId="1816F942" w:rsidR="004850E8" w:rsidRPr="00D569EC" w:rsidRDefault="00FD0C58">
      <w:pPr>
        <w:ind w:firstLine="472"/>
        <w:rPr>
          <w:lang w:eastAsia="zh-TW"/>
        </w:rPr>
      </w:pPr>
      <w:r w:rsidRPr="00D569EC">
        <w:rPr>
          <w:lang w:eastAsia="zh-TW"/>
        </w:rPr>
        <w:t>許多美國的高科技公司要求國會增加引進外國技術人才的簽證名額，微軟公司（</w:t>
      </w:r>
      <w:r w:rsidRPr="00D569EC">
        <w:rPr>
          <w:lang w:eastAsia="zh-TW"/>
        </w:rPr>
        <w:t>Microsoft Corp.</w:t>
      </w:r>
      <w:r w:rsidRPr="00D569EC">
        <w:rPr>
          <w:lang w:eastAsia="zh-TW"/>
        </w:rPr>
        <w:t>）董事長</w:t>
      </w:r>
      <w:hyperlink r:id="rId46" w:history="1">
        <w:r w:rsidRPr="00D569EC">
          <w:rPr>
            <w:lang w:eastAsia="zh-TW"/>
          </w:rPr>
          <w:t>比爾</w:t>
        </w:r>
        <w:r w:rsidRPr="00D569EC">
          <w:rPr>
            <w:rFonts w:ascii="華康細圓體" w:hAnsi="華康細圓體"/>
            <w:lang w:eastAsia="zh-TW"/>
          </w:rPr>
          <w:t>•</w:t>
        </w:r>
        <w:r w:rsidRPr="00D569EC">
          <w:rPr>
            <w:lang w:eastAsia="zh-TW"/>
          </w:rPr>
          <w:t>蓋茨（</w:t>
        </w:r>
        <w:r w:rsidRPr="00D569EC">
          <w:rPr>
            <w:lang w:eastAsia="zh-TW"/>
          </w:rPr>
          <w:t>Bill Gates</w:t>
        </w:r>
        <w:r w:rsidRPr="00D569EC">
          <w:rPr>
            <w:lang w:eastAsia="zh-TW"/>
          </w:rPr>
          <w:t>）在國會作證</w:t>
        </w:r>
      </w:hyperlink>
      <w:r w:rsidRPr="00D569EC">
        <w:rPr>
          <w:lang w:eastAsia="zh-TW"/>
        </w:rPr>
        <w:t>時警告，如不能獲得優秀的人才，美國正面臨著喪失科技競爭優勢的風險。然而，迄今國會未通過移民改革法案中對</w:t>
      </w:r>
      <w:r w:rsidRPr="00D569EC">
        <w:rPr>
          <w:lang w:eastAsia="zh-TW"/>
        </w:rPr>
        <w:t>H-1B</w:t>
      </w:r>
      <w:r w:rsidRPr="00D569EC">
        <w:rPr>
          <w:lang w:eastAsia="zh-TW"/>
        </w:rPr>
        <w:t>簽證提案之修改。</w:t>
      </w:r>
      <w:r w:rsidR="000744D1" w:rsidRPr="00D569EC">
        <w:rPr>
          <w:lang w:eastAsia="zh-TW"/>
        </w:rPr>
        <w:t>移民相關細節</w:t>
      </w:r>
      <w:r w:rsidRPr="00D569EC">
        <w:rPr>
          <w:lang w:eastAsia="zh-TW"/>
        </w:rPr>
        <w:t>請參考美國移民局網站</w:t>
      </w:r>
      <w:hyperlink r:id="rId47" w:history="1">
        <w:r w:rsidRPr="00D569EC">
          <w:rPr>
            <w:lang w:eastAsia="zh-TW"/>
          </w:rPr>
          <w:t>www.uscis.gov</w:t>
        </w:r>
      </w:hyperlink>
      <w:r w:rsidR="0094684B" w:rsidRPr="00D569EC">
        <w:rPr>
          <w:rFonts w:ascii="華康細圓體" w:hint="eastAsia"/>
          <w:lang w:eastAsia="zh-TW"/>
        </w:rPr>
        <w:t>。</w:t>
      </w:r>
    </w:p>
    <w:p w14:paraId="265E198B" w14:textId="77777777" w:rsidR="004850E8" w:rsidRPr="00D569EC" w:rsidRDefault="00FD0C58">
      <w:pPr>
        <w:pStyle w:val="a4"/>
        <w:spacing w:before="257" w:after="257"/>
        <w:ind w:left="632" w:hanging="632"/>
        <w:rPr>
          <w:color w:val="auto"/>
        </w:rPr>
      </w:pPr>
      <w:r w:rsidRPr="00D569EC">
        <w:rPr>
          <w:color w:val="auto"/>
        </w:rPr>
        <w:t>三、子女教育</w:t>
      </w:r>
    </w:p>
    <w:p w14:paraId="0306C12B" w14:textId="6EE0F30E" w:rsidR="004850E8" w:rsidRPr="00D569EC" w:rsidRDefault="00FD0C58">
      <w:pPr>
        <w:ind w:firstLine="472"/>
        <w:rPr>
          <w:lang w:eastAsia="zh-TW"/>
        </w:rPr>
      </w:pPr>
      <w:r w:rsidRPr="00D569EC">
        <w:rPr>
          <w:lang w:eastAsia="zh-TW"/>
        </w:rPr>
        <w:t>凡有合法身份之外籍人士皆可依居住學區，為未滿</w:t>
      </w:r>
      <w:r w:rsidRPr="00D569EC">
        <w:rPr>
          <w:lang w:eastAsia="zh-TW"/>
        </w:rPr>
        <w:t>21</w:t>
      </w:r>
      <w:r w:rsidRPr="00D569EC">
        <w:rPr>
          <w:lang w:eastAsia="zh-TW"/>
        </w:rPr>
        <w:t>歲之子女申請進入公立小學至高中就讀，全美各地亦有許多名牌私立學校，則不分學區，以各校招考方式入學，值得留意的是：許多持有</w:t>
      </w:r>
      <w:r w:rsidRPr="00D569EC">
        <w:rPr>
          <w:lang w:eastAsia="zh-TW"/>
        </w:rPr>
        <w:t>H-1B</w:t>
      </w:r>
      <w:r w:rsidRPr="00D569EC">
        <w:rPr>
          <w:lang w:eastAsia="zh-TW"/>
        </w:rPr>
        <w:t>、</w:t>
      </w:r>
      <w:r w:rsidRPr="00D569EC">
        <w:rPr>
          <w:lang w:eastAsia="zh-TW"/>
        </w:rPr>
        <w:t>F-1</w:t>
      </w:r>
      <w:r w:rsidRPr="00D569EC">
        <w:rPr>
          <w:lang w:eastAsia="zh-TW"/>
        </w:rPr>
        <w:t>或</w:t>
      </w:r>
      <w:r w:rsidRPr="00D569EC">
        <w:rPr>
          <w:lang w:eastAsia="zh-TW"/>
        </w:rPr>
        <w:t>L-1</w:t>
      </w:r>
      <w:r w:rsidRPr="00D569EC">
        <w:rPr>
          <w:lang w:eastAsia="zh-TW"/>
        </w:rPr>
        <w:t>身份</w:t>
      </w:r>
      <w:r w:rsidR="000744D1" w:rsidRPr="00D569EC">
        <w:rPr>
          <w:lang w:eastAsia="zh-TW"/>
        </w:rPr>
        <w:t>父母在來美後</w:t>
      </w:r>
      <w:r w:rsidRPr="00D569EC">
        <w:rPr>
          <w:lang w:eastAsia="zh-TW"/>
        </w:rPr>
        <w:t>，</w:t>
      </w:r>
      <w:r w:rsidR="00FB497F" w:rsidRPr="00D569EC">
        <w:rPr>
          <w:lang w:eastAsia="zh-TW"/>
        </w:rPr>
        <w:t>通常僅注意</w:t>
      </w:r>
      <w:r w:rsidRPr="00D569EC">
        <w:rPr>
          <w:lang w:eastAsia="zh-TW"/>
        </w:rPr>
        <w:t>到本身</w:t>
      </w:r>
      <w:r w:rsidRPr="00D569EC">
        <w:rPr>
          <w:lang w:eastAsia="zh-TW"/>
        </w:rPr>
        <w:t>H-1B</w:t>
      </w:r>
      <w:r w:rsidRPr="00D569EC">
        <w:rPr>
          <w:lang w:eastAsia="zh-TW"/>
        </w:rPr>
        <w:t>、</w:t>
      </w:r>
      <w:r w:rsidRPr="00D569EC">
        <w:rPr>
          <w:lang w:eastAsia="zh-TW"/>
        </w:rPr>
        <w:t>F-1</w:t>
      </w:r>
      <w:r w:rsidRPr="00D569EC">
        <w:rPr>
          <w:lang w:eastAsia="zh-TW"/>
        </w:rPr>
        <w:t>、或</w:t>
      </w:r>
      <w:r w:rsidRPr="00D569EC">
        <w:rPr>
          <w:lang w:eastAsia="zh-TW"/>
        </w:rPr>
        <w:t>L-1</w:t>
      </w:r>
      <w:r w:rsidRPr="00D569EC">
        <w:rPr>
          <w:lang w:eastAsia="zh-TW"/>
        </w:rPr>
        <w:t>的有效期問題，而忽略了子女在滿</w:t>
      </w:r>
      <w:r w:rsidR="000744D1" w:rsidRPr="00D569EC">
        <w:rPr>
          <w:lang w:eastAsia="zh-TW"/>
        </w:rPr>
        <w:t>21</w:t>
      </w:r>
      <w:r w:rsidR="000744D1" w:rsidRPr="00D569EC">
        <w:rPr>
          <w:lang w:eastAsia="zh-TW"/>
        </w:rPr>
        <w:t>歲後</w:t>
      </w:r>
      <w:r w:rsidRPr="00D569EC">
        <w:rPr>
          <w:lang w:eastAsia="zh-TW"/>
        </w:rPr>
        <w:t>跟隨父母身份將失效的問題，提醒父母應提早在孩子滿</w:t>
      </w:r>
      <w:r w:rsidRPr="00D569EC">
        <w:rPr>
          <w:lang w:eastAsia="zh-TW"/>
        </w:rPr>
        <w:t>21</w:t>
      </w:r>
      <w:r w:rsidRPr="00D569EC">
        <w:rPr>
          <w:lang w:eastAsia="zh-TW"/>
        </w:rPr>
        <w:t>歲前，為孩子單獨向移民局提出轉換身份的申請。如果孩子仍然在求學的話可以提出轉換為</w:t>
      </w:r>
      <w:r w:rsidRPr="00D569EC">
        <w:rPr>
          <w:lang w:eastAsia="zh-TW"/>
        </w:rPr>
        <w:t>F-1</w:t>
      </w:r>
      <w:r w:rsidRPr="00D569EC">
        <w:rPr>
          <w:lang w:eastAsia="zh-TW"/>
        </w:rPr>
        <w:t>學生的申請。各地學校（小學至高中）比較可至</w:t>
      </w:r>
      <w:r w:rsidRPr="00D569EC">
        <w:rPr>
          <w:lang w:eastAsia="zh-TW"/>
        </w:rPr>
        <w:t>www.greatschools.org</w:t>
      </w:r>
      <w:r w:rsidRPr="00D569EC">
        <w:rPr>
          <w:lang w:eastAsia="zh-TW"/>
        </w:rPr>
        <w:t>。</w:t>
      </w:r>
    </w:p>
    <w:p w14:paraId="352D2FAA" w14:textId="77777777" w:rsidR="004850E8" w:rsidRPr="00D569EC" w:rsidRDefault="00FD0C58" w:rsidP="00721180">
      <w:pPr>
        <w:pStyle w:val="a3"/>
        <w:spacing w:before="514" w:after="771"/>
      </w:pPr>
      <w:r w:rsidRPr="00D569EC">
        <w:lastRenderedPageBreak/>
        <w:t>第玖章　結論</w:t>
      </w:r>
    </w:p>
    <w:p w14:paraId="7BFA9B27" w14:textId="3B050E2B" w:rsidR="00A60C75" w:rsidRPr="00D569EC" w:rsidRDefault="00A60C75" w:rsidP="00A60C75">
      <w:pPr>
        <w:ind w:firstLine="472"/>
        <w:rPr>
          <w:lang w:eastAsia="zh-TW"/>
        </w:rPr>
      </w:pPr>
      <w:r w:rsidRPr="00D569EC">
        <w:rPr>
          <w:rFonts w:hint="eastAsia"/>
          <w:lang w:eastAsia="zh-TW"/>
        </w:rPr>
        <w:t>2019</w:t>
      </w:r>
      <w:r w:rsidRPr="00D569EC">
        <w:rPr>
          <w:rFonts w:hint="eastAsia"/>
          <w:lang w:eastAsia="zh-TW"/>
        </w:rPr>
        <w:t>年南卡州各項經貿指標表現良好，特別是勞動力市場，失業率從第一季度的</w:t>
      </w:r>
      <w:r w:rsidRPr="00D569EC">
        <w:rPr>
          <w:rFonts w:hint="eastAsia"/>
          <w:lang w:eastAsia="zh-TW"/>
        </w:rPr>
        <w:t>3.4</w:t>
      </w:r>
      <w:r w:rsidR="001D4A56" w:rsidRPr="00D569EC">
        <w:rPr>
          <w:rFonts w:hint="eastAsia"/>
          <w:lang w:eastAsia="zh-TW"/>
        </w:rPr>
        <w:t>%</w:t>
      </w:r>
      <w:r w:rsidRPr="00D569EC">
        <w:rPr>
          <w:rFonts w:hint="eastAsia"/>
          <w:lang w:eastAsia="zh-TW"/>
        </w:rPr>
        <w:t>下降到最後一個季度的創紀錄低位</w:t>
      </w:r>
      <w:r w:rsidRPr="00D569EC">
        <w:rPr>
          <w:rFonts w:hint="eastAsia"/>
          <w:lang w:eastAsia="zh-TW"/>
        </w:rPr>
        <w:t>2.4</w:t>
      </w:r>
      <w:r w:rsidR="001D4A56" w:rsidRPr="00D569EC">
        <w:rPr>
          <w:rFonts w:hint="eastAsia"/>
          <w:lang w:eastAsia="zh-TW"/>
        </w:rPr>
        <w:t>%</w:t>
      </w:r>
      <w:r w:rsidRPr="00D569EC">
        <w:rPr>
          <w:rFonts w:hint="eastAsia"/>
          <w:lang w:eastAsia="zh-TW"/>
        </w:rPr>
        <w:t>，整整下降</w:t>
      </w:r>
      <w:r w:rsidRPr="00D569EC">
        <w:rPr>
          <w:rFonts w:hint="eastAsia"/>
          <w:lang w:eastAsia="zh-TW"/>
        </w:rPr>
        <w:t>1</w:t>
      </w:r>
      <w:r w:rsidRPr="00D569EC">
        <w:rPr>
          <w:rFonts w:hint="eastAsia"/>
          <w:lang w:eastAsia="zh-TW"/>
        </w:rPr>
        <w:t>個百分點。同時，勞動力增長從</w:t>
      </w:r>
      <w:r w:rsidRPr="00D569EC">
        <w:rPr>
          <w:rFonts w:hint="eastAsia"/>
          <w:lang w:eastAsia="zh-TW"/>
        </w:rPr>
        <w:t>2018</w:t>
      </w:r>
      <w:r w:rsidRPr="00D569EC">
        <w:rPr>
          <w:rFonts w:hint="eastAsia"/>
          <w:lang w:eastAsia="zh-TW"/>
        </w:rPr>
        <w:t>年的</w:t>
      </w:r>
      <w:r w:rsidRPr="00D569EC">
        <w:rPr>
          <w:rFonts w:hint="eastAsia"/>
          <w:lang w:eastAsia="zh-TW"/>
        </w:rPr>
        <w:t>1.2</w:t>
      </w:r>
      <w:r w:rsidR="001D4A56" w:rsidRPr="00D569EC">
        <w:rPr>
          <w:rFonts w:hint="eastAsia"/>
          <w:lang w:eastAsia="zh-TW"/>
        </w:rPr>
        <w:t>%</w:t>
      </w:r>
      <w:r w:rsidRPr="00D569EC">
        <w:rPr>
          <w:rFonts w:hint="eastAsia"/>
          <w:lang w:eastAsia="zh-TW"/>
        </w:rPr>
        <w:t>增長到</w:t>
      </w:r>
      <w:r w:rsidRPr="00D569EC">
        <w:rPr>
          <w:rFonts w:hint="eastAsia"/>
          <w:lang w:eastAsia="zh-TW"/>
        </w:rPr>
        <w:t>2019</w:t>
      </w:r>
      <w:r w:rsidRPr="00D569EC">
        <w:rPr>
          <w:rFonts w:hint="eastAsia"/>
          <w:lang w:eastAsia="zh-TW"/>
        </w:rPr>
        <w:t>年的</w:t>
      </w:r>
      <w:r w:rsidRPr="00D569EC">
        <w:rPr>
          <w:rFonts w:hint="eastAsia"/>
          <w:lang w:eastAsia="zh-TW"/>
        </w:rPr>
        <w:t>1.5</w:t>
      </w:r>
      <w:r w:rsidR="001D4A56" w:rsidRPr="00D569EC">
        <w:rPr>
          <w:rFonts w:hint="eastAsia"/>
          <w:lang w:eastAsia="zh-TW"/>
        </w:rPr>
        <w:t>%</w:t>
      </w:r>
      <w:r w:rsidRPr="00D569EC">
        <w:rPr>
          <w:rFonts w:hint="eastAsia"/>
          <w:lang w:eastAsia="zh-TW"/>
        </w:rPr>
        <w:t>，儘管如此，該州官員表示仍有進步的空間，在職成年人中，勞動參與率為</w:t>
      </w:r>
      <w:r w:rsidRPr="00D569EC">
        <w:rPr>
          <w:rFonts w:hint="eastAsia"/>
          <w:lang w:eastAsia="zh-TW"/>
        </w:rPr>
        <w:t>58.3</w:t>
      </w:r>
      <w:r w:rsidR="001D4A56" w:rsidRPr="00D569EC">
        <w:rPr>
          <w:rFonts w:hint="eastAsia"/>
          <w:lang w:eastAsia="zh-TW"/>
        </w:rPr>
        <w:t>%</w:t>
      </w:r>
      <w:r w:rsidRPr="00D569EC">
        <w:rPr>
          <w:rFonts w:hint="eastAsia"/>
          <w:lang w:eastAsia="zh-TW"/>
        </w:rPr>
        <w:t>，大大低於全美的</w:t>
      </w:r>
      <w:r w:rsidRPr="00D569EC">
        <w:rPr>
          <w:rFonts w:hint="eastAsia"/>
          <w:lang w:eastAsia="zh-TW"/>
        </w:rPr>
        <w:t>63.1</w:t>
      </w:r>
      <w:r w:rsidR="001D4A56" w:rsidRPr="00D569EC">
        <w:rPr>
          <w:rFonts w:hint="eastAsia"/>
          <w:lang w:eastAsia="zh-TW"/>
        </w:rPr>
        <w:t>%</w:t>
      </w:r>
      <w:r w:rsidRPr="00D569EC">
        <w:rPr>
          <w:rFonts w:hint="eastAsia"/>
          <w:lang w:eastAsia="zh-TW"/>
        </w:rPr>
        <w:t>。</w:t>
      </w:r>
    </w:p>
    <w:p w14:paraId="3AD50043" w14:textId="0E48E62D" w:rsidR="00A60C75" w:rsidRPr="00D569EC" w:rsidRDefault="00A60C75" w:rsidP="00A60C75">
      <w:pPr>
        <w:ind w:firstLine="472"/>
        <w:rPr>
          <w:lang w:eastAsia="zh-TW"/>
        </w:rPr>
      </w:pPr>
      <w:r w:rsidRPr="00D569EC">
        <w:rPr>
          <w:rFonts w:hint="eastAsia"/>
          <w:lang w:eastAsia="zh-TW"/>
        </w:rPr>
        <w:t>過去兩年來，貿易緊張局勢和相關的不確定性一直牽制</w:t>
      </w:r>
      <w:r w:rsidR="00223200" w:rsidRPr="00D569EC">
        <w:rPr>
          <w:rFonts w:hint="eastAsia"/>
          <w:lang w:eastAsia="zh-TW"/>
        </w:rPr>
        <w:t>著</w:t>
      </w:r>
      <w:r w:rsidRPr="00D569EC">
        <w:rPr>
          <w:rFonts w:hint="eastAsia"/>
          <w:lang w:eastAsia="zh-TW"/>
        </w:rPr>
        <w:t>極度仰賴製造和出口驅動經濟的南卡州。即使面臨這些挑戰，去年良好的出口總額仍創紀錄的達到</w:t>
      </w:r>
      <w:r w:rsidRPr="00D569EC">
        <w:rPr>
          <w:rFonts w:hint="eastAsia"/>
          <w:lang w:eastAsia="zh-TW"/>
        </w:rPr>
        <w:t>415</w:t>
      </w:r>
      <w:r w:rsidRPr="00D569EC">
        <w:rPr>
          <w:rFonts w:hint="eastAsia"/>
          <w:lang w:eastAsia="zh-TW"/>
        </w:rPr>
        <w:t>億美元，與去年同期相比增長了近</w:t>
      </w:r>
      <w:r w:rsidRPr="00D569EC">
        <w:rPr>
          <w:rFonts w:hint="eastAsia"/>
          <w:lang w:eastAsia="zh-TW"/>
        </w:rPr>
        <w:t>20</w:t>
      </w:r>
      <w:r w:rsidR="001D4A56" w:rsidRPr="00D569EC">
        <w:rPr>
          <w:rFonts w:hint="eastAsia"/>
          <w:lang w:eastAsia="zh-TW"/>
        </w:rPr>
        <w:t>%</w:t>
      </w:r>
      <w:r w:rsidRPr="00D569EC">
        <w:rPr>
          <w:rFonts w:hint="eastAsia"/>
          <w:lang w:eastAsia="zh-TW"/>
        </w:rPr>
        <w:t>。中國</w:t>
      </w:r>
      <w:r w:rsidR="0094684B" w:rsidRPr="00D569EC">
        <w:rPr>
          <w:rFonts w:hint="eastAsia"/>
          <w:lang w:eastAsia="zh-TW"/>
        </w:rPr>
        <w:t>大陸</w:t>
      </w:r>
      <w:r w:rsidRPr="00D569EC">
        <w:rPr>
          <w:rFonts w:hint="eastAsia"/>
          <w:lang w:eastAsia="zh-TW"/>
        </w:rPr>
        <w:t>是該州最重要的貿易夥伴，稍早中美簽署第一階段貿易協議後，中國</w:t>
      </w:r>
      <w:r w:rsidR="0094684B" w:rsidRPr="00D569EC">
        <w:rPr>
          <w:rFonts w:hint="eastAsia"/>
          <w:lang w:eastAsia="zh-TW"/>
        </w:rPr>
        <w:t>大陸</w:t>
      </w:r>
      <w:r w:rsidRPr="00D569EC">
        <w:rPr>
          <w:rFonts w:hint="eastAsia"/>
          <w:lang w:eastAsia="zh-TW"/>
        </w:rPr>
        <w:t>承諾在未來兩年內將對美國商品和服務的購買增加</w:t>
      </w:r>
      <w:r w:rsidRPr="00D569EC">
        <w:rPr>
          <w:rFonts w:hint="eastAsia"/>
          <w:lang w:eastAsia="zh-TW"/>
        </w:rPr>
        <w:t>2,000</w:t>
      </w:r>
      <w:r w:rsidRPr="00D569EC">
        <w:rPr>
          <w:rFonts w:hint="eastAsia"/>
          <w:lang w:eastAsia="zh-TW"/>
        </w:rPr>
        <w:t>億美元，使南卡貿易風險顯著降低，有望進一步獲得改善。</w:t>
      </w:r>
    </w:p>
    <w:p w14:paraId="48AABF34" w14:textId="0ADD682F" w:rsidR="00A60C75" w:rsidRPr="00D569EC" w:rsidRDefault="00A60C75" w:rsidP="00A60C75">
      <w:pPr>
        <w:ind w:firstLine="472"/>
        <w:rPr>
          <w:lang w:eastAsia="zh-TW"/>
        </w:rPr>
      </w:pPr>
      <w:r w:rsidRPr="00D569EC">
        <w:rPr>
          <w:rFonts w:hint="eastAsia"/>
          <w:lang w:eastAsia="zh-TW"/>
        </w:rPr>
        <w:t>不幸的是，就在貿易威脅消散之際，</w:t>
      </w:r>
      <w:r w:rsidR="003F1A17" w:rsidRPr="003F1A17">
        <w:rPr>
          <w:rFonts w:hint="eastAsia"/>
          <w:lang w:eastAsia="zh-TW"/>
        </w:rPr>
        <w:t>COVID-19</w:t>
      </w:r>
      <w:r w:rsidR="003F1A17" w:rsidRPr="003F1A17">
        <w:rPr>
          <w:rFonts w:hint="eastAsia"/>
          <w:lang w:eastAsia="zh-TW"/>
        </w:rPr>
        <w:t>（武漢肺炎）</w:t>
      </w:r>
      <w:r w:rsidRPr="00D569EC">
        <w:rPr>
          <w:rFonts w:hint="eastAsia"/>
          <w:lang w:eastAsia="zh-TW"/>
        </w:rPr>
        <w:t>來襲。儘管到目前為止，經濟預估尚未能完全顯示疫情的實際影響，因缺乏大公司的供應鏈中斷的數據，而且這種情況將在未來數月內發生變化。例如：從中國</w:t>
      </w:r>
      <w:r w:rsidR="00FB497F" w:rsidRPr="00D569EC">
        <w:rPr>
          <w:rFonts w:hint="eastAsia"/>
          <w:lang w:eastAsia="zh-TW"/>
        </w:rPr>
        <w:t>大陸</w:t>
      </w:r>
      <w:r w:rsidRPr="00D569EC">
        <w:rPr>
          <w:rFonts w:hint="eastAsia"/>
          <w:lang w:eastAsia="zh-TW"/>
        </w:rPr>
        <w:t>到達美國東岸的貨物大約需要一個月的時間，因此檢疫和工廠停工的影響可能會在未來數月中逐漸反映出來。</w:t>
      </w:r>
    </w:p>
    <w:p w14:paraId="21B42FDB" w14:textId="27453CAE" w:rsidR="00A60C75" w:rsidRPr="00D569EC" w:rsidRDefault="00A60C75" w:rsidP="00A60C75">
      <w:pPr>
        <w:ind w:firstLine="472"/>
        <w:rPr>
          <w:lang w:eastAsia="zh-TW"/>
        </w:rPr>
      </w:pPr>
      <w:r w:rsidRPr="00D569EC">
        <w:rPr>
          <w:rFonts w:hint="eastAsia"/>
          <w:lang w:eastAsia="zh-TW"/>
        </w:rPr>
        <w:t>展望未來，不斷惡化的全球需求，將對南卡州的經濟前景造成壓力。全球需求疲軟已經迫使該州最大的雇主之一波音公司降低其</w:t>
      </w:r>
      <w:r w:rsidRPr="00D569EC">
        <w:rPr>
          <w:rFonts w:hint="eastAsia"/>
          <w:lang w:eastAsia="zh-TW"/>
        </w:rPr>
        <w:t>787 Dreamliner</w:t>
      </w:r>
      <w:r w:rsidRPr="00D569EC">
        <w:rPr>
          <w:rFonts w:hint="eastAsia"/>
          <w:lang w:eastAsia="zh-TW"/>
        </w:rPr>
        <w:t>飛機的月產量，該公司稍早已決定停產</w:t>
      </w:r>
      <w:r w:rsidRPr="00D569EC">
        <w:rPr>
          <w:rFonts w:hint="eastAsia"/>
          <w:lang w:eastAsia="zh-TW"/>
        </w:rPr>
        <w:t>737 MAX</w:t>
      </w:r>
      <w:r w:rsidRPr="00D569EC">
        <w:rPr>
          <w:rFonts w:hint="eastAsia"/>
          <w:lang w:eastAsia="zh-TW"/>
        </w:rPr>
        <w:t>噴氣式飛機。相關的南卡飛機製造廠商已紛紛開始停止招聘並限制加班</w:t>
      </w:r>
      <w:r w:rsidR="006A49FE" w:rsidRPr="00D569EC">
        <w:rPr>
          <w:rFonts w:hint="eastAsia"/>
          <w:lang w:eastAsia="zh-TW"/>
        </w:rPr>
        <w:t>時間以</w:t>
      </w:r>
      <w:r w:rsidRPr="00D569EC">
        <w:rPr>
          <w:rFonts w:hint="eastAsia"/>
          <w:lang w:eastAsia="zh-TW"/>
        </w:rPr>
        <w:t>節省開銷</w:t>
      </w:r>
      <w:r w:rsidR="006A49FE" w:rsidRPr="00D569EC">
        <w:rPr>
          <w:rFonts w:hint="eastAsia"/>
          <w:lang w:eastAsia="zh-TW"/>
        </w:rPr>
        <w:t>，</w:t>
      </w:r>
      <w:r w:rsidRPr="00D569EC">
        <w:rPr>
          <w:rFonts w:hint="eastAsia"/>
          <w:lang w:eastAsia="zh-TW"/>
        </w:rPr>
        <w:t>業界也正在尋求政府的援助，因為預計在未來的幾個月中將面臨流動性資金緊縮。</w:t>
      </w:r>
      <w:r w:rsidRPr="00D569EC">
        <w:rPr>
          <w:rFonts w:hint="eastAsia"/>
          <w:lang w:eastAsia="zh-TW"/>
        </w:rPr>
        <w:t xml:space="preserve"> </w:t>
      </w:r>
    </w:p>
    <w:p w14:paraId="1B545690" w14:textId="2C43D26A" w:rsidR="00A60C75" w:rsidRPr="00D569EC" w:rsidRDefault="00A60C75">
      <w:pPr>
        <w:ind w:firstLine="472"/>
        <w:rPr>
          <w:lang w:eastAsia="zh-TW"/>
        </w:rPr>
      </w:pPr>
      <w:r w:rsidRPr="00D569EC">
        <w:rPr>
          <w:rFonts w:hint="eastAsia"/>
          <w:lang w:eastAsia="zh-TW"/>
        </w:rPr>
        <w:t>同樣，南卡州的汽車出口在</w:t>
      </w:r>
      <w:r w:rsidRPr="00D569EC">
        <w:rPr>
          <w:rFonts w:hint="eastAsia"/>
          <w:lang w:eastAsia="zh-TW"/>
        </w:rPr>
        <w:t>2019</w:t>
      </w:r>
      <w:r w:rsidRPr="00D569EC">
        <w:rPr>
          <w:rFonts w:hint="eastAsia"/>
          <w:lang w:eastAsia="zh-TW"/>
        </w:rPr>
        <w:t>年創下了有史以來的最佳年份，但類似的阻力</w:t>
      </w:r>
      <w:r w:rsidRPr="00D569EC">
        <w:rPr>
          <w:rFonts w:hint="eastAsia"/>
          <w:lang w:eastAsia="zh-TW"/>
        </w:rPr>
        <w:lastRenderedPageBreak/>
        <w:t>也迫在眉睫。世界上多數大型市場對新車的需求已經開始放緩，</w:t>
      </w:r>
      <w:r w:rsidR="003F1A17" w:rsidRPr="003F1A17">
        <w:rPr>
          <w:rFonts w:hint="eastAsia"/>
          <w:lang w:eastAsia="zh-TW"/>
        </w:rPr>
        <w:t>COVID-19</w:t>
      </w:r>
      <w:r w:rsidR="003F1A17" w:rsidRPr="003F1A17">
        <w:rPr>
          <w:rFonts w:hint="eastAsia"/>
          <w:lang w:eastAsia="zh-TW"/>
        </w:rPr>
        <w:t>（武漢肺炎）</w:t>
      </w:r>
      <w:r w:rsidRPr="00D569EC">
        <w:rPr>
          <w:rFonts w:hint="eastAsia"/>
          <w:lang w:eastAsia="zh-TW"/>
        </w:rPr>
        <w:t>雪上加霜進一步削弱這一需求。德國是南卡州最大的汽車出口市場，而</w:t>
      </w:r>
      <w:r w:rsidR="00186CC1" w:rsidRPr="00D569EC">
        <w:rPr>
          <w:rFonts w:hint="eastAsia"/>
          <w:lang w:eastAsia="zh-TW"/>
        </w:rPr>
        <w:t>中國大陸</w:t>
      </w:r>
      <w:r w:rsidR="001D4A56" w:rsidRPr="00D569EC">
        <w:rPr>
          <w:rFonts w:hint="eastAsia"/>
          <w:lang w:eastAsia="zh-TW"/>
        </w:rPr>
        <w:t>占</w:t>
      </w:r>
      <w:r w:rsidRPr="00D569EC">
        <w:rPr>
          <w:rFonts w:hint="eastAsia"/>
          <w:lang w:eastAsia="zh-TW"/>
        </w:rPr>
        <w:t>該州</w:t>
      </w:r>
      <w:r w:rsidR="006A49FE" w:rsidRPr="00D569EC">
        <w:rPr>
          <w:rFonts w:hint="eastAsia"/>
          <w:lang w:eastAsia="zh-TW"/>
        </w:rPr>
        <w:t>出口交通設備的</w:t>
      </w:r>
      <w:r w:rsidRPr="00D569EC">
        <w:rPr>
          <w:rFonts w:hint="eastAsia"/>
          <w:lang w:eastAsia="zh-TW"/>
        </w:rPr>
        <w:t>17</w:t>
      </w:r>
      <w:r w:rsidR="001D4A56" w:rsidRPr="00D569EC">
        <w:rPr>
          <w:rFonts w:hint="eastAsia"/>
          <w:lang w:eastAsia="zh-TW"/>
        </w:rPr>
        <w:t>%</w:t>
      </w:r>
      <w:r w:rsidRPr="00D569EC">
        <w:rPr>
          <w:rFonts w:hint="eastAsia"/>
          <w:lang w:eastAsia="zh-TW"/>
        </w:rPr>
        <w:t>，</w:t>
      </w:r>
      <w:r w:rsidR="006A49FE" w:rsidRPr="00D569EC">
        <w:rPr>
          <w:rFonts w:hint="eastAsia"/>
          <w:lang w:eastAsia="zh-TW"/>
        </w:rPr>
        <w:t>無疑該州</w:t>
      </w:r>
      <w:r w:rsidRPr="00D569EC">
        <w:rPr>
          <w:rFonts w:hint="eastAsia"/>
          <w:lang w:eastAsia="zh-TW"/>
        </w:rPr>
        <w:t>將大幅下調對兩國出口</w:t>
      </w:r>
      <w:r w:rsidR="006A49FE" w:rsidRPr="00D569EC">
        <w:rPr>
          <w:rFonts w:hint="eastAsia"/>
          <w:lang w:eastAsia="zh-TW"/>
        </w:rPr>
        <w:t>的預測</w:t>
      </w:r>
      <w:r w:rsidRPr="00D569EC">
        <w:rPr>
          <w:rFonts w:hint="eastAsia"/>
          <w:lang w:eastAsia="zh-TW"/>
        </w:rPr>
        <w:t>。綜合前述，專家預測</w:t>
      </w:r>
      <w:r w:rsidRPr="00D569EC">
        <w:rPr>
          <w:rFonts w:hint="eastAsia"/>
          <w:lang w:eastAsia="zh-TW"/>
        </w:rPr>
        <w:t>2020</w:t>
      </w:r>
      <w:r w:rsidRPr="00D569EC">
        <w:rPr>
          <w:rFonts w:hint="eastAsia"/>
          <w:lang w:eastAsia="zh-TW"/>
        </w:rPr>
        <w:t>年南卡</w:t>
      </w:r>
      <w:r w:rsidRPr="00D569EC">
        <w:rPr>
          <w:rFonts w:hint="eastAsia"/>
          <w:lang w:eastAsia="zh-TW"/>
        </w:rPr>
        <w:t>GDP</w:t>
      </w:r>
      <w:r w:rsidRPr="00D569EC">
        <w:rPr>
          <w:rFonts w:hint="eastAsia"/>
          <w:lang w:eastAsia="zh-TW"/>
        </w:rPr>
        <w:t>增幅將只有</w:t>
      </w:r>
      <w:r w:rsidRPr="00D569EC">
        <w:rPr>
          <w:rFonts w:hint="eastAsia"/>
          <w:lang w:eastAsia="zh-TW"/>
        </w:rPr>
        <w:t>1.1</w:t>
      </w:r>
      <w:r w:rsidR="001D4A56" w:rsidRPr="00D569EC">
        <w:rPr>
          <w:rFonts w:hint="eastAsia"/>
          <w:lang w:eastAsia="zh-TW"/>
        </w:rPr>
        <w:t>%</w:t>
      </w:r>
      <w:r w:rsidRPr="00D569EC">
        <w:rPr>
          <w:rFonts w:hint="eastAsia"/>
          <w:lang w:eastAsia="zh-TW"/>
        </w:rPr>
        <w:t>，</w:t>
      </w:r>
      <w:r w:rsidRPr="00D569EC">
        <w:rPr>
          <w:rFonts w:hint="eastAsia"/>
          <w:lang w:eastAsia="zh-TW"/>
        </w:rPr>
        <w:t>2021</w:t>
      </w:r>
      <w:r w:rsidRPr="00D569EC">
        <w:rPr>
          <w:rFonts w:hint="eastAsia"/>
          <w:lang w:eastAsia="zh-TW"/>
        </w:rPr>
        <w:t>年可反彈至</w:t>
      </w:r>
      <w:r w:rsidRPr="00D569EC">
        <w:rPr>
          <w:rFonts w:hint="eastAsia"/>
          <w:lang w:eastAsia="zh-TW"/>
        </w:rPr>
        <w:t>2.5</w:t>
      </w:r>
      <w:r w:rsidR="001D4A56" w:rsidRPr="00D569EC">
        <w:rPr>
          <w:rFonts w:hint="eastAsia"/>
          <w:lang w:eastAsia="zh-TW"/>
        </w:rPr>
        <w:t>%</w:t>
      </w:r>
      <w:r w:rsidR="004A41C6" w:rsidRPr="00D569EC">
        <w:rPr>
          <w:rFonts w:hint="eastAsia"/>
          <w:lang w:eastAsia="zh-TW"/>
        </w:rPr>
        <w:t>，但也有部分專家預期數據將比這更糟</w:t>
      </w:r>
      <w:r w:rsidRPr="00D569EC">
        <w:rPr>
          <w:rFonts w:hint="eastAsia"/>
          <w:lang w:eastAsia="zh-TW"/>
        </w:rPr>
        <w:t>。</w:t>
      </w:r>
    </w:p>
    <w:p w14:paraId="12E16CFA" w14:textId="77777777" w:rsidR="004850E8" w:rsidRPr="00D569EC" w:rsidRDefault="00FD0C58" w:rsidP="00721180">
      <w:pPr>
        <w:pStyle w:val="a3"/>
        <w:spacing w:before="514" w:after="771"/>
      </w:pPr>
      <w:r w:rsidRPr="00D569EC">
        <w:lastRenderedPageBreak/>
        <w:t>附錄一　重要機構聯絡資料</w:t>
      </w:r>
    </w:p>
    <w:p w14:paraId="6D1E61CC" w14:textId="77777777" w:rsidR="004850E8" w:rsidRPr="00D569EC" w:rsidRDefault="00FD0C58">
      <w:pPr>
        <w:pStyle w:val="a4"/>
        <w:spacing w:before="257" w:after="257"/>
        <w:ind w:left="632" w:hanging="632"/>
        <w:rPr>
          <w:color w:val="auto"/>
        </w:rPr>
      </w:pPr>
      <w:r w:rsidRPr="00D569EC">
        <w:rPr>
          <w:color w:val="auto"/>
        </w:rPr>
        <w:t>一、我國在當地駐外單位及臺（華）商團體</w:t>
      </w:r>
    </w:p>
    <w:p w14:paraId="419ACB0A" w14:textId="77777777" w:rsidR="004850E8" w:rsidRPr="00D569EC" w:rsidRDefault="00FD0C58" w:rsidP="00187E9C">
      <w:pPr>
        <w:pStyle w:val="a9"/>
        <w:ind w:left="944" w:hanging="708"/>
      </w:pPr>
      <w:r w:rsidRPr="00D569EC">
        <w:t>（一）駐亞特蘭大辦事處經濟組</w:t>
      </w:r>
    </w:p>
    <w:p w14:paraId="6A6C2941" w14:textId="77777777" w:rsidR="004850E8" w:rsidRPr="00D569EC" w:rsidRDefault="00FD0C58" w:rsidP="00F57CEC">
      <w:pPr>
        <w:pStyle w:val="ac"/>
        <w:tabs>
          <w:tab w:val="left" w:pos="4016"/>
        </w:tabs>
        <w:ind w:left="1416" w:hanging="472"/>
      </w:pPr>
      <w:r w:rsidRPr="00D569EC">
        <w:t>Economic Division, Taipei Economic &amp; Cultural Office in Atlanta</w:t>
      </w:r>
    </w:p>
    <w:p w14:paraId="52778EA9" w14:textId="77777777" w:rsidR="004850E8" w:rsidRPr="00D569EC" w:rsidRDefault="00FD0C58" w:rsidP="00F57CEC">
      <w:pPr>
        <w:pStyle w:val="ac"/>
        <w:ind w:left="1416" w:hanging="472"/>
      </w:pPr>
      <w:r w:rsidRPr="00D569EC">
        <w:t xml:space="preserve">1180 West Peachtree Street, Suite 810, </w:t>
      </w:r>
      <w:r w:rsidRPr="00D569EC">
        <w:rPr>
          <w:lang w:val="it-IT"/>
        </w:rPr>
        <w:t>Atlanta, GA 30309</w:t>
      </w:r>
    </w:p>
    <w:p w14:paraId="4FA8C063" w14:textId="77777777" w:rsidR="004850E8" w:rsidRPr="00D569EC" w:rsidRDefault="00FD0C58" w:rsidP="00F57CEC">
      <w:pPr>
        <w:pStyle w:val="ac"/>
        <w:ind w:left="1416" w:hanging="472"/>
        <w:rPr>
          <w:lang w:val="it-IT"/>
        </w:rPr>
      </w:pPr>
      <w:r w:rsidRPr="00D569EC">
        <w:rPr>
          <w:lang w:val="it-IT"/>
        </w:rPr>
        <w:t>Tel: 1-404-892-5095</w:t>
      </w:r>
    </w:p>
    <w:p w14:paraId="17E96B63" w14:textId="77777777" w:rsidR="004850E8" w:rsidRPr="00D569EC" w:rsidRDefault="00FD0C58" w:rsidP="00F57CEC">
      <w:pPr>
        <w:pStyle w:val="ac"/>
        <w:ind w:left="1416" w:hanging="472"/>
        <w:rPr>
          <w:lang w:val="it-IT"/>
        </w:rPr>
      </w:pPr>
      <w:r w:rsidRPr="00D569EC">
        <w:rPr>
          <w:lang w:val="it-IT"/>
        </w:rPr>
        <w:t>Fax: 1-404-892-6555</w:t>
      </w:r>
    </w:p>
    <w:p w14:paraId="70C96B23" w14:textId="77777777" w:rsidR="004850E8" w:rsidRPr="00D569EC" w:rsidRDefault="00FD0C58" w:rsidP="00F57CEC">
      <w:pPr>
        <w:pStyle w:val="ac"/>
        <w:ind w:left="1416" w:hanging="472"/>
        <w:rPr>
          <w:lang w:val="it-IT"/>
        </w:rPr>
      </w:pPr>
      <w:r w:rsidRPr="00D569EC">
        <w:rPr>
          <w:lang w:val="it-IT"/>
        </w:rPr>
        <w:t>E-mail: taiwantrade@teco.org</w:t>
      </w:r>
    </w:p>
    <w:p w14:paraId="7A200410" w14:textId="77777777" w:rsidR="004850E8" w:rsidRPr="00D569EC" w:rsidRDefault="00FD0C58" w:rsidP="00187E9C">
      <w:pPr>
        <w:pStyle w:val="a9"/>
        <w:ind w:left="944" w:hanging="708"/>
      </w:pPr>
      <w:r w:rsidRPr="00D569EC">
        <w:rPr>
          <w:lang w:val="it-IT"/>
        </w:rPr>
        <w:t>（</w:t>
      </w:r>
      <w:r w:rsidRPr="00D569EC">
        <w:t>二</w:t>
      </w:r>
      <w:r w:rsidRPr="00D569EC">
        <w:rPr>
          <w:lang w:val="it-IT"/>
        </w:rPr>
        <w:t>）</w:t>
      </w:r>
      <w:r w:rsidRPr="00D569EC">
        <w:t>美東南玉山科技協會</w:t>
      </w:r>
    </w:p>
    <w:p w14:paraId="3948DED0" w14:textId="77777777" w:rsidR="004850E8" w:rsidRPr="00D569EC" w:rsidRDefault="00FD0C58">
      <w:pPr>
        <w:overflowPunct/>
        <w:ind w:left="1417" w:hanging="472"/>
        <w:rPr>
          <w:lang w:val="it-IT" w:eastAsia="zh-TW"/>
        </w:rPr>
      </w:pPr>
      <w:r w:rsidRPr="00D569EC">
        <w:rPr>
          <w:lang w:val="it-IT" w:eastAsia="zh-TW"/>
        </w:rPr>
        <w:t>連絡人：曹立達會長</w:t>
      </w:r>
    </w:p>
    <w:p w14:paraId="3B9894EC" w14:textId="77777777" w:rsidR="004850E8" w:rsidRPr="00D569EC" w:rsidRDefault="00FD0C58">
      <w:pPr>
        <w:overflowPunct/>
        <w:ind w:left="1417" w:hanging="472"/>
        <w:rPr>
          <w:lang w:val="it-IT" w:eastAsia="zh-TW"/>
        </w:rPr>
      </w:pPr>
      <w:r w:rsidRPr="00D569EC">
        <w:rPr>
          <w:lang w:val="it-IT" w:eastAsia="zh-TW"/>
        </w:rPr>
        <w:t>Tel:</w:t>
      </w:r>
      <w:r w:rsidRPr="00D569EC">
        <w:rPr>
          <w:lang w:val="it-IT" w:eastAsia="zh-TW"/>
        </w:rPr>
        <w:t>（</w:t>
      </w:r>
      <w:r w:rsidRPr="00D569EC">
        <w:rPr>
          <w:lang w:val="it-IT" w:eastAsia="zh-TW"/>
        </w:rPr>
        <w:t>404</w:t>
      </w:r>
      <w:r w:rsidRPr="00D569EC">
        <w:rPr>
          <w:lang w:val="it-IT" w:eastAsia="zh-TW"/>
        </w:rPr>
        <w:t>）</w:t>
      </w:r>
      <w:r w:rsidRPr="00D569EC">
        <w:rPr>
          <w:lang w:val="it-IT" w:eastAsia="zh-TW"/>
        </w:rPr>
        <w:t>606-1828</w:t>
      </w:r>
    </w:p>
    <w:p w14:paraId="679606E3" w14:textId="77777777" w:rsidR="004850E8" w:rsidRPr="00D569EC" w:rsidRDefault="00FD0C58">
      <w:pPr>
        <w:overflowPunct/>
        <w:ind w:left="1417" w:hanging="472"/>
        <w:rPr>
          <w:lang w:val="it-IT" w:eastAsia="zh-TW"/>
        </w:rPr>
      </w:pPr>
      <w:r w:rsidRPr="00D569EC">
        <w:rPr>
          <w:lang w:val="it-IT" w:eastAsia="zh-TW"/>
        </w:rPr>
        <w:t>mjstase@gmail.com</w:t>
      </w:r>
    </w:p>
    <w:p w14:paraId="0193148D" w14:textId="77777777" w:rsidR="004850E8" w:rsidRPr="00D569EC" w:rsidRDefault="00FD0C58">
      <w:pPr>
        <w:pStyle w:val="a4"/>
        <w:spacing w:before="257" w:after="257"/>
        <w:ind w:left="632" w:hanging="632"/>
        <w:rPr>
          <w:color w:val="auto"/>
          <w:lang w:val="it-IT"/>
        </w:rPr>
      </w:pPr>
      <w:r w:rsidRPr="00D569EC">
        <w:rPr>
          <w:color w:val="auto"/>
        </w:rPr>
        <w:t>二、當地重要投資相關機構</w:t>
      </w:r>
    </w:p>
    <w:p w14:paraId="38D24C17" w14:textId="77777777" w:rsidR="004850E8" w:rsidRPr="00D569EC" w:rsidRDefault="00FD0C58">
      <w:pPr>
        <w:ind w:firstLine="472"/>
      </w:pPr>
      <w:r w:rsidRPr="00D569EC">
        <w:t>南卡州</w:t>
      </w:r>
      <w:r w:rsidRPr="00D569EC">
        <w:rPr>
          <w:lang w:val="it-IT"/>
        </w:rPr>
        <w:t xml:space="preserve">South Carolina Department of Commerce </w:t>
      </w:r>
    </w:p>
    <w:p w14:paraId="76BDEAED" w14:textId="77777777" w:rsidR="004850E8" w:rsidRPr="00D569EC" w:rsidRDefault="00FD0C58">
      <w:pPr>
        <w:ind w:firstLine="472"/>
        <w:rPr>
          <w:lang w:eastAsia="zh-TW"/>
        </w:rPr>
      </w:pPr>
      <w:r w:rsidRPr="00D569EC">
        <w:rPr>
          <w:lang w:eastAsia="zh-TW"/>
        </w:rPr>
        <w:t xml:space="preserve">http://www.sccommerce.com/ </w:t>
      </w:r>
    </w:p>
    <w:p w14:paraId="6EEA6C26" w14:textId="77777777" w:rsidR="004850E8" w:rsidRPr="00D569EC" w:rsidRDefault="00FD0C58" w:rsidP="00721180">
      <w:pPr>
        <w:pStyle w:val="a3"/>
        <w:spacing w:before="514" w:after="771"/>
      </w:pPr>
      <w:r w:rsidRPr="00D569EC">
        <w:lastRenderedPageBreak/>
        <w:t>附錄二　其他重要資料</w:t>
      </w:r>
    </w:p>
    <w:p w14:paraId="3243D6EE" w14:textId="77777777" w:rsidR="004850E8" w:rsidRPr="00D569EC" w:rsidRDefault="00FD0C58">
      <w:pPr>
        <w:ind w:firstLine="472"/>
        <w:rPr>
          <w:lang w:eastAsia="zh-TW"/>
        </w:rPr>
      </w:pPr>
      <w:r w:rsidRPr="00D569EC">
        <w:rPr>
          <w:lang w:eastAsia="zh-TW"/>
        </w:rPr>
        <w:t>2019</w:t>
      </w:r>
      <w:r w:rsidRPr="00D569EC">
        <w:rPr>
          <w:lang w:eastAsia="zh-TW"/>
        </w:rPr>
        <w:t>年東南區</w:t>
      </w:r>
      <w:r w:rsidRPr="00D569EC">
        <w:rPr>
          <w:lang w:eastAsia="zh-TW"/>
        </w:rPr>
        <w:t>7</w:t>
      </w:r>
      <w:r w:rsidRPr="00D569EC">
        <w:rPr>
          <w:lang w:eastAsia="zh-TW"/>
        </w:rPr>
        <w:t>州主要稅務比較如下：</w:t>
      </w:r>
    </w:p>
    <w:tbl>
      <w:tblPr>
        <w:tblW w:w="5000" w:type="pct"/>
        <w:jc w:val="center"/>
        <w:tblCellMar>
          <w:left w:w="10" w:type="dxa"/>
          <w:right w:w="10" w:type="dxa"/>
        </w:tblCellMar>
        <w:tblLook w:val="04A0" w:firstRow="1" w:lastRow="0" w:firstColumn="1" w:lastColumn="0" w:noHBand="0" w:noVBand="1"/>
      </w:tblPr>
      <w:tblGrid>
        <w:gridCol w:w="1815"/>
        <w:gridCol w:w="1904"/>
        <w:gridCol w:w="2429"/>
        <w:gridCol w:w="2412"/>
      </w:tblGrid>
      <w:tr w:rsidR="00D569EC" w:rsidRPr="00D569EC" w14:paraId="5889F0D2" w14:textId="77777777">
        <w:trPr>
          <w:trHeight w:val="567"/>
          <w:jc w:val="center"/>
        </w:trPr>
        <w:tc>
          <w:tcPr>
            <w:tcW w:w="179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993C4E" w14:textId="77777777" w:rsidR="004850E8" w:rsidRPr="00D569EC" w:rsidRDefault="00FD0C58">
            <w:pPr>
              <w:pStyle w:val="ae"/>
            </w:pPr>
            <w:r w:rsidRPr="00D569EC">
              <w:t>州別</w:t>
            </w:r>
          </w:p>
        </w:tc>
        <w:tc>
          <w:tcPr>
            <w:tcW w:w="1885"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AB5FFD" w14:textId="77777777" w:rsidR="004850E8" w:rsidRPr="00D569EC" w:rsidRDefault="00FD0C58">
            <w:pPr>
              <w:pStyle w:val="ae"/>
            </w:pPr>
            <w:r w:rsidRPr="00D569EC">
              <w:t>州課銷售稅</w:t>
            </w:r>
          </w:p>
        </w:tc>
        <w:tc>
          <w:tcPr>
            <w:tcW w:w="2405"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8E5D3B" w14:textId="77777777" w:rsidR="004850E8" w:rsidRPr="00D569EC" w:rsidRDefault="00FD0C58">
            <w:pPr>
              <w:pStyle w:val="ae"/>
            </w:pPr>
            <w:r w:rsidRPr="00D569EC">
              <w:t>個人所得稅</w:t>
            </w:r>
          </w:p>
        </w:tc>
        <w:tc>
          <w:tcPr>
            <w:tcW w:w="2388"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99B5E9F" w14:textId="77777777" w:rsidR="004850E8" w:rsidRPr="00D569EC" w:rsidRDefault="00FD0C58">
            <w:pPr>
              <w:pStyle w:val="ae"/>
            </w:pPr>
            <w:r w:rsidRPr="00D569EC">
              <w:t>州課公司所得稅</w:t>
            </w:r>
          </w:p>
        </w:tc>
      </w:tr>
      <w:tr w:rsidR="00D569EC" w:rsidRPr="00D569EC" w14:paraId="4B739753"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E89A41" w14:textId="77777777" w:rsidR="004850E8" w:rsidRPr="00D569EC" w:rsidRDefault="00FD0C58">
            <w:pPr>
              <w:pStyle w:val="ae"/>
            </w:pPr>
            <w:r w:rsidRPr="00D569EC">
              <w:t>喬治亞</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729404" w14:textId="77777777" w:rsidR="004850E8" w:rsidRPr="00D569EC" w:rsidRDefault="00FD0C58">
            <w:pPr>
              <w:pStyle w:val="ae"/>
            </w:pPr>
            <w:r w:rsidRPr="00D569EC">
              <w:t>4.00%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2A54694" w14:textId="77777777" w:rsidR="004850E8" w:rsidRPr="00D569EC" w:rsidRDefault="00FD0C58">
            <w:pPr>
              <w:pStyle w:val="ae"/>
            </w:pPr>
            <w:r w:rsidRPr="00D569EC">
              <w:t>5.75%</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9916F9D" w14:textId="77777777" w:rsidR="004850E8" w:rsidRPr="00D569EC" w:rsidRDefault="00FD0C58">
            <w:pPr>
              <w:pStyle w:val="ae"/>
            </w:pPr>
            <w:r w:rsidRPr="00D569EC">
              <w:t>5.75%</w:t>
            </w:r>
          </w:p>
        </w:tc>
      </w:tr>
      <w:tr w:rsidR="00D569EC" w:rsidRPr="00D569EC" w14:paraId="11A347E6"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813B52" w14:textId="77777777" w:rsidR="004850E8" w:rsidRPr="00D569EC" w:rsidRDefault="00FD0C58">
            <w:pPr>
              <w:pStyle w:val="ae"/>
            </w:pPr>
            <w:r w:rsidRPr="00D569EC">
              <w:t>阿拉巴馬</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CD8F67" w14:textId="77777777" w:rsidR="004850E8" w:rsidRPr="00D569EC" w:rsidRDefault="00FD0C58">
            <w:pPr>
              <w:pStyle w:val="ae"/>
            </w:pPr>
            <w:r w:rsidRPr="00D569EC">
              <w:t>4.00%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0361B9" w14:textId="77777777" w:rsidR="004850E8" w:rsidRPr="00D569EC" w:rsidRDefault="00FD0C58">
            <w:pPr>
              <w:pStyle w:val="ae"/>
            </w:pPr>
            <w:r w:rsidRPr="00D569EC">
              <w:t>5.00%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5C8C10F" w14:textId="77777777" w:rsidR="004850E8" w:rsidRPr="00D569EC" w:rsidRDefault="00FD0C58">
            <w:pPr>
              <w:pStyle w:val="ae"/>
            </w:pPr>
            <w:r w:rsidRPr="00D569EC">
              <w:t>6.50%</w:t>
            </w:r>
          </w:p>
        </w:tc>
      </w:tr>
      <w:tr w:rsidR="00D569EC" w:rsidRPr="00D569EC" w14:paraId="337EFAAD"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00A082A" w14:textId="77777777" w:rsidR="004850E8" w:rsidRPr="00D569EC" w:rsidRDefault="00FD0C58">
            <w:pPr>
              <w:pStyle w:val="ae"/>
            </w:pPr>
            <w:r w:rsidRPr="00D569EC">
              <w:t>肯塔基</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E80348" w14:textId="77777777" w:rsidR="004850E8" w:rsidRPr="00D569EC" w:rsidRDefault="00FD0C58">
            <w:pPr>
              <w:pStyle w:val="ae"/>
            </w:pPr>
            <w:r w:rsidRPr="00D569EC">
              <w:t>6.00%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ED2BAB1" w14:textId="77777777" w:rsidR="004850E8" w:rsidRPr="00D569EC" w:rsidRDefault="00FD0C58">
            <w:pPr>
              <w:pStyle w:val="ae"/>
            </w:pPr>
            <w:r w:rsidRPr="00D569EC">
              <w:t>5.00%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5511AD4" w14:textId="77777777" w:rsidR="004850E8" w:rsidRPr="00D569EC" w:rsidRDefault="00FD0C58">
            <w:pPr>
              <w:pStyle w:val="ae"/>
            </w:pPr>
            <w:r w:rsidRPr="00D569EC">
              <w:t>5.00%</w:t>
            </w:r>
          </w:p>
        </w:tc>
      </w:tr>
      <w:tr w:rsidR="00D569EC" w:rsidRPr="00D569EC" w14:paraId="33FC0785"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9639983" w14:textId="77777777" w:rsidR="004850E8" w:rsidRPr="00D569EC" w:rsidRDefault="00FD0C58">
            <w:pPr>
              <w:pStyle w:val="ae"/>
            </w:pPr>
            <w:r w:rsidRPr="00D569EC">
              <w:t>北卡</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05082F" w14:textId="77777777" w:rsidR="004850E8" w:rsidRPr="00D569EC" w:rsidRDefault="00FD0C58">
            <w:pPr>
              <w:pStyle w:val="ae"/>
            </w:pPr>
            <w:r w:rsidRPr="00D569EC">
              <w:t>4.75%</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17EBDB" w14:textId="77777777" w:rsidR="004850E8" w:rsidRPr="00D569EC" w:rsidRDefault="00FD0C58">
            <w:pPr>
              <w:pStyle w:val="ae"/>
            </w:pPr>
            <w:r w:rsidRPr="00D569EC">
              <w:t>5.25%</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1C02945" w14:textId="77777777" w:rsidR="004850E8" w:rsidRPr="00D569EC" w:rsidRDefault="00FD0C58">
            <w:pPr>
              <w:pStyle w:val="ae"/>
            </w:pPr>
            <w:r w:rsidRPr="00D569EC">
              <w:t>2.50%</w:t>
            </w:r>
          </w:p>
        </w:tc>
      </w:tr>
      <w:tr w:rsidR="00D569EC" w:rsidRPr="00D569EC" w14:paraId="1CD06EC0"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6B94FC8" w14:textId="77777777" w:rsidR="004850E8" w:rsidRPr="00D569EC" w:rsidRDefault="00FD0C58">
            <w:pPr>
              <w:pStyle w:val="ae"/>
            </w:pPr>
            <w:r w:rsidRPr="00D569EC">
              <w:t>南卡</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E369D05" w14:textId="77777777" w:rsidR="004850E8" w:rsidRPr="00D569EC" w:rsidRDefault="00FD0C58">
            <w:pPr>
              <w:pStyle w:val="ae"/>
            </w:pPr>
            <w:r w:rsidRPr="00D569EC">
              <w:t>6.00%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032C233" w14:textId="77777777" w:rsidR="004850E8" w:rsidRPr="00D569EC" w:rsidRDefault="00FD0C58">
            <w:pPr>
              <w:pStyle w:val="ae"/>
            </w:pPr>
            <w:r w:rsidRPr="00D569EC">
              <w:t>7.00%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6510241" w14:textId="77777777" w:rsidR="004850E8" w:rsidRPr="00D569EC" w:rsidRDefault="00FD0C58">
            <w:pPr>
              <w:pStyle w:val="ae"/>
            </w:pPr>
            <w:r w:rsidRPr="00D569EC">
              <w:t>5.00%</w:t>
            </w:r>
          </w:p>
        </w:tc>
      </w:tr>
      <w:tr w:rsidR="00D569EC" w:rsidRPr="00D569EC" w14:paraId="7BC4E4D8"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358E66" w14:textId="77777777" w:rsidR="004850E8" w:rsidRPr="00D569EC" w:rsidRDefault="00FD0C58">
            <w:pPr>
              <w:pStyle w:val="ae"/>
            </w:pPr>
            <w:r w:rsidRPr="00D569EC">
              <w:t>田納西</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A49FF2" w14:textId="77777777" w:rsidR="004850E8" w:rsidRPr="00D569EC" w:rsidRDefault="00FD0C58">
            <w:pPr>
              <w:pStyle w:val="ae"/>
            </w:pPr>
            <w:r w:rsidRPr="00D569EC">
              <w:t>7.00%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98C5EF" w14:textId="77777777" w:rsidR="004850E8" w:rsidRPr="00D569EC" w:rsidRDefault="00FD0C58">
            <w:pPr>
              <w:pStyle w:val="ae"/>
            </w:pPr>
            <w:r w:rsidRPr="00D569EC">
              <w:t>2.00%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5EE2316" w14:textId="77777777" w:rsidR="004850E8" w:rsidRPr="00D569EC" w:rsidRDefault="00FD0C58">
            <w:pPr>
              <w:pStyle w:val="ae"/>
            </w:pPr>
            <w:r w:rsidRPr="00D569EC">
              <w:t>6.50%</w:t>
            </w:r>
          </w:p>
        </w:tc>
      </w:tr>
      <w:tr w:rsidR="00D569EC" w:rsidRPr="00D569EC" w14:paraId="78991976" w14:textId="77777777">
        <w:trPr>
          <w:trHeight w:val="567"/>
          <w:jc w:val="center"/>
        </w:trPr>
        <w:tc>
          <w:tcPr>
            <w:tcW w:w="179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B8C3B36" w14:textId="77777777" w:rsidR="004850E8" w:rsidRPr="00D569EC" w:rsidRDefault="00FD0C58">
            <w:pPr>
              <w:pStyle w:val="ae"/>
            </w:pPr>
            <w:r w:rsidRPr="00D569EC">
              <w:t>佛羅里達</w:t>
            </w:r>
          </w:p>
        </w:tc>
        <w:tc>
          <w:tcPr>
            <w:tcW w:w="188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DC8737D" w14:textId="77777777" w:rsidR="004850E8" w:rsidRPr="00D569EC" w:rsidRDefault="00FD0C58">
            <w:pPr>
              <w:pStyle w:val="ae"/>
            </w:pPr>
            <w:r w:rsidRPr="00D569EC">
              <w:t>6.00%</w:t>
            </w:r>
          </w:p>
        </w:tc>
        <w:tc>
          <w:tcPr>
            <w:tcW w:w="240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E035953" w14:textId="77777777" w:rsidR="004850E8" w:rsidRPr="00D569EC" w:rsidRDefault="00FD0C58">
            <w:pPr>
              <w:pStyle w:val="ae"/>
            </w:pPr>
            <w:r w:rsidRPr="00D569EC">
              <w:t>無</w:t>
            </w:r>
          </w:p>
        </w:tc>
        <w:tc>
          <w:tcPr>
            <w:tcW w:w="238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1186B9F8" w14:textId="77777777" w:rsidR="004850E8" w:rsidRPr="00D569EC" w:rsidRDefault="00FD0C58">
            <w:pPr>
              <w:pStyle w:val="ae"/>
            </w:pPr>
            <w:r w:rsidRPr="00D569EC">
              <w:t>5.50%</w:t>
            </w:r>
          </w:p>
        </w:tc>
      </w:tr>
    </w:tbl>
    <w:p w14:paraId="2472B0D1" w14:textId="77777777" w:rsidR="004850E8" w:rsidRPr="00D569EC" w:rsidRDefault="004850E8">
      <w:pPr>
        <w:pageBreakBefore/>
        <w:ind w:firstLine="472"/>
        <w:sectPr w:rsidR="004850E8" w:rsidRPr="00D569EC" w:rsidSect="006B6D98">
          <w:headerReference w:type="even" r:id="rId48"/>
          <w:headerReference w:type="default" r:id="rId49"/>
          <w:footerReference w:type="even" r:id="rId50"/>
          <w:footerReference w:type="default" r:id="rId51"/>
          <w:pgSz w:w="11906" w:h="16838" w:code="9"/>
          <w:pgMar w:top="2268" w:right="1701" w:bottom="1701" w:left="1701" w:header="1134" w:footer="851" w:gutter="0"/>
          <w:cols w:space="720"/>
          <w:docGrid w:type="linesAndChars" w:linePitch="514" w:charSpace="-819"/>
        </w:sectPr>
      </w:pPr>
    </w:p>
    <w:p w14:paraId="5EF5F999" w14:textId="77777777" w:rsidR="004850E8" w:rsidRPr="00D569EC" w:rsidRDefault="00FD0C58">
      <w:pPr>
        <w:pStyle w:val="28-"/>
      </w:pPr>
      <w:bookmarkStart w:id="15" w:name="_Toc406763719"/>
      <w:bookmarkStart w:id="16" w:name="_Toc406763916"/>
      <w:bookmarkStart w:id="17" w:name="_Toc44991021"/>
      <w:r w:rsidRPr="00D569EC">
        <w:lastRenderedPageBreak/>
        <w:t>田納西州投資環境簡介</w:t>
      </w:r>
      <w:bookmarkEnd w:id="15"/>
      <w:bookmarkEnd w:id="16"/>
      <w:bookmarkEnd w:id="17"/>
    </w:p>
    <w:p w14:paraId="1D753ADA" w14:textId="77777777" w:rsidR="004850E8" w:rsidRPr="00D569EC" w:rsidRDefault="00FD0C58">
      <w:pPr>
        <w:pStyle w:val="af1"/>
      </w:pPr>
      <w:r w:rsidRPr="00D569EC">
        <w:t>田納西州基本資料表</w:t>
      </w:r>
    </w:p>
    <w:tbl>
      <w:tblPr>
        <w:tblW w:w="5000"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444"/>
        <w:gridCol w:w="25"/>
        <w:gridCol w:w="6095"/>
      </w:tblGrid>
      <w:tr w:rsidR="00D569EC" w:rsidRPr="00D569EC" w14:paraId="294A09F8" w14:textId="77777777" w:rsidTr="0094684B">
        <w:trPr>
          <w:trHeight w:val="680"/>
          <w:jc w:val="center"/>
        </w:trPr>
        <w:tc>
          <w:tcPr>
            <w:tcW w:w="8444" w:type="dxa"/>
            <w:gridSpan w:val="3"/>
            <w:shd w:val="clear" w:color="auto" w:fill="auto"/>
            <w:tcMar>
              <w:top w:w="0" w:type="dxa"/>
              <w:left w:w="28" w:type="dxa"/>
              <w:bottom w:w="0" w:type="dxa"/>
              <w:right w:w="28" w:type="dxa"/>
            </w:tcMar>
            <w:vAlign w:val="center"/>
          </w:tcPr>
          <w:p w14:paraId="355F6F9F" w14:textId="77777777" w:rsidR="004850E8" w:rsidRPr="00D569EC" w:rsidRDefault="00FD0C58">
            <w:pPr>
              <w:pStyle w:val="af2"/>
              <w:ind w:left="118" w:right="118"/>
            </w:pPr>
            <w:r w:rsidRPr="00D569EC">
              <w:t>自  然 人  文</w:t>
            </w:r>
          </w:p>
        </w:tc>
      </w:tr>
      <w:tr w:rsidR="00D569EC" w:rsidRPr="00D569EC" w14:paraId="4848B7F4" w14:textId="77777777" w:rsidTr="0094684B">
        <w:trPr>
          <w:trHeight w:val="680"/>
          <w:jc w:val="center"/>
        </w:trPr>
        <w:tc>
          <w:tcPr>
            <w:tcW w:w="2409" w:type="dxa"/>
            <w:shd w:val="clear" w:color="auto" w:fill="auto"/>
            <w:tcMar>
              <w:top w:w="0" w:type="dxa"/>
              <w:left w:w="28" w:type="dxa"/>
              <w:bottom w:w="0" w:type="dxa"/>
              <w:right w:w="28" w:type="dxa"/>
            </w:tcMar>
            <w:vAlign w:val="center"/>
          </w:tcPr>
          <w:p w14:paraId="186D3574" w14:textId="77777777" w:rsidR="004850E8" w:rsidRPr="00D569EC" w:rsidRDefault="00FD0C58">
            <w:pPr>
              <w:pStyle w:val="-"/>
              <w:ind w:left="118" w:right="118"/>
            </w:pPr>
            <w:r w:rsidRPr="00D569EC">
              <w:t>地理環境</w:t>
            </w:r>
          </w:p>
        </w:tc>
        <w:tc>
          <w:tcPr>
            <w:tcW w:w="6035" w:type="dxa"/>
            <w:gridSpan w:val="2"/>
            <w:shd w:val="clear" w:color="auto" w:fill="auto"/>
            <w:tcMar>
              <w:top w:w="0" w:type="dxa"/>
              <w:left w:w="28" w:type="dxa"/>
              <w:bottom w:w="0" w:type="dxa"/>
              <w:right w:w="28" w:type="dxa"/>
            </w:tcMar>
            <w:vAlign w:val="center"/>
          </w:tcPr>
          <w:p w14:paraId="30A86C1F" w14:textId="54AFB0E4" w:rsidR="004850E8" w:rsidRPr="00D569EC" w:rsidRDefault="00304045" w:rsidP="001D4A56">
            <w:pPr>
              <w:pStyle w:val="-0"/>
              <w:spacing w:after="128"/>
              <w:ind w:left="118" w:right="118"/>
              <w:rPr>
                <w:lang w:eastAsia="zh-TW"/>
              </w:rPr>
            </w:pPr>
            <w:r w:rsidRPr="00D569EC">
              <w:rPr>
                <w:lang w:eastAsia="zh-TW"/>
              </w:rPr>
              <w:t>東與北卡羅來納州為鄰，西隔密西西比河與阿肯</w:t>
            </w:r>
            <w:r w:rsidRPr="00D569EC">
              <w:rPr>
                <w:rFonts w:hint="eastAsia"/>
                <w:lang w:eastAsia="zh-TW"/>
              </w:rPr>
              <w:t>色</w:t>
            </w:r>
            <w:r w:rsidR="00FD0C58" w:rsidRPr="00D569EC">
              <w:rPr>
                <w:lang w:eastAsia="zh-TW"/>
              </w:rPr>
              <w:t>州及密蘇里州相望，南與密西西比州、阿拉巴馬州及喬治亞州接壤，北邊與維吉尼亞州及肯塔基州相鄰。</w:t>
            </w:r>
          </w:p>
        </w:tc>
      </w:tr>
      <w:tr w:rsidR="00D569EC" w:rsidRPr="00D569EC" w14:paraId="75AE0A97" w14:textId="77777777" w:rsidTr="0094684B">
        <w:trPr>
          <w:trHeight w:val="680"/>
          <w:jc w:val="center"/>
        </w:trPr>
        <w:tc>
          <w:tcPr>
            <w:tcW w:w="2409" w:type="dxa"/>
            <w:shd w:val="clear" w:color="auto" w:fill="auto"/>
            <w:tcMar>
              <w:top w:w="0" w:type="dxa"/>
              <w:left w:w="28" w:type="dxa"/>
              <w:bottom w:w="0" w:type="dxa"/>
              <w:right w:w="28" w:type="dxa"/>
            </w:tcMar>
            <w:vAlign w:val="center"/>
          </w:tcPr>
          <w:p w14:paraId="28C5EB8D" w14:textId="07AE212E" w:rsidR="004850E8" w:rsidRPr="00D569EC" w:rsidRDefault="0094684B">
            <w:pPr>
              <w:pStyle w:val="-"/>
              <w:ind w:left="118" w:right="118"/>
            </w:pPr>
            <w:r w:rsidRPr="00D569EC">
              <w:rPr>
                <w:rFonts w:hint="eastAsia"/>
                <w:lang w:eastAsia="zh-TW"/>
              </w:rPr>
              <w:t>土地</w:t>
            </w:r>
            <w:r w:rsidR="00FD0C58" w:rsidRPr="00D569EC">
              <w:t>面積</w:t>
            </w:r>
          </w:p>
        </w:tc>
        <w:tc>
          <w:tcPr>
            <w:tcW w:w="6035" w:type="dxa"/>
            <w:gridSpan w:val="2"/>
            <w:shd w:val="clear" w:color="auto" w:fill="auto"/>
            <w:tcMar>
              <w:top w:w="0" w:type="dxa"/>
              <w:left w:w="28" w:type="dxa"/>
              <w:bottom w:w="0" w:type="dxa"/>
              <w:right w:w="28" w:type="dxa"/>
            </w:tcMar>
            <w:vAlign w:val="center"/>
          </w:tcPr>
          <w:p w14:paraId="4BEA46E1" w14:textId="77777777" w:rsidR="004850E8" w:rsidRPr="00D569EC" w:rsidRDefault="00FD0C58" w:rsidP="001D4A56">
            <w:pPr>
              <w:pStyle w:val="-0"/>
              <w:spacing w:after="128"/>
              <w:ind w:left="118" w:right="118"/>
            </w:pPr>
            <w:r w:rsidRPr="00D569EC">
              <w:t>42,14</w:t>
            </w:r>
            <w:r w:rsidRPr="00D569EC">
              <w:rPr>
                <w:lang w:eastAsia="zh-TW"/>
              </w:rPr>
              <w:t>4</w:t>
            </w:r>
            <w:r w:rsidRPr="00D569EC">
              <w:t>平方英哩</w:t>
            </w:r>
          </w:p>
        </w:tc>
      </w:tr>
      <w:tr w:rsidR="00D569EC" w:rsidRPr="00D569EC" w14:paraId="0E0FC72C" w14:textId="77777777" w:rsidTr="0094684B">
        <w:trPr>
          <w:trHeight w:val="680"/>
          <w:jc w:val="center"/>
        </w:trPr>
        <w:tc>
          <w:tcPr>
            <w:tcW w:w="2409" w:type="dxa"/>
            <w:shd w:val="clear" w:color="auto" w:fill="auto"/>
            <w:tcMar>
              <w:top w:w="0" w:type="dxa"/>
              <w:left w:w="28" w:type="dxa"/>
              <w:bottom w:w="0" w:type="dxa"/>
              <w:right w:w="28" w:type="dxa"/>
            </w:tcMar>
            <w:vAlign w:val="center"/>
          </w:tcPr>
          <w:p w14:paraId="30D92F6E" w14:textId="77777777" w:rsidR="004850E8" w:rsidRPr="00D569EC" w:rsidRDefault="00FD0C58">
            <w:pPr>
              <w:pStyle w:val="-"/>
              <w:ind w:left="118" w:right="118"/>
            </w:pPr>
            <w:r w:rsidRPr="00D569EC">
              <w:t>氣候</w:t>
            </w:r>
          </w:p>
        </w:tc>
        <w:tc>
          <w:tcPr>
            <w:tcW w:w="6035" w:type="dxa"/>
            <w:gridSpan w:val="2"/>
            <w:shd w:val="clear" w:color="auto" w:fill="auto"/>
            <w:tcMar>
              <w:top w:w="0" w:type="dxa"/>
              <w:left w:w="28" w:type="dxa"/>
              <w:bottom w:w="0" w:type="dxa"/>
              <w:right w:w="28" w:type="dxa"/>
            </w:tcMar>
            <w:vAlign w:val="center"/>
          </w:tcPr>
          <w:p w14:paraId="16FD4A15" w14:textId="31C77C6D" w:rsidR="004850E8" w:rsidRPr="00D569EC" w:rsidRDefault="00FD0C58" w:rsidP="001D4A56">
            <w:pPr>
              <w:pStyle w:val="-0"/>
              <w:spacing w:after="128"/>
              <w:ind w:left="118" w:right="118"/>
              <w:rPr>
                <w:lang w:eastAsia="zh-TW"/>
              </w:rPr>
            </w:pPr>
            <w:r w:rsidRPr="00D569EC">
              <w:rPr>
                <w:lang w:eastAsia="zh-TW"/>
              </w:rPr>
              <w:t>全年平均氣溫</w:t>
            </w:r>
            <w:r w:rsidR="00291A23" w:rsidRPr="00D569EC">
              <w:rPr>
                <w:rFonts w:hint="eastAsia"/>
                <w:lang w:eastAsia="zh-TW"/>
              </w:rPr>
              <w:t>華氏</w:t>
            </w:r>
            <w:r w:rsidRPr="00D569EC">
              <w:rPr>
                <w:lang w:eastAsia="zh-TW"/>
              </w:rPr>
              <w:t>58</w:t>
            </w:r>
            <w:r w:rsidR="00291A23" w:rsidRPr="00D569EC">
              <w:rPr>
                <w:rFonts w:hint="eastAsia"/>
                <w:lang w:eastAsia="zh-TW"/>
              </w:rPr>
              <w:t>度</w:t>
            </w:r>
            <w:r w:rsidRPr="00D569EC">
              <w:rPr>
                <w:lang w:eastAsia="zh-TW"/>
              </w:rPr>
              <w:t>，冬季及春天為洪水季節，夏季有雷陣雨。</w:t>
            </w:r>
          </w:p>
        </w:tc>
      </w:tr>
      <w:tr w:rsidR="00D569EC" w:rsidRPr="00D569EC" w14:paraId="74E86BC5" w14:textId="77777777" w:rsidTr="0094684B">
        <w:trPr>
          <w:trHeight w:val="680"/>
          <w:jc w:val="center"/>
        </w:trPr>
        <w:tc>
          <w:tcPr>
            <w:tcW w:w="2409" w:type="dxa"/>
            <w:shd w:val="clear" w:color="auto" w:fill="auto"/>
            <w:tcMar>
              <w:top w:w="0" w:type="dxa"/>
              <w:left w:w="28" w:type="dxa"/>
              <w:bottom w:w="0" w:type="dxa"/>
              <w:right w:w="28" w:type="dxa"/>
            </w:tcMar>
            <w:vAlign w:val="center"/>
          </w:tcPr>
          <w:p w14:paraId="0E5897AA" w14:textId="77777777" w:rsidR="004850E8" w:rsidRPr="00D569EC" w:rsidRDefault="00FD0C58">
            <w:pPr>
              <w:pStyle w:val="-"/>
              <w:ind w:left="118" w:right="118"/>
            </w:pPr>
            <w:r w:rsidRPr="00D569EC">
              <w:t>種族</w:t>
            </w:r>
          </w:p>
        </w:tc>
        <w:tc>
          <w:tcPr>
            <w:tcW w:w="6035" w:type="dxa"/>
            <w:gridSpan w:val="2"/>
            <w:shd w:val="clear" w:color="auto" w:fill="auto"/>
            <w:tcMar>
              <w:top w:w="0" w:type="dxa"/>
              <w:left w:w="28" w:type="dxa"/>
              <w:bottom w:w="0" w:type="dxa"/>
              <w:right w:w="28" w:type="dxa"/>
            </w:tcMar>
            <w:vAlign w:val="center"/>
          </w:tcPr>
          <w:p w14:paraId="77BEFC77" w14:textId="77777777" w:rsidR="004850E8" w:rsidRPr="00D569EC" w:rsidRDefault="00FD0C58" w:rsidP="001D4A56">
            <w:pPr>
              <w:pStyle w:val="-0"/>
              <w:spacing w:after="128"/>
              <w:ind w:left="118" w:right="118"/>
            </w:pPr>
            <w:r w:rsidRPr="00D569EC">
              <w:t>以白種人為主</w:t>
            </w:r>
          </w:p>
        </w:tc>
      </w:tr>
      <w:tr w:rsidR="00D569EC" w:rsidRPr="00D569EC" w14:paraId="62BF6082" w14:textId="77777777" w:rsidTr="0094684B">
        <w:trPr>
          <w:trHeight w:val="680"/>
          <w:jc w:val="center"/>
        </w:trPr>
        <w:tc>
          <w:tcPr>
            <w:tcW w:w="2409" w:type="dxa"/>
            <w:shd w:val="clear" w:color="auto" w:fill="auto"/>
            <w:tcMar>
              <w:top w:w="0" w:type="dxa"/>
              <w:left w:w="28" w:type="dxa"/>
              <w:bottom w:w="0" w:type="dxa"/>
              <w:right w:w="28" w:type="dxa"/>
            </w:tcMar>
            <w:vAlign w:val="center"/>
          </w:tcPr>
          <w:p w14:paraId="137B5F3A" w14:textId="77777777" w:rsidR="004850E8" w:rsidRPr="00D569EC" w:rsidRDefault="00FD0C58">
            <w:pPr>
              <w:pStyle w:val="-"/>
              <w:ind w:left="118" w:right="118"/>
            </w:pPr>
            <w:r w:rsidRPr="00D569EC">
              <w:t>人口結構</w:t>
            </w:r>
          </w:p>
        </w:tc>
        <w:tc>
          <w:tcPr>
            <w:tcW w:w="6035" w:type="dxa"/>
            <w:gridSpan w:val="2"/>
            <w:shd w:val="clear" w:color="auto" w:fill="auto"/>
            <w:tcMar>
              <w:top w:w="0" w:type="dxa"/>
              <w:left w:w="28" w:type="dxa"/>
              <w:bottom w:w="0" w:type="dxa"/>
              <w:right w:w="28" w:type="dxa"/>
            </w:tcMar>
            <w:vAlign w:val="center"/>
          </w:tcPr>
          <w:p w14:paraId="7F00F4E1" w14:textId="3875FE8D" w:rsidR="004850E8" w:rsidRPr="00D569EC" w:rsidRDefault="00FD0C58" w:rsidP="001D4A56">
            <w:pPr>
              <w:pStyle w:val="-0"/>
              <w:spacing w:after="128"/>
              <w:ind w:left="118" w:right="118"/>
              <w:rPr>
                <w:lang w:eastAsia="zh-TW"/>
              </w:rPr>
            </w:pPr>
            <w:r w:rsidRPr="00D569EC">
              <w:rPr>
                <w:lang w:eastAsia="zh-TW"/>
              </w:rPr>
              <w:t>68</w:t>
            </w:r>
            <w:r w:rsidR="005B33B8" w:rsidRPr="00D569EC">
              <w:rPr>
                <w:rFonts w:hint="eastAsia"/>
                <w:lang w:eastAsia="zh-TW"/>
              </w:rPr>
              <w:t>9</w:t>
            </w:r>
            <w:r w:rsidRPr="00D569EC">
              <w:rPr>
                <w:lang w:eastAsia="zh-TW"/>
              </w:rPr>
              <w:t>萬人，成長率</w:t>
            </w:r>
            <w:r w:rsidR="005B33B8" w:rsidRPr="00D569EC">
              <w:rPr>
                <w:rFonts w:hint="eastAsia"/>
                <w:lang w:eastAsia="zh-TW"/>
              </w:rPr>
              <w:t>1.8</w:t>
            </w:r>
            <w:r w:rsidRPr="00D569EC">
              <w:rPr>
                <w:lang w:eastAsia="zh-TW"/>
              </w:rPr>
              <w:t>8%</w:t>
            </w:r>
            <w:r w:rsidRPr="00D569EC">
              <w:rPr>
                <w:lang w:eastAsia="zh-TW"/>
              </w:rPr>
              <w:t>，排名全美第</w:t>
            </w:r>
            <w:r w:rsidRPr="00D569EC">
              <w:rPr>
                <w:lang w:eastAsia="zh-TW"/>
              </w:rPr>
              <w:t>16</w:t>
            </w:r>
            <w:r w:rsidRPr="00D569EC">
              <w:rPr>
                <w:lang w:eastAsia="zh-TW"/>
              </w:rPr>
              <w:t>名，其中白人</w:t>
            </w:r>
            <w:r w:rsidR="001D4A56" w:rsidRPr="00D569EC">
              <w:rPr>
                <w:lang w:eastAsia="zh-TW"/>
              </w:rPr>
              <w:t>占</w:t>
            </w:r>
            <w:r w:rsidRPr="00D569EC">
              <w:rPr>
                <w:lang w:eastAsia="zh-TW"/>
              </w:rPr>
              <w:t>77.</w:t>
            </w:r>
            <w:r w:rsidR="005131EA" w:rsidRPr="00D569EC">
              <w:rPr>
                <w:rFonts w:hint="eastAsia"/>
                <w:lang w:eastAsia="zh-TW"/>
              </w:rPr>
              <w:t>67</w:t>
            </w:r>
            <w:r w:rsidRPr="00D569EC">
              <w:rPr>
                <w:lang w:eastAsia="zh-TW"/>
              </w:rPr>
              <w:t>%</w:t>
            </w:r>
            <w:r w:rsidRPr="00D569EC">
              <w:rPr>
                <w:lang w:eastAsia="zh-TW"/>
              </w:rPr>
              <w:t>、黑人</w:t>
            </w:r>
            <w:r w:rsidR="001D4A56" w:rsidRPr="00D569EC">
              <w:rPr>
                <w:lang w:eastAsia="zh-TW"/>
              </w:rPr>
              <w:t>占</w:t>
            </w:r>
            <w:r w:rsidRPr="00D569EC">
              <w:rPr>
                <w:lang w:eastAsia="zh-TW"/>
              </w:rPr>
              <w:t>16.8%</w:t>
            </w:r>
            <w:r w:rsidRPr="00D569EC">
              <w:rPr>
                <w:lang w:eastAsia="zh-TW"/>
              </w:rPr>
              <w:t>、亞裔</w:t>
            </w:r>
            <w:r w:rsidR="001D4A56" w:rsidRPr="00D569EC">
              <w:rPr>
                <w:lang w:eastAsia="zh-TW"/>
              </w:rPr>
              <w:t>占</w:t>
            </w:r>
            <w:r w:rsidRPr="00D569EC">
              <w:rPr>
                <w:lang w:eastAsia="zh-TW"/>
              </w:rPr>
              <w:t>1</w:t>
            </w:r>
            <w:r w:rsidR="005131EA" w:rsidRPr="00D569EC">
              <w:rPr>
                <w:rFonts w:hint="eastAsia"/>
                <w:lang w:eastAsia="zh-TW"/>
              </w:rPr>
              <w:t>.7</w:t>
            </w:r>
            <w:r w:rsidRPr="00D569EC">
              <w:rPr>
                <w:lang w:eastAsia="zh-TW"/>
              </w:rPr>
              <w:t>%</w:t>
            </w:r>
            <w:r w:rsidRPr="00D569EC">
              <w:rPr>
                <w:lang w:eastAsia="zh-TW"/>
              </w:rPr>
              <w:t>。</w:t>
            </w:r>
          </w:p>
        </w:tc>
      </w:tr>
      <w:tr w:rsidR="00D569EC" w:rsidRPr="00D569EC" w14:paraId="20906BAE" w14:textId="77777777" w:rsidTr="0094684B">
        <w:trPr>
          <w:trHeight w:val="680"/>
          <w:jc w:val="center"/>
        </w:trPr>
        <w:tc>
          <w:tcPr>
            <w:tcW w:w="2409" w:type="dxa"/>
            <w:shd w:val="clear" w:color="auto" w:fill="auto"/>
            <w:tcMar>
              <w:top w:w="0" w:type="dxa"/>
              <w:left w:w="28" w:type="dxa"/>
              <w:bottom w:w="0" w:type="dxa"/>
              <w:right w:w="28" w:type="dxa"/>
            </w:tcMar>
            <w:vAlign w:val="center"/>
          </w:tcPr>
          <w:p w14:paraId="62E65655" w14:textId="77777777" w:rsidR="004850E8" w:rsidRPr="00D569EC" w:rsidRDefault="00FD0C58">
            <w:pPr>
              <w:pStyle w:val="-"/>
              <w:ind w:left="118" w:right="118"/>
            </w:pPr>
            <w:r w:rsidRPr="00D569EC">
              <w:t>教育普及程度</w:t>
            </w:r>
          </w:p>
        </w:tc>
        <w:tc>
          <w:tcPr>
            <w:tcW w:w="6035" w:type="dxa"/>
            <w:gridSpan w:val="2"/>
            <w:shd w:val="clear" w:color="auto" w:fill="auto"/>
            <w:tcMar>
              <w:top w:w="0" w:type="dxa"/>
              <w:left w:w="28" w:type="dxa"/>
              <w:bottom w:w="0" w:type="dxa"/>
              <w:right w:w="28" w:type="dxa"/>
            </w:tcMar>
            <w:vAlign w:val="center"/>
          </w:tcPr>
          <w:p w14:paraId="398AE56D" w14:textId="77777777" w:rsidR="004850E8" w:rsidRPr="00D569EC" w:rsidRDefault="00FD0C58" w:rsidP="001D4A56">
            <w:pPr>
              <w:pStyle w:val="-0"/>
              <w:spacing w:after="128"/>
              <w:ind w:left="118" w:right="118"/>
              <w:rPr>
                <w:lang w:eastAsia="zh-TW"/>
              </w:rPr>
            </w:pPr>
            <w:r w:rsidRPr="00D569EC">
              <w:rPr>
                <w:lang w:eastAsia="zh-TW"/>
              </w:rPr>
              <w:t>25</w:t>
            </w:r>
            <w:r w:rsidRPr="00D569EC">
              <w:rPr>
                <w:lang w:eastAsia="zh-TW"/>
              </w:rPr>
              <w:t>歲以上州民中</w:t>
            </w:r>
            <w:r w:rsidRPr="00D569EC">
              <w:rPr>
                <w:lang w:eastAsia="zh-TW"/>
              </w:rPr>
              <w:t>87</w:t>
            </w:r>
            <w:r w:rsidR="005131EA" w:rsidRPr="00D569EC">
              <w:rPr>
                <w:rFonts w:hint="eastAsia"/>
                <w:lang w:eastAsia="zh-TW"/>
              </w:rPr>
              <w:t>.8</w:t>
            </w:r>
            <w:r w:rsidRPr="00D569EC">
              <w:rPr>
                <w:lang w:eastAsia="zh-TW"/>
              </w:rPr>
              <w:t>%</w:t>
            </w:r>
            <w:r w:rsidRPr="00D569EC">
              <w:rPr>
                <w:lang w:eastAsia="zh-TW"/>
              </w:rPr>
              <w:t>擁有高中文憑、</w:t>
            </w:r>
            <w:r w:rsidRPr="00D569EC">
              <w:rPr>
                <w:lang w:eastAsia="zh-TW"/>
              </w:rPr>
              <w:t>2</w:t>
            </w:r>
            <w:r w:rsidR="005131EA" w:rsidRPr="00D569EC">
              <w:rPr>
                <w:rFonts w:hint="eastAsia"/>
                <w:lang w:eastAsia="zh-TW"/>
              </w:rPr>
              <w:t>7.5</w:t>
            </w:r>
            <w:r w:rsidRPr="00D569EC">
              <w:rPr>
                <w:lang w:eastAsia="zh-TW"/>
              </w:rPr>
              <w:t>%</w:t>
            </w:r>
            <w:r w:rsidRPr="00D569EC">
              <w:rPr>
                <w:lang w:eastAsia="zh-TW"/>
              </w:rPr>
              <w:t>擁有學士學位、</w:t>
            </w:r>
            <w:r w:rsidR="005131EA" w:rsidRPr="00D569EC">
              <w:rPr>
                <w:rFonts w:hint="eastAsia"/>
                <w:lang w:eastAsia="zh-TW"/>
              </w:rPr>
              <w:t>10.2</w:t>
            </w:r>
            <w:r w:rsidRPr="00D569EC">
              <w:rPr>
                <w:lang w:eastAsia="zh-TW"/>
              </w:rPr>
              <w:t>%</w:t>
            </w:r>
            <w:r w:rsidRPr="00D569EC">
              <w:rPr>
                <w:lang w:eastAsia="zh-TW"/>
              </w:rPr>
              <w:t>擁有碩士或博士學位。</w:t>
            </w:r>
          </w:p>
        </w:tc>
      </w:tr>
      <w:tr w:rsidR="00D569EC" w:rsidRPr="00D569EC" w14:paraId="6F5D9C33" w14:textId="77777777" w:rsidTr="0094684B">
        <w:trPr>
          <w:trHeight w:val="680"/>
          <w:jc w:val="center"/>
        </w:trPr>
        <w:tc>
          <w:tcPr>
            <w:tcW w:w="2409" w:type="dxa"/>
            <w:shd w:val="clear" w:color="auto" w:fill="auto"/>
            <w:tcMar>
              <w:top w:w="0" w:type="dxa"/>
              <w:left w:w="28" w:type="dxa"/>
              <w:bottom w:w="0" w:type="dxa"/>
              <w:right w:w="28" w:type="dxa"/>
            </w:tcMar>
            <w:vAlign w:val="center"/>
          </w:tcPr>
          <w:p w14:paraId="5F7FA6F5" w14:textId="77777777" w:rsidR="004850E8" w:rsidRPr="00D569EC" w:rsidRDefault="00FD0C58">
            <w:pPr>
              <w:pStyle w:val="-"/>
              <w:ind w:left="118" w:right="118"/>
            </w:pPr>
            <w:r w:rsidRPr="00D569EC">
              <w:t>語言</w:t>
            </w:r>
          </w:p>
        </w:tc>
        <w:tc>
          <w:tcPr>
            <w:tcW w:w="6035" w:type="dxa"/>
            <w:gridSpan w:val="2"/>
            <w:shd w:val="clear" w:color="auto" w:fill="auto"/>
            <w:tcMar>
              <w:top w:w="0" w:type="dxa"/>
              <w:left w:w="28" w:type="dxa"/>
              <w:bottom w:w="0" w:type="dxa"/>
              <w:right w:w="28" w:type="dxa"/>
            </w:tcMar>
            <w:vAlign w:val="center"/>
          </w:tcPr>
          <w:p w14:paraId="3F350069" w14:textId="77777777" w:rsidR="004850E8" w:rsidRPr="00D569EC" w:rsidRDefault="00FD0C58" w:rsidP="001D4A56">
            <w:pPr>
              <w:pStyle w:val="-0"/>
              <w:spacing w:after="128"/>
              <w:ind w:left="118" w:right="118"/>
            </w:pPr>
            <w:r w:rsidRPr="00D569EC">
              <w:t>英語</w:t>
            </w:r>
          </w:p>
        </w:tc>
      </w:tr>
      <w:tr w:rsidR="00D569EC" w:rsidRPr="00D569EC" w14:paraId="20A2EA4D" w14:textId="77777777" w:rsidTr="0094684B">
        <w:trPr>
          <w:trHeight w:val="680"/>
          <w:jc w:val="center"/>
        </w:trPr>
        <w:tc>
          <w:tcPr>
            <w:tcW w:w="2409" w:type="dxa"/>
            <w:shd w:val="clear" w:color="auto" w:fill="auto"/>
            <w:tcMar>
              <w:top w:w="0" w:type="dxa"/>
              <w:left w:w="28" w:type="dxa"/>
              <w:bottom w:w="0" w:type="dxa"/>
              <w:right w:w="28" w:type="dxa"/>
            </w:tcMar>
            <w:vAlign w:val="center"/>
          </w:tcPr>
          <w:p w14:paraId="753E4B7B" w14:textId="77777777" w:rsidR="004850E8" w:rsidRPr="00D569EC" w:rsidRDefault="00FD0C58">
            <w:pPr>
              <w:pStyle w:val="-"/>
              <w:ind w:left="118" w:right="118"/>
            </w:pPr>
            <w:r w:rsidRPr="00D569EC">
              <w:t>宗教</w:t>
            </w:r>
          </w:p>
        </w:tc>
        <w:tc>
          <w:tcPr>
            <w:tcW w:w="6035" w:type="dxa"/>
            <w:gridSpan w:val="2"/>
            <w:shd w:val="clear" w:color="auto" w:fill="auto"/>
            <w:tcMar>
              <w:top w:w="0" w:type="dxa"/>
              <w:left w:w="28" w:type="dxa"/>
              <w:bottom w:w="0" w:type="dxa"/>
              <w:right w:w="28" w:type="dxa"/>
            </w:tcMar>
            <w:vAlign w:val="center"/>
          </w:tcPr>
          <w:p w14:paraId="71E2B0BB" w14:textId="77777777" w:rsidR="004850E8" w:rsidRPr="00D569EC" w:rsidRDefault="00FD0C58" w:rsidP="001D4A56">
            <w:pPr>
              <w:pStyle w:val="-0"/>
              <w:spacing w:after="128"/>
              <w:ind w:left="118" w:right="118"/>
              <w:rPr>
                <w:lang w:eastAsia="zh-TW"/>
              </w:rPr>
            </w:pPr>
            <w:r w:rsidRPr="00D569EC">
              <w:rPr>
                <w:lang w:eastAsia="zh-TW"/>
              </w:rPr>
              <w:t>81%</w:t>
            </w:r>
            <w:r w:rsidRPr="00D569EC">
              <w:rPr>
                <w:lang w:eastAsia="zh-TW"/>
              </w:rPr>
              <w:t>為基督徒，</w:t>
            </w:r>
            <w:r w:rsidRPr="00D569EC">
              <w:rPr>
                <w:lang w:eastAsia="zh-TW"/>
              </w:rPr>
              <w:t>3%</w:t>
            </w:r>
            <w:r w:rsidRPr="00D569EC">
              <w:rPr>
                <w:lang w:eastAsia="zh-TW"/>
              </w:rPr>
              <w:t>其他宗教，</w:t>
            </w:r>
            <w:r w:rsidRPr="00D569EC">
              <w:rPr>
                <w:lang w:eastAsia="zh-TW"/>
              </w:rPr>
              <w:t>14%</w:t>
            </w:r>
            <w:r w:rsidRPr="00D569EC">
              <w:rPr>
                <w:lang w:eastAsia="zh-TW"/>
              </w:rPr>
              <w:t>無特殊宗教信仰</w:t>
            </w:r>
          </w:p>
        </w:tc>
      </w:tr>
      <w:tr w:rsidR="00D569EC" w:rsidRPr="00D569EC" w14:paraId="31AD4C23" w14:textId="77777777" w:rsidTr="0094684B">
        <w:trPr>
          <w:trHeight w:val="680"/>
          <w:jc w:val="center"/>
        </w:trPr>
        <w:tc>
          <w:tcPr>
            <w:tcW w:w="2409" w:type="dxa"/>
            <w:shd w:val="clear" w:color="auto" w:fill="auto"/>
            <w:tcMar>
              <w:top w:w="0" w:type="dxa"/>
              <w:left w:w="28" w:type="dxa"/>
              <w:bottom w:w="0" w:type="dxa"/>
              <w:right w:w="28" w:type="dxa"/>
            </w:tcMar>
            <w:vAlign w:val="center"/>
          </w:tcPr>
          <w:p w14:paraId="250342E6" w14:textId="1864CB13" w:rsidR="004850E8" w:rsidRPr="00D569EC" w:rsidRDefault="00EA4E42">
            <w:pPr>
              <w:pStyle w:val="-"/>
              <w:ind w:left="118" w:right="118"/>
            </w:pPr>
            <w:r w:rsidRPr="00D569EC">
              <w:t>首府</w:t>
            </w:r>
            <w:r w:rsidR="00FD0C58" w:rsidRPr="00D569EC">
              <w:t>及重要城市</w:t>
            </w:r>
          </w:p>
        </w:tc>
        <w:tc>
          <w:tcPr>
            <w:tcW w:w="6035" w:type="dxa"/>
            <w:gridSpan w:val="2"/>
            <w:shd w:val="clear" w:color="auto" w:fill="auto"/>
            <w:tcMar>
              <w:top w:w="0" w:type="dxa"/>
              <w:left w:w="28" w:type="dxa"/>
              <w:bottom w:w="0" w:type="dxa"/>
              <w:right w:w="28" w:type="dxa"/>
            </w:tcMar>
            <w:vAlign w:val="center"/>
          </w:tcPr>
          <w:p w14:paraId="092A2A81" w14:textId="77777777" w:rsidR="004850E8" w:rsidRPr="00D569EC" w:rsidRDefault="00FD0C58" w:rsidP="001D4A56">
            <w:pPr>
              <w:pStyle w:val="-0"/>
              <w:spacing w:after="128"/>
              <w:ind w:left="118" w:right="118"/>
              <w:rPr>
                <w:rFonts w:eastAsia="DengXian"/>
              </w:rPr>
            </w:pPr>
            <w:r w:rsidRPr="00D569EC">
              <w:t>首府為</w:t>
            </w:r>
            <w:r w:rsidRPr="00D569EC">
              <w:t>Nashville</w:t>
            </w:r>
            <w:r w:rsidRPr="00D569EC">
              <w:t>，其他工商業中心包括：</w:t>
            </w:r>
            <w:r w:rsidRPr="00D569EC">
              <w:t>Memphis</w:t>
            </w:r>
            <w:r w:rsidRPr="00D569EC">
              <w:t>、</w:t>
            </w:r>
            <w:r w:rsidRPr="00D569EC">
              <w:t>Nashville</w:t>
            </w:r>
            <w:r w:rsidRPr="00D569EC">
              <w:t>、</w:t>
            </w:r>
            <w:r w:rsidRPr="00D569EC">
              <w:t>Knoxville</w:t>
            </w:r>
            <w:r w:rsidRPr="00D569EC">
              <w:t>、</w:t>
            </w:r>
            <w:r w:rsidRPr="00D569EC">
              <w:t>Chattanooga</w:t>
            </w:r>
            <w:r w:rsidRPr="00D569EC">
              <w:t>、</w:t>
            </w:r>
            <w:r w:rsidRPr="00D569EC">
              <w:t>Clarksville</w:t>
            </w:r>
            <w:r w:rsidRPr="00D569EC">
              <w:t>、</w:t>
            </w:r>
            <w:r w:rsidRPr="00D569EC">
              <w:t>Murfreesboro</w:t>
            </w:r>
          </w:p>
        </w:tc>
      </w:tr>
      <w:tr w:rsidR="00D569EC" w:rsidRPr="00D569EC" w14:paraId="59802C2A" w14:textId="77777777" w:rsidTr="0094684B">
        <w:trPr>
          <w:trHeight w:val="680"/>
          <w:jc w:val="center"/>
        </w:trPr>
        <w:tc>
          <w:tcPr>
            <w:tcW w:w="2409" w:type="dxa"/>
            <w:shd w:val="clear" w:color="auto" w:fill="auto"/>
            <w:tcMar>
              <w:top w:w="0" w:type="dxa"/>
              <w:left w:w="28" w:type="dxa"/>
              <w:bottom w:w="0" w:type="dxa"/>
              <w:right w:w="28" w:type="dxa"/>
            </w:tcMar>
            <w:vAlign w:val="center"/>
          </w:tcPr>
          <w:p w14:paraId="604EBA2C" w14:textId="77777777" w:rsidR="004850E8" w:rsidRPr="00D569EC" w:rsidRDefault="00FD0C58">
            <w:pPr>
              <w:pStyle w:val="-"/>
              <w:ind w:left="118" w:right="118"/>
            </w:pPr>
            <w:r w:rsidRPr="00D569EC">
              <w:t>政治體制</w:t>
            </w:r>
          </w:p>
        </w:tc>
        <w:tc>
          <w:tcPr>
            <w:tcW w:w="6035" w:type="dxa"/>
            <w:gridSpan w:val="2"/>
            <w:shd w:val="clear" w:color="auto" w:fill="auto"/>
            <w:tcMar>
              <w:top w:w="0" w:type="dxa"/>
              <w:left w:w="28" w:type="dxa"/>
              <w:bottom w:w="0" w:type="dxa"/>
              <w:right w:w="28" w:type="dxa"/>
            </w:tcMar>
            <w:vAlign w:val="center"/>
          </w:tcPr>
          <w:p w14:paraId="4749138F" w14:textId="77777777" w:rsidR="004850E8" w:rsidRPr="00D569EC" w:rsidRDefault="00FD0C58" w:rsidP="001D4A56">
            <w:pPr>
              <w:pStyle w:val="-0"/>
              <w:spacing w:after="128"/>
              <w:ind w:left="118" w:right="118"/>
              <w:rPr>
                <w:lang w:eastAsia="zh-TW"/>
              </w:rPr>
            </w:pPr>
            <w:r w:rsidRPr="00D569EC">
              <w:rPr>
                <w:lang w:eastAsia="zh-TW"/>
              </w:rPr>
              <w:t>與其他州相同，採行政、立法、司法三權分立；州長為最高行政機關首長；立法部門則由參議院及眾議院組</w:t>
            </w:r>
            <w:r w:rsidRPr="00D569EC">
              <w:rPr>
                <w:lang w:eastAsia="zh-TW"/>
              </w:rPr>
              <w:lastRenderedPageBreak/>
              <w:t>成；司法部門以最高法院為最高司法機關。</w:t>
            </w:r>
          </w:p>
        </w:tc>
      </w:tr>
      <w:tr w:rsidR="00D569EC" w:rsidRPr="00D569EC" w14:paraId="4F4AFE73" w14:textId="77777777" w:rsidTr="0094684B">
        <w:trPr>
          <w:trHeight w:val="680"/>
          <w:jc w:val="center"/>
        </w:trPr>
        <w:tc>
          <w:tcPr>
            <w:tcW w:w="2409" w:type="dxa"/>
            <w:shd w:val="clear" w:color="auto" w:fill="auto"/>
            <w:tcMar>
              <w:top w:w="0" w:type="dxa"/>
              <w:left w:w="28" w:type="dxa"/>
              <w:bottom w:w="0" w:type="dxa"/>
              <w:right w:w="28" w:type="dxa"/>
            </w:tcMar>
            <w:vAlign w:val="center"/>
          </w:tcPr>
          <w:p w14:paraId="252B3195" w14:textId="77777777" w:rsidR="004850E8" w:rsidRPr="00D569EC" w:rsidRDefault="00FD0C58">
            <w:pPr>
              <w:pStyle w:val="-"/>
              <w:ind w:left="118" w:right="118"/>
            </w:pPr>
            <w:r w:rsidRPr="00D569EC">
              <w:lastRenderedPageBreak/>
              <w:t>投資主管機關</w:t>
            </w:r>
          </w:p>
        </w:tc>
        <w:tc>
          <w:tcPr>
            <w:tcW w:w="6035" w:type="dxa"/>
            <w:gridSpan w:val="2"/>
            <w:shd w:val="clear" w:color="auto" w:fill="auto"/>
            <w:tcMar>
              <w:top w:w="0" w:type="dxa"/>
              <w:left w:w="28" w:type="dxa"/>
              <w:bottom w:w="0" w:type="dxa"/>
              <w:right w:w="28" w:type="dxa"/>
            </w:tcMar>
            <w:vAlign w:val="center"/>
          </w:tcPr>
          <w:p w14:paraId="0519F14E" w14:textId="6F8803E6" w:rsidR="004850E8" w:rsidRPr="00D569EC" w:rsidRDefault="005131EA" w:rsidP="001D4A56">
            <w:pPr>
              <w:pStyle w:val="-0"/>
              <w:spacing w:after="128"/>
              <w:ind w:left="118" w:right="118"/>
              <w:rPr>
                <w:rFonts w:eastAsia="DengXian"/>
              </w:rPr>
            </w:pPr>
            <w:r w:rsidRPr="00D569EC">
              <w:rPr>
                <w:rFonts w:hint="eastAsia"/>
              </w:rPr>
              <w:t>田納西州經濟發展廳</w:t>
            </w:r>
            <w:r w:rsidR="001D4A56" w:rsidRPr="00D569EC">
              <w:rPr>
                <w:rFonts w:asciiTheme="minorEastAsia" w:eastAsiaTheme="minorEastAsia" w:hAnsiTheme="minorEastAsia" w:hint="eastAsia"/>
                <w:lang w:eastAsia="zh-TW"/>
              </w:rPr>
              <w:t>（</w:t>
            </w:r>
            <w:r w:rsidR="00FD0C58" w:rsidRPr="00D569EC">
              <w:t>Tennessee Dept. of Economic and Community Development</w:t>
            </w:r>
            <w:r w:rsidR="001D4A56" w:rsidRPr="00D569EC">
              <w:rPr>
                <w:rFonts w:hint="eastAsia"/>
                <w:lang w:eastAsia="zh-TW"/>
              </w:rPr>
              <w:t>）</w:t>
            </w:r>
          </w:p>
        </w:tc>
      </w:tr>
      <w:tr w:rsidR="00D569EC" w:rsidRPr="00D569EC" w14:paraId="0CB4784A" w14:textId="77777777" w:rsidTr="0094684B">
        <w:trPr>
          <w:trHeight w:val="680"/>
          <w:jc w:val="center"/>
        </w:trPr>
        <w:tc>
          <w:tcPr>
            <w:tcW w:w="8444" w:type="dxa"/>
            <w:gridSpan w:val="3"/>
            <w:shd w:val="clear" w:color="auto" w:fill="auto"/>
            <w:tcMar>
              <w:top w:w="0" w:type="dxa"/>
              <w:left w:w="28" w:type="dxa"/>
              <w:bottom w:w="0" w:type="dxa"/>
              <w:right w:w="28" w:type="dxa"/>
            </w:tcMar>
            <w:vAlign w:val="center"/>
          </w:tcPr>
          <w:p w14:paraId="0B1055B3" w14:textId="77777777" w:rsidR="004850E8" w:rsidRPr="00D569EC" w:rsidRDefault="00FD0C58">
            <w:pPr>
              <w:pStyle w:val="af2"/>
              <w:ind w:left="118" w:right="118"/>
            </w:pPr>
            <w:r w:rsidRPr="00D569EC">
              <w:t>經  濟  概  況</w:t>
            </w:r>
          </w:p>
        </w:tc>
      </w:tr>
      <w:tr w:rsidR="00D569EC" w:rsidRPr="00D569EC" w14:paraId="44A9368B" w14:textId="77777777" w:rsidTr="0094684B">
        <w:trPr>
          <w:trHeight w:val="680"/>
          <w:jc w:val="center"/>
        </w:trPr>
        <w:tc>
          <w:tcPr>
            <w:tcW w:w="2434" w:type="dxa"/>
            <w:gridSpan w:val="2"/>
            <w:shd w:val="clear" w:color="auto" w:fill="auto"/>
            <w:tcMar>
              <w:top w:w="0" w:type="dxa"/>
              <w:left w:w="28" w:type="dxa"/>
              <w:bottom w:w="0" w:type="dxa"/>
              <w:right w:w="28" w:type="dxa"/>
            </w:tcMar>
            <w:vAlign w:val="center"/>
          </w:tcPr>
          <w:p w14:paraId="02777492" w14:textId="77777777" w:rsidR="004850E8" w:rsidRPr="00D569EC" w:rsidRDefault="00FD0C58">
            <w:pPr>
              <w:pStyle w:val="-"/>
              <w:ind w:left="118" w:right="118"/>
            </w:pPr>
            <w:r w:rsidRPr="00D569EC">
              <w:t>幣制</w:t>
            </w:r>
          </w:p>
        </w:tc>
        <w:tc>
          <w:tcPr>
            <w:tcW w:w="6010" w:type="dxa"/>
            <w:shd w:val="clear" w:color="auto" w:fill="auto"/>
            <w:tcMar>
              <w:top w:w="0" w:type="dxa"/>
              <w:left w:w="28" w:type="dxa"/>
              <w:bottom w:w="0" w:type="dxa"/>
              <w:right w:w="28" w:type="dxa"/>
            </w:tcMar>
            <w:vAlign w:val="center"/>
          </w:tcPr>
          <w:p w14:paraId="3BBFB5AB" w14:textId="77777777" w:rsidR="004850E8" w:rsidRPr="00D569EC" w:rsidRDefault="00FD0C58" w:rsidP="001D4A56">
            <w:pPr>
              <w:pStyle w:val="-0"/>
              <w:spacing w:after="128"/>
              <w:ind w:left="118" w:right="118"/>
            </w:pPr>
            <w:r w:rsidRPr="00D569EC">
              <w:t>美金</w:t>
            </w:r>
          </w:p>
        </w:tc>
      </w:tr>
      <w:tr w:rsidR="00D569EC" w:rsidRPr="00D569EC" w14:paraId="002812E1" w14:textId="77777777" w:rsidTr="0094684B">
        <w:trPr>
          <w:trHeight w:val="680"/>
          <w:jc w:val="center"/>
        </w:trPr>
        <w:tc>
          <w:tcPr>
            <w:tcW w:w="2434" w:type="dxa"/>
            <w:gridSpan w:val="2"/>
            <w:shd w:val="clear" w:color="auto" w:fill="auto"/>
            <w:tcMar>
              <w:top w:w="0" w:type="dxa"/>
              <w:left w:w="28" w:type="dxa"/>
              <w:bottom w:w="0" w:type="dxa"/>
              <w:right w:w="28" w:type="dxa"/>
            </w:tcMar>
            <w:vAlign w:val="center"/>
          </w:tcPr>
          <w:p w14:paraId="2A9E3FAD" w14:textId="77777777" w:rsidR="004850E8" w:rsidRPr="00D569EC" w:rsidRDefault="00FD0C58">
            <w:pPr>
              <w:pStyle w:val="-"/>
              <w:ind w:left="118" w:right="118"/>
            </w:pPr>
            <w:r w:rsidRPr="00D569EC">
              <w:t>國內生產毛額</w:t>
            </w:r>
          </w:p>
        </w:tc>
        <w:tc>
          <w:tcPr>
            <w:tcW w:w="6010" w:type="dxa"/>
            <w:shd w:val="clear" w:color="auto" w:fill="auto"/>
            <w:tcMar>
              <w:top w:w="0" w:type="dxa"/>
              <w:left w:w="28" w:type="dxa"/>
              <w:bottom w:w="0" w:type="dxa"/>
              <w:right w:w="28" w:type="dxa"/>
            </w:tcMar>
            <w:vAlign w:val="center"/>
          </w:tcPr>
          <w:p w14:paraId="13FD86C6" w14:textId="71197F6B" w:rsidR="004850E8" w:rsidRPr="00D569EC" w:rsidRDefault="005131EA" w:rsidP="001D4A56">
            <w:pPr>
              <w:pStyle w:val="-0"/>
              <w:spacing w:after="128"/>
              <w:ind w:left="118" w:right="118"/>
              <w:rPr>
                <w:lang w:eastAsia="zh-TW"/>
              </w:rPr>
            </w:pPr>
            <w:r w:rsidRPr="00D569EC">
              <w:rPr>
                <w:rFonts w:hint="eastAsia"/>
                <w:lang w:eastAsia="zh-TW"/>
              </w:rPr>
              <w:t>3,783</w:t>
            </w:r>
            <w:r w:rsidRPr="00D569EC">
              <w:rPr>
                <w:rFonts w:hint="eastAsia"/>
                <w:lang w:eastAsia="zh-TW"/>
              </w:rPr>
              <w:t>億美元，排名全美第</w:t>
            </w:r>
            <w:r w:rsidRPr="00D569EC">
              <w:rPr>
                <w:rFonts w:hint="eastAsia"/>
                <w:lang w:eastAsia="zh-TW"/>
              </w:rPr>
              <w:t>18</w:t>
            </w:r>
            <w:r w:rsidRPr="00D569EC">
              <w:rPr>
                <w:rFonts w:hint="eastAsia"/>
                <w:lang w:eastAsia="zh-TW"/>
              </w:rPr>
              <w:t>名，</w:t>
            </w:r>
            <w:r w:rsidR="001D4A56" w:rsidRPr="00D569EC">
              <w:rPr>
                <w:rFonts w:hint="eastAsia"/>
                <w:lang w:eastAsia="zh-TW"/>
              </w:rPr>
              <w:t>占</w:t>
            </w:r>
            <w:r w:rsidRPr="00D569EC">
              <w:rPr>
                <w:rFonts w:hint="eastAsia"/>
                <w:lang w:eastAsia="zh-TW"/>
              </w:rPr>
              <w:t>全美</w:t>
            </w:r>
            <w:r w:rsidRPr="00D569EC">
              <w:rPr>
                <w:rFonts w:hint="eastAsia"/>
                <w:lang w:eastAsia="zh-TW"/>
              </w:rPr>
              <w:t>GDP</w:t>
            </w:r>
            <w:r w:rsidRPr="00D569EC">
              <w:rPr>
                <w:rFonts w:hint="eastAsia"/>
                <w:lang w:eastAsia="zh-TW"/>
              </w:rPr>
              <w:t>之</w:t>
            </w:r>
            <w:r w:rsidRPr="00D569EC">
              <w:rPr>
                <w:rFonts w:hint="eastAsia"/>
                <w:lang w:eastAsia="zh-TW"/>
              </w:rPr>
              <w:t>1.7%</w:t>
            </w:r>
            <w:r w:rsidRPr="00D569EC">
              <w:rPr>
                <w:rFonts w:hint="eastAsia"/>
                <w:lang w:eastAsia="zh-TW"/>
              </w:rPr>
              <w:t>（</w:t>
            </w:r>
            <w:r w:rsidRPr="00D569EC">
              <w:rPr>
                <w:rFonts w:hint="eastAsia"/>
                <w:lang w:eastAsia="zh-TW"/>
              </w:rPr>
              <w:t>2019</w:t>
            </w:r>
            <w:r w:rsidRPr="00D569EC">
              <w:rPr>
                <w:rFonts w:hint="eastAsia"/>
                <w:lang w:eastAsia="zh-TW"/>
              </w:rPr>
              <w:t>）、</w:t>
            </w:r>
            <w:r w:rsidRPr="00D569EC">
              <w:rPr>
                <w:rFonts w:hint="eastAsia"/>
                <w:lang w:eastAsia="zh-TW"/>
              </w:rPr>
              <w:t>3,656</w:t>
            </w:r>
            <w:r w:rsidRPr="00D569EC">
              <w:rPr>
                <w:rFonts w:hint="eastAsia"/>
                <w:lang w:eastAsia="zh-TW"/>
              </w:rPr>
              <w:t>億美元（</w:t>
            </w:r>
            <w:r w:rsidRPr="00D569EC">
              <w:rPr>
                <w:rFonts w:hint="eastAsia"/>
                <w:lang w:eastAsia="zh-TW"/>
              </w:rPr>
              <w:t>2018</w:t>
            </w:r>
            <w:r w:rsidRPr="00D569EC">
              <w:rPr>
                <w:rFonts w:hint="eastAsia"/>
                <w:lang w:eastAsia="zh-TW"/>
              </w:rPr>
              <w:t>）</w:t>
            </w:r>
            <w:r w:rsidRPr="00D569EC">
              <w:rPr>
                <w:rFonts w:hint="eastAsia"/>
                <w:lang w:eastAsia="zh-TW"/>
              </w:rPr>
              <w:t>3,413</w:t>
            </w:r>
            <w:r w:rsidRPr="00D569EC">
              <w:rPr>
                <w:rFonts w:hint="eastAsia"/>
                <w:lang w:eastAsia="zh-TW"/>
              </w:rPr>
              <w:t>億美元（</w:t>
            </w:r>
            <w:r w:rsidRPr="00D569EC">
              <w:rPr>
                <w:rFonts w:hint="eastAsia"/>
                <w:lang w:eastAsia="zh-TW"/>
              </w:rPr>
              <w:t>2017</w:t>
            </w:r>
            <w:r w:rsidRPr="00D569EC">
              <w:rPr>
                <w:rFonts w:hint="eastAsia"/>
                <w:lang w:eastAsia="zh-TW"/>
              </w:rPr>
              <w:t>）</w:t>
            </w:r>
          </w:p>
        </w:tc>
      </w:tr>
      <w:tr w:rsidR="00D569EC" w:rsidRPr="00D569EC" w14:paraId="7EE9ABD1" w14:textId="77777777" w:rsidTr="0094684B">
        <w:trPr>
          <w:trHeight w:val="680"/>
          <w:jc w:val="center"/>
        </w:trPr>
        <w:tc>
          <w:tcPr>
            <w:tcW w:w="2434" w:type="dxa"/>
            <w:gridSpan w:val="2"/>
            <w:shd w:val="clear" w:color="auto" w:fill="auto"/>
            <w:tcMar>
              <w:top w:w="0" w:type="dxa"/>
              <w:left w:w="28" w:type="dxa"/>
              <w:bottom w:w="0" w:type="dxa"/>
              <w:right w:w="28" w:type="dxa"/>
            </w:tcMar>
            <w:vAlign w:val="center"/>
          </w:tcPr>
          <w:p w14:paraId="1C68F704" w14:textId="77777777" w:rsidR="004850E8" w:rsidRPr="00D569EC" w:rsidRDefault="00FD0C58">
            <w:pPr>
              <w:pStyle w:val="-"/>
              <w:ind w:left="118" w:right="118"/>
            </w:pPr>
            <w:r w:rsidRPr="00D569EC">
              <w:t>經</w:t>
            </w:r>
            <w:proofErr w:type="gramStart"/>
            <w:r w:rsidRPr="00D569EC">
              <w:t>濟</w:t>
            </w:r>
            <w:proofErr w:type="gramEnd"/>
            <w:r w:rsidRPr="00D569EC">
              <w:t>成長率</w:t>
            </w:r>
          </w:p>
        </w:tc>
        <w:tc>
          <w:tcPr>
            <w:tcW w:w="6010" w:type="dxa"/>
            <w:shd w:val="clear" w:color="auto" w:fill="auto"/>
            <w:tcMar>
              <w:top w:w="0" w:type="dxa"/>
              <w:left w:w="28" w:type="dxa"/>
              <w:bottom w:w="0" w:type="dxa"/>
              <w:right w:w="28" w:type="dxa"/>
            </w:tcMar>
            <w:vAlign w:val="center"/>
          </w:tcPr>
          <w:p w14:paraId="01D90D8E" w14:textId="77777777" w:rsidR="004850E8" w:rsidRPr="00D569EC" w:rsidRDefault="005131EA" w:rsidP="001D4A56">
            <w:pPr>
              <w:pStyle w:val="-0"/>
              <w:spacing w:after="128"/>
              <w:ind w:left="118" w:right="118"/>
            </w:pPr>
            <w:r w:rsidRPr="00D569EC">
              <w:rPr>
                <w:rFonts w:hint="eastAsia"/>
              </w:rPr>
              <w:t>2.2%</w:t>
            </w:r>
            <w:r w:rsidRPr="00D569EC">
              <w:rPr>
                <w:rFonts w:hint="eastAsia"/>
              </w:rPr>
              <w:t>（</w:t>
            </w:r>
            <w:r w:rsidRPr="00D569EC">
              <w:rPr>
                <w:rFonts w:hint="eastAsia"/>
              </w:rPr>
              <w:t>2019</w:t>
            </w:r>
            <w:r w:rsidRPr="00D569EC">
              <w:rPr>
                <w:rFonts w:hint="eastAsia"/>
              </w:rPr>
              <w:t>）、</w:t>
            </w:r>
            <w:r w:rsidRPr="00D569EC">
              <w:rPr>
                <w:rFonts w:hint="eastAsia"/>
              </w:rPr>
              <w:t>2.0%</w:t>
            </w:r>
            <w:r w:rsidRPr="00D569EC">
              <w:rPr>
                <w:rFonts w:hint="eastAsia"/>
              </w:rPr>
              <w:t>（</w:t>
            </w:r>
            <w:r w:rsidRPr="00D569EC">
              <w:rPr>
                <w:rFonts w:hint="eastAsia"/>
              </w:rPr>
              <w:t>2018</w:t>
            </w:r>
            <w:r w:rsidRPr="00D569EC">
              <w:rPr>
                <w:rFonts w:hint="eastAsia"/>
              </w:rPr>
              <w:t>）、</w:t>
            </w:r>
            <w:r w:rsidRPr="00D569EC">
              <w:rPr>
                <w:rFonts w:hint="eastAsia"/>
              </w:rPr>
              <w:t>2.1%</w:t>
            </w:r>
            <w:r w:rsidRPr="00D569EC">
              <w:rPr>
                <w:rFonts w:hint="eastAsia"/>
              </w:rPr>
              <w:t>（</w:t>
            </w:r>
            <w:r w:rsidRPr="00D569EC">
              <w:rPr>
                <w:rFonts w:hint="eastAsia"/>
              </w:rPr>
              <w:t>2017</w:t>
            </w:r>
            <w:r w:rsidRPr="00D569EC">
              <w:rPr>
                <w:rFonts w:hint="eastAsia"/>
              </w:rPr>
              <w:t>）</w:t>
            </w:r>
          </w:p>
        </w:tc>
      </w:tr>
      <w:tr w:rsidR="00D569EC" w:rsidRPr="00D569EC" w14:paraId="274521C7" w14:textId="77777777" w:rsidTr="0094684B">
        <w:trPr>
          <w:trHeight w:val="680"/>
          <w:jc w:val="center"/>
        </w:trPr>
        <w:tc>
          <w:tcPr>
            <w:tcW w:w="2434" w:type="dxa"/>
            <w:gridSpan w:val="2"/>
            <w:shd w:val="clear" w:color="auto" w:fill="auto"/>
            <w:tcMar>
              <w:top w:w="0" w:type="dxa"/>
              <w:left w:w="28" w:type="dxa"/>
              <w:bottom w:w="0" w:type="dxa"/>
              <w:right w:w="28" w:type="dxa"/>
            </w:tcMar>
            <w:vAlign w:val="center"/>
          </w:tcPr>
          <w:p w14:paraId="657169B6" w14:textId="77777777" w:rsidR="004850E8" w:rsidRPr="00D569EC" w:rsidRDefault="00FD0C58">
            <w:pPr>
              <w:pStyle w:val="-"/>
              <w:ind w:left="118" w:right="118"/>
            </w:pPr>
            <w:r w:rsidRPr="00D569EC">
              <w:t>平均國民所得</w:t>
            </w:r>
          </w:p>
        </w:tc>
        <w:tc>
          <w:tcPr>
            <w:tcW w:w="6010" w:type="dxa"/>
            <w:shd w:val="clear" w:color="auto" w:fill="auto"/>
            <w:tcMar>
              <w:top w:w="0" w:type="dxa"/>
              <w:left w:w="28" w:type="dxa"/>
              <w:bottom w:w="0" w:type="dxa"/>
              <w:right w:w="28" w:type="dxa"/>
            </w:tcMar>
            <w:vAlign w:val="center"/>
          </w:tcPr>
          <w:p w14:paraId="4AF1548A" w14:textId="77777777" w:rsidR="004850E8" w:rsidRPr="00D569EC" w:rsidRDefault="007C1572" w:rsidP="001D4A56">
            <w:pPr>
              <w:pStyle w:val="-0"/>
              <w:spacing w:after="128"/>
              <w:ind w:left="118" w:right="118"/>
            </w:pPr>
            <w:r w:rsidRPr="00D569EC">
              <w:rPr>
                <w:rFonts w:hint="eastAsia"/>
              </w:rPr>
              <w:t>48,761</w:t>
            </w:r>
            <w:r w:rsidRPr="00D569EC">
              <w:rPr>
                <w:rFonts w:hint="eastAsia"/>
              </w:rPr>
              <w:t>美元，排名全美第</w:t>
            </w:r>
            <w:r w:rsidRPr="00D569EC">
              <w:rPr>
                <w:rFonts w:hint="eastAsia"/>
              </w:rPr>
              <w:t>35</w:t>
            </w:r>
            <w:r w:rsidRPr="00D569EC">
              <w:rPr>
                <w:rFonts w:hint="eastAsia"/>
              </w:rPr>
              <w:t>名</w:t>
            </w:r>
            <w:r w:rsidR="005131EA" w:rsidRPr="00D569EC">
              <w:rPr>
                <w:rFonts w:hint="eastAsia"/>
              </w:rPr>
              <w:t>（</w:t>
            </w:r>
            <w:r w:rsidR="005131EA" w:rsidRPr="00D569EC">
              <w:rPr>
                <w:rFonts w:hint="eastAsia"/>
              </w:rPr>
              <w:t>2019</w:t>
            </w:r>
            <w:r w:rsidR="005131EA" w:rsidRPr="00D569EC">
              <w:rPr>
                <w:rFonts w:hint="eastAsia"/>
              </w:rPr>
              <w:t>）、</w:t>
            </w:r>
            <w:r w:rsidR="005131EA" w:rsidRPr="00D569EC">
              <w:rPr>
                <w:rFonts w:hint="eastAsia"/>
              </w:rPr>
              <w:t>45,695</w:t>
            </w:r>
            <w:r w:rsidR="005131EA" w:rsidRPr="00D569EC">
              <w:rPr>
                <w:rFonts w:hint="eastAsia"/>
              </w:rPr>
              <w:t>美元（</w:t>
            </w:r>
            <w:r w:rsidR="005131EA" w:rsidRPr="00D569EC">
              <w:rPr>
                <w:rFonts w:hint="eastAsia"/>
              </w:rPr>
              <w:t>2018</w:t>
            </w:r>
            <w:r w:rsidR="005131EA" w:rsidRPr="00D569EC">
              <w:rPr>
                <w:rFonts w:hint="eastAsia"/>
              </w:rPr>
              <w:t>）、</w:t>
            </w:r>
            <w:r w:rsidR="005131EA" w:rsidRPr="00D569EC">
              <w:rPr>
                <w:rFonts w:hint="eastAsia"/>
              </w:rPr>
              <w:t>44,266</w:t>
            </w:r>
            <w:r w:rsidR="005131EA" w:rsidRPr="00D569EC">
              <w:rPr>
                <w:rFonts w:hint="eastAsia"/>
              </w:rPr>
              <w:t>美元（</w:t>
            </w:r>
            <w:r w:rsidR="005131EA" w:rsidRPr="00D569EC">
              <w:rPr>
                <w:rFonts w:hint="eastAsia"/>
              </w:rPr>
              <w:t>2017</w:t>
            </w:r>
            <w:r w:rsidR="005131EA" w:rsidRPr="00D569EC">
              <w:rPr>
                <w:rFonts w:hint="eastAsia"/>
              </w:rPr>
              <w:t>）</w:t>
            </w:r>
          </w:p>
        </w:tc>
      </w:tr>
      <w:tr w:rsidR="00D569EC" w:rsidRPr="00D569EC" w14:paraId="55DB2A78" w14:textId="77777777" w:rsidTr="0094684B">
        <w:trPr>
          <w:trHeight w:val="680"/>
          <w:jc w:val="center"/>
        </w:trPr>
        <w:tc>
          <w:tcPr>
            <w:tcW w:w="2434" w:type="dxa"/>
            <w:gridSpan w:val="2"/>
            <w:shd w:val="clear" w:color="auto" w:fill="auto"/>
            <w:tcMar>
              <w:top w:w="0" w:type="dxa"/>
              <w:left w:w="28" w:type="dxa"/>
              <w:bottom w:w="0" w:type="dxa"/>
              <w:right w:w="28" w:type="dxa"/>
            </w:tcMar>
            <w:vAlign w:val="center"/>
          </w:tcPr>
          <w:p w14:paraId="222D9B7F" w14:textId="77777777" w:rsidR="004850E8" w:rsidRPr="00D569EC" w:rsidRDefault="00FD0C58">
            <w:pPr>
              <w:pStyle w:val="-"/>
              <w:ind w:left="118" w:right="118"/>
            </w:pPr>
            <w:r w:rsidRPr="00D569EC">
              <w:t>產值最高前五種產業</w:t>
            </w:r>
          </w:p>
        </w:tc>
        <w:tc>
          <w:tcPr>
            <w:tcW w:w="6010" w:type="dxa"/>
            <w:shd w:val="clear" w:color="auto" w:fill="auto"/>
            <w:tcMar>
              <w:top w:w="0" w:type="dxa"/>
              <w:left w:w="28" w:type="dxa"/>
              <w:bottom w:w="0" w:type="dxa"/>
              <w:right w:w="28" w:type="dxa"/>
            </w:tcMar>
            <w:vAlign w:val="center"/>
          </w:tcPr>
          <w:p w14:paraId="4AB3268F" w14:textId="77777777" w:rsidR="004850E8" w:rsidRPr="00D569EC" w:rsidRDefault="00FD0C58" w:rsidP="001D4A56">
            <w:pPr>
              <w:pStyle w:val="-0"/>
              <w:spacing w:after="128"/>
              <w:ind w:left="118" w:right="118"/>
              <w:rPr>
                <w:lang w:eastAsia="zh-TW"/>
              </w:rPr>
            </w:pPr>
            <w:r w:rsidRPr="00D569EC">
              <w:rPr>
                <w:lang w:eastAsia="zh-TW"/>
              </w:rPr>
              <w:t>製藥、貿易、運輸、營造、通訊</w:t>
            </w:r>
          </w:p>
        </w:tc>
      </w:tr>
      <w:tr w:rsidR="00D569EC" w:rsidRPr="00D569EC" w14:paraId="283EF083" w14:textId="77777777" w:rsidTr="0094684B">
        <w:trPr>
          <w:trHeight w:val="680"/>
          <w:jc w:val="center"/>
        </w:trPr>
        <w:tc>
          <w:tcPr>
            <w:tcW w:w="2434" w:type="dxa"/>
            <w:gridSpan w:val="2"/>
            <w:shd w:val="clear" w:color="auto" w:fill="auto"/>
            <w:tcMar>
              <w:top w:w="0" w:type="dxa"/>
              <w:left w:w="28" w:type="dxa"/>
              <w:bottom w:w="0" w:type="dxa"/>
              <w:right w:w="28" w:type="dxa"/>
            </w:tcMar>
            <w:vAlign w:val="center"/>
          </w:tcPr>
          <w:p w14:paraId="53F9145C" w14:textId="77777777" w:rsidR="004850E8" w:rsidRPr="00D569EC" w:rsidRDefault="00FD0C58">
            <w:pPr>
              <w:pStyle w:val="-"/>
              <w:ind w:left="118" w:right="118"/>
            </w:pPr>
            <w:r w:rsidRPr="00D569EC">
              <w:t>出口總金額</w:t>
            </w:r>
          </w:p>
        </w:tc>
        <w:tc>
          <w:tcPr>
            <w:tcW w:w="6010" w:type="dxa"/>
            <w:shd w:val="clear" w:color="auto" w:fill="auto"/>
            <w:tcMar>
              <w:top w:w="0" w:type="dxa"/>
              <w:left w:w="28" w:type="dxa"/>
              <w:bottom w:w="0" w:type="dxa"/>
              <w:right w:w="28" w:type="dxa"/>
            </w:tcMar>
            <w:vAlign w:val="center"/>
          </w:tcPr>
          <w:p w14:paraId="158EF44D" w14:textId="65F35862" w:rsidR="004850E8" w:rsidRPr="00D569EC" w:rsidRDefault="005131EA" w:rsidP="001D4A56">
            <w:pPr>
              <w:pStyle w:val="-0"/>
              <w:spacing w:after="128"/>
              <w:ind w:left="118" w:right="118"/>
              <w:rPr>
                <w:lang w:eastAsia="zh-TW"/>
              </w:rPr>
            </w:pPr>
            <w:r w:rsidRPr="00D569EC">
              <w:rPr>
                <w:rFonts w:hint="eastAsia"/>
                <w:lang w:eastAsia="zh-TW"/>
              </w:rPr>
              <w:t>310</w:t>
            </w:r>
            <w:r w:rsidRPr="00D569EC">
              <w:rPr>
                <w:rFonts w:hint="eastAsia"/>
                <w:lang w:eastAsia="zh-TW"/>
              </w:rPr>
              <w:t>億</w:t>
            </w:r>
            <w:r w:rsidRPr="00D569EC">
              <w:rPr>
                <w:rFonts w:hint="eastAsia"/>
                <w:lang w:eastAsia="zh-TW"/>
              </w:rPr>
              <w:t>6,810</w:t>
            </w:r>
            <w:r w:rsidRPr="00D569EC">
              <w:rPr>
                <w:rFonts w:hint="eastAsia"/>
                <w:lang w:eastAsia="zh-TW"/>
              </w:rPr>
              <w:t>萬美元（</w:t>
            </w:r>
            <w:r w:rsidRPr="00D569EC">
              <w:rPr>
                <w:rFonts w:hint="eastAsia"/>
                <w:lang w:eastAsia="zh-TW"/>
              </w:rPr>
              <w:t>2019</w:t>
            </w:r>
            <w:r w:rsidRPr="00D569EC">
              <w:rPr>
                <w:rFonts w:hint="eastAsia"/>
                <w:lang w:eastAsia="zh-TW"/>
              </w:rPr>
              <w:t>）（下跌</w:t>
            </w:r>
            <w:r w:rsidRPr="00D569EC">
              <w:rPr>
                <w:rFonts w:hint="eastAsia"/>
                <w:lang w:eastAsia="zh-TW"/>
              </w:rPr>
              <w:t>5</w:t>
            </w:r>
            <w:r w:rsidR="001D4A56" w:rsidRPr="00D569EC">
              <w:rPr>
                <w:rFonts w:hint="eastAsia"/>
                <w:lang w:eastAsia="zh-TW"/>
              </w:rPr>
              <w:t>%</w:t>
            </w:r>
            <w:r w:rsidRPr="00D569EC">
              <w:rPr>
                <w:rFonts w:hint="eastAsia"/>
                <w:lang w:eastAsia="zh-TW"/>
              </w:rPr>
              <w:t>）、</w:t>
            </w:r>
            <w:r w:rsidRPr="00D569EC">
              <w:rPr>
                <w:rFonts w:hint="eastAsia"/>
                <w:lang w:eastAsia="zh-TW"/>
              </w:rPr>
              <w:t>327</w:t>
            </w:r>
            <w:r w:rsidRPr="00D569EC">
              <w:rPr>
                <w:rFonts w:hint="eastAsia"/>
                <w:lang w:eastAsia="zh-TW"/>
              </w:rPr>
              <w:t>億</w:t>
            </w:r>
            <w:r w:rsidRPr="00D569EC">
              <w:rPr>
                <w:rFonts w:hint="eastAsia"/>
                <w:lang w:eastAsia="zh-TW"/>
              </w:rPr>
              <w:t>1,053</w:t>
            </w:r>
            <w:r w:rsidRPr="00D569EC">
              <w:rPr>
                <w:rFonts w:hint="eastAsia"/>
                <w:lang w:eastAsia="zh-TW"/>
              </w:rPr>
              <w:t>萬美元</w:t>
            </w:r>
            <w:r w:rsidR="001D4A56" w:rsidRPr="00D569EC">
              <w:rPr>
                <w:rFonts w:hint="eastAsia"/>
                <w:lang w:eastAsia="zh-TW"/>
              </w:rPr>
              <w:t>（</w:t>
            </w:r>
            <w:r w:rsidRPr="00D569EC">
              <w:rPr>
                <w:rFonts w:hint="eastAsia"/>
                <w:lang w:eastAsia="zh-TW"/>
              </w:rPr>
              <w:t>2018</w:t>
            </w:r>
            <w:r w:rsidR="001D4A56" w:rsidRPr="00D569EC">
              <w:rPr>
                <w:rFonts w:hint="eastAsia"/>
                <w:lang w:eastAsia="zh-TW"/>
              </w:rPr>
              <w:t>）</w:t>
            </w:r>
            <w:r w:rsidRPr="00D569EC">
              <w:rPr>
                <w:rFonts w:hint="eastAsia"/>
                <w:lang w:eastAsia="zh-TW"/>
              </w:rPr>
              <w:t>、</w:t>
            </w:r>
            <w:r w:rsidRPr="00D569EC">
              <w:rPr>
                <w:rFonts w:hint="eastAsia"/>
                <w:lang w:eastAsia="zh-TW"/>
              </w:rPr>
              <w:t>332</w:t>
            </w:r>
            <w:r w:rsidRPr="00D569EC">
              <w:rPr>
                <w:rFonts w:hint="eastAsia"/>
                <w:lang w:eastAsia="zh-TW"/>
              </w:rPr>
              <w:t>億</w:t>
            </w:r>
            <w:r w:rsidRPr="00D569EC">
              <w:rPr>
                <w:rFonts w:hint="eastAsia"/>
                <w:lang w:eastAsia="zh-TW"/>
              </w:rPr>
              <w:t>4,612</w:t>
            </w:r>
            <w:r w:rsidRPr="00D569EC">
              <w:rPr>
                <w:rFonts w:hint="eastAsia"/>
                <w:lang w:eastAsia="zh-TW"/>
              </w:rPr>
              <w:t>萬美元</w:t>
            </w:r>
            <w:r w:rsidR="001D4A56" w:rsidRPr="00D569EC">
              <w:rPr>
                <w:rFonts w:hint="eastAsia"/>
                <w:lang w:eastAsia="zh-TW"/>
              </w:rPr>
              <w:t>（</w:t>
            </w:r>
            <w:r w:rsidRPr="00D569EC">
              <w:rPr>
                <w:rFonts w:hint="eastAsia"/>
                <w:lang w:eastAsia="zh-TW"/>
              </w:rPr>
              <w:t>2017</w:t>
            </w:r>
            <w:r w:rsidR="001D4A56" w:rsidRPr="00D569EC">
              <w:rPr>
                <w:rFonts w:hint="eastAsia"/>
                <w:lang w:eastAsia="zh-TW"/>
              </w:rPr>
              <w:t>）</w:t>
            </w:r>
          </w:p>
        </w:tc>
      </w:tr>
      <w:tr w:rsidR="00D569EC" w:rsidRPr="00D569EC" w14:paraId="0C3D739B" w14:textId="77777777" w:rsidTr="0094684B">
        <w:trPr>
          <w:trHeight w:val="680"/>
          <w:jc w:val="center"/>
        </w:trPr>
        <w:tc>
          <w:tcPr>
            <w:tcW w:w="2434" w:type="dxa"/>
            <w:gridSpan w:val="2"/>
            <w:shd w:val="clear" w:color="auto" w:fill="auto"/>
            <w:tcMar>
              <w:top w:w="0" w:type="dxa"/>
              <w:left w:w="28" w:type="dxa"/>
              <w:bottom w:w="0" w:type="dxa"/>
              <w:right w:w="28" w:type="dxa"/>
            </w:tcMar>
            <w:vAlign w:val="center"/>
          </w:tcPr>
          <w:p w14:paraId="119D9075" w14:textId="77777777" w:rsidR="004850E8" w:rsidRPr="00D569EC" w:rsidRDefault="00FD0C58">
            <w:pPr>
              <w:pStyle w:val="-"/>
              <w:ind w:left="118" w:right="118"/>
            </w:pPr>
            <w:r w:rsidRPr="00D569EC">
              <w:t>主要出口產品</w:t>
            </w:r>
          </w:p>
        </w:tc>
        <w:tc>
          <w:tcPr>
            <w:tcW w:w="6010" w:type="dxa"/>
            <w:shd w:val="clear" w:color="auto" w:fill="auto"/>
            <w:tcMar>
              <w:top w:w="0" w:type="dxa"/>
              <w:left w:w="28" w:type="dxa"/>
              <w:bottom w:w="0" w:type="dxa"/>
              <w:right w:w="28" w:type="dxa"/>
            </w:tcMar>
            <w:vAlign w:val="center"/>
          </w:tcPr>
          <w:p w14:paraId="64BB9B30" w14:textId="473E6E76" w:rsidR="004850E8" w:rsidRPr="00D569EC" w:rsidRDefault="005131EA" w:rsidP="001D4A56">
            <w:pPr>
              <w:pStyle w:val="-0"/>
              <w:spacing w:after="128"/>
              <w:ind w:left="118" w:right="118"/>
              <w:rPr>
                <w:lang w:eastAsia="zh-TW"/>
              </w:rPr>
            </w:pPr>
            <w:r w:rsidRPr="00D569EC">
              <w:rPr>
                <w:rFonts w:hint="eastAsia"/>
                <w:lang w:eastAsia="zh-TW"/>
              </w:rPr>
              <w:t>交通運輸設備</w:t>
            </w:r>
            <w:r w:rsidR="001D4A56" w:rsidRPr="00D569EC">
              <w:rPr>
                <w:rFonts w:hint="eastAsia"/>
                <w:lang w:eastAsia="zh-TW"/>
              </w:rPr>
              <w:t>（</w:t>
            </w:r>
            <w:r w:rsidRPr="00D569EC">
              <w:rPr>
                <w:rFonts w:hint="eastAsia"/>
                <w:lang w:eastAsia="zh-TW"/>
              </w:rPr>
              <w:t>19.2%</w:t>
            </w:r>
            <w:r w:rsidR="001D4A56" w:rsidRPr="00D569EC">
              <w:rPr>
                <w:rFonts w:hint="eastAsia"/>
                <w:lang w:eastAsia="zh-TW"/>
              </w:rPr>
              <w:t>）</w:t>
            </w:r>
            <w:r w:rsidRPr="00D569EC">
              <w:rPr>
                <w:rFonts w:hint="eastAsia"/>
                <w:lang w:eastAsia="zh-TW"/>
              </w:rPr>
              <w:t>、化學品</w:t>
            </w:r>
            <w:r w:rsidR="001D4A56" w:rsidRPr="00D569EC">
              <w:rPr>
                <w:rFonts w:hint="eastAsia"/>
                <w:lang w:eastAsia="zh-TW"/>
              </w:rPr>
              <w:t>（</w:t>
            </w:r>
            <w:r w:rsidRPr="00D569EC">
              <w:rPr>
                <w:rFonts w:hint="eastAsia"/>
                <w:lang w:eastAsia="zh-TW"/>
              </w:rPr>
              <w:t>15.3%</w:t>
            </w:r>
            <w:r w:rsidR="001D4A56" w:rsidRPr="00D569EC">
              <w:rPr>
                <w:rFonts w:hint="eastAsia"/>
                <w:lang w:eastAsia="zh-TW"/>
              </w:rPr>
              <w:t>）</w:t>
            </w:r>
            <w:r w:rsidRPr="00D569EC">
              <w:rPr>
                <w:rFonts w:hint="eastAsia"/>
                <w:lang w:eastAsia="zh-TW"/>
              </w:rPr>
              <w:t>、電腦和電子產品</w:t>
            </w:r>
            <w:r w:rsidR="001D4A56" w:rsidRPr="00D569EC">
              <w:rPr>
                <w:rFonts w:hint="eastAsia"/>
                <w:lang w:eastAsia="zh-TW"/>
              </w:rPr>
              <w:t>（</w:t>
            </w:r>
            <w:r w:rsidRPr="00D569EC">
              <w:rPr>
                <w:rFonts w:hint="eastAsia"/>
                <w:lang w:eastAsia="zh-TW"/>
              </w:rPr>
              <w:t>14.3%</w:t>
            </w:r>
            <w:r w:rsidR="001D4A56" w:rsidRPr="00D569EC">
              <w:rPr>
                <w:rFonts w:hint="eastAsia"/>
                <w:lang w:eastAsia="zh-TW"/>
              </w:rPr>
              <w:t>）</w:t>
            </w:r>
            <w:r w:rsidRPr="00D569EC">
              <w:rPr>
                <w:rFonts w:hint="eastAsia"/>
                <w:lang w:eastAsia="zh-TW"/>
              </w:rPr>
              <w:t>、雜項製品</w:t>
            </w:r>
            <w:r w:rsidR="00B34856">
              <w:rPr>
                <w:rFonts w:hint="eastAsia"/>
                <w:lang w:eastAsia="zh-TW"/>
              </w:rPr>
              <w:t>（</w:t>
            </w:r>
            <w:r w:rsidRPr="00D569EC">
              <w:rPr>
                <w:rFonts w:hint="eastAsia"/>
                <w:lang w:eastAsia="zh-TW"/>
              </w:rPr>
              <w:t>14%</w:t>
            </w:r>
            <w:r w:rsidR="001D4A56" w:rsidRPr="00D569EC">
              <w:rPr>
                <w:rFonts w:hint="eastAsia"/>
                <w:lang w:eastAsia="zh-TW"/>
              </w:rPr>
              <w:t>）</w:t>
            </w:r>
            <w:r w:rsidRPr="00D569EC">
              <w:rPr>
                <w:rFonts w:hint="eastAsia"/>
                <w:lang w:eastAsia="zh-TW"/>
              </w:rPr>
              <w:t>、非電機設備</w:t>
            </w:r>
            <w:r w:rsidR="001D4A56" w:rsidRPr="00D569EC">
              <w:rPr>
                <w:rFonts w:hint="eastAsia"/>
                <w:lang w:eastAsia="zh-TW"/>
              </w:rPr>
              <w:t>（</w:t>
            </w:r>
            <w:r w:rsidRPr="00D569EC">
              <w:rPr>
                <w:rFonts w:hint="eastAsia"/>
                <w:lang w:eastAsia="zh-TW"/>
              </w:rPr>
              <w:t>8.5%</w:t>
            </w:r>
            <w:r w:rsidR="001D4A56" w:rsidRPr="00D569EC">
              <w:rPr>
                <w:rFonts w:hint="eastAsia"/>
                <w:lang w:eastAsia="zh-TW"/>
              </w:rPr>
              <w:t>）</w:t>
            </w:r>
          </w:p>
        </w:tc>
      </w:tr>
      <w:tr w:rsidR="00D569EC" w:rsidRPr="00D569EC" w14:paraId="192E5B86" w14:textId="77777777" w:rsidTr="0094684B">
        <w:trPr>
          <w:trHeight w:val="680"/>
          <w:jc w:val="center"/>
        </w:trPr>
        <w:tc>
          <w:tcPr>
            <w:tcW w:w="2434" w:type="dxa"/>
            <w:gridSpan w:val="2"/>
            <w:shd w:val="clear" w:color="auto" w:fill="auto"/>
            <w:tcMar>
              <w:top w:w="0" w:type="dxa"/>
              <w:left w:w="28" w:type="dxa"/>
              <w:bottom w:w="0" w:type="dxa"/>
              <w:right w:w="28" w:type="dxa"/>
            </w:tcMar>
            <w:vAlign w:val="center"/>
          </w:tcPr>
          <w:p w14:paraId="2C88BBC1" w14:textId="77777777" w:rsidR="004850E8" w:rsidRPr="00D569EC" w:rsidRDefault="00FD0C58">
            <w:pPr>
              <w:pStyle w:val="-"/>
              <w:ind w:left="118" w:right="118"/>
            </w:pPr>
            <w:r w:rsidRPr="00D569EC">
              <w:t>主要出口</w:t>
            </w:r>
            <w:proofErr w:type="gramStart"/>
            <w:r w:rsidRPr="00D569EC">
              <w:t>國</w:t>
            </w:r>
            <w:proofErr w:type="gramEnd"/>
            <w:r w:rsidRPr="00D569EC">
              <w:t>家</w:t>
            </w:r>
          </w:p>
        </w:tc>
        <w:tc>
          <w:tcPr>
            <w:tcW w:w="6010" w:type="dxa"/>
            <w:shd w:val="clear" w:color="auto" w:fill="auto"/>
            <w:tcMar>
              <w:top w:w="0" w:type="dxa"/>
              <w:left w:w="28" w:type="dxa"/>
              <w:bottom w:w="0" w:type="dxa"/>
              <w:right w:w="28" w:type="dxa"/>
            </w:tcMar>
            <w:vAlign w:val="center"/>
          </w:tcPr>
          <w:p w14:paraId="1497A8AB" w14:textId="77777777" w:rsidR="004850E8" w:rsidRPr="00D569EC" w:rsidRDefault="005131EA" w:rsidP="001D4A56">
            <w:pPr>
              <w:pStyle w:val="-0"/>
              <w:spacing w:after="128"/>
              <w:ind w:left="118" w:right="118"/>
              <w:rPr>
                <w:lang w:eastAsia="zh-TW"/>
              </w:rPr>
            </w:pPr>
            <w:r w:rsidRPr="00D569EC">
              <w:rPr>
                <w:rFonts w:hint="eastAsia"/>
                <w:lang w:eastAsia="zh-TW"/>
              </w:rPr>
              <w:t>加拿大、墨西哥、中國大陸、日本、荷蘭，臺灣為該州第</w:t>
            </w:r>
            <w:r w:rsidRPr="00D569EC">
              <w:rPr>
                <w:rFonts w:hint="eastAsia"/>
                <w:lang w:eastAsia="zh-TW"/>
              </w:rPr>
              <w:t>28</w:t>
            </w:r>
            <w:r w:rsidRPr="00D569EC">
              <w:rPr>
                <w:rFonts w:hint="eastAsia"/>
                <w:lang w:eastAsia="zh-TW"/>
              </w:rPr>
              <w:t>大出口市場（</w:t>
            </w:r>
            <w:r w:rsidRPr="00D569EC">
              <w:rPr>
                <w:rFonts w:hint="eastAsia"/>
                <w:lang w:eastAsia="zh-TW"/>
              </w:rPr>
              <w:t>2019</w:t>
            </w:r>
            <w:r w:rsidRPr="00D569EC">
              <w:rPr>
                <w:rFonts w:hint="eastAsia"/>
                <w:lang w:eastAsia="zh-TW"/>
              </w:rPr>
              <w:t>）</w:t>
            </w:r>
          </w:p>
        </w:tc>
      </w:tr>
      <w:tr w:rsidR="00D569EC" w:rsidRPr="00D569EC" w14:paraId="33733D63" w14:textId="77777777" w:rsidTr="0094684B">
        <w:trPr>
          <w:trHeight w:val="680"/>
          <w:jc w:val="center"/>
        </w:trPr>
        <w:tc>
          <w:tcPr>
            <w:tcW w:w="2434" w:type="dxa"/>
            <w:gridSpan w:val="2"/>
            <w:shd w:val="clear" w:color="auto" w:fill="auto"/>
            <w:tcMar>
              <w:top w:w="0" w:type="dxa"/>
              <w:left w:w="28" w:type="dxa"/>
              <w:bottom w:w="0" w:type="dxa"/>
              <w:right w:w="28" w:type="dxa"/>
            </w:tcMar>
            <w:vAlign w:val="center"/>
          </w:tcPr>
          <w:p w14:paraId="2279EE63" w14:textId="77777777" w:rsidR="004850E8" w:rsidRPr="00D569EC" w:rsidRDefault="00FD0C58">
            <w:pPr>
              <w:pStyle w:val="-"/>
              <w:ind w:left="118" w:right="118"/>
            </w:pPr>
            <w:r w:rsidRPr="00D569EC">
              <w:t>進口總金額</w:t>
            </w:r>
          </w:p>
        </w:tc>
        <w:tc>
          <w:tcPr>
            <w:tcW w:w="6010" w:type="dxa"/>
            <w:shd w:val="clear" w:color="auto" w:fill="auto"/>
            <w:tcMar>
              <w:top w:w="0" w:type="dxa"/>
              <w:left w:w="28" w:type="dxa"/>
              <w:bottom w:w="0" w:type="dxa"/>
              <w:right w:w="28" w:type="dxa"/>
            </w:tcMar>
            <w:vAlign w:val="center"/>
          </w:tcPr>
          <w:p w14:paraId="3ABB031D" w14:textId="25476EA2" w:rsidR="004850E8" w:rsidRPr="00D569EC" w:rsidRDefault="005131EA" w:rsidP="0094684B">
            <w:pPr>
              <w:pStyle w:val="-0"/>
              <w:spacing w:after="128"/>
              <w:ind w:left="118" w:right="118"/>
              <w:rPr>
                <w:lang w:eastAsia="zh-TW"/>
              </w:rPr>
            </w:pPr>
            <w:r w:rsidRPr="00D569EC">
              <w:rPr>
                <w:rFonts w:hint="eastAsia"/>
                <w:lang w:eastAsia="zh-TW"/>
              </w:rPr>
              <w:t>872</w:t>
            </w:r>
            <w:r w:rsidRPr="00D569EC">
              <w:rPr>
                <w:rFonts w:hint="eastAsia"/>
                <w:lang w:eastAsia="zh-TW"/>
              </w:rPr>
              <w:t>億</w:t>
            </w:r>
            <w:r w:rsidRPr="00D569EC">
              <w:rPr>
                <w:rFonts w:hint="eastAsia"/>
                <w:lang w:eastAsia="zh-TW"/>
              </w:rPr>
              <w:t>2,793</w:t>
            </w:r>
            <w:r w:rsidRPr="00D569EC">
              <w:rPr>
                <w:rFonts w:hint="eastAsia"/>
                <w:lang w:eastAsia="zh-TW"/>
              </w:rPr>
              <w:t>萬美元</w:t>
            </w:r>
            <w:r w:rsidR="001D4A56" w:rsidRPr="00D569EC">
              <w:rPr>
                <w:rFonts w:hint="eastAsia"/>
                <w:lang w:eastAsia="zh-TW"/>
              </w:rPr>
              <w:t>（</w:t>
            </w:r>
            <w:r w:rsidRPr="00D569EC">
              <w:rPr>
                <w:rFonts w:hint="eastAsia"/>
                <w:lang w:eastAsia="zh-TW"/>
              </w:rPr>
              <w:t>2019</w:t>
            </w:r>
            <w:r w:rsidR="001D4A56" w:rsidRPr="00D569EC">
              <w:rPr>
                <w:rFonts w:hint="eastAsia"/>
                <w:lang w:eastAsia="zh-TW"/>
              </w:rPr>
              <w:t>）</w:t>
            </w:r>
            <w:r w:rsidRPr="00D569EC">
              <w:rPr>
                <w:rFonts w:hint="eastAsia"/>
                <w:lang w:eastAsia="zh-TW"/>
              </w:rPr>
              <w:t>（成長</w:t>
            </w:r>
            <w:r w:rsidRPr="00D569EC">
              <w:rPr>
                <w:rFonts w:hint="eastAsia"/>
                <w:lang w:eastAsia="zh-TW"/>
              </w:rPr>
              <w:t>1.25</w:t>
            </w:r>
            <w:r w:rsidR="001D4A56" w:rsidRPr="00D569EC">
              <w:rPr>
                <w:rFonts w:hint="eastAsia"/>
                <w:lang w:eastAsia="zh-TW"/>
              </w:rPr>
              <w:t>%</w:t>
            </w:r>
            <w:r w:rsidRPr="00D569EC">
              <w:rPr>
                <w:rFonts w:hint="eastAsia"/>
                <w:lang w:eastAsia="zh-TW"/>
              </w:rPr>
              <w:t>）、</w:t>
            </w:r>
            <w:r w:rsidRPr="00D569EC">
              <w:rPr>
                <w:rFonts w:hint="eastAsia"/>
                <w:lang w:eastAsia="zh-TW"/>
              </w:rPr>
              <w:t>861</w:t>
            </w:r>
            <w:r w:rsidRPr="00D569EC">
              <w:rPr>
                <w:rFonts w:hint="eastAsia"/>
                <w:lang w:eastAsia="zh-TW"/>
              </w:rPr>
              <w:t>億</w:t>
            </w:r>
            <w:r w:rsidRPr="00D569EC">
              <w:rPr>
                <w:rFonts w:hint="eastAsia"/>
                <w:lang w:eastAsia="zh-TW"/>
              </w:rPr>
              <w:t>4,321</w:t>
            </w:r>
            <w:r w:rsidRPr="00D569EC">
              <w:rPr>
                <w:rFonts w:hint="eastAsia"/>
                <w:lang w:eastAsia="zh-TW"/>
              </w:rPr>
              <w:t>萬美元</w:t>
            </w:r>
            <w:r w:rsidR="001D4A56" w:rsidRPr="00D569EC">
              <w:rPr>
                <w:rFonts w:hint="eastAsia"/>
                <w:lang w:eastAsia="zh-TW"/>
              </w:rPr>
              <w:t>（</w:t>
            </w:r>
            <w:r w:rsidRPr="00D569EC">
              <w:rPr>
                <w:rFonts w:hint="eastAsia"/>
                <w:lang w:eastAsia="zh-TW"/>
              </w:rPr>
              <w:t>2018</w:t>
            </w:r>
            <w:r w:rsidR="001D4A56" w:rsidRPr="00D569EC">
              <w:rPr>
                <w:rFonts w:hint="eastAsia"/>
                <w:lang w:eastAsia="zh-TW"/>
              </w:rPr>
              <w:t>）</w:t>
            </w:r>
            <w:r w:rsidRPr="00D569EC">
              <w:rPr>
                <w:rFonts w:hint="eastAsia"/>
                <w:lang w:eastAsia="zh-TW"/>
              </w:rPr>
              <w:t>、</w:t>
            </w:r>
            <w:r w:rsidRPr="00D569EC">
              <w:rPr>
                <w:rFonts w:hint="eastAsia"/>
                <w:lang w:eastAsia="zh-TW"/>
              </w:rPr>
              <w:t>788</w:t>
            </w:r>
            <w:r w:rsidRPr="00D569EC">
              <w:rPr>
                <w:rFonts w:hint="eastAsia"/>
                <w:lang w:eastAsia="zh-TW"/>
              </w:rPr>
              <w:t>億</w:t>
            </w:r>
            <w:r w:rsidRPr="00D569EC">
              <w:rPr>
                <w:rFonts w:hint="eastAsia"/>
                <w:lang w:eastAsia="zh-TW"/>
              </w:rPr>
              <w:t>1,580</w:t>
            </w:r>
            <w:r w:rsidRPr="00D569EC">
              <w:rPr>
                <w:rFonts w:hint="eastAsia"/>
                <w:lang w:eastAsia="zh-TW"/>
              </w:rPr>
              <w:t>萬美元</w:t>
            </w:r>
            <w:r w:rsidR="001D4A56" w:rsidRPr="00D569EC">
              <w:rPr>
                <w:rFonts w:hint="eastAsia"/>
                <w:lang w:eastAsia="zh-TW"/>
              </w:rPr>
              <w:t>（</w:t>
            </w:r>
            <w:r w:rsidRPr="00D569EC">
              <w:rPr>
                <w:rFonts w:hint="eastAsia"/>
                <w:lang w:eastAsia="zh-TW"/>
              </w:rPr>
              <w:t>2017</w:t>
            </w:r>
            <w:r w:rsidR="001D4A56" w:rsidRPr="00D569EC">
              <w:rPr>
                <w:rFonts w:hint="eastAsia"/>
                <w:lang w:eastAsia="zh-TW"/>
              </w:rPr>
              <w:t>）</w:t>
            </w:r>
          </w:p>
        </w:tc>
      </w:tr>
      <w:tr w:rsidR="00D569EC" w:rsidRPr="00D569EC" w14:paraId="532E8A08" w14:textId="77777777" w:rsidTr="0094684B">
        <w:trPr>
          <w:trHeight w:val="680"/>
          <w:jc w:val="center"/>
        </w:trPr>
        <w:tc>
          <w:tcPr>
            <w:tcW w:w="2434" w:type="dxa"/>
            <w:gridSpan w:val="2"/>
            <w:shd w:val="clear" w:color="auto" w:fill="auto"/>
            <w:tcMar>
              <w:top w:w="0" w:type="dxa"/>
              <w:left w:w="28" w:type="dxa"/>
              <w:bottom w:w="0" w:type="dxa"/>
              <w:right w:w="28" w:type="dxa"/>
            </w:tcMar>
            <w:vAlign w:val="center"/>
          </w:tcPr>
          <w:p w14:paraId="6706CE3D" w14:textId="77777777" w:rsidR="004850E8" w:rsidRPr="00D569EC" w:rsidRDefault="00FD0C58">
            <w:pPr>
              <w:pStyle w:val="-"/>
              <w:ind w:left="118" w:right="118"/>
            </w:pPr>
            <w:r w:rsidRPr="00D569EC">
              <w:t>主要進口產品</w:t>
            </w:r>
          </w:p>
        </w:tc>
        <w:tc>
          <w:tcPr>
            <w:tcW w:w="6010" w:type="dxa"/>
            <w:shd w:val="clear" w:color="auto" w:fill="auto"/>
            <w:tcMar>
              <w:top w:w="0" w:type="dxa"/>
              <w:left w:w="28" w:type="dxa"/>
              <w:bottom w:w="0" w:type="dxa"/>
              <w:right w:w="28" w:type="dxa"/>
            </w:tcMar>
            <w:vAlign w:val="center"/>
          </w:tcPr>
          <w:p w14:paraId="0B22DABF" w14:textId="13F7D678" w:rsidR="004850E8" w:rsidRPr="00D569EC" w:rsidRDefault="005131EA" w:rsidP="0094684B">
            <w:pPr>
              <w:pStyle w:val="-0"/>
              <w:spacing w:after="128"/>
              <w:ind w:left="118" w:right="118"/>
              <w:rPr>
                <w:lang w:eastAsia="zh-TW"/>
              </w:rPr>
            </w:pPr>
            <w:r w:rsidRPr="00D569EC">
              <w:rPr>
                <w:rFonts w:hint="eastAsia"/>
                <w:lang w:eastAsia="zh-TW"/>
              </w:rPr>
              <w:t>電腦和電子產品</w:t>
            </w:r>
            <w:r w:rsidR="00B34856">
              <w:rPr>
                <w:rFonts w:hint="eastAsia"/>
                <w:lang w:eastAsia="zh-TW"/>
              </w:rPr>
              <w:t>（</w:t>
            </w:r>
            <w:r w:rsidRPr="00D569EC">
              <w:rPr>
                <w:rFonts w:hint="eastAsia"/>
                <w:lang w:eastAsia="zh-TW"/>
              </w:rPr>
              <w:t>25.3%</w:t>
            </w:r>
            <w:r w:rsidR="001D4A56" w:rsidRPr="00D569EC">
              <w:rPr>
                <w:rFonts w:hint="eastAsia"/>
                <w:lang w:eastAsia="zh-TW"/>
              </w:rPr>
              <w:t>）</w:t>
            </w:r>
            <w:r w:rsidRPr="00D569EC">
              <w:rPr>
                <w:rFonts w:hint="eastAsia"/>
                <w:lang w:eastAsia="zh-TW"/>
              </w:rPr>
              <w:t>、交通運輸設備</w:t>
            </w:r>
            <w:r w:rsidR="001D4A56" w:rsidRPr="00D569EC">
              <w:rPr>
                <w:rFonts w:hint="eastAsia"/>
                <w:lang w:eastAsia="zh-TW"/>
              </w:rPr>
              <w:t>（</w:t>
            </w:r>
            <w:r w:rsidRPr="00D569EC">
              <w:rPr>
                <w:rFonts w:hint="eastAsia"/>
                <w:lang w:eastAsia="zh-TW"/>
              </w:rPr>
              <w:t>20.2%</w:t>
            </w:r>
            <w:r w:rsidR="001D4A56" w:rsidRPr="00D569EC">
              <w:rPr>
                <w:rFonts w:hint="eastAsia"/>
                <w:lang w:eastAsia="zh-TW"/>
              </w:rPr>
              <w:t>）</w:t>
            </w:r>
            <w:r w:rsidRPr="00D569EC">
              <w:rPr>
                <w:rFonts w:hint="eastAsia"/>
                <w:lang w:eastAsia="zh-TW"/>
              </w:rPr>
              <w:t>、化學品</w:t>
            </w:r>
            <w:r w:rsidR="001D4A56" w:rsidRPr="00D569EC">
              <w:rPr>
                <w:rFonts w:hint="eastAsia"/>
                <w:lang w:eastAsia="zh-TW"/>
              </w:rPr>
              <w:t>（</w:t>
            </w:r>
            <w:r w:rsidRPr="00D569EC">
              <w:rPr>
                <w:rFonts w:hint="eastAsia"/>
                <w:lang w:eastAsia="zh-TW"/>
              </w:rPr>
              <w:t>20.1%</w:t>
            </w:r>
            <w:r w:rsidR="001D4A56" w:rsidRPr="00D569EC">
              <w:rPr>
                <w:rFonts w:hint="eastAsia"/>
                <w:lang w:eastAsia="zh-TW"/>
              </w:rPr>
              <w:t>）</w:t>
            </w:r>
            <w:r w:rsidRPr="00D569EC">
              <w:rPr>
                <w:rFonts w:hint="eastAsia"/>
                <w:lang w:eastAsia="zh-TW"/>
              </w:rPr>
              <w:t>、非電機設備</w:t>
            </w:r>
            <w:r w:rsidR="001D4A56" w:rsidRPr="00D569EC">
              <w:rPr>
                <w:rFonts w:hint="eastAsia"/>
                <w:lang w:eastAsia="zh-TW"/>
              </w:rPr>
              <w:t>（</w:t>
            </w:r>
            <w:r w:rsidRPr="00D569EC">
              <w:rPr>
                <w:rFonts w:hint="eastAsia"/>
                <w:lang w:eastAsia="zh-TW"/>
              </w:rPr>
              <w:t>6.6%</w:t>
            </w:r>
            <w:r w:rsidR="001D4A56" w:rsidRPr="00D569EC">
              <w:rPr>
                <w:rFonts w:hint="eastAsia"/>
                <w:lang w:eastAsia="zh-TW"/>
              </w:rPr>
              <w:t>）</w:t>
            </w:r>
            <w:r w:rsidRPr="00D569EC">
              <w:rPr>
                <w:rFonts w:hint="eastAsia"/>
                <w:lang w:eastAsia="zh-TW"/>
              </w:rPr>
              <w:t>、電動設備</w:t>
            </w:r>
            <w:r w:rsidRPr="00D569EC">
              <w:rPr>
                <w:rFonts w:hint="eastAsia"/>
                <w:lang w:eastAsia="zh-TW"/>
              </w:rPr>
              <w:t>/</w:t>
            </w:r>
            <w:r w:rsidRPr="00D569EC">
              <w:rPr>
                <w:rFonts w:hint="eastAsia"/>
                <w:lang w:eastAsia="zh-TW"/>
              </w:rPr>
              <w:t>電器及其零組件</w:t>
            </w:r>
            <w:r w:rsidR="001D4A56" w:rsidRPr="00D569EC">
              <w:rPr>
                <w:rFonts w:hint="eastAsia"/>
                <w:lang w:eastAsia="zh-TW"/>
              </w:rPr>
              <w:t>（</w:t>
            </w:r>
            <w:r w:rsidRPr="00D569EC">
              <w:rPr>
                <w:rFonts w:hint="eastAsia"/>
                <w:lang w:eastAsia="zh-TW"/>
              </w:rPr>
              <w:t>4.5%</w:t>
            </w:r>
            <w:r w:rsidR="001D4A56" w:rsidRPr="00D569EC">
              <w:rPr>
                <w:rFonts w:hint="eastAsia"/>
                <w:lang w:eastAsia="zh-TW"/>
              </w:rPr>
              <w:t>）</w:t>
            </w:r>
          </w:p>
        </w:tc>
      </w:tr>
      <w:tr w:rsidR="00D569EC" w:rsidRPr="00D569EC" w14:paraId="0F9B19E9" w14:textId="77777777" w:rsidTr="0094684B">
        <w:trPr>
          <w:trHeight w:val="680"/>
          <w:jc w:val="center"/>
        </w:trPr>
        <w:tc>
          <w:tcPr>
            <w:tcW w:w="2434" w:type="dxa"/>
            <w:gridSpan w:val="2"/>
            <w:shd w:val="clear" w:color="auto" w:fill="auto"/>
            <w:tcMar>
              <w:top w:w="0" w:type="dxa"/>
              <w:left w:w="28" w:type="dxa"/>
              <w:bottom w:w="0" w:type="dxa"/>
              <w:right w:w="28" w:type="dxa"/>
            </w:tcMar>
            <w:vAlign w:val="center"/>
          </w:tcPr>
          <w:p w14:paraId="3B723B09" w14:textId="77777777" w:rsidR="004850E8" w:rsidRPr="00D569EC" w:rsidRDefault="00FD0C58">
            <w:pPr>
              <w:pStyle w:val="-"/>
              <w:ind w:left="118" w:right="118"/>
            </w:pPr>
            <w:r w:rsidRPr="00D569EC">
              <w:lastRenderedPageBreak/>
              <w:t>主要進口</w:t>
            </w:r>
            <w:proofErr w:type="gramStart"/>
            <w:r w:rsidRPr="00D569EC">
              <w:t>國</w:t>
            </w:r>
            <w:proofErr w:type="gramEnd"/>
            <w:r w:rsidRPr="00D569EC">
              <w:t>家</w:t>
            </w:r>
          </w:p>
        </w:tc>
        <w:tc>
          <w:tcPr>
            <w:tcW w:w="6010" w:type="dxa"/>
            <w:shd w:val="clear" w:color="auto" w:fill="auto"/>
            <w:tcMar>
              <w:top w:w="0" w:type="dxa"/>
              <w:left w:w="28" w:type="dxa"/>
              <w:bottom w:w="0" w:type="dxa"/>
              <w:right w:w="28" w:type="dxa"/>
            </w:tcMar>
            <w:vAlign w:val="center"/>
          </w:tcPr>
          <w:p w14:paraId="284F91DA" w14:textId="77777777" w:rsidR="004850E8" w:rsidRPr="00D569EC" w:rsidRDefault="005131EA" w:rsidP="001D4A56">
            <w:pPr>
              <w:pStyle w:val="-0"/>
              <w:spacing w:after="128"/>
              <w:ind w:left="118" w:right="118"/>
              <w:rPr>
                <w:lang w:eastAsia="zh-TW"/>
              </w:rPr>
            </w:pPr>
            <w:r w:rsidRPr="00D569EC">
              <w:rPr>
                <w:rFonts w:hint="eastAsia"/>
                <w:lang w:eastAsia="zh-TW"/>
              </w:rPr>
              <w:t>中國大陸、日本、墨西哥、愛爾蘭、加拿大，臺灣為該州第</w:t>
            </w:r>
            <w:r w:rsidRPr="00D569EC">
              <w:rPr>
                <w:rFonts w:hint="eastAsia"/>
                <w:lang w:eastAsia="zh-TW"/>
              </w:rPr>
              <w:t>8</w:t>
            </w:r>
            <w:r w:rsidRPr="00D569EC">
              <w:rPr>
                <w:rFonts w:hint="eastAsia"/>
                <w:lang w:eastAsia="zh-TW"/>
              </w:rPr>
              <w:t>大進口來源國（</w:t>
            </w:r>
            <w:r w:rsidRPr="00D569EC">
              <w:rPr>
                <w:rFonts w:hint="eastAsia"/>
                <w:lang w:eastAsia="zh-TW"/>
              </w:rPr>
              <w:t>2019</w:t>
            </w:r>
            <w:r w:rsidRPr="00D569EC">
              <w:rPr>
                <w:rFonts w:hint="eastAsia"/>
                <w:lang w:eastAsia="zh-TW"/>
              </w:rPr>
              <w:t>）</w:t>
            </w:r>
          </w:p>
        </w:tc>
      </w:tr>
    </w:tbl>
    <w:p w14:paraId="4C3DBE95" w14:textId="77777777" w:rsidR="004850E8" w:rsidRPr="00D569EC" w:rsidRDefault="00FD0C58" w:rsidP="00721180">
      <w:pPr>
        <w:pStyle w:val="a3"/>
        <w:spacing w:before="514" w:after="771"/>
      </w:pPr>
      <w:r w:rsidRPr="00D569EC">
        <w:lastRenderedPageBreak/>
        <w:t>第壹章　自然人文環境</w:t>
      </w:r>
    </w:p>
    <w:p w14:paraId="77C54A25" w14:textId="77777777" w:rsidR="004850E8" w:rsidRPr="00D569EC" w:rsidRDefault="00FD0C58">
      <w:pPr>
        <w:pStyle w:val="a4"/>
        <w:spacing w:before="257" w:after="257"/>
        <w:ind w:left="632" w:hanging="632"/>
        <w:rPr>
          <w:color w:val="auto"/>
        </w:rPr>
      </w:pPr>
      <w:r w:rsidRPr="00D569EC">
        <w:rPr>
          <w:color w:val="auto"/>
        </w:rPr>
        <w:t>一、自然環境</w:t>
      </w:r>
    </w:p>
    <w:p w14:paraId="66BA5C7C" w14:textId="7EB41138" w:rsidR="004850E8" w:rsidRPr="00D569EC" w:rsidRDefault="00FD0C58">
      <w:pPr>
        <w:ind w:firstLine="472"/>
        <w:rPr>
          <w:lang w:eastAsia="zh-TW"/>
        </w:rPr>
      </w:pPr>
      <w:r w:rsidRPr="00D569EC">
        <w:rPr>
          <w:lang w:eastAsia="zh-TW"/>
        </w:rPr>
        <w:t>田納西州與</w:t>
      </w:r>
      <w:r w:rsidRPr="00D569EC">
        <w:rPr>
          <w:lang w:eastAsia="zh-TW"/>
        </w:rPr>
        <w:t>8</w:t>
      </w:r>
      <w:r w:rsidR="00291A23" w:rsidRPr="00D569EC">
        <w:rPr>
          <w:lang w:eastAsia="zh-TW"/>
        </w:rPr>
        <w:t>州為鄰，東與北卡羅來納州為鄰，西隔密西西比河與阿肯</w:t>
      </w:r>
      <w:r w:rsidR="00291A23" w:rsidRPr="00D569EC">
        <w:rPr>
          <w:rFonts w:hint="eastAsia"/>
          <w:lang w:eastAsia="zh-TW"/>
        </w:rPr>
        <w:t>色</w:t>
      </w:r>
      <w:r w:rsidRPr="00D569EC">
        <w:rPr>
          <w:lang w:eastAsia="zh-TW"/>
        </w:rPr>
        <w:t>州及密蘇里州相望，南與密西西比州、阿拉巴馬州及喬治亞州接壤，北邊與維吉尼亞州及肯塔基州相鄰，面積</w:t>
      </w:r>
      <w:r w:rsidRPr="00D569EC">
        <w:rPr>
          <w:lang w:eastAsia="zh-TW"/>
        </w:rPr>
        <w:t>42,146</w:t>
      </w:r>
      <w:r w:rsidRPr="00D569EC">
        <w:rPr>
          <w:lang w:eastAsia="zh-TW"/>
        </w:rPr>
        <w:t>平方英哩。冬天平均氣溫為</w:t>
      </w:r>
      <w:r w:rsidR="009B6619" w:rsidRPr="00D569EC">
        <w:rPr>
          <w:rFonts w:hint="eastAsia"/>
          <w:lang w:eastAsia="zh-TW"/>
        </w:rPr>
        <w:t>華氏</w:t>
      </w:r>
      <w:r w:rsidRPr="00D569EC">
        <w:rPr>
          <w:lang w:eastAsia="zh-TW"/>
        </w:rPr>
        <w:t>40</w:t>
      </w:r>
      <w:r w:rsidR="009B6619" w:rsidRPr="00D569EC">
        <w:rPr>
          <w:rFonts w:hint="eastAsia"/>
          <w:lang w:eastAsia="zh-TW"/>
        </w:rPr>
        <w:t>度</w:t>
      </w:r>
      <w:r w:rsidRPr="00D569EC">
        <w:rPr>
          <w:lang w:eastAsia="zh-TW"/>
        </w:rPr>
        <w:t>，夏天平均氣溫</w:t>
      </w:r>
      <w:r w:rsidR="009B6619" w:rsidRPr="00D569EC">
        <w:rPr>
          <w:rFonts w:hint="eastAsia"/>
          <w:lang w:eastAsia="zh-TW"/>
        </w:rPr>
        <w:t>華氏</w:t>
      </w:r>
      <w:r w:rsidRPr="00D569EC">
        <w:rPr>
          <w:lang w:eastAsia="zh-TW"/>
        </w:rPr>
        <w:t>83</w:t>
      </w:r>
      <w:r w:rsidR="009B6619" w:rsidRPr="00D569EC">
        <w:rPr>
          <w:rFonts w:hint="eastAsia"/>
          <w:lang w:eastAsia="zh-TW"/>
        </w:rPr>
        <w:t>度</w:t>
      </w:r>
      <w:r w:rsidRPr="00D569EC">
        <w:rPr>
          <w:lang w:eastAsia="zh-TW"/>
        </w:rPr>
        <w:t>，全年平均氣溫</w:t>
      </w:r>
      <w:r w:rsidR="009B6619" w:rsidRPr="00D569EC">
        <w:rPr>
          <w:rFonts w:hint="eastAsia"/>
          <w:lang w:eastAsia="zh-TW"/>
        </w:rPr>
        <w:t>華氏</w:t>
      </w:r>
      <w:r w:rsidRPr="00D569EC">
        <w:rPr>
          <w:lang w:eastAsia="zh-TW"/>
        </w:rPr>
        <w:t>58</w:t>
      </w:r>
      <w:r w:rsidR="009B6619" w:rsidRPr="00D569EC">
        <w:rPr>
          <w:rFonts w:hint="eastAsia"/>
          <w:lang w:eastAsia="zh-TW"/>
        </w:rPr>
        <w:t>度</w:t>
      </w:r>
      <w:r w:rsidRPr="00D569EC">
        <w:rPr>
          <w:lang w:eastAsia="zh-TW"/>
        </w:rPr>
        <w:t>。冬季及春天為洪水季節，夏季有雷陣雨。田納西的行政區和地理因素分成三個部分：東田納西、中田納西、西田納西。</w:t>
      </w:r>
    </w:p>
    <w:p w14:paraId="167AE262" w14:textId="77777777" w:rsidR="004850E8" w:rsidRPr="00D569EC" w:rsidRDefault="00FD0C58">
      <w:pPr>
        <w:pStyle w:val="a4"/>
        <w:spacing w:before="257" w:after="257"/>
        <w:ind w:left="632" w:hanging="632"/>
        <w:rPr>
          <w:color w:val="auto"/>
        </w:rPr>
      </w:pPr>
      <w:r w:rsidRPr="00D569EC">
        <w:rPr>
          <w:color w:val="auto"/>
        </w:rPr>
        <w:t>二、人文及社會環境</w:t>
      </w:r>
    </w:p>
    <w:p w14:paraId="034B7B35" w14:textId="385158D2" w:rsidR="004850E8" w:rsidRPr="00D569EC" w:rsidRDefault="00FD0C58">
      <w:pPr>
        <w:ind w:firstLine="472"/>
        <w:rPr>
          <w:lang w:eastAsia="zh-TW"/>
        </w:rPr>
      </w:pPr>
      <w:r w:rsidRPr="00D569EC">
        <w:rPr>
          <w:lang w:eastAsia="zh-TW"/>
        </w:rPr>
        <w:t>人口有</w:t>
      </w:r>
      <w:r w:rsidRPr="00D569EC">
        <w:rPr>
          <w:lang w:eastAsia="zh-TW"/>
        </w:rPr>
        <w:t>68</w:t>
      </w:r>
      <w:r w:rsidR="00EA7477" w:rsidRPr="00D569EC">
        <w:rPr>
          <w:rFonts w:hint="eastAsia"/>
          <w:lang w:eastAsia="zh-TW"/>
        </w:rPr>
        <w:t>9</w:t>
      </w:r>
      <w:r w:rsidRPr="00D569EC">
        <w:rPr>
          <w:lang w:eastAsia="zh-TW"/>
        </w:rPr>
        <w:t>萬人，成長率</w:t>
      </w:r>
      <w:r w:rsidR="00EA7477" w:rsidRPr="00D569EC">
        <w:rPr>
          <w:rFonts w:hint="eastAsia"/>
          <w:lang w:eastAsia="zh-TW"/>
        </w:rPr>
        <w:t>1.8</w:t>
      </w:r>
      <w:r w:rsidRPr="00D569EC">
        <w:rPr>
          <w:lang w:eastAsia="zh-TW"/>
        </w:rPr>
        <w:t>8%</w:t>
      </w:r>
      <w:r w:rsidRPr="00D569EC">
        <w:rPr>
          <w:lang w:eastAsia="zh-TW"/>
        </w:rPr>
        <w:t>，排名全美第</w:t>
      </w:r>
      <w:r w:rsidRPr="00D569EC">
        <w:rPr>
          <w:lang w:eastAsia="zh-TW"/>
        </w:rPr>
        <w:t>16</w:t>
      </w:r>
      <w:r w:rsidRPr="00D569EC">
        <w:rPr>
          <w:lang w:eastAsia="zh-TW"/>
        </w:rPr>
        <w:t>名，其中白人</w:t>
      </w:r>
      <w:r w:rsidR="001D4A56" w:rsidRPr="00D569EC">
        <w:rPr>
          <w:lang w:eastAsia="zh-TW"/>
        </w:rPr>
        <w:t>占</w:t>
      </w:r>
      <w:r w:rsidR="00EA7477" w:rsidRPr="00D569EC">
        <w:rPr>
          <w:rFonts w:hint="eastAsia"/>
          <w:lang w:eastAsia="zh-TW"/>
        </w:rPr>
        <w:t>77.67</w:t>
      </w:r>
      <w:r w:rsidRPr="00D569EC">
        <w:rPr>
          <w:lang w:eastAsia="zh-TW"/>
        </w:rPr>
        <w:t>%</w:t>
      </w:r>
      <w:r w:rsidRPr="00D569EC">
        <w:rPr>
          <w:lang w:eastAsia="zh-TW"/>
        </w:rPr>
        <w:t>、黑人</w:t>
      </w:r>
      <w:r w:rsidR="001D4A56" w:rsidRPr="00D569EC">
        <w:rPr>
          <w:lang w:eastAsia="zh-TW"/>
        </w:rPr>
        <w:t>占</w:t>
      </w:r>
      <w:r w:rsidRPr="00D569EC">
        <w:rPr>
          <w:lang w:eastAsia="zh-TW"/>
        </w:rPr>
        <w:t>16.8%</w:t>
      </w:r>
      <w:r w:rsidRPr="00D569EC">
        <w:rPr>
          <w:lang w:eastAsia="zh-TW"/>
        </w:rPr>
        <w:t>、亞裔</w:t>
      </w:r>
      <w:r w:rsidR="001D4A56" w:rsidRPr="00D569EC">
        <w:rPr>
          <w:lang w:eastAsia="zh-TW"/>
        </w:rPr>
        <w:t>占</w:t>
      </w:r>
      <w:r w:rsidRPr="00D569EC">
        <w:rPr>
          <w:lang w:eastAsia="zh-TW"/>
        </w:rPr>
        <w:t>1.</w:t>
      </w:r>
      <w:r w:rsidR="00EA7477" w:rsidRPr="00D569EC">
        <w:rPr>
          <w:rFonts w:hint="eastAsia"/>
          <w:lang w:eastAsia="zh-TW"/>
        </w:rPr>
        <w:t>7</w:t>
      </w:r>
      <w:r w:rsidRPr="00D569EC">
        <w:rPr>
          <w:lang w:eastAsia="zh-TW"/>
        </w:rPr>
        <w:t>%</w:t>
      </w:r>
      <w:r w:rsidRPr="00D569EC">
        <w:rPr>
          <w:lang w:eastAsia="zh-TW"/>
        </w:rPr>
        <w:t>，州民宗教信仰以基督教為主，</w:t>
      </w:r>
      <w:r w:rsidRPr="00D569EC">
        <w:rPr>
          <w:lang w:eastAsia="zh-TW"/>
        </w:rPr>
        <w:t>25</w:t>
      </w:r>
      <w:r w:rsidRPr="00D569EC">
        <w:rPr>
          <w:lang w:eastAsia="zh-TW"/>
        </w:rPr>
        <w:t>歲以上州民中</w:t>
      </w:r>
      <w:r w:rsidRPr="00D569EC">
        <w:rPr>
          <w:lang w:eastAsia="zh-TW"/>
        </w:rPr>
        <w:t>87</w:t>
      </w:r>
      <w:r w:rsidR="00EA7477" w:rsidRPr="00D569EC">
        <w:rPr>
          <w:rFonts w:hint="eastAsia"/>
          <w:lang w:eastAsia="zh-TW"/>
        </w:rPr>
        <w:t>.8</w:t>
      </w:r>
      <w:r w:rsidRPr="00D569EC">
        <w:rPr>
          <w:lang w:eastAsia="zh-TW"/>
        </w:rPr>
        <w:t>%</w:t>
      </w:r>
      <w:r w:rsidRPr="00D569EC">
        <w:rPr>
          <w:lang w:eastAsia="zh-TW"/>
        </w:rPr>
        <w:t>擁有高中文憑、</w:t>
      </w:r>
      <w:r w:rsidRPr="00D569EC">
        <w:rPr>
          <w:lang w:eastAsia="zh-TW"/>
        </w:rPr>
        <w:t>2</w:t>
      </w:r>
      <w:r w:rsidR="00EA7477" w:rsidRPr="00D569EC">
        <w:rPr>
          <w:rFonts w:hint="eastAsia"/>
          <w:lang w:eastAsia="zh-TW"/>
        </w:rPr>
        <w:t>7.5</w:t>
      </w:r>
      <w:r w:rsidRPr="00D569EC">
        <w:rPr>
          <w:lang w:eastAsia="zh-TW"/>
        </w:rPr>
        <w:t>%</w:t>
      </w:r>
      <w:r w:rsidRPr="00D569EC">
        <w:rPr>
          <w:lang w:eastAsia="zh-TW"/>
        </w:rPr>
        <w:t>擁有學士學位、</w:t>
      </w:r>
      <w:r w:rsidR="00EA7477" w:rsidRPr="00D569EC">
        <w:rPr>
          <w:rFonts w:hint="eastAsia"/>
          <w:lang w:eastAsia="zh-TW"/>
        </w:rPr>
        <w:t>10.2</w:t>
      </w:r>
      <w:r w:rsidRPr="00D569EC">
        <w:rPr>
          <w:lang w:eastAsia="zh-TW"/>
        </w:rPr>
        <w:t>%</w:t>
      </w:r>
      <w:r w:rsidRPr="00D569EC">
        <w:rPr>
          <w:lang w:eastAsia="zh-TW"/>
        </w:rPr>
        <w:t>擁有碩士或博士學位。</w:t>
      </w:r>
    </w:p>
    <w:p w14:paraId="01C25D2D" w14:textId="77777777" w:rsidR="004850E8" w:rsidRPr="00D569EC" w:rsidRDefault="00FD0C58">
      <w:pPr>
        <w:pStyle w:val="a4"/>
        <w:spacing w:before="257" w:after="257"/>
        <w:ind w:left="632" w:hanging="632"/>
        <w:rPr>
          <w:color w:val="auto"/>
        </w:rPr>
      </w:pPr>
      <w:r w:rsidRPr="00D569EC">
        <w:rPr>
          <w:color w:val="auto"/>
        </w:rPr>
        <w:t>三、政治環境</w:t>
      </w:r>
    </w:p>
    <w:p w14:paraId="187D2E51" w14:textId="77777777" w:rsidR="004850E8" w:rsidRPr="00D569EC" w:rsidRDefault="00FD0C58">
      <w:pPr>
        <w:ind w:firstLine="472"/>
        <w:rPr>
          <w:lang w:eastAsia="zh-TW"/>
        </w:rPr>
      </w:pPr>
      <w:r w:rsidRPr="00D569EC">
        <w:rPr>
          <w:lang w:eastAsia="zh-TW"/>
        </w:rPr>
        <w:t>與其他州相同，採行政、立法、司法三權分立；州長為最高行政機關首長；立法部門則由參議院及眾議院組成；司法部門以最高法院為最高司法機關。</w:t>
      </w:r>
    </w:p>
    <w:p w14:paraId="15668EEC" w14:textId="77777777" w:rsidR="004850E8" w:rsidRPr="00D569EC" w:rsidRDefault="00FD0C58" w:rsidP="00721180">
      <w:pPr>
        <w:pStyle w:val="a3"/>
        <w:spacing w:before="514" w:after="771"/>
      </w:pPr>
      <w:r w:rsidRPr="00D569EC">
        <w:lastRenderedPageBreak/>
        <w:t>第貳章　經濟環境</w:t>
      </w:r>
    </w:p>
    <w:p w14:paraId="1A85BA1D" w14:textId="77777777" w:rsidR="004850E8" w:rsidRPr="00D569EC" w:rsidRDefault="00FD0C58">
      <w:pPr>
        <w:pStyle w:val="a4"/>
        <w:spacing w:before="257" w:after="257"/>
        <w:ind w:left="632" w:hanging="632"/>
        <w:rPr>
          <w:color w:val="auto"/>
        </w:rPr>
      </w:pPr>
      <w:r w:rsidRPr="00D569EC">
        <w:rPr>
          <w:color w:val="auto"/>
        </w:rPr>
        <w:t>一、經濟概況</w:t>
      </w:r>
    </w:p>
    <w:p w14:paraId="3F725B0F" w14:textId="4CBA6D7A" w:rsidR="0094684B" w:rsidRPr="00D569EC" w:rsidRDefault="0094684B" w:rsidP="0094684B">
      <w:pPr>
        <w:pStyle w:val="a9"/>
        <w:ind w:left="944" w:hanging="708"/>
      </w:pPr>
      <w:r w:rsidRPr="00D569EC">
        <w:rPr>
          <w:rFonts w:hint="eastAsia"/>
        </w:rPr>
        <w:t>（一）州民生產毛額：</w:t>
      </w:r>
      <w:r w:rsidRPr="00D569EC">
        <w:rPr>
          <w:rFonts w:hint="eastAsia"/>
        </w:rPr>
        <w:t>3,783</w:t>
      </w:r>
      <w:r w:rsidRPr="00D569EC">
        <w:rPr>
          <w:rFonts w:hint="eastAsia"/>
        </w:rPr>
        <w:t>億美元，排名全美第</w:t>
      </w:r>
      <w:r w:rsidRPr="00D569EC">
        <w:rPr>
          <w:rFonts w:hint="eastAsia"/>
        </w:rPr>
        <w:t>18</w:t>
      </w:r>
      <w:r w:rsidRPr="00D569EC">
        <w:rPr>
          <w:rFonts w:hint="eastAsia"/>
        </w:rPr>
        <w:t>名，占全美</w:t>
      </w:r>
      <w:r w:rsidRPr="00D569EC">
        <w:rPr>
          <w:rFonts w:hint="eastAsia"/>
        </w:rPr>
        <w:t>GDP</w:t>
      </w:r>
      <w:r w:rsidRPr="00D569EC">
        <w:rPr>
          <w:rFonts w:hint="eastAsia"/>
        </w:rPr>
        <w:t>之</w:t>
      </w:r>
      <w:r w:rsidRPr="00D569EC">
        <w:rPr>
          <w:rFonts w:hint="eastAsia"/>
        </w:rPr>
        <w:t>1.7%</w:t>
      </w:r>
      <w:r w:rsidRPr="00D569EC">
        <w:rPr>
          <w:rFonts w:hint="eastAsia"/>
        </w:rPr>
        <w:t>（</w:t>
      </w:r>
      <w:r w:rsidRPr="00D569EC">
        <w:rPr>
          <w:rFonts w:hint="eastAsia"/>
        </w:rPr>
        <w:t>2019</w:t>
      </w:r>
      <w:r w:rsidRPr="00D569EC">
        <w:rPr>
          <w:rFonts w:hint="eastAsia"/>
        </w:rPr>
        <w:t>）。</w:t>
      </w:r>
    </w:p>
    <w:p w14:paraId="211C303C" w14:textId="46C5B6E5" w:rsidR="0094684B" w:rsidRPr="00D569EC" w:rsidRDefault="0094684B" w:rsidP="0094684B">
      <w:pPr>
        <w:pStyle w:val="a9"/>
        <w:ind w:left="944" w:hanging="708"/>
      </w:pPr>
      <w:r w:rsidRPr="00D569EC">
        <w:rPr>
          <w:rFonts w:hint="eastAsia"/>
        </w:rPr>
        <w:t>（二）平均州民所得：</w:t>
      </w:r>
      <w:r w:rsidRPr="00D569EC">
        <w:rPr>
          <w:rFonts w:hint="eastAsia"/>
        </w:rPr>
        <w:t>48,761</w:t>
      </w:r>
      <w:r w:rsidRPr="00D569EC">
        <w:rPr>
          <w:rFonts w:hint="eastAsia"/>
        </w:rPr>
        <w:t>美元，排名全美第</w:t>
      </w:r>
      <w:r w:rsidRPr="00D569EC">
        <w:rPr>
          <w:rFonts w:hint="eastAsia"/>
        </w:rPr>
        <w:t>35</w:t>
      </w:r>
      <w:r w:rsidRPr="00D569EC">
        <w:rPr>
          <w:rFonts w:hint="eastAsia"/>
        </w:rPr>
        <w:t>名（</w:t>
      </w:r>
      <w:r w:rsidRPr="00D569EC">
        <w:rPr>
          <w:rFonts w:hint="eastAsia"/>
        </w:rPr>
        <w:t>2019</w:t>
      </w:r>
      <w:r w:rsidRPr="00D569EC">
        <w:rPr>
          <w:rFonts w:hint="eastAsia"/>
        </w:rPr>
        <w:t>）。</w:t>
      </w:r>
    </w:p>
    <w:p w14:paraId="517322D8" w14:textId="505FF03B" w:rsidR="0094684B" w:rsidRPr="00D569EC" w:rsidRDefault="0094684B" w:rsidP="0094684B">
      <w:pPr>
        <w:pStyle w:val="a9"/>
        <w:ind w:left="944" w:hanging="708"/>
      </w:pPr>
      <w:r w:rsidRPr="00D569EC">
        <w:rPr>
          <w:rFonts w:hint="eastAsia"/>
        </w:rPr>
        <w:t>（三）經濟成長率：</w:t>
      </w:r>
      <w:r w:rsidRPr="00D569EC">
        <w:rPr>
          <w:rFonts w:hint="eastAsia"/>
        </w:rPr>
        <w:t>2.2%</w:t>
      </w:r>
      <w:r w:rsidRPr="00D569EC">
        <w:rPr>
          <w:rFonts w:hint="eastAsia"/>
        </w:rPr>
        <w:t>（</w:t>
      </w:r>
      <w:r w:rsidRPr="00D569EC">
        <w:rPr>
          <w:rFonts w:hint="eastAsia"/>
        </w:rPr>
        <w:t>2019</w:t>
      </w:r>
      <w:r w:rsidRPr="00D569EC">
        <w:rPr>
          <w:rFonts w:hint="eastAsia"/>
        </w:rPr>
        <w:t>）。</w:t>
      </w:r>
    </w:p>
    <w:p w14:paraId="490CA963" w14:textId="29605080" w:rsidR="0094684B" w:rsidRPr="00D569EC" w:rsidRDefault="0094684B" w:rsidP="0094684B">
      <w:pPr>
        <w:pStyle w:val="a9"/>
        <w:ind w:left="944" w:hanging="708"/>
      </w:pPr>
      <w:r w:rsidRPr="00D569EC">
        <w:rPr>
          <w:rFonts w:hint="eastAsia"/>
        </w:rPr>
        <w:t>（四）失業率：</w:t>
      </w:r>
      <w:r w:rsidRPr="00D569EC">
        <w:rPr>
          <w:rFonts w:hint="eastAsia"/>
        </w:rPr>
        <w:t>3.4%</w:t>
      </w:r>
      <w:r w:rsidRPr="00D569EC">
        <w:rPr>
          <w:rFonts w:hint="eastAsia"/>
        </w:rPr>
        <w:t>（</w:t>
      </w:r>
      <w:r w:rsidRPr="00D569EC">
        <w:rPr>
          <w:rFonts w:hint="eastAsia"/>
        </w:rPr>
        <w:t>2019</w:t>
      </w:r>
      <w:r w:rsidRPr="00D569EC">
        <w:rPr>
          <w:rFonts w:hint="eastAsia"/>
        </w:rPr>
        <w:t>）。</w:t>
      </w:r>
    </w:p>
    <w:p w14:paraId="05CB0A8B" w14:textId="7C8AAB12" w:rsidR="0094684B" w:rsidRPr="00D569EC" w:rsidRDefault="0094684B" w:rsidP="0094684B">
      <w:pPr>
        <w:pStyle w:val="a9"/>
        <w:ind w:left="944" w:hanging="708"/>
      </w:pPr>
      <w:r w:rsidRPr="00D569EC">
        <w:rPr>
          <w:rFonts w:hint="eastAsia"/>
        </w:rPr>
        <w:t>（五）主要產業：製藥、貿易、運輸、營造、通訊。</w:t>
      </w:r>
    </w:p>
    <w:p w14:paraId="59602639" w14:textId="00FE0812" w:rsidR="0094684B" w:rsidRPr="00D569EC" w:rsidRDefault="0094684B" w:rsidP="0094684B">
      <w:pPr>
        <w:pStyle w:val="a9"/>
        <w:ind w:left="944" w:hanging="708"/>
      </w:pPr>
      <w:r w:rsidRPr="00D569EC">
        <w:rPr>
          <w:rFonts w:hint="eastAsia"/>
        </w:rPr>
        <w:t>（六）出口總額：</w:t>
      </w:r>
      <w:r w:rsidRPr="00D569EC">
        <w:rPr>
          <w:rFonts w:hint="eastAsia"/>
        </w:rPr>
        <w:t>310</w:t>
      </w:r>
      <w:r w:rsidRPr="00D569EC">
        <w:rPr>
          <w:rFonts w:hint="eastAsia"/>
        </w:rPr>
        <w:t>億</w:t>
      </w:r>
      <w:r w:rsidRPr="00D569EC">
        <w:rPr>
          <w:rFonts w:hint="eastAsia"/>
        </w:rPr>
        <w:t>6,810</w:t>
      </w:r>
      <w:r w:rsidRPr="00D569EC">
        <w:rPr>
          <w:rFonts w:hint="eastAsia"/>
        </w:rPr>
        <w:t>萬美元（</w:t>
      </w:r>
      <w:r w:rsidRPr="00D569EC">
        <w:rPr>
          <w:rFonts w:hint="eastAsia"/>
        </w:rPr>
        <w:t>2019</w:t>
      </w:r>
      <w:r w:rsidRPr="00D569EC">
        <w:rPr>
          <w:rFonts w:hint="eastAsia"/>
        </w:rPr>
        <w:t>）（下跌</w:t>
      </w:r>
      <w:r w:rsidRPr="00D569EC">
        <w:rPr>
          <w:rFonts w:hint="eastAsia"/>
        </w:rPr>
        <w:t>5%</w:t>
      </w:r>
      <w:r w:rsidRPr="00D569EC">
        <w:rPr>
          <w:rFonts w:hint="eastAsia"/>
        </w:rPr>
        <w:t>）。</w:t>
      </w:r>
    </w:p>
    <w:p w14:paraId="58A74D98" w14:textId="02769487" w:rsidR="0094684B" w:rsidRPr="00D569EC" w:rsidRDefault="0094684B" w:rsidP="0094684B">
      <w:pPr>
        <w:pStyle w:val="a9"/>
        <w:ind w:left="944" w:hanging="708"/>
      </w:pPr>
      <w:r w:rsidRPr="00D569EC">
        <w:rPr>
          <w:rFonts w:hint="eastAsia"/>
        </w:rPr>
        <w:t>（七）主要出口市場：加拿大、墨西哥、中國大陸、日本、荷蘭，臺灣為該州第</w:t>
      </w:r>
      <w:r w:rsidRPr="00D569EC">
        <w:rPr>
          <w:rFonts w:hint="eastAsia"/>
        </w:rPr>
        <w:t>28</w:t>
      </w:r>
      <w:r w:rsidRPr="00D569EC">
        <w:rPr>
          <w:rFonts w:hint="eastAsia"/>
        </w:rPr>
        <w:t>大出口市場（</w:t>
      </w:r>
      <w:r w:rsidRPr="00D569EC">
        <w:rPr>
          <w:rFonts w:hint="eastAsia"/>
        </w:rPr>
        <w:t>2019</w:t>
      </w:r>
      <w:r w:rsidRPr="00D569EC">
        <w:rPr>
          <w:rFonts w:hint="eastAsia"/>
        </w:rPr>
        <w:t>）。</w:t>
      </w:r>
    </w:p>
    <w:p w14:paraId="2558A7D9" w14:textId="29CE4A65" w:rsidR="0094684B" w:rsidRPr="00D569EC" w:rsidRDefault="0094684B" w:rsidP="0094684B">
      <w:pPr>
        <w:pStyle w:val="a9"/>
        <w:ind w:left="944" w:hanging="708"/>
      </w:pPr>
      <w:r w:rsidRPr="00D569EC">
        <w:rPr>
          <w:rFonts w:hint="eastAsia"/>
        </w:rPr>
        <w:t>（八）主要出口產品：交通運輸設備（</w:t>
      </w:r>
      <w:r w:rsidRPr="00D569EC">
        <w:rPr>
          <w:rFonts w:hint="eastAsia"/>
        </w:rPr>
        <w:t>19.2%</w:t>
      </w:r>
      <w:r w:rsidRPr="00D569EC">
        <w:rPr>
          <w:rFonts w:hint="eastAsia"/>
        </w:rPr>
        <w:t>）、化學品（</w:t>
      </w:r>
      <w:r w:rsidRPr="00D569EC">
        <w:rPr>
          <w:rFonts w:hint="eastAsia"/>
        </w:rPr>
        <w:t>15.3%</w:t>
      </w:r>
      <w:r w:rsidRPr="00D569EC">
        <w:rPr>
          <w:rFonts w:hint="eastAsia"/>
        </w:rPr>
        <w:t>）、電腦和電子產品（</w:t>
      </w:r>
      <w:r w:rsidRPr="00D569EC">
        <w:rPr>
          <w:rFonts w:hint="eastAsia"/>
        </w:rPr>
        <w:t>14.3%</w:t>
      </w:r>
      <w:r w:rsidRPr="00D569EC">
        <w:rPr>
          <w:rFonts w:hint="eastAsia"/>
        </w:rPr>
        <w:t>）、雜項製品（</w:t>
      </w:r>
      <w:r w:rsidRPr="00D569EC">
        <w:rPr>
          <w:rFonts w:hint="eastAsia"/>
        </w:rPr>
        <w:t>14%</w:t>
      </w:r>
      <w:r w:rsidRPr="00D569EC">
        <w:rPr>
          <w:rFonts w:hint="eastAsia"/>
        </w:rPr>
        <w:t>）、非電機設備（</w:t>
      </w:r>
      <w:r w:rsidRPr="00D569EC">
        <w:rPr>
          <w:rFonts w:hint="eastAsia"/>
        </w:rPr>
        <w:t>8.5%</w:t>
      </w:r>
      <w:r w:rsidRPr="00D569EC">
        <w:rPr>
          <w:rFonts w:hint="eastAsia"/>
        </w:rPr>
        <w:t>）。</w:t>
      </w:r>
    </w:p>
    <w:p w14:paraId="552BEB53" w14:textId="0D663D7C" w:rsidR="0094684B" w:rsidRPr="00D569EC" w:rsidRDefault="0094684B" w:rsidP="0094684B">
      <w:pPr>
        <w:pStyle w:val="a9"/>
        <w:ind w:left="944" w:hanging="708"/>
      </w:pPr>
      <w:r w:rsidRPr="00D569EC">
        <w:rPr>
          <w:rFonts w:hint="eastAsia"/>
        </w:rPr>
        <w:t>（九）出口至我國：</w:t>
      </w:r>
      <w:r w:rsidRPr="00D569EC">
        <w:rPr>
          <w:rFonts w:hint="eastAsia"/>
        </w:rPr>
        <w:t>1</w:t>
      </w:r>
      <w:r w:rsidRPr="00D569EC">
        <w:rPr>
          <w:rFonts w:hint="eastAsia"/>
        </w:rPr>
        <w:t>億</w:t>
      </w:r>
      <w:r w:rsidRPr="00D569EC">
        <w:rPr>
          <w:rFonts w:hint="eastAsia"/>
        </w:rPr>
        <w:t>9,365</w:t>
      </w:r>
      <w:r w:rsidRPr="00D569EC">
        <w:rPr>
          <w:rFonts w:hint="eastAsia"/>
        </w:rPr>
        <w:t>萬美元（</w:t>
      </w:r>
      <w:r w:rsidRPr="00D569EC">
        <w:rPr>
          <w:rFonts w:hint="eastAsia"/>
        </w:rPr>
        <w:t>2019</w:t>
      </w:r>
      <w:r w:rsidRPr="00D569EC">
        <w:rPr>
          <w:rFonts w:hint="eastAsia"/>
        </w:rPr>
        <w:t>）（下跌</w:t>
      </w:r>
      <w:r w:rsidRPr="00D569EC">
        <w:rPr>
          <w:rFonts w:hint="eastAsia"/>
        </w:rPr>
        <w:t>6%</w:t>
      </w:r>
      <w:r w:rsidRPr="00D569EC">
        <w:rPr>
          <w:rFonts w:hint="eastAsia"/>
        </w:rPr>
        <w:t>）。</w:t>
      </w:r>
    </w:p>
    <w:p w14:paraId="10EFB189" w14:textId="20D86CAF" w:rsidR="0094684B" w:rsidRPr="00D569EC" w:rsidRDefault="0094684B" w:rsidP="0094684B">
      <w:pPr>
        <w:pStyle w:val="a9"/>
        <w:ind w:left="944" w:hanging="708"/>
      </w:pPr>
      <w:r w:rsidRPr="00D569EC">
        <w:rPr>
          <w:rFonts w:hint="eastAsia"/>
        </w:rPr>
        <w:t>（十）主要銷我產品：化學製品（</w:t>
      </w:r>
      <w:r w:rsidRPr="00D569EC">
        <w:rPr>
          <w:rFonts w:hint="eastAsia"/>
        </w:rPr>
        <w:t>35.7%</w:t>
      </w:r>
      <w:r w:rsidRPr="00D569EC">
        <w:rPr>
          <w:rFonts w:hint="eastAsia"/>
        </w:rPr>
        <w:t>）、電腦及電子產品（</w:t>
      </w:r>
      <w:r w:rsidRPr="00D569EC">
        <w:rPr>
          <w:rFonts w:hint="eastAsia"/>
        </w:rPr>
        <w:t>21.6%</w:t>
      </w:r>
      <w:r w:rsidRPr="00D569EC">
        <w:rPr>
          <w:rFonts w:hint="eastAsia"/>
        </w:rPr>
        <w:t>）、金屬製品（</w:t>
      </w:r>
      <w:r w:rsidRPr="00D569EC">
        <w:rPr>
          <w:rFonts w:hint="eastAsia"/>
        </w:rPr>
        <w:t>9.9%</w:t>
      </w:r>
      <w:r w:rsidRPr="00D569EC">
        <w:rPr>
          <w:rFonts w:hint="eastAsia"/>
        </w:rPr>
        <w:t>）、交通工具（</w:t>
      </w:r>
      <w:r w:rsidRPr="00D569EC">
        <w:rPr>
          <w:rFonts w:hint="eastAsia"/>
        </w:rPr>
        <w:t>5.9%</w:t>
      </w:r>
      <w:r w:rsidRPr="00D569EC">
        <w:rPr>
          <w:rFonts w:hint="eastAsia"/>
        </w:rPr>
        <w:t>）、雜項製品（</w:t>
      </w:r>
      <w:r w:rsidRPr="00D569EC">
        <w:rPr>
          <w:rFonts w:hint="eastAsia"/>
        </w:rPr>
        <w:t>5.6%</w:t>
      </w:r>
      <w:r w:rsidRPr="00D569EC">
        <w:rPr>
          <w:rFonts w:hint="eastAsia"/>
        </w:rPr>
        <w:t>）。</w:t>
      </w:r>
    </w:p>
    <w:p w14:paraId="567A9B33" w14:textId="265187EE" w:rsidR="0094684B" w:rsidRPr="00D569EC" w:rsidRDefault="0094684B" w:rsidP="0094684B">
      <w:pPr>
        <w:pStyle w:val="a9"/>
        <w:ind w:leftChars="0" w:left="944" w:hangingChars="400" w:hanging="944"/>
      </w:pPr>
      <w:r w:rsidRPr="00D569EC">
        <w:rPr>
          <w:rFonts w:hint="eastAsia"/>
        </w:rPr>
        <w:t>（十一）進口總額：</w:t>
      </w:r>
      <w:r w:rsidRPr="00D569EC">
        <w:rPr>
          <w:rFonts w:hint="eastAsia"/>
        </w:rPr>
        <w:t>872</w:t>
      </w:r>
      <w:r w:rsidRPr="00D569EC">
        <w:rPr>
          <w:rFonts w:hint="eastAsia"/>
        </w:rPr>
        <w:t>億</w:t>
      </w:r>
      <w:r w:rsidRPr="00D569EC">
        <w:rPr>
          <w:rFonts w:hint="eastAsia"/>
        </w:rPr>
        <w:t>2,793</w:t>
      </w:r>
      <w:r w:rsidRPr="00D569EC">
        <w:rPr>
          <w:rFonts w:hint="eastAsia"/>
        </w:rPr>
        <w:t>萬美元（</w:t>
      </w:r>
      <w:r w:rsidRPr="00D569EC">
        <w:rPr>
          <w:rFonts w:hint="eastAsia"/>
        </w:rPr>
        <w:t>2019</w:t>
      </w:r>
      <w:r w:rsidRPr="00D569EC">
        <w:rPr>
          <w:rFonts w:hint="eastAsia"/>
        </w:rPr>
        <w:t>）（成長</w:t>
      </w:r>
      <w:r w:rsidRPr="00D569EC">
        <w:rPr>
          <w:rFonts w:hint="eastAsia"/>
        </w:rPr>
        <w:t>1.25%</w:t>
      </w:r>
      <w:r w:rsidRPr="00D569EC">
        <w:rPr>
          <w:rFonts w:hint="eastAsia"/>
        </w:rPr>
        <w:t>）。</w:t>
      </w:r>
    </w:p>
    <w:p w14:paraId="38A0E9D7" w14:textId="76AEDAC8" w:rsidR="0094684B" w:rsidRPr="00D569EC" w:rsidRDefault="0094684B" w:rsidP="0094684B">
      <w:pPr>
        <w:pStyle w:val="a9"/>
        <w:ind w:leftChars="0" w:left="944" w:hangingChars="400" w:hanging="944"/>
      </w:pPr>
      <w:r w:rsidRPr="00D569EC">
        <w:rPr>
          <w:rFonts w:hint="eastAsia"/>
        </w:rPr>
        <w:t>（十二）主要進口市場：中國大陸、日本、墨西哥、愛爾蘭、加拿大，臺灣為該州第</w:t>
      </w:r>
      <w:r w:rsidRPr="00D569EC">
        <w:rPr>
          <w:rFonts w:hint="eastAsia"/>
        </w:rPr>
        <w:t>8</w:t>
      </w:r>
      <w:r w:rsidRPr="00D569EC">
        <w:rPr>
          <w:rFonts w:hint="eastAsia"/>
        </w:rPr>
        <w:t>大進口來源國（</w:t>
      </w:r>
      <w:r w:rsidRPr="00D569EC">
        <w:rPr>
          <w:rFonts w:hint="eastAsia"/>
        </w:rPr>
        <w:t>2019</w:t>
      </w:r>
      <w:r w:rsidRPr="00D569EC">
        <w:rPr>
          <w:rFonts w:hint="eastAsia"/>
        </w:rPr>
        <w:t>）。</w:t>
      </w:r>
    </w:p>
    <w:p w14:paraId="1037AFAE" w14:textId="6F1A726C" w:rsidR="0094684B" w:rsidRPr="00D569EC" w:rsidRDefault="0094684B" w:rsidP="0094684B">
      <w:pPr>
        <w:pStyle w:val="a9"/>
        <w:ind w:leftChars="0" w:left="944" w:hangingChars="400" w:hanging="944"/>
      </w:pPr>
      <w:r w:rsidRPr="00D569EC">
        <w:rPr>
          <w:rFonts w:hint="eastAsia"/>
        </w:rPr>
        <w:t>（十三）主要進口產品：電腦和電子產品（</w:t>
      </w:r>
      <w:r w:rsidRPr="00D569EC">
        <w:rPr>
          <w:rFonts w:hint="eastAsia"/>
        </w:rPr>
        <w:t>25.3%</w:t>
      </w:r>
      <w:r w:rsidRPr="00D569EC">
        <w:rPr>
          <w:rFonts w:hint="eastAsia"/>
        </w:rPr>
        <w:t>）、交通運輸設備（</w:t>
      </w:r>
      <w:r w:rsidRPr="00D569EC">
        <w:rPr>
          <w:rFonts w:hint="eastAsia"/>
        </w:rPr>
        <w:t>20.2%</w:t>
      </w:r>
      <w:r w:rsidRPr="00D569EC">
        <w:rPr>
          <w:rFonts w:hint="eastAsia"/>
        </w:rPr>
        <w:t>）、化學品（</w:t>
      </w:r>
      <w:r w:rsidRPr="00D569EC">
        <w:rPr>
          <w:rFonts w:hint="eastAsia"/>
        </w:rPr>
        <w:t>20.1%</w:t>
      </w:r>
      <w:r w:rsidRPr="00D569EC">
        <w:rPr>
          <w:rFonts w:hint="eastAsia"/>
        </w:rPr>
        <w:t>）、非電機設備（</w:t>
      </w:r>
      <w:r w:rsidRPr="00D569EC">
        <w:rPr>
          <w:rFonts w:hint="eastAsia"/>
        </w:rPr>
        <w:t>6.6%</w:t>
      </w:r>
      <w:r w:rsidRPr="00D569EC">
        <w:rPr>
          <w:rFonts w:hint="eastAsia"/>
        </w:rPr>
        <w:t>）、電動設備</w:t>
      </w:r>
      <w:r w:rsidRPr="00D569EC">
        <w:rPr>
          <w:rFonts w:hint="eastAsia"/>
        </w:rPr>
        <w:t>/</w:t>
      </w:r>
      <w:r w:rsidRPr="00D569EC">
        <w:rPr>
          <w:rFonts w:hint="eastAsia"/>
        </w:rPr>
        <w:t>電器及其零組件</w:t>
      </w:r>
      <w:r w:rsidRPr="00D569EC">
        <w:rPr>
          <w:rFonts w:hint="eastAsia"/>
        </w:rPr>
        <w:lastRenderedPageBreak/>
        <w:t>（</w:t>
      </w:r>
      <w:r w:rsidRPr="00D569EC">
        <w:rPr>
          <w:rFonts w:hint="eastAsia"/>
        </w:rPr>
        <w:t>4.5%</w:t>
      </w:r>
      <w:r w:rsidRPr="00D569EC">
        <w:rPr>
          <w:rFonts w:hint="eastAsia"/>
        </w:rPr>
        <w:t>）。</w:t>
      </w:r>
    </w:p>
    <w:p w14:paraId="435B6021" w14:textId="6A36A347" w:rsidR="0094684B" w:rsidRPr="00D569EC" w:rsidRDefault="0094684B" w:rsidP="0094684B">
      <w:pPr>
        <w:pStyle w:val="a9"/>
        <w:ind w:leftChars="0" w:left="944" w:hangingChars="400" w:hanging="944"/>
      </w:pPr>
      <w:r w:rsidRPr="00D569EC">
        <w:rPr>
          <w:rFonts w:hint="eastAsia"/>
        </w:rPr>
        <w:t>（十四）自我國進口：</w:t>
      </w:r>
      <w:r w:rsidRPr="00D569EC">
        <w:rPr>
          <w:rFonts w:hint="eastAsia"/>
        </w:rPr>
        <w:t>21</w:t>
      </w:r>
      <w:r w:rsidRPr="00D569EC">
        <w:rPr>
          <w:rFonts w:hint="eastAsia"/>
        </w:rPr>
        <w:t>億</w:t>
      </w:r>
      <w:r w:rsidRPr="00D569EC">
        <w:rPr>
          <w:rFonts w:hint="eastAsia"/>
        </w:rPr>
        <w:t>7,464</w:t>
      </w:r>
      <w:r w:rsidRPr="00D569EC">
        <w:rPr>
          <w:rFonts w:hint="eastAsia"/>
        </w:rPr>
        <w:t>萬美元（</w:t>
      </w:r>
      <w:r w:rsidRPr="00D569EC">
        <w:rPr>
          <w:rFonts w:hint="eastAsia"/>
        </w:rPr>
        <w:t>2019</w:t>
      </w:r>
      <w:r w:rsidRPr="00D569EC">
        <w:rPr>
          <w:rFonts w:hint="eastAsia"/>
        </w:rPr>
        <w:t>）（成長</w:t>
      </w:r>
      <w:r w:rsidRPr="00D569EC">
        <w:rPr>
          <w:rFonts w:hint="eastAsia"/>
        </w:rPr>
        <w:t>71.89%</w:t>
      </w:r>
      <w:r w:rsidRPr="00D569EC">
        <w:rPr>
          <w:rFonts w:hint="eastAsia"/>
        </w:rPr>
        <w:t>）。</w:t>
      </w:r>
    </w:p>
    <w:p w14:paraId="70E31B9A" w14:textId="64A49B15" w:rsidR="0041676D" w:rsidRPr="00D569EC" w:rsidRDefault="0094684B" w:rsidP="0094684B">
      <w:pPr>
        <w:pStyle w:val="a9"/>
        <w:ind w:leftChars="0" w:left="944" w:hangingChars="400" w:hanging="944"/>
      </w:pPr>
      <w:r w:rsidRPr="00D569EC">
        <w:rPr>
          <w:rFonts w:hint="eastAsia"/>
        </w:rPr>
        <w:t>（十五）主要對我採購：電腦及電子產品（</w:t>
      </w:r>
      <w:r w:rsidRPr="00D569EC">
        <w:rPr>
          <w:rFonts w:hint="eastAsia"/>
        </w:rPr>
        <w:t>69.8%</w:t>
      </w:r>
      <w:r w:rsidRPr="00D569EC">
        <w:rPr>
          <w:rFonts w:hint="eastAsia"/>
        </w:rPr>
        <w:t>）、非電機設備（</w:t>
      </w:r>
      <w:r w:rsidRPr="00D569EC">
        <w:rPr>
          <w:rFonts w:hint="eastAsia"/>
        </w:rPr>
        <w:t>8.1%</w:t>
      </w:r>
      <w:r w:rsidRPr="00D569EC">
        <w:rPr>
          <w:rFonts w:hint="eastAsia"/>
        </w:rPr>
        <w:t>）、交通工具（</w:t>
      </w:r>
      <w:r w:rsidRPr="00D569EC">
        <w:rPr>
          <w:rFonts w:hint="eastAsia"/>
        </w:rPr>
        <w:t>6.1%</w:t>
      </w:r>
      <w:r w:rsidRPr="00D569EC">
        <w:rPr>
          <w:rFonts w:hint="eastAsia"/>
        </w:rPr>
        <w:t>）、雜項製品（</w:t>
      </w:r>
      <w:r w:rsidRPr="00D569EC">
        <w:rPr>
          <w:rFonts w:hint="eastAsia"/>
        </w:rPr>
        <w:t>4.5%</w:t>
      </w:r>
      <w:r w:rsidRPr="00D569EC">
        <w:rPr>
          <w:rFonts w:hint="eastAsia"/>
        </w:rPr>
        <w:t>）、金屬製品（</w:t>
      </w:r>
      <w:r w:rsidRPr="00D569EC">
        <w:rPr>
          <w:rFonts w:hint="eastAsia"/>
        </w:rPr>
        <w:t>4.1%</w:t>
      </w:r>
      <w:r w:rsidRPr="00D569EC">
        <w:rPr>
          <w:rFonts w:hint="eastAsia"/>
        </w:rPr>
        <w:t>）。</w:t>
      </w:r>
    </w:p>
    <w:p w14:paraId="53A6C926" w14:textId="77777777" w:rsidR="004850E8" w:rsidRPr="00D569EC" w:rsidRDefault="00FD0C58">
      <w:pPr>
        <w:pStyle w:val="a4"/>
        <w:spacing w:before="257" w:after="257"/>
        <w:ind w:left="632" w:hanging="632"/>
        <w:rPr>
          <w:color w:val="auto"/>
        </w:rPr>
      </w:pPr>
      <w:r w:rsidRPr="00D569EC">
        <w:rPr>
          <w:color w:val="auto"/>
        </w:rPr>
        <w:t>二、天然資源</w:t>
      </w:r>
    </w:p>
    <w:p w14:paraId="407F875A" w14:textId="1534B3A1" w:rsidR="004850E8" w:rsidRPr="00D569EC" w:rsidRDefault="00526B47">
      <w:pPr>
        <w:ind w:firstLine="472"/>
        <w:rPr>
          <w:lang w:eastAsia="zh-TW"/>
        </w:rPr>
      </w:pPr>
      <w:r w:rsidRPr="00D569EC">
        <w:rPr>
          <w:rFonts w:hint="eastAsia"/>
          <w:lang w:eastAsia="zh-TW"/>
        </w:rPr>
        <w:t>田納西州有肥沃的土壤，溫和的氣候，巨大的水資源系統和豐富的礦物質，如：螢石、大理石、黃鐵礦、鋅、石灰石、磷礦石、煤炭、少量石油和天然氣，黏土</w:t>
      </w:r>
      <w:r w:rsidR="0007286B" w:rsidRPr="00D569EC">
        <w:rPr>
          <w:rFonts w:hint="eastAsia"/>
          <w:lang w:eastAsia="zh-TW"/>
        </w:rPr>
        <w:t>、</w:t>
      </w:r>
      <w:r w:rsidRPr="00D569EC">
        <w:rPr>
          <w:rFonts w:hint="eastAsia"/>
          <w:lang w:eastAsia="zh-TW"/>
        </w:rPr>
        <w:t>褐煤</w:t>
      </w:r>
      <w:r w:rsidR="0007286B" w:rsidRPr="00D569EC">
        <w:rPr>
          <w:rFonts w:hint="eastAsia"/>
          <w:lang w:eastAsia="zh-TW"/>
        </w:rPr>
        <w:t>、</w:t>
      </w:r>
      <w:r w:rsidRPr="00D569EC">
        <w:rPr>
          <w:rFonts w:hint="eastAsia"/>
          <w:lang w:eastAsia="zh-TW"/>
        </w:rPr>
        <w:t>沙子和碎石</w:t>
      </w:r>
      <w:r w:rsidR="0007286B" w:rsidRPr="00D569EC">
        <w:rPr>
          <w:rFonts w:hint="eastAsia"/>
          <w:lang w:eastAsia="zh-TW"/>
        </w:rPr>
        <w:t>、</w:t>
      </w:r>
      <w:r w:rsidRPr="00D569EC">
        <w:rPr>
          <w:rFonts w:hint="eastAsia"/>
          <w:lang w:eastAsia="zh-TW"/>
        </w:rPr>
        <w:t>重晶石</w:t>
      </w:r>
      <w:r w:rsidR="0007286B" w:rsidRPr="00D569EC">
        <w:rPr>
          <w:rFonts w:hint="eastAsia"/>
          <w:lang w:eastAsia="zh-TW"/>
        </w:rPr>
        <w:t>；其中石灰</w:t>
      </w:r>
      <w:r w:rsidR="0094684B" w:rsidRPr="00D569EC">
        <w:rPr>
          <w:rFonts w:hint="eastAsia"/>
          <w:lang w:eastAsia="zh-TW"/>
        </w:rPr>
        <w:t>、</w:t>
      </w:r>
      <w:r w:rsidR="0007286B" w:rsidRPr="00D569EC">
        <w:rPr>
          <w:rFonts w:hint="eastAsia"/>
          <w:lang w:eastAsia="zh-TW"/>
        </w:rPr>
        <w:t>石礦提供田州最大的礦業經濟，用於修建道路和生產水泥，而煤炭是產值第二大的礦產，再其次是鋅礦、粘土、磷酸鹽岩石、沙石等建築用材。農田面積約</w:t>
      </w:r>
      <w:r w:rsidR="001D4A56" w:rsidRPr="00D569EC">
        <w:rPr>
          <w:rFonts w:hint="eastAsia"/>
          <w:lang w:eastAsia="zh-TW"/>
        </w:rPr>
        <w:t>占</w:t>
      </w:r>
      <w:r w:rsidR="0007286B" w:rsidRPr="00D569EC">
        <w:rPr>
          <w:rFonts w:hint="eastAsia"/>
          <w:lang w:eastAsia="zh-TW"/>
        </w:rPr>
        <w:t>田納西州的一半，主要的農業收入來源是肉牛的生產，其次是肉雞（</w:t>
      </w:r>
      <w:r w:rsidR="0007286B" w:rsidRPr="00D569EC">
        <w:rPr>
          <w:rFonts w:hint="eastAsia"/>
          <w:lang w:eastAsia="zh-TW"/>
        </w:rPr>
        <w:t>5-12</w:t>
      </w:r>
      <w:r w:rsidR="0007286B" w:rsidRPr="00D569EC">
        <w:rPr>
          <w:rFonts w:hint="eastAsia"/>
          <w:lang w:eastAsia="zh-TW"/>
        </w:rPr>
        <w:t>週齡的雞肉）、牛奶、養豬場和養馬場。經濟效益最高的作物是</w:t>
      </w:r>
      <w:r w:rsidR="001D4A56" w:rsidRPr="00D569EC">
        <w:rPr>
          <w:rFonts w:hint="eastAsia"/>
          <w:lang w:eastAsia="zh-TW"/>
        </w:rPr>
        <w:t>菸</w:t>
      </w:r>
      <w:r w:rsidR="0007286B" w:rsidRPr="00D569EC">
        <w:rPr>
          <w:rFonts w:hint="eastAsia"/>
          <w:lang w:eastAsia="zh-TW"/>
        </w:rPr>
        <w:t>草、棉花位居第二，其次是大豆、玉米和乾草；溫室花卉和苗圃產品，包括花卉、觀賞灌木和果樹，也是該州農業經濟的重要組成部分；水果和蔬菜的經</w:t>
      </w:r>
      <w:r w:rsidR="00146672" w:rsidRPr="00D569EC">
        <w:rPr>
          <w:rFonts w:hint="eastAsia"/>
          <w:lang w:eastAsia="zh-TW"/>
        </w:rPr>
        <w:t>濟效益較小，主要為番茄</w:t>
      </w:r>
      <w:r w:rsidR="0007286B" w:rsidRPr="00D569EC">
        <w:rPr>
          <w:rFonts w:hint="eastAsia"/>
          <w:lang w:eastAsia="zh-TW"/>
        </w:rPr>
        <w:t>、豆莢、蘋果、桃子蔬果。</w:t>
      </w:r>
      <w:r w:rsidR="00E6371E" w:rsidRPr="00D569EC">
        <w:rPr>
          <w:rFonts w:hint="eastAsia"/>
          <w:lang w:eastAsia="zh-TW"/>
        </w:rPr>
        <w:t>林木業則以加工</w:t>
      </w:r>
      <w:r w:rsidR="00E6371E" w:rsidRPr="00D569EC">
        <w:rPr>
          <w:lang w:eastAsia="zh-TW"/>
        </w:rPr>
        <w:t>白橡樹、紅橡樹、山核桃、白楊等</w:t>
      </w:r>
      <w:r w:rsidR="00FD0C58" w:rsidRPr="00D569EC">
        <w:rPr>
          <w:lang w:eastAsia="zh-TW"/>
        </w:rPr>
        <w:t>硬木材</w:t>
      </w:r>
      <w:r w:rsidR="00E6371E" w:rsidRPr="00D569EC">
        <w:rPr>
          <w:rFonts w:hint="eastAsia"/>
          <w:lang w:eastAsia="zh-TW"/>
        </w:rPr>
        <w:t>為大宗。</w:t>
      </w:r>
    </w:p>
    <w:p w14:paraId="77786BA6" w14:textId="77777777" w:rsidR="004850E8" w:rsidRPr="00D569EC" w:rsidRDefault="00FD0C58">
      <w:pPr>
        <w:pStyle w:val="a4"/>
        <w:spacing w:before="257" w:after="257"/>
        <w:ind w:left="632" w:hanging="632"/>
        <w:rPr>
          <w:color w:val="auto"/>
        </w:rPr>
      </w:pPr>
      <w:r w:rsidRPr="00D569EC">
        <w:rPr>
          <w:color w:val="auto"/>
        </w:rPr>
        <w:t>三、產業概況</w:t>
      </w:r>
    </w:p>
    <w:p w14:paraId="017BD7FC" w14:textId="69E25B70" w:rsidR="000E0B36" w:rsidRPr="00D569EC" w:rsidRDefault="000E0B36" w:rsidP="006B6D98">
      <w:pPr>
        <w:ind w:firstLineChars="295" w:firstLine="696"/>
        <w:rPr>
          <w:lang w:eastAsia="zh-TW"/>
        </w:rPr>
      </w:pPr>
      <w:r w:rsidRPr="00D569EC">
        <w:rPr>
          <w:rFonts w:hint="eastAsia"/>
          <w:lang w:eastAsia="zh-TW"/>
        </w:rPr>
        <w:t>田州</w:t>
      </w:r>
      <w:r w:rsidR="00CE1716" w:rsidRPr="00D569EC">
        <w:rPr>
          <w:rFonts w:hint="eastAsia"/>
          <w:lang w:eastAsia="zh-TW"/>
        </w:rPr>
        <w:t>土地便宜、運輸方便，稅收負擔位居全美第</w:t>
      </w:r>
      <w:r w:rsidR="008651D0" w:rsidRPr="00D569EC">
        <w:rPr>
          <w:rFonts w:hint="eastAsia"/>
          <w:lang w:eastAsia="zh-TW"/>
        </w:rPr>
        <w:t>2</w:t>
      </w:r>
      <w:r w:rsidR="00CE1716" w:rsidRPr="00D569EC">
        <w:rPr>
          <w:rFonts w:hint="eastAsia"/>
          <w:lang w:eastAsia="zh-TW"/>
        </w:rPr>
        <w:t>低，</w:t>
      </w:r>
      <w:r w:rsidR="008651D0" w:rsidRPr="00D569EC">
        <w:rPr>
          <w:rFonts w:hint="eastAsia"/>
          <w:lang w:eastAsia="zh-TW"/>
        </w:rPr>
        <w:t>整體</w:t>
      </w:r>
      <w:r w:rsidR="00CE1716" w:rsidRPr="00D569EC">
        <w:rPr>
          <w:rFonts w:hint="eastAsia"/>
          <w:lang w:eastAsia="zh-TW"/>
        </w:rPr>
        <w:t>投資成本較全美平均低，</w:t>
      </w:r>
      <w:r w:rsidR="008651D0" w:rsidRPr="00D569EC">
        <w:rPr>
          <w:rFonts w:hint="eastAsia"/>
          <w:lang w:eastAsia="zh-TW"/>
        </w:rPr>
        <w:t>該</w:t>
      </w:r>
      <w:r w:rsidR="00CE1716" w:rsidRPr="00D569EC">
        <w:rPr>
          <w:rFonts w:hint="eastAsia"/>
          <w:lang w:eastAsia="zh-TW"/>
        </w:rPr>
        <w:t>州</w:t>
      </w:r>
      <w:r w:rsidR="008651D0" w:rsidRPr="00D569EC">
        <w:rPr>
          <w:rFonts w:hint="eastAsia"/>
          <w:lang w:eastAsia="zh-TW"/>
        </w:rPr>
        <w:t>連續數年被</w:t>
      </w:r>
      <w:r w:rsidR="00CE1716" w:rsidRPr="00D569EC">
        <w:rPr>
          <w:rFonts w:hint="eastAsia"/>
          <w:lang w:eastAsia="zh-TW"/>
        </w:rPr>
        <w:t>《商業設施》雜誌</w:t>
      </w:r>
      <w:r w:rsidR="008651D0" w:rsidRPr="00D569EC">
        <w:rPr>
          <w:rFonts w:hint="eastAsia"/>
          <w:lang w:eastAsia="zh-TW"/>
        </w:rPr>
        <w:t>評為製造業最適州前二名，因此</w:t>
      </w:r>
      <w:r w:rsidRPr="00D569EC">
        <w:rPr>
          <w:rFonts w:hint="eastAsia"/>
          <w:lang w:eastAsia="zh-TW"/>
        </w:rPr>
        <w:t>極為工業化，主要製造業包括：</w:t>
      </w:r>
    </w:p>
    <w:p w14:paraId="1911DBF4" w14:textId="53690923" w:rsidR="0094684B" w:rsidRPr="00D569EC" w:rsidRDefault="0094684B" w:rsidP="0094684B">
      <w:pPr>
        <w:pStyle w:val="a9"/>
        <w:ind w:left="944" w:hanging="708"/>
      </w:pPr>
      <w:r w:rsidRPr="00D569EC">
        <w:rPr>
          <w:rFonts w:hint="eastAsia"/>
        </w:rPr>
        <w:t>（一）汽車製造：田州擁有</w:t>
      </w:r>
      <w:r w:rsidRPr="00D569EC">
        <w:rPr>
          <w:rFonts w:hint="eastAsia"/>
        </w:rPr>
        <w:t>910</w:t>
      </w:r>
      <w:r w:rsidRPr="00D569EC">
        <w:rPr>
          <w:rFonts w:hint="eastAsia"/>
        </w:rPr>
        <w:t>多家汽車相關廠商，提供</w:t>
      </w:r>
      <w:r w:rsidRPr="00D569EC">
        <w:rPr>
          <w:rFonts w:hint="eastAsia"/>
        </w:rPr>
        <w:t>14</w:t>
      </w:r>
      <w:r w:rsidRPr="00D569EC">
        <w:rPr>
          <w:rFonts w:hint="eastAsia"/>
        </w:rPr>
        <w:t>萬人就業，其中有</w:t>
      </w:r>
      <w:r w:rsidRPr="00D569EC">
        <w:rPr>
          <w:rFonts w:hint="eastAsia"/>
        </w:rPr>
        <w:t>Nissan</w:t>
      </w:r>
      <w:r w:rsidRPr="00D569EC">
        <w:rPr>
          <w:rFonts w:hint="eastAsia"/>
        </w:rPr>
        <w:t>、</w:t>
      </w:r>
      <w:r w:rsidRPr="00D569EC">
        <w:rPr>
          <w:rFonts w:hint="eastAsia"/>
        </w:rPr>
        <w:t>GM</w:t>
      </w:r>
      <w:r w:rsidRPr="00D569EC">
        <w:rPr>
          <w:rFonts w:hint="eastAsia"/>
        </w:rPr>
        <w:t>、</w:t>
      </w:r>
      <w:r w:rsidRPr="00D569EC">
        <w:rPr>
          <w:rFonts w:hint="eastAsia"/>
        </w:rPr>
        <w:t>Volkswagen</w:t>
      </w:r>
      <w:r w:rsidRPr="00D569EC">
        <w:rPr>
          <w:rFonts w:hint="eastAsia"/>
        </w:rPr>
        <w:t>三個主要裝配廠，運輸設備是該州最大的出口商品，出口直達</w:t>
      </w:r>
      <w:r w:rsidRPr="00D569EC">
        <w:rPr>
          <w:rFonts w:hint="eastAsia"/>
        </w:rPr>
        <w:t>59</w:t>
      </w:r>
      <w:r w:rsidRPr="00D569EC">
        <w:rPr>
          <w:rFonts w:hint="eastAsia"/>
        </w:rPr>
        <w:t>億美元，占該州出口總額的</w:t>
      </w:r>
      <w:r w:rsidRPr="00D569EC">
        <w:rPr>
          <w:rFonts w:hint="eastAsia"/>
        </w:rPr>
        <w:t>21.8%</w:t>
      </w:r>
      <w:r w:rsidRPr="00D569EC">
        <w:rPr>
          <w:rFonts w:hint="eastAsia"/>
        </w:rPr>
        <w:t>，美國製造的汽車、輕型卡車和</w:t>
      </w:r>
      <w:r w:rsidRPr="00D569EC">
        <w:rPr>
          <w:rFonts w:hint="eastAsia"/>
        </w:rPr>
        <w:t>SUV</w:t>
      </w:r>
      <w:r w:rsidRPr="00D569EC">
        <w:rPr>
          <w:rFonts w:hint="eastAsia"/>
        </w:rPr>
        <w:t>中有</w:t>
      </w:r>
      <w:r w:rsidRPr="00D569EC">
        <w:rPr>
          <w:rFonts w:hint="eastAsia"/>
        </w:rPr>
        <w:t>4.6%</w:t>
      </w:r>
      <w:r w:rsidRPr="00D569EC">
        <w:rPr>
          <w:rFonts w:hint="eastAsia"/>
        </w:rPr>
        <w:t>在田州生產，年產量超過</w:t>
      </w:r>
      <w:r w:rsidRPr="00D569EC">
        <w:rPr>
          <w:rFonts w:hint="eastAsia"/>
        </w:rPr>
        <w:t>100</w:t>
      </w:r>
      <w:r w:rsidRPr="00D569EC">
        <w:rPr>
          <w:rFonts w:hint="eastAsia"/>
        </w:rPr>
        <w:t>萬輛，其中有</w:t>
      </w:r>
      <w:r w:rsidRPr="00D569EC">
        <w:rPr>
          <w:rFonts w:hint="eastAsia"/>
        </w:rPr>
        <w:lastRenderedPageBreak/>
        <w:t>20,700</w:t>
      </w:r>
      <w:r w:rsidRPr="00D569EC">
        <w:rPr>
          <w:rFonts w:hint="eastAsia"/>
        </w:rPr>
        <w:t>輛為電動車。其他知名汽車廠有：</w:t>
      </w:r>
      <w:r w:rsidRPr="00D569EC">
        <w:rPr>
          <w:rFonts w:hint="eastAsia"/>
        </w:rPr>
        <w:t>Hankook Tire</w:t>
      </w:r>
      <w:r w:rsidRPr="00D569EC">
        <w:rPr>
          <w:rFonts w:hint="eastAsia"/>
        </w:rPr>
        <w:t>，</w:t>
      </w:r>
      <w:r w:rsidRPr="00D569EC">
        <w:rPr>
          <w:rFonts w:hint="eastAsia"/>
        </w:rPr>
        <w:t>Bridgestone Amer</w:t>
      </w:r>
      <w:r w:rsidRPr="00D569EC">
        <w:rPr>
          <w:rFonts w:hint="eastAsia"/>
        </w:rPr>
        <w:t>i</w:t>
      </w:r>
      <w:r w:rsidRPr="00D569EC">
        <w:rPr>
          <w:rFonts w:hint="eastAsia"/>
        </w:rPr>
        <w:t>cas</w:t>
      </w:r>
      <w:r w:rsidRPr="00D569EC">
        <w:rPr>
          <w:rFonts w:hint="eastAsia"/>
        </w:rPr>
        <w:t>，</w:t>
      </w:r>
      <w:r w:rsidRPr="00D569EC">
        <w:rPr>
          <w:rFonts w:hint="eastAsia"/>
        </w:rPr>
        <w:t>Calsonic Kansei</w:t>
      </w:r>
      <w:r w:rsidRPr="00D569EC">
        <w:rPr>
          <w:rFonts w:hint="eastAsia"/>
        </w:rPr>
        <w:t>，</w:t>
      </w:r>
      <w:r w:rsidRPr="00D569EC">
        <w:rPr>
          <w:rFonts w:hint="eastAsia"/>
        </w:rPr>
        <w:t>Magnetti Marelli</w:t>
      </w:r>
      <w:r w:rsidRPr="00D569EC">
        <w:rPr>
          <w:rFonts w:hint="eastAsia"/>
        </w:rPr>
        <w:t>，</w:t>
      </w:r>
      <w:r w:rsidRPr="00D569EC">
        <w:rPr>
          <w:rFonts w:hint="eastAsia"/>
        </w:rPr>
        <w:t>SL Tennessee</w:t>
      </w:r>
      <w:r w:rsidRPr="00D569EC">
        <w:rPr>
          <w:rFonts w:hint="eastAsia"/>
        </w:rPr>
        <w:t>，</w:t>
      </w:r>
      <w:r w:rsidRPr="00D569EC">
        <w:rPr>
          <w:rFonts w:hint="eastAsia"/>
        </w:rPr>
        <w:t>Denso Manufactu</w:t>
      </w:r>
      <w:r w:rsidRPr="00D569EC">
        <w:rPr>
          <w:rFonts w:hint="eastAsia"/>
        </w:rPr>
        <w:t>r</w:t>
      </w:r>
      <w:r w:rsidRPr="00D569EC">
        <w:rPr>
          <w:rFonts w:hint="eastAsia"/>
        </w:rPr>
        <w:t>ing</w:t>
      </w:r>
      <w:r w:rsidRPr="00D569EC">
        <w:rPr>
          <w:rFonts w:hint="eastAsia"/>
        </w:rPr>
        <w:t>，</w:t>
      </w:r>
      <w:r w:rsidRPr="00D569EC">
        <w:rPr>
          <w:rFonts w:hint="eastAsia"/>
        </w:rPr>
        <w:t>Yorozu Automotive</w:t>
      </w:r>
      <w:r w:rsidRPr="00D569EC">
        <w:rPr>
          <w:rFonts w:hint="eastAsia"/>
        </w:rPr>
        <w:t>，</w:t>
      </w:r>
      <w:r w:rsidRPr="00D569EC">
        <w:rPr>
          <w:rFonts w:hint="eastAsia"/>
        </w:rPr>
        <w:t>JTEKT</w:t>
      </w:r>
      <w:r w:rsidRPr="00D569EC">
        <w:rPr>
          <w:rFonts w:hint="eastAsia"/>
        </w:rPr>
        <w:t>，</w:t>
      </w:r>
      <w:r w:rsidRPr="00D569EC">
        <w:rPr>
          <w:rFonts w:hint="eastAsia"/>
        </w:rPr>
        <w:t>Mahle</w:t>
      </w:r>
      <w:r w:rsidRPr="00D569EC">
        <w:rPr>
          <w:rFonts w:hint="eastAsia"/>
        </w:rPr>
        <w:t>和</w:t>
      </w:r>
      <w:r w:rsidRPr="00D569EC">
        <w:rPr>
          <w:rFonts w:hint="eastAsia"/>
        </w:rPr>
        <w:t>M-Tek</w:t>
      </w:r>
      <w:r w:rsidRPr="00D569EC">
        <w:rPr>
          <w:rFonts w:hint="eastAsia"/>
        </w:rPr>
        <w:t>。</w:t>
      </w:r>
    </w:p>
    <w:p w14:paraId="5D2FCE52" w14:textId="3853262F" w:rsidR="0094684B" w:rsidRPr="00D569EC" w:rsidRDefault="0094684B" w:rsidP="0094684B">
      <w:pPr>
        <w:pStyle w:val="a9"/>
        <w:ind w:left="944" w:hanging="708"/>
      </w:pPr>
      <w:r w:rsidRPr="00D569EC">
        <w:rPr>
          <w:rFonts w:hint="eastAsia"/>
        </w:rPr>
        <w:t>（二）化學製品：田州因有良好的水源和高濃度的材料來源，在美國東南部化工產業聚落排名第</w:t>
      </w:r>
      <w:r w:rsidRPr="00D569EC">
        <w:t>1</w:t>
      </w:r>
      <w:r w:rsidRPr="00D569EC">
        <w:rPr>
          <w:rFonts w:hint="eastAsia"/>
        </w:rPr>
        <w:t>，有</w:t>
      </w:r>
      <w:r w:rsidRPr="00D569EC">
        <w:t>340</w:t>
      </w:r>
      <w:r w:rsidRPr="00D569EC">
        <w:rPr>
          <w:rFonts w:hint="eastAsia"/>
        </w:rPr>
        <w:t>多家廠商，主要為下游化工廠商，產業出口總額近</w:t>
      </w:r>
      <w:r w:rsidRPr="00D569EC">
        <w:t>48</w:t>
      </w:r>
      <w:r w:rsidRPr="00D569EC">
        <w:rPr>
          <w:rFonts w:hint="eastAsia"/>
        </w:rPr>
        <w:t>億美元，僱用</w:t>
      </w:r>
      <w:r w:rsidRPr="00D569EC">
        <w:t>16,000</w:t>
      </w:r>
      <w:r w:rsidRPr="00D569EC">
        <w:rPr>
          <w:rFonts w:hint="eastAsia"/>
        </w:rPr>
        <w:t>人，其就業集中度在東南區排名第一。主要廠商有：伊士曼化學、基爾戈</w:t>
      </w:r>
      <w:r w:rsidRPr="00D569EC">
        <w:rPr>
          <w:rFonts w:ascii="華康細圓體" w:hint="eastAsia"/>
        </w:rPr>
        <w:t>•</w:t>
      </w:r>
      <w:r w:rsidRPr="00D569EC">
        <w:rPr>
          <w:rFonts w:hint="eastAsia"/>
        </w:rPr>
        <w:t>弗雷爾、聯合利華、拜耳、</w:t>
      </w:r>
      <w:r w:rsidRPr="00D569EC">
        <w:t>3M</w:t>
      </w:r>
      <w:r w:rsidRPr="00D569EC">
        <w:rPr>
          <w:rFonts w:hint="eastAsia"/>
        </w:rPr>
        <w:t>、威士伯、</w:t>
      </w:r>
      <w:r w:rsidRPr="00D569EC">
        <w:t>FUJIFILM Hunt Chemicals</w:t>
      </w:r>
      <w:r w:rsidRPr="00D569EC">
        <w:rPr>
          <w:rFonts w:hint="eastAsia"/>
        </w:rPr>
        <w:t>、</w:t>
      </w:r>
      <w:r w:rsidRPr="00D569EC">
        <w:t>EI Dupont De Nemours</w:t>
      </w:r>
      <w:r w:rsidRPr="00D569EC">
        <w:rPr>
          <w:rFonts w:hint="eastAsia"/>
        </w:rPr>
        <w:t>、</w:t>
      </w:r>
      <w:r w:rsidRPr="00D569EC">
        <w:t>Teknor Apex</w:t>
      </w:r>
      <w:r w:rsidRPr="00D569EC">
        <w:rPr>
          <w:rFonts w:hint="eastAsia"/>
        </w:rPr>
        <w:t>、</w:t>
      </w:r>
      <w:r w:rsidRPr="00D569EC">
        <w:t xml:space="preserve">Primex Colors </w:t>
      </w:r>
      <w:r w:rsidRPr="00D569EC">
        <w:rPr>
          <w:rFonts w:hint="eastAsia"/>
        </w:rPr>
        <w:t>、漢高、巴斯夫等公司。</w:t>
      </w:r>
    </w:p>
    <w:p w14:paraId="0E0AFFDA" w14:textId="58513271" w:rsidR="0094684B" w:rsidRPr="00D569EC" w:rsidRDefault="0094684B" w:rsidP="0094684B">
      <w:pPr>
        <w:pStyle w:val="a9"/>
        <w:ind w:left="944" w:hanging="708"/>
      </w:pPr>
      <w:r w:rsidRPr="00D569EC">
        <w:rPr>
          <w:rFonts w:hint="eastAsia"/>
        </w:rPr>
        <w:t>（三）電器與電子產品：田州是美國第</w:t>
      </w:r>
      <w:r w:rsidRPr="00D569EC">
        <w:rPr>
          <w:rFonts w:hint="eastAsia"/>
        </w:rPr>
        <w:t>2</w:t>
      </w:r>
      <w:r w:rsidRPr="00D569EC">
        <w:rPr>
          <w:rFonts w:hint="eastAsia"/>
        </w:rPr>
        <w:t>大家電製造業聚落，有</w:t>
      </w:r>
      <w:r w:rsidRPr="00D569EC">
        <w:rPr>
          <w:rFonts w:hint="eastAsia"/>
        </w:rPr>
        <w:t>140</w:t>
      </w:r>
      <w:r w:rsidRPr="00D569EC">
        <w:rPr>
          <w:rFonts w:hint="eastAsia"/>
        </w:rPr>
        <w:t>多家生產家用電器、照明器材、電動機器、變壓器、配電盤和電池，僱用超過</w:t>
      </w:r>
      <w:r w:rsidRPr="00D569EC">
        <w:rPr>
          <w:rFonts w:hint="eastAsia"/>
        </w:rPr>
        <w:t>17,800</w:t>
      </w:r>
      <w:r w:rsidRPr="00D569EC">
        <w:rPr>
          <w:rFonts w:hint="eastAsia"/>
        </w:rPr>
        <w:t>人，其中以照明設備製造業的平均收入排名全美第</w:t>
      </w:r>
      <w:r w:rsidRPr="00D569EC">
        <w:rPr>
          <w:rFonts w:hint="eastAsia"/>
        </w:rPr>
        <w:t>1</w:t>
      </w:r>
      <w:r w:rsidRPr="00D569EC">
        <w:rPr>
          <w:rFonts w:hint="eastAsia"/>
        </w:rPr>
        <w:t>。家電公司的營收為</w:t>
      </w:r>
      <w:r w:rsidRPr="00D569EC">
        <w:rPr>
          <w:rFonts w:hint="eastAsia"/>
        </w:rPr>
        <w:t>14</w:t>
      </w:r>
      <w:r w:rsidRPr="00D569EC">
        <w:rPr>
          <w:rFonts w:hint="eastAsia"/>
        </w:rPr>
        <w:t>億美元，電器和電子設備及組件的出口總額超過</w:t>
      </w:r>
      <w:r w:rsidRPr="00D569EC">
        <w:rPr>
          <w:rFonts w:hint="eastAsia"/>
        </w:rPr>
        <w:t>14</w:t>
      </w:r>
      <w:r w:rsidRPr="00D569EC">
        <w:rPr>
          <w:rFonts w:hint="eastAsia"/>
        </w:rPr>
        <w:t>億美元。是世界知名品牌產地，其中包括惠而浦、</w:t>
      </w:r>
      <w:r w:rsidRPr="00D569EC">
        <w:rPr>
          <w:rFonts w:hint="eastAsia"/>
        </w:rPr>
        <w:t>LG</w:t>
      </w:r>
      <w:r w:rsidRPr="00D569EC">
        <w:rPr>
          <w:rFonts w:hint="eastAsia"/>
        </w:rPr>
        <w:t>、</w:t>
      </w:r>
      <w:r w:rsidRPr="00D569EC">
        <w:rPr>
          <w:rFonts w:hint="eastAsia"/>
        </w:rPr>
        <w:t>GE Refrigeration</w:t>
      </w:r>
      <w:r w:rsidRPr="00D569EC">
        <w:rPr>
          <w:rFonts w:hint="eastAsia"/>
        </w:rPr>
        <w:t>、</w:t>
      </w:r>
      <w:r w:rsidRPr="00D569EC">
        <w:rPr>
          <w:rFonts w:hint="eastAsia"/>
        </w:rPr>
        <w:t>Thomas</w:t>
      </w:r>
      <w:r w:rsidRPr="00D569EC">
        <w:rPr>
          <w:rFonts w:hint="eastAsia"/>
        </w:rPr>
        <w:t>＆</w:t>
      </w:r>
      <w:r w:rsidRPr="00D569EC">
        <w:rPr>
          <w:rFonts w:hint="eastAsia"/>
        </w:rPr>
        <w:t>Betts</w:t>
      </w:r>
      <w:r w:rsidRPr="00D569EC">
        <w:rPr>
          <w:rFonts w:hint="eastAsia"/>
        </w:rPr>
        <w:t>、</w:t>
      </w:r>
      <w:r w:rsidRPr="00D569EC">
        <w:rPr>
          <w:rFonts w:hint="eastAsia"/>
        </w:rPr>
        <w:t>DURACELL</w:t>
      </w:r>
      <w:r w:rsidRPr="00D569EC">
        <w:rPr>
          <w:rFonts w:hint="eastAsia"/>
        </w:rPr>
        <w:t>和</w:t>
      </w:r>
      <w:r w:rsidRPr="00D569EC">
        <w:rPr>
          <w:rFonts w:hint="eastAsia"/>
        </w:rPr>
        <w:t>Electrolux</w:t>
      </w:r>
      <w:r w:rsidRPr="00D569EC">
        <w:rPr>
          <w:rFonts w:hint="eastAsia"/>
        </w:rPr>
        <w:t>。</w:t>
      </w:r>
    </w:p>
    <w:p w14:paraId="5705FC6D" w14:textId="7A660EF6" w:rsidR="0094684B" w:rsidRPr="00D569EC" w:rsidRDefault="0094684B" w:rsidP="0094684B">
      <w:pPr>
        <w:pStyle w:val="a9"/>
        <w:ind w:left="944" w:hanging="708"/>
      </w:pPr>
      <w:r w:rsidRPr="00D569EC">
        <w:rPr>
          <w:rFonts w:hint="eastAsia"/>
        </w:rPr>
        <w:t>（四）物流配送：世界知名</w:t>
      </w:r>
      <w:r w:rsidRPr="00D569EC">
        <w:rPr>
          <w:rFonts w:hint="eastAsia"/>
        </w:rPr>
        <w:t>FedEx</w:t>
      </w:r>
      <w:r w:rsidRPr="00D569EC">
        <w:rPr>
          <w:rFonts w:hint="eastAsia"/>
        </w:rPr>
        <w:t>總部及轉運中心設於田州孟菲斯市，帶領田州走向世界物流和配銷中心頂端，吸引近</w:t>
      </w:r>
      <w:r w:rsidRPr="00D569EC">
        <w:rPr>
          <w:rFonts w:hint="eastAsia"/>
        </w:rPr>
        <w:t>13,600</w:t>
      </w:r>
      <w:r w:rsidRPr="00D569EC">
        <w:rPr>
          <w:rFonts w:hint="eastAsia"/>
        </w:rPr>
        <w:t>家物流和經銷商入駐，提供</w:t>
      </w:r>
      <w:r w:rsidRPr="00D569EC">
        <w:rPr>
          <w:rFonts w:hint="eastAsia"/>
        </w:rPr>
        <w:t>218,000</w:t>
      </w:r>
      <w:r w:rsidRPr="00D569EC">
        <w:rPr>
          <w:rFonts w:hint="eastAsia"/>
        </w:rPr>
        <w:t>多人就業。產業成長快速，短短</w:t>
      </w:r>
      <w:r w:rsidRPr="00D569EC">
        <w:rPr>
          <w:rFonts w:hint="eastAsia"/>
        </w:rPr>
        <w:t>5</w:t>
      </w:r>
      <w:r w:rsidRPr="00D569EC">
        <w:rPr>
          <w:rFonts w:hint="eastAsia"/>
        </w:rPr>
        <w:t>年內吸引</w:t>
      </w:r>
      <w:r w:rsidRPr="00D569EC">
        <w:rPr>
          <w:rFonts w:hint="eastAsia"/>
        </w:rPr>
        <w:t>Amazon</w:t>
      </w:r>
      <w:r w:rsidRPr="00D569EC">
        <w:rPr>
          <w:rFonts w:hint="eastAsia"/>
        </w:rPr>
        <w:t>、</w:t>
      </w:r>
      <w:r w:rsidRPr="00D569EC">
        <w:rPr>
          <w:rFonts w:hint="eastAsia"/>
        </w:rPr>
        <w:t>Academy Sports + Outdoor</w:t>
      </w:r>
      <w:r w:rsidRPr="00D569EC">
        <w:rPr>
          <w:rFonts w:hint="eastAsia"/>
        </w:rPr>
        <w:t>、</w:t>
      </w:r>
      <w:r w:rsidRPr="00D569EC">
        <w:rPr>
          <w:rFonts w:hint="eastAsia"/>
        </w:rPr>
        <w:t>Access America Transport</w:t>
      </w:r>
      <w:r w:rsidRPr="00D569EC">
        <w:rPr>
          <w:rFonts w:hint="eastAsia"/>
        </w:rPr>
        <w:t>、</w:t>
      </w:r>
      <w:r w:rsidRPr="00D569EC">
        <w:rPr>
          <w:rFonts w:hint="eastAsia"/>
        </w:rPr>
        <w:t>XPO</w:t>
      </w:r>
      <w:r w:rsidRPr="00D569EC">
        <w:rPr>
          <w:rFonts w:hint="eastAsia"/>
        </w:rPr>
        <w:t>物流、</w:t>
      </w:r>
      <w:r w:rsidRPr="00D569EC">
        <w:rPr>
          <w:rFonts w:hint="eastAsia"/>
        </w:rPr>
        <w:t>Team 3 Logistics</w:t>
      </w:r>
      <w:r w:rsidRPr="00D569EC">
        <w:rPr>
          <w:rFonts w:hint="eastAsia"/>
        </w:rPr>
        <w:t>、</w:t>
      </w:r>
      <w:r w:rsidRPr="00D569EC">
        <w:rPr>
          <w:rFonts w:hint="eastAsia"/>
        </w:rPr>
        <w:t>Saks Inc.</w:t>
      </w:r>
      <w:r w:rsidRPr="00D569EC">
        <w:rPr>
          <w:rFonts w:hint="eastAsia"/>
        </w:rPr>
        <w:t>、</w:t>
      </w:r>
      <w:r w:rsidRPr="00D569EC">
        <w:rPr>
          <w:rFonts w:hint="eastAsia"/>
        </w:rPr>
        <w:t>PharMEDium</w:t>
      </w:r>
      <w:r w:rsidRPr="00D569EC">
        <w:rPr>
          <w:rFonts w:hint="eastAsia"/>
        </w:rPr>
        <w:t>和</w:t>
      </w:r>
      <w:r w:rsidRPr="00D569EC">
        <w:rPr>
          <w:rFonts w:hint="eastAsia"/>
        </w:rPr>
        <w:t>Nike</w:t>
      </w:r>
      <w:r w:rsidRPr="00D569EC">
        <w:rPr>
          <w:rFonts w:hint="eastAsia"/>
        </w:rPr>
        <w:t>等在當地投資或擴張的資本額達</w:t>
      </w:r>
      <w:r w:rsidRPr="00D569EC">
        <w:rPr>
          <w:rFonts w:hint="eastAsia"/>
        </w:rPr>
        <w:t>46</w:t>
      </w:r>
      <w:r w:rsidRPr="00D569EC">
        <w:rPr>
          <w:rFonts w:hint="eastAsia"/>
        </w:rPr>
        <w:t>億美元，新增就業</w:t>
      </w:r>
      <w:r w:rsidRPr="00D569EC">
        <w:rPr>
          <w:rFonts w:hint="eastAsia"/>
        </w:rPr>
        <w:t>27,000</w:t>
      </w:r>
      <w:r w:rsidRPr="00D569EC">
        <w:rPr>
          <w:rFonts w:hint="eastAsia"/>
        </w:rPr>
        <w:t>多個。其他知名公司包括：</w:t>
      </w:r>
      <w:r w:rsidRPr="00D569EC">
        <w:rPr>
          <w:rFonts w:hint="eastAsia"/>
        </w:rPr>
        <w:t>Norfolk Southern</w:t>
      </w:r>
      <w:r w:rsidRPr="00D569EC">
        <w:rPr>
          <w:rFonts w:hint="eastAsia"/>
        </w:rPr>
        <w:t>、</w:t>
      </w:r>
      <w:r w:rsidRPr="00D569EC">
        <w:rPr>
          <w:rFonts w:hint="eastAsia"/>
        </w:rPr>
        <w:t>Gap Inc.</w:t>
      </w:r>
      <w:r w:rsidRPr="00D569EC">
        <w:rPr>
          <w:rFonts w:hint="eastAsia"/>
        </w:rPr>
        <w:t>、</w:t>
      </w:r>
      <w:r w:rsidRPr="00D569EC">
        <w:rPr>
          <w:rFonts w:hint="eastAsia"/>
        </w:rPr>
        <w:t>Walmart</w:t>
      </w:r>
      <w:r w:rsidRPr="00D569EC">
        <w:rPr>
          <w:rFonts w:hint="eastAsia"/>
        </w:rPr>
        <w:t>、</w:t>
      </w:r>
      <w:r w:rsidRPr="00D569EC">
        <w:rPr>
          <w:rFonts w:hint="eastAsia"/>
        </w:rPr>
        <w:t>U.S. Xpress</w:t>
      </w:r>
      <w:r w:rsidRPr="00D569EC">
        <w:rPr>
          <w:rFonts w:hint="eastAsia"/>
        </w:rPr>
        <w:t>、</w:t>
      </w:r>
      <w:r w:rsidRPr="00D569EC">
        <w:rPr>
          <w:rFonts w:hint="eastAsia"/>
        </w:rPr>
        <w:t>Under Armour</w:t>
      </w:r>
      <w:r w:rsidRPr="00D569EC">
        <w:rPr>
          <w:rFonts w:hint="eastAsia"/>
        </w:rPr>
        <w:t>和</w:t>
      </w:r>
      <w:r w:rsidRPr="00D569EC">
        <w:rPr>
          <w:rFonts w:hint="eastAsia"/>
        </w:rPr>
        <w:t>Macy's</w:t>
      </w:r>
      <w:r w:rsidRPr="00D569EC">
        <w:rPr>
          <w:rFonts w:hint="eastAsia"/>
        </w:rPr>
        <w:t>。</w:t>
      </w:r>
    </w:p>
    <w:p w14:paraId="1BB1BE36" w14:textId="5F0EC349" w:rsidR="0094684B" w:rsidRPr="00D569EC" w:rsidRDefault="0094684B" w:rsidP="0094684B">
      <w:pPr>
        <w:pStyle w:val="a9"/>
        <w:ind w:left="944" w:hanging="708"/>
      </w:pPr>
      <w:r w:rsidRPr="00D569EC">
        <w:t>（五）食品加工：田州農業經濟達</w:t>
      </w:r>
      <w:r w:rsidRPr="00D569EC">
        <w:t>35</w:t>
      </w:r>
      <w:r w:rsidRPr="00D569EC">
        <w:t>億美元，占該州經濟</w:t>
      </w:r>
      <w:r w:rsidRPr="00D569EC">
        <w:t>GDP</w:t>
      </w:r>
      <w:r w:rsidRPr="00D569EC">
        <w:t>的</w:t>
      </w:r>
      <w:r w:rsidRPr="00D569EC">
        <w:t>9%</w:t>
      </w:r>
      <w:r w:rsidRPr="00D569EC">
        <w:t>，同時創造了從威士忌酒到糖果，產值高達</w:t>
      </w:r>
      <w:r w:rsidRPr="00D569EC">
        <w:t>52</w:t>
      </w:r>
      <w:r w:rsidRPr="00D569EC">
        <w:t>億美元以上的食品加工業。田州位處中心地點符合要求運輸時效嚴格的食品業，目前有</w:t>
      </w:r>
      <w:r w:rsidRPr="00D569EC">
        <w:t>1,600</w:t>
      </w:r>
      <w:r w:rsidRPr="00D569EC">
        <w:t>多家註冊食品和飲</w:t>
      </w:r>
      <w:r w:rsidRPr="00D569EC">
        <w:lastRenderedPageBreak/>
        <w:t>料製造商，提供</w:t>
      </w:r>
      <w:r w:rsidRPr="00D569EC">
        <w:t>40,000</w:t>
      </w:r>
      <w:r w:rsidRPr="00D569EC">
        <w:t>個就業。食品類每年出口額為</w:t>
      </w:r>
      <w:r w:rsidRPr="00D569EC">
        <w:t>14</w:t>
      </w:r>
      <w:r w:rsidRPr="00D569EC">
        <w:t>億美元食品；飲料出口為</w:t>
      </w:r>
      <w:r w:rsidRPr="00D569EC">
        <w:t>6.67</w:t>
      </w:r>
      <w:r w:rsidRPr="00D569EC">
        <w:t>億美元，在東南地區排名第</w:t>
      </w:r>
      <w:r w:rsidRPr="00D569EC">
        <w:t>1</w:t>
      </w:r>
      <w:r w:rsidRPr="00D569EC">
        <w:t>，全美排名第</w:t>
      </w:r>
      <w:r w:rsidRPr="00D569EC">
        <w:t>3</w:t>
      </w:r>
      <w:r w:rsidRPr="00D569EC">
        <w:t>；威士忌出口額為</w:t>
      </w:r>
      <w:r w:rsidRPr="00D569EC">
        <w:t>6.36</w:t>
      </w:r>
      <w:r w:rsidRPr="00D569EC">
        <w:t>億美元，是其他州的兩倍，</w:t>
      </w:r>
      <w:r w:rsidRPr="00D569EC">
        <w:t>10</w:t>
      </w:r>
      <w:r w:rsidRPr="00D569EC">
        <w:t>年內創造就業成長</w:t>
      </w:r>
      <w:r w:rsidRPr="00D569EC">
        <w:t>284%</w:t>
      </w:r>
      <w:r w:rsidRPr="00D569EC">
        <w:t>。整體產業</w:t>
      </w:r>
      <w:r w:rsidRPr="00D569EC">
        <w:t>5</w:t>
      </w:r>
      <w:r w:rsidRPr="00D569EC">
        <w:t>年來增加</w:t>
      </w:r>
      <w:r w:rsidRPr="00D569EC">
        <w:t>3</w:t>
      </w:r>
      <w:r w:rsidRPr="00D569EC">
        <w:t>億多美元、超過</w:t>
      </w:r>
      <w:r w:rsidRPr="00D569EC">
        <w:t>60</w:t>
      </w:r>
      <w:r w:rsidRPr="00D569EC">
        <w:t>個投資和擴張計畫，新增</w:t>
      </w:r>
      <w:r w:rsidRPr="00D569EC">
        <w:t>7,600</w:t>
      </w:r>
      <w:r w:rsidRPr="00D569EC">
        <w:t>個工作。知名廠商有：</w:t>
      </w:r>
      <w:r w:rsidRPr="00D569EC">
        <w:t>Jack Daniel’s</w:t>
      </w:r>
      <w:r w:rsidRPr="00D569EC">
        <w:t>、</w:t>
      </w:r>
      <w:r w:rsidRPr="00D569EC">
        <w:t>M&amp;M Mars</w:t>
      </w:r>
      <w:r w:rsidRPr="00D569EC">
        <w:t>、</w:t>
      </w:r>
      <w:r w:rsidRPr="00D569EC">
        <w:t>Little Debbie Snack Cakes</w:t>
      </w:r>
      <w:r w:rsidRPr="00D569EC">
        <w:t>、</w:t>
      </w:r>
      <w:r w:rsidRPr="00D569EC">
        <w:t>Tyson Foods</w:t>
      </w:r>
      <w:r w:rsidRPr="00D569EC">
        <w:t>、</w:t>
      </w:r>
      <w:r w:rsidRPr="00D569EC">
        <w:t>Coca-Cola</w:t>
      </w:r>
      <w:r w:rsidRPr="00D569EC">
        <w:t>、</w:t>
      </w:r>
      <w:r w:rsidRPr="00D569EC">
        <w:t>Frito Lay</w:t>
      </w:r>
      <w:r w:rsidRPr="00D569EC">
        <w:t>、</w:t>
      </w:r>
      <w:r w:rsidRPr="00D569EC">
        <w:t>Green Mountain Coffee</w:t>
      </w:r>
      <w:r w:rsidRPr="00D569EC">
        <w:t>等。</w:t>
      </w:r>
    </w:p>
    <w:p w14:paraId="447FB5C4" w14:textId="3FF63CF2" w:rsidR="0094684B" w:rsidRPr="00D569EC" w:rsidRDefault="0094684B" w:rsidP="0094684B">
      <w:pPr>
        <w:pStyle w:val="a9"/>
        <w:ind w:left="944" w:hanging="708"/>
      </w:pPr>
      <w:r w:rsidRPr="00D569EC">
        <w:rPr>
          <w:rFonts w:hint="eastAsia"/>
        </w:rPr>
        <w:t>（六）科技業：該州知名</w:t>
      </w:r>
      <w:r w:rsidRPr="00D569EC">
        <w:rPr>
          <w:rFonts w:hint="eastAsia"/>
        </w:rPr>
        <w:t>Oak Ridge/Knoxville</w:t>
      </w:r>
      <w:r w:rsidRPr="00D569EC">
        <w:rPr>
          <w:rFonts w:hint="eastAsia"/>
        </w:rPr>
        <w:t>研發區域計有</w:t>
      </w:r>
      <w:r w:rsidRPr="00D569EC">
        <w:rPr>
          <w:rFonts w:hint="eastAsia"/>
        </w:rPr>
        <w:t>1,000</w:t>
      </w:r>
      <w:r w:rsidRPr="00D569EC">
        <w:rPr>
          <w:rFonts w:hint="eastAsia"/>
        </w:rPr>
        <w:t>家科技公司，超過</w:t>
      </w:r>
      <w:r w:rsidRPr="00D569EC">
        <w:rPr>
          <w:rFonts w:hint="eastAsia"/>
        </w:rPr>
        <w:t>4,500</w:t>
      </w:r>
      <w:r w:rsidRPr="00D569EC">
        <w:rPr>
          <w:rFonts w:hint="eastAsia"/>
        </w:rPr>
        <w:t>名科技人才及</w:t>
      </w:r>
      <w:r w:rsidRPr="00D569EC">
        <w:rPr>
          <w:rFonts w:hint="eastAsia"/>
        </w:rPr>
        <w:t>1</w:t>
      </w:r>
      <w:r w:rsidRPr="00D569EC">
        <w:rPr>
          <w:rFonts w:hint="eastAsia"/>
        </w:rPr>
        <w:t>萬多個科學家聚集在當地從事研發，州政府與多個學術及產業研究機構結盟，全力支持發展各項科技產業，包括提供多項獎勵措施鼓勵太陽能、風力、生質能等再生能源開發，該州在清淨能源產業發展排名全美前</w:t>
      </w:r>
      <w:r w:rsidRPr="00D569EC">
        <w:rPr>
          <w:rFonts w:hint="eastAsia"/>
        </w:rPr>
        <w:t>3</w:t>
      </w:r>
      <w:r w:rsidRPr="00D569EC">
        <w:rPr>
          <w:rFonts w:hint="eastAsia"/>
        </w:rPr>
        <w:t>名。知名科技公司有：</w:t>
      </w:r>
      <w:r w:rsidRPr="00D569EC">
        <w:rPr>
          <w:rFonts w:hint="eastAsia"/>
        </w:rPr>
        <w:t>Hemlock Semiconductor Corp</w:t>
      </w:r>
      <w:r w:rsidRPr="00D569EC">
        <w:rPr>
          <w:rFonts w:hint="eastAsia"/>
        </w:rPr>
        <w:t>、</w:t>
      </w:r>
      <w:r w:rsidRPr="00D569EC">
        <w:rPr>
          <w:rFonts w:hint="eastAsia"/>
        </w:rPr>
        <w:t>SIAG-Aerysin</w:t>
      </w:r>
      <w:r w:rsidRPr="00D569EC">
        <w:rPr>
          <w:rFonts w:hint="eastAsia"/>
        </w:rPr>
        <w:t>、</w:t>
      </w:r>
      <w:r w:rsidRPr="00D569EC">
        <w:rPr>
          <w:rFonts w:hint="eastAsia"/>
        </w:rPr>
        <w:t>Alstom Power</w:t>
      </w:r>
      <w:r w:rsidRPr="00D569EC">
        <w:rPr>
          <w:rFonts w:hint="eastAsia"/>
        </w:rPr>
        <w:t>和</w:t>
      </w:r>
      <w:r w:rsidRPr="00D569EC">
        <w:rPr>
          <w:rFonts w:hint="eastAsia"/>
        </w:rPr>
        <w:t>DuPont Danisco Cellulosic Ethanol</w:t>
      </w:r>
      <w:r w:rsidRPr="00D569EC">
        <w:rPr>
          <w:rFonts w:hint="eastAsia"/>
        </w:rPr>
        <w:t>等。</w:t>
      </w:r>
    </w:p>
    <w:p w14:paraId="44E65685" w14:textId="726CFC4A" w:rsidR="004850E8" w:rsidRPr="00D569EC" w:rsidRDefault="00FD0C58" w:rsidP="0094684B">
      <w:pPr>
        <w:pStyle w:val="a4"/>
        <w:spacing w:before="257" w:after="257"/>
        <w:ind w:left="632" w:hanging="632"/>
        <w:rPr>
          <w:color w:val="auto"/>
        </w:rPr>
      </w:pPr>
      <w:r w:rsidRPr="00D569EC">
        <w:rPr>
          <w:color w:val="auto"/>
        </w:rPr>
        <w:t>四、經濟展望</w:t>
      </w:r>
    </w:p>
    <w:p w14:paraId="038E3039" w14:textId="7CDD45DD" w:rsidR="009D7E4F" w:rsidRPr="00D569EC" w:rsidRDefault="009D7E4F" w:rsidP="0094684B">
      <w:pPr>
        <w:pStyle w:val="-1"/>
      </w:pPr>
      <w:r w:rsidRPr="00D569EC">
        <w:rPr>
          <w:rFonts w:hint="eastAsia"/>
        </w:rPr>
        <w:t>2019</w:t>
      </w:r>
      <w:r w:rsidRPr="00D569EC">
        <w:rPr>
          <w:rFonts w:hint="eastAsia"/>
        </w:rPr>
        <w:t>年田納西州連續</w:t>
      </w:r>
      <w:r w:rsidRPr="00D569EC">
        <w:rPr>
          <w:rFonts w:hint="eastAsia"/>
        </w:rPr>
        <w:t>3</w:t>
      </w:r>
      <w:r w:rsidRPr="00D569EC">
        <w:rPr>
          <w:rFonts w:hint="eastAsia"/>
        </w:rPr>
        <w:t>年被全美</w:t>
      </w:r>
      <w:r w:rsidRPr="00D569EC">
        <w:rPr>
          <w:rFonts w:hint="eastAsia"/>
        </w:rPr>
        <w:t>Business Facilities</w:t>
      </w:r>
      <w:r w:rsidRPr="00D569EC">
        <w:rPr>
          <w:rFonts w:hint="eastAsia"/>
        </w:rPr>
        <w:t>選為全美最佳經濟發展州，美國財星雜誌</w:t>
      </w:r>
      <w:r w:rsidRPr="00D569EC">
        <w:rPr>
          <w:rFonts w:hint="eastAsia"/>
        </w:rPr>
        <w:t>500</w:t>
      </w:r>
      <w:r w:rsidRPr="00D569EC">
        <w:rPr>
          <w:rFonts w:hint="eastAsia"/>
        </w:rPr>
        <w:t>大企業有</w:t>
      </w:r>
      <w:r w:rsidRPr="00D569EC">
        <w:rPr>
          <w:rFonts w:hint="eastAsia"/>
        </w:rPr>
        <w:t>10</w:t>
      </w:r>
      <w:r w:rsidRPr="00D569EC">
        <w:rPr>
          <w:rFonts w:hint="eastAsia"/>
        </w:rPr>
        <w:t>家總部位於田州，</w:t>
      </w:r>
      <w:r w:rsidR="0099320B" w:rsidRPr="00D569EC">
        <w:rPr>
          <w:rFonts w:hint="eastAsia"/>
        </w:rPr>
        <w:t>該州經濟動力來自</w:t>
      </w:r>
      <w:r w:rsidR="00B02B9C" w:rsidRPr="00D569EC">
        <w:rPr>
          <w:rFonts w:hint="eastAsia"/>
        </w:rPr>
        <w:t>貿易、通訊、營造及運輸</w:t>
      </w:r>
      <w:r w:rsidR="0099320B" w:rsidRPr="00D569EC">
        <w:rPr>
          <w:rFonts w:hint="eastAsia"/>
        </w:rPr>
        <w:t>，而提供最多就業的</w:t>
      </w:r>
      <w:r w:rsidRPr="00D569EC">
        <w:rPr>
          <w:rFonts w:hint="eastAsia"/>
        </w:rPr>
        <w:t>是貿易</w:t>
      </w:r>
      <w:r w:rsidR="0099320B" w:rsidRPr="00D569EC">
        <w:rPr>
          <w:rFonts w:hint="eastAsia"/>
        </w:rPr>
        <w:t>、</w:t>
      </w:r>
      <w:r w:rsidRPr="00D569EC">
        <w:rPr>
          <w:rFonts w:hint="eastAsia"/>
        </w:rPr>
        <w:t>運輸和公用事業</w:t>
      </w:r>
      <w:r w:rsidR="0099320B" w:rsidRPr="00D569EC">
        <w:rPr>
          <w:rFonts w:hint="eastAsia"/>
        </w:rPr>
        <w:t>等，而</w:t>
      </w:r>
      <w:r w:rsidRPr="00D569EC">
        <w:rPr>
          <w:rFonts w:hint="eastAsia"/>
        </w:rPr>
        <w:t>服務業</w:t>
      </w:r>
      <w:r w:rsidR="0099320B" w:rsidRPr="00D569EC">
        <w:rPr>
          <w:rFonts w:hint="eastAsia"/>
        </w:rPr>
        <w:t>是近年來創造最多新工作崗位的產業，產值</w:t>
      </w:r>
      <w:r w:rsidR="001D4A56" w:rsidRPr="00D569EC">
        <w:rPr>
          <w:rFonts w:hint="eastAsia"/>
        </w:rPr>
        <w:t>占</w:t>
      </w:r>
      <w:r w:rsidR="0099320B" w:rsidRPr="00D569EC">
        <w:rPr>
          <w:rFonts w:hint="eastAsia"/>
        </w:rPr>
        <w:t>全州</w:t>
      </w:r>
      <w:r w:rsidRPr="00D569EC">
        <w:rPr>
          <w:rFonts w:hint="eastAsia"/>
        </w:rPr>
        <w:t>GDP50</w:t>
      </w:r>
      <w:r w:rsidR="001D4A56" w:rsidRPr="00D569EC">
        <w:rPr>
          <w:rFonts w:hint="eastAsia"/>
        </w:rPr>
        <w:t>%</w:t>
      </w:r>
      <w:r w:rsidRPr="00D569EC">
        <w:rPr>
          <w:rFonts w:hint="eastAsia"/>
        </w:rPr>
        <w:t>以上。</w:t>
      </w:r>
    </w:p>
    <w:p w14:paraId="4341D589" w14:textId="0B5D7328" w:rsidR="00D8625E" w:rsidRPr="00D569EC" w:rsidRDefault="0099320B" w:rsidP="0094684B">
      <w:pPr>
        <w:pStyle w:val="-1"/>
      </w:pPr>
      <w:r w:rsidRPr="00D569EC">
        <w:rPr>
          <w:rFonts w:hint="eastAsia"/>
        </w:rPr>
        <w:t>田州政府與企業積極合作發展當地</w:t>
      </w:r>
      <w:r w:rsidR="009D7E4F" w:rsidRPr="00D569EC">
        <w:rPr>
          <w:rFonts w:hint="eastAsia"/>
        </w:rPr>
        <w:t>先進製造業</w:t>
      </w:r>
      <w:r w:rsidRPr="00D569EC">
        <w:rPr>
          <w:rFonts w:hint="eastAsia"/>
        </w:rPr>
        <w:t>和吸引</w:t>
      </w:r>
      <w:r w:rsidR="009D7E4F" w:rsidRPr="00D569EC">
        <w:rPr>
          <w:rFonts w:hint="eastAsia"/>
        </w:rPr>
        <w:t>金融</w:t>
      </w:r>
      <w:r w:rsidR="00D8625E" w:rsidRPr="00D569EC">
        <w:rPr>
          <w:rFonts w:hint="eastAsia"/>
        </w:rPr>
        <w:t>和</w:t>
      </w:r>
      <w:r w:rsidR="009D7E4F" w:rsidRPr="00D569EC">
        <w:rPr>
          <w:rFonts w:hint="eastAsia"/>
        </w:rPr>
        <w:t>科技</w:t>
      </w:r>
      <w:r w:rsidRPr="00D569EC">
        <w:rPr>
          <w:rFonts w:hint="eastAsia"/>
        </w:rPr>
        <w:t>公司前來設立</w:t>
      </w:r>
      <w:r w:rsidR="009D7E4F" w:rsidRPr="00D569EC">
        <w:rPr>
          <w:rFonts w:hint="eastAsia"/>
        </w:rPr>
        <w:t>總部</w:t>
      </w:r>
      <w:r w:rsidRPr="00D569EC">
        <w:rPr>
          <w:rFonts w:hint="eastAsia"/>
        </w:rPr>
        <w:t>或營業據點</w:t>
      </w:r>
      <w:r w:rsidR="009D7E4F" w:rsidRPr="00D569EC">
        <w:rPr>
          <w:rFonts w:hint="eastAsia"/>
        </w:rPr>
        <w:t>。其中先進製造業</w:t>
      </w:r>
      <w:r w:rsidR="009D7E4F" w:rsidRPr="00D569EC">
        <w:rPr>
          <w:rFonts w:hint="eastAsia"/>
        </w:rPr>
        <w:t>5</w:t>
      </w:r>
      <w:r w:rsidR="009D7E4F" w:rsidRPr="00D569EC">
        <w:rPr>
          <w:rFonts w:hint="eastAsia"/>
        </w:rPr>
        <w:t>年內吸引了超過</w:t>
      </w:r>
      <w:r w:rsidR="009D7E4F" w:rsidRPr="00D569EC">
        <w:rPr>
          <w:rFonts w:hint="eastAsia"/>
        </w:rPr>
        <w:t>100</w:t>
      </w:r>
      <w:r w:rsidR="009D7E4F" w:rsidRPr="00D569EC">
        <w:rPr>
          <w:rFonts w:hint="eastAsia"/>
        </w:rPr>
        <w:t>億的</w:t>
      </w:r>
      <w:r w:rsidRPr="00D569EC">
        <w:rPr>
          <w:rFonts w:hint="eastAsia"/>
        </w:rPr>
        <w:t>投資</w:t>
      </w:r>
      <w:r w:rsidR="009D7E4F" w:rsidRPr="00D569EC">
        <w:rPr>
          <w:rFonts w:hint="eastAsia"/>
        </w:rPr>
        <w:t>資本</w:t>
      </w:r>
      <w:r w:rsidRPr="00D569EC">
        <w:rPr>
          <w:rFonts w:hint="eastAsia"/>
        </w:rPr>
        <w:t>額，投資廠商從初創企業到知名跨國</w:t>
      </w:r>
      <w:r w:rsidRPr="00D569EC">
        <w:rPr>
          <w:rFonts w:hint="eastAsia"/>
        </w:rPr>
        <w:t>LG</w:t>
      </w:r>
      <w:r w:rsidRPr="00D569EC">
        <w:rPr>
          <w:rFonts w:hint="eastAsia"/>
        </w:rPr>
        <w:t>電子等品牌都有，</w:t>
      </w:r>
      <w:r w:rsidR="00D8625E" w:rsidRPr="00D569EC">
        <w:rPr>
          <w:rFonts w:hint="eastAsia"/>
        </w:rPr>
        <w:t>總計僱用</w:t>
      </w:r>
      <w:r w:rsidR="00D8625E" w:rsidRPr="00D569EC">
        <w:rPr>
          <w:rFonts w:hint="eastAsia"/>
        </w:rPr>
        <w:t>170,000</w:t>
      </w:r>
      <w:r w:rsidR="00D8625E" w:rsidRPr="00D569EC">
        <w:rPr>
          <w:rFonts w:hint="eastAsia"/>
        </w:rPr>
        <w:t>人，</w:t>
      </w:r>
      <w:r w:rsidRPr="00D569EC">
        <w:rPr>
          <w:rFonts w:hint="eastAsia"/>
        </w:rPr>
        <w:t>就業集中度比全美平均高出</w:t>
      </w:r>
      <w:r w:rsidRPr="00D569EC">
        <w:rPr>
          <w:rFonts w:hint="eastAsia"/>
        </w:rPr>
        <w:t>42</w:t>
      </w:r>
      <w:r w:rsidR="001D4A56" w:rsidRPr="00D569EC">
        <w:rPr>
          <w:rFonts w:hint="eastAsia"/>
        </w:rPr>
        <w:t>%</w:t>
      </w:r>
      <w:r w:rsidRPr="00D569EC">
        <w:rPr>
          <w:rFonts w:hint="eastAsia"/>
        </w:rPr>
        <w:t>，每年出口超過</w:t>
      </w:r>
      <w:r w:rsidRPr="00D569EC">
        <w:rPr>
          <w:rFonts w:hint="eastAsia"/>
        </w:rPr>
        <w:t>240</w:t>
      </w:r>
      <w:r w:rsidRPr="00D569EC">
        <w:rPr>
          <w:rFonts w:hint="eastAsia"/>
        </w:rPr>
        <w:t>億美元的製成品，產品類別包括交通設備、電腦、電器產品及化學品等</w:t>
      </w:r>
      <w:r w:rsidR="009D7E4F" w:rsidRPr="00D569EC">
        <w:rPr>
          <w:rFonts w:hint="eastAsia"/>
        </w:rPr>
        <w:t>。</w:t>
      </w:r>
    </w:p>
    <w:p w14:paraId="42359C9D" w14:textId="3D8D461A" w:rsidR="00D8625E" w:rsidRPr="00D569EC" w:rsidRDefault="00D8625E" w:rsidP="0094684B">
      <w:pPr>
        <w:pStyle w:val="-1"/>
      </w:pPr>
      <w:r w:rsidRPr="00D569EC">
        <w:rPr>
          <w:rFonts w:hint="eastAsia"/>
        </w:rPr>
        <w:t>在推進成為金融和科技公司總部方面，</w:t>
      </w:r>
      <w:r w:rsidR="000B6FD4" w:rsidRPr="00D569EC">
        <w:rPr>
          <w:rFonts w:hint="eastAsia"/>
        </w:rPr>
        <w:t>田州已</w:t>
      </w:r>
      <w:r w:rsidRPr="00D569EC">
        <w:rPr>
          <w:rFonts w:hint="eastAsia"/>
        </w:rPr>
        <w:t>吸引了</w:t>
      </w:r>
      <w:r w:rsidR="000B6FD4" w:rsidRPr="00D569EC">
        <w:rPr>
          <w:rFonts w:hint="eastAsia"/>
        </w:rPr>
        <w:t>12,300</w:t>
      </w:r>
      <w:r w:rsidR="000B6FD4" w:rsidRPr="00D569EC">
        <w:rPr>
          <w:rFonts w:hint="eastAsia"/>
        </w:rPr>
        <w:t>家相關企業，提供</w:t>
      </w:r>
      <w:r w:rsidR="000B6FD4" w:rsidRPr="00D569EC">
        <w:rPr>
          <w:rFonts w:hint="eastAsia"/>
        </w:rPr>
        <w:t>161,000</w:t>
      </w:r>
      <w:r w:rsidR="000B6FD4" w:rsidRPr="00D569EC">
        <w:rPr>
          <w:rFonts w:hint="eastAsia"/>
        </w:rPr>
        <w:t>人就業，最新的為</w:t>
      </w:r>
      <w:r w:rsidR="000B6FD4" w:rsidRPr="00D569EC">
        <w:t>Fintech</w:t>
      </w:r>
      <w:r w:rsidR="000B6FD4" w:rsidRPr="00D569EC">
        <w:rPr>
          <w:rFonts w:hint="eastAsia"/>
        </w:rPr>
        <w:t>巨頭</w:t>
      </w:r>
      <w:r w:rsidR="000B6FD4" w:rsidRPr="00D569EC">
        <w:t>Digital Reasoning Systems</w:t>
      </w:r>
      <w:r w:rsidR="007B4695" w:rsidRPr="00D569EC">
        <w:rPr>
          <w:rFonts w:hint="eastAsia"/>
        </w:rPr>
        <w:t>公司在田州納什維爾</w:t>
      </w:r>
      <w:r w:rsidR="007B4695" w:rsidRPr="00D569EC">
        <w:rPr>
          <w:rFonts w:hint="eastAsia"/>
        </w:rPr>
        <w:lastRenderedPageBreak/>
        <w:t>郊區</w:t>
      </w:r>
      <w:r w:rsidR="000B6FD4" w:rsidRPr="00D569EC">
        <w:rPr>
          <w:rFonts w:hint="eastAsia"/>
        </w:rPr>
        <w:t>投資</w:t>
      </w:r>
      <w:r w:rsidR="000B6FD4" w:rsidRPr="00D569EC">
        <w:rPr>
          <w:rFonts w:hint="eastAsia"/>
        </w:rPr>
        <w:t>100</w:t>
      </w:r>
      <w:r w:rsidR="000B6FD4" w:rsidRPr="00D569EC">
        <w:rPr>
          <w:rFonts w:hint="eastAsia"/>
        </w:rPr>
        <w:t>萬美元，創造</w:t>
      </w:r>
      <w:r w:rsidR="000B6FD4" w:rsidRPr="00D569EC">
        <w:rPr>
          <w:rFonts w:hint="eastAsia"/>
        </w:rPr>
        <w:t>190</w:t>
      </w:r>
      <w:r w:rsidR="000B6FD4" w:rsidRPr="00D569EC">
        <w:rPr>
          <w:rFonts w:hint="eastAsia"/>
        </w:rPr>
        <w:t>個高薪工作</w:t>
      </w:r>
      <w:r w:rsidR="00D90033" w:rsidRPr="00D569EC">
        <w:rPr>
          <w:rFonts w:hint="eastAsia"/>
        </w:rPr>
        <w:t>；加州的</w:t>
      </w:r>
      <w:r w:rsidR="00D90033" w:rsidRPr="00D569EC">
        <w:rPr>
          <w:rFonts w:hint="eastAsia"/>
        </w:rPr>
        <w:t>KeepTruckin</w:t>
      </w:r>
      <w:r w:rsidR="00D90033" w:rsidRPr="00D569EC">
        <w:rPr>
          <w:rFonts w:hint="eastAsia"/>
        </w:rPr>
        <w:t>、</w:t>
      </w:r>
      <w:r w:rsidR="00D90033" w:rsidRPr="00D569EC">
        <w:rPr>
          <w:rFonts w:hint="eastAsia"/>
        </w:rPr>
        <w:t>IQTalent Partners</w:t>
      </w:r>
      <w:r w:rsidR="00D90033" w:rsidRPr="00D569EC">
        <w:rPr>
          <w:rFonts w:hint="eastAsia"/>
        </w:rPr>
        <w:t>、</w:t>
      </w:r>
      <w:r w:rsidR="00D90033" w:rsidRPr="00D569EC">
        <w:rPr>
          <w:rFonts w:hint="eastAsia"/>
        </w:rPr>
        <w:t>Wonolo</w:t>
      </w:r>
      <w:r w:rsidR="00D90033" w:rsidRPr="00D569EC">
        <w:rPr>
          <w:rFonts w:hint="eastAsia"/>
        </w:rPr>
        <w:t>、</w:t>
      </w:r>
      <w:r w:rsidR="00D90033" w:rsidRPr="00D569EC">
        <w:rPr>
          <w:rFonts w:hint="eastAsia"/>
        </w:rPr>
        <w:t>Eargo</w:t>
      </w:r>
      <w:r w:rsidR="00D90033" w:rsidRPr="00D569EC">
        <w:rPr>
          <w:rFonts w:hint="eastAsia"/>
        </w:rPr>
        <w:t>、</w:t>
      </w:r>
      <w:r w:rsidR="00D90033" w:rsidRPr="00D569EC">
        <w:rPr>
          <w:rFonts w:hint="eastAsia"/>
        </w:rPr>
        <w:t>Lyft</w:t>
      </w:r>
      <w:r w:rsidR="00D90033" w:rsidRPr="00D569EC">
        <w:rPr>
          <w:rFonts w:hint="eastAsia"/>
        </w:rPr>
        <w:t>、</w:t>
      </w:r>
      <w:r w:rsidR="00D90033" w:rsidRPr="00D569EC">
        <w:rPr>
          <w:rFonts w:hint="eastAsia"/>
        </w:rPr>
        <w:t>Eventbrite</w:t>
      </w:r>
      <w:r w:rsidR="00D90033" w:rsidRPr="00D569EC">
        <w:rPr>
          <w:rFonts w:hint="eastAsia"/>
        </w:rPr>
        <w:t>和</w:t>
      </w:r>
      <w:r w:rsidR="00D90033" w:rsidRPr="00D569EC">
        <w:rPr>
          <w:rFonts w:hint="eastAsia"/>
        </w:rPr>
        <w:t>Postmates</w:t>
      </w:r>
      <w:r w:rsidR="00D90033" w:rsidRPr="00D569EC">
        <w:rPr>
          <w:rFonts w:hint="eastAsia"/>
        </w:rPr>
        <w:t>，也已進駐在納什維爾設立相當規模的營運中心；紐約的</w:t>
      </w:r>
      <w:r w:rsidR="00D90033" w:rsidRPr="00D569EC">
        <w:rPr>
          <w:rFonts w:hint="eastAsia"/>
        </w:rPr>
        <w:t>AllianceBernstein</w:t>
      </w:r>
      <w:r w:rsidR="00D90033" w:rsidRPr="00D569EC">
        <w:rPr>
          <w:rFonts w:hint="eastAsia"/>
        </w:rPr>
        <w:t>也選擇將總部遷往納什維爾；倫敦的</w:t>
      </w:r>
      <w:r w:rsidR="00D90033" w:rsidRPr="00D569EC">
        <w:rPr>
          <w:rFonts w:hint="eastAsia"/>
        </w:rPr>
        <w:t>EY</w:t>
      </w:r>
      <w:r w:rsidR="00D90033" w:rsidRPr="00D569EC">
        <w:rPr>
          <w:rFonts w:hint="eastAsia"/>
        </w:rPr>
        <w:t>宣布了新的納什維爾辦事處</w:t>
      </w:r>
      <w:r w:rsidR="000B6FD4" w:rsidRPr="00D569EC">
        <w:rPr>
          <w:rFonts w:hint="eastAsia"/>
        </w:rPr>
        <w:t>。其他</w:t>
      </w:r>
      <w:r w:rsidRPr="00D569EC">
        <w:rPr>
          <w:rFonts w:hint="eastAsia"/>
        </w:rPr>
        <w:t>世界</w:t>
      </w:r>
      <w:r w:rsidR="008E4385" w:rsidRPr="00D569EC">
        <w:rPr>
          <w:rFonts w:hint="eastAsia"/>
        </w:rPr>
        <w:t>知名</w:t>
      </w:r>
      <w:r w:rsidRPr="00D569EC">
        <w:rPr>
          <w:rFonts w:hint="eastAsia"/>
        </w:rPr>
        <w:t>的</w:t>
      </w:r>
      <w:r w:rsidR="00D90033" w:rsidRPr="00D569EC">
        <w:rPr>
          <w:rFonts w:hint="eastAsia"/>
        </w:rPr>
        <w:t>企業還</w:t>
      </w:r>
      <w:r w:rsidR="000B6FD4" w:rsidRPr="00D569EC">
        <w:rPr>
          <w:rFonts w:hint="eastAsia"/>
        </w:rPr>
        <w:t>有</w:t>
      </w:r>
      <w:r w:rsidR="008E4385" w:rsidRPr="00D569EC">
        <w:rPr>
          <w:rFonts w:hint="eastAsia"/>
        </w:rPr>
        <w:t>：</w:t>
      </w:r>
      <w:r w:rsidR="000B6FD4" w:rsidRPr="00D569EC">
        <w:rPr>
          <w:rFonts w:hint="eastAsia"/>
        </w:rPr>
        <w:t>Asurion</w:t>
      </w:r>
      <w:r w:rsidR="000B6FD4" w:rsidRPr="00D569EC">
        <w:rPr>
          <w:rFonts w:hint="eastAsia"/>
        </w:rPr>
        <w:t>、</w:t>
      </w:r>
      <w:r w:rsidR="000B6FD4" w:rsidRPr="00D569EC">
        <w:rPr>
          <w:rFonts w:hint="eastAsia"/>
        </w:rPr>
        <w:t>Convergys</w:t>
      </w:r>
      <w:r w:rsidR="000B6FD4" w:rsidRPr="00D569EC">
        <w:rPr>
          <w:rFonts w:hint="eastAsia"/>
        </w:rPr>
        <w:t>、</w:t>
      </w:r>
      <w:r w:rsidR="000B6FD4" w:rsidRPr="00D569EC">
        <w:rPr>
          <w:rFonts w:hint="eastAsia"/>
        </w:rPr>
        <w:t>Verizon</w:t>
      </w:r>
      <w:r w:rsidR="000B6FD4" w:rsidRPr="00D569EC">
        <w:rPr>
          <w:rFonts w:hint="eastAsia"/>
        </w:rPr>
        <w:t>和</w:t>
      </w:r>
      <w:r w:rsidR="000B6FD4" w:rsidRPr="00D569EC">
        <w:rPr>
          <w:rFonts w:hint="eastAsia"/>
        </w:rPr>
        <w:t>TRG</w:t>
      </w:r>
      <w:r w:rsidR="000B6FD4" w:rsidRPr="00D569EC">
        <w:rPr>
          <w:rFonts w:hint="eastAsia"/>
        </w:rPr>
        <w:t>客戶解決方案</w:t>
      </w:r>
      <w:r w:rsidR="008E4385" w:rsidRPr="00D569EC">
        <w:rPr>
          <w:rFonts w:hint="eastAsia"/>
        </w:rPr>
        <w:t>、</w:t>
      </w:r>
      <w:r w:rsidR="000B6FD4" w:rsidRPr="00D569EC">
        <w:t>ServiceMaster</w:t>
      </w:r>
      <w:r w:rsidRPr="00D569EC">
        <w:rPr>
          <w:rFonts w:hint="eastAsia"/>
        </w:rPr>
        <w:t>和富豪娛樂集團</w:t>
      </w:r>
      <w:r w:rsidR="000B6FD4" w:rsidRPr="00D569EC">
        <w:rPr>
          <w:rFonts w:hint="eastAsia"/>
        </w:rPr>
        <w:t>等</w:t>
      </w:r>
      <w:r w:rsidRPr="00D569EC">
        <w:rPr>
          <w:rFonts w:hint="eastAsia"/>
        </w:rPr>
        <w:t>。</w:t>
      </w:r>
    </w:p>
    <w:p w14:paraId="537E2AD3" w14:textId="26EB9394" w:rsidR="000B6FD4" w:rsidRPr="00D569EC" w:rsidRDefault="000B6FD4" w:rsidP="0094684B">
      <w:pPr>
        <w:pStyle w:val="-1"/>
      </w:pPr>
      <w:r w:rsidRPr="00D569EC">
        <w:rPr>
          <w:rFonts w:hint="eastAsia"/>
        </w:rPr>
        <w:t>此外，近</w:t>
      </w:r>
      <w:r w:rsidRPr="00D569EC">
        <w:rPr>
          <w:rFonts w:hint="eastAsia"/>
        </w:rPr>
        <w:t>2</w:t>
      </w:r>
      <w:r w:rsidRPr="00D569EC">
        <w:rPr>
          <w:rFonts w:hint="eastAsia"/>
        </w:rPr>
        <w:t>年來田州招商的輝煌成績還有：亞馬遜將擴大納什維爾的發貨中心，僱用當地</w:t>
      </w:r>
      <w:r w:rsidRPr="00D569EC">
        <w:rPr>
          <w:rFonts w:hint="eastAsia"/>
        </w:rPr>
        <w:t>5,000</w:t>
      </w:r>
      <w:r w:rsidRPr="00D569EC">
        <w:rPr>
          <w:rFonts w:hint="eastAsia"/>
        </w:rPr>
        <w:t>名員工，創該州紀錄。</w:t>
      </w:r>
      <w:r w:rsidR="00AE4283" w:rsidRPr="00D569EC">
        <w:rPr>
          <w:rFonts w:hint="eastAsia"/>
        </w:rPr>
        <w:t>2022</w:t>
      </w:r>
      <w:r w:rsidR="00AE4283" w:rsidRPr="00D569EC">
        <w:rPr>
          <w:rFonts w:hint="eastAsia"/>
        </w:rPr>
        <w:t>年</w:t>
      </w:r>
      <w:r w:rsidR="00AE4283" w:rsidRPr="00D569EC">
        <w:t>Volkswagen</w:t>
      </w:r>
      <w:r w:rsidR="00AE4283" w:rsidRPr="00D569EC">
        <w:rPr>
          <w:rFonts w:hint="eastAsia"/>
        </w:rPr>
        <w:t>汽車將</w:t>
      </w:r>
      <w:r w:rsidRPr="00D569EC">
        <w:rPr>
          <w:rFonts w:hint="eastAsia"/>
        </w:rPr>
        <w:t>增加電動車和</w:t>
      </w:r>
      <w:r w:rsidRPr="00D569EC">
        <w:rPr>
          <w:rFonts w:hint="eastAsia"/>
        </w:rPr>
        <w:t>SUV</w:t>
      </w:r>
      <w:r w:rsidRPr="00D569EC">
        <w:rPr>
          <w:rFonts w:hint="eastAsia"/>
        </w:rPr>
        <w:t>產線，</w:t>
      </w:r>
      <w:r w:rsidR="00AE4283" w:rsidRPr="00D569EC">
        <w:rPr>
          <w:rFonts w:hint="eastAsia"/>
        </w:rPr>
        <w:t>增加</w:t>
      </w:r>
      <w:r w:rsidR="00AE4283" w:rsidRPr="00D569EC">
        <w:rPr>
          <w:rFonts w:hint="eastAsia"/>
        </w:rPr>
        <w:t>1,000</w:t>
      </w:r>
      <w:r w:rsidR="00AE4283" w:rsidRPr="00D569EC">
        <w:rPr>
          <w:rFonts w:hint="eastAsia"/>
        </w:rPr>
        <w:t>個</w:t>
      </w:r>
      <w:r w:rsidRPr="00D569EC">
        <w:rPr>
          <w:rFonts w:hint="eastAsia"/>
        </w:rPr>
        <w:t>就業</w:t>
      </w:r>
      <w:r w:rsidR="00AE4283" w:rsidRPr="00D569EC">
        <w:rPr>
          <w:rFonts w:hint="eastAsia"/>
        </w:rPr>
        <w:t>。</w:t>
      </w:r>
      <w:r w:rsidR="00B64007" w:rsidRPr="00D569EC">
        <w:rPr>
          <w:rFonts w:hint="eastAsia"/>
        </w:rPr>
        <w:t>自家矯正牙齒的公司</w:t>
      </w:r>
      <w:r w:rsidR="00B64007" w:rsidRPr="00D569EC">
        <w:t>Smile Direct</w:t>
      </w:r>
      <w:r w:rsidR="00B64007" w:rsidRPr="00D569EC">
        <w:rPr>
          <w:rFonts w:hint="eastAsia"/>
        </w:rPr>
        <w:t>預計</w:t>
      </w:r>
      <w:r w:rsidR="00B64007" w:rsidRPr="00D569EC">
        <w:rPr>
          <w:rFonts w:hint="eastAsia"/>
        </w:rPr>
        <w:t>5</w:t>
      </w:r>
      <w:r w:rsidR="00B64007" w:rsidRPr="00D569EC">
        <w:rPr>
          <w:rFonts w:hint="eastAsia"/>
        </w:rPr>
        <w:t>年內在納什維爾增加</w:t>
      </w:r>
      <w:r w:rsidR="00B64007" w:rsidRPr="00D569EC">
        <w:rPr>
          <w:rFonts w:hint="eastAsia"/>
        </w:rPr>
        <w:t>2,000</w:t>
      </w:r>
      <w:r w:rsidR="00B64007" w:rsidRPr="00D569EC">
        <w:rPr>
          <w:rFonts w:hint="eastAsia"/>
        </w:rPr>
        <w:t>名新員工。</w:t>
      </w:r>
      <w:r w:rsidR="007B4695" w:rsidRPr="00D569EC">
        <w:rPr>
          <w:rFonts w:hint="eastAsia"/>
        </w:rPr>
        <w:t>另田州對退休人士</w:t>
      </w:r>
      <w:r w:rsidRPr="00D569EC">
        <w:rPr>
          <w:rFonts w:hint="eastAsia"/>
        </w:rPr>
        <w:t>帶來的經濟效益也十分重視，將目標鎖</w:t>
      </w:r>
      <w:r w:rsidR="004E7942" w:rsidRPr="00D569EC">
        <w:rPr>
          <w:rFonts w:hint="eastAsia"/>
        </w:rPr>
        <w:t>定在北方的退休人員，該州天氣不像美國退休勝</w:t>
      </w:r>
      <w:r w:rsidRPr="00D569EC">
        <w:rPr>
          <w:rFonts w:hint="eastAsia"/>
        </w:rPr>
        <w:t>地佛羅里達州一樣熱，</w:t>
      </w:r>
      <w:r w:rsidR="00945A8E" w:rsidRPr="00D569EC">
        <w:rPr>
          <w:rFonts w:hint="eastAsia"/>
        </w:rPr>
        <w:t>生活費也比佛州低，對退休人有相對的吸引力，據統計，佛州政府每年平均從一位退休人收取的消費和房產等等稅入超過</w:t>
      </w:r>
      <w:r w:rsidR="00945A8E" w:rsidRPr="00D569EC">
        <w:rPr>
          <w:rFonts w:hint="eastAsia"/>
        </w:rPr>
        <w:t>1</w:t>
      </w:r>
      <w:r w:rsidR="00945A8E" w:rsidRPr="00D569EC">
        <w:rPr>
          <w:rFonts w:hint="eastAsia"/>
        </w:rPr>
        <w:t>萬美元。</w:t>
      </w:r>
    </w:p>
    <w:p w14:paraId="3100B533" w14:textId="77777777" w:rsidR="004850E8" w:rsidRPr="00D569EC" w:rsidRDefault="00FD0C58">
      <w:pPr>
        <w:pStyle w:val="a4"/>
        <w:spacing w:before="257" w:after="257"/>
        <w:ind w:left="632" w:hanging="632"/>
        <w:rPr>
          <w:color w:val="auto"/>
        </w:rPr>
      </w:pPr>
      <w:r w:rsidRPr="00D569EC">
        <w:rPr>
          <w:color w:val="auto"/>
        </w:rPr>
        <w:t>五、市場環境</w:t>
      </w:r>
    </w:p>
    <w:p w14:paraId="677F6A1F" w14:textId="26D36B62" w:rsidR="008F2D2F" w:rsidRPr="00D569EC" w:rsidRDefault="00566069" w:rsidP="0094684B">
      <w:pPr>
        <w:pStyle w:val="-1"/>
      </w:pPr>
      <w:bookmarkStart w:id="18" w:name="_Hlk40698062"/>
      <w:r w:rsidRPr="00D569EC">
        <w:rPr>
          <w:rFonts w:hint="eastAsia"/>
        </w:rPr>
        <w:t>2019</w:t>
      </w:r>
      <w:r w:rsidRPr="00D569EC">
        <w:rPr>
          <w:rFonts w:hint="eastAsia"/>
        </w:rPr>
        <w:t>年受美國與中國</w:t>
      </w:r>
      <w:r w:rsidR="0094684B" w:rsidRPr="00D569EC">
        <w:rPr>
          <w:rFonts w:hint="eastAsia"/>
        </w:rPr>
        <w:t>大陸</w:t>
      </w:r>
      <w:r w:rsidRPr="00D569EC">
        <w:rPr>
          <w:rFonts w:hint="eastAsia"/>
        </w:rPr>
        <w:t>、歐盟和其他國家的貿易爭端，報復性關稅措施拖累田州出口，造成下跌</w:t>
      </w:r>
      <w:r w:rsidRPr="00D569EC">
        <w:rPr>
          <w:rFonts w:hint="eastAsia"/>
        </w:rPr>
        <w:t>5%</w:t>
      </w:r>
      <w:r w:rsidRPr="00D569EC">
        <w:rPr>
          <w:rFonts w:hint="eastAsia"/>
        </w:rPr>
        <w:t>，其中前</w:t>
      </w:r>
      <w:r w:rsidRPr="00D569EC">
        <w:rPr>
          <w:rFonts w:hint="eastAsia"/>
        </w:rPr>
        <w:t>3</w:t>
      </w:r>
      <w:r w:rsidRPr="00D569EC">
        <w:rPr>
          <w:rFonts w:hint="eastAsia"/>
        </w:rPr>
        <w:t>大貿易</w:t>
      </w:r>
      <w:r w:rsidR="004E7942" w:rsidRPr="00D569EC">
        <w:rPr>
          <w:rFonts w:hint="eastAsia"/>
        </w:rPr>
        <w:t>夥伴</w:t>
      </w:r>
      <w:r w:rsidRPr="00D569EC">
        <w:rPr>
          <w:rFonts w:hint="eastAsia"/>
        </w:rPr>
        <w:t>加拿大、墨西哥和</w:t>
      </w:r>
      <w:r w:rsidR="00186CC1" w:rsidRPr="00D569EC">
        <w:rPr>
          <w:rFonts w:hint="eastAsia"/>
        </w:rPr>
        <w:t>中國大陸</w:t>
      </w:r>
      <w:r w:rsidRPr="00D569EC">
        <w:rPr>
          <w:rFonts w:hint="eastAsia"/>
        </w:rPr>
        <w:t>分別下跌</w:t>
      </w:r>
      <w:r w:rsidRPr="00D569EC">
        <w:rPr>
          <w:rFonts w:hint="eastAsia"/>
        </w:rPr>
        <w:t>11%</w:t>
      </w:r>
      <w:r w:rsidRPr="00D569EC">
        <w:rPr>
          <w:rFonts w:hint="eastAsia"/>
        </w:rPr>
        <w:t>、</w:t>
      </w:r>
      <w:r w:rsidRPr="00D569EC">
        <w:rPr>
          <w:rFonts w:hint="eastAsia"/>
        </w:rPr>
        <w:t>14%</w:t>
      </w:r>
      <w:r w:rsidRPr="00D569EC">
        <w:rPr>
          <w:rFonts w:hint="eastAsia"/>
        </w:rPr>
        <w:t>、和</w:t>
      </w:r>
      <w:r w:rsidRPr="00D569EC">
        <w:rPr>
          <w:rFonts w:hint="eastAsia"/>
        </w:rPr>
        <w:t>16%</w:t>
      </w:r>
      <w:r w:rsidRPr="00D569EC">
        <w:rPr>
          <w:rFonts w:hint="eastAsia"/>
        </w:rPr>
        <w:t>，這是自大蕭條以來的首次下滑，近</w:t>
      </w:r>
      <w:r w:rsidRPr="00D569EC">
        <w:rPr>
          <w:rFonts w:hint="eastAsia"/>
        </w:rPr>
        <w:t>10</w:t>
      </w:r>
      <w:r w:rsidRPr="00D569EC">
        <w:rPr>
          <w:rFonts w:hint="eastAsia"/>
        </w:rPr>
        <w:t>年來平均增長率為</w:t>
      </w:r>
      <w:r w:rsidRPr="00D569EC">
        <w:rPr>
          <w:rFonts w:hint="eastAsia"/>
        </w:rPr>
        <w:t>4.2%</w:t>
      </w:r>
      <w:r w:rsidRPr="00D569EC">
        <w:rPr>
          <w:rFonts w:hint="eastAsia"/>
        </w:rPr>
        <w:t>。主要下跌產品為</w:t>
      </w:r>
      <w:r w:rsidR="00FF0F70" w:rsidRPr="00D569EC">
        <w:rPr>
          <w:rFonts w:hint="eastAsia"/>
        </w:rPr>
        <w:t>交通設備，從前年出口</w:t>
      </w:r>
      <w:r w:rsidR="00FF0F70" w:rsidRPr="00D569EC">
        <w:rPr>
          <w:rFonts w:hint="eastAsia"/>
        </w:rPr>
        <w:t>71</w:t>
      </w:r>
      <w:r w:rsidR="00FF0F70" w:rsidRPr="00D569EC">
        <w:rPr>
          <w:rFonts w:hint="eastAsia"/>
        </w:rPr>
        <w:t>億大幅下跌至</w:t>
      </w:r>
      <w:r w:rsidR="00FF0F70" w:rsidRPr="00D569EC">
        <w:rPr>
          <w:rFonts w:hint="eastAsia"/>
        </w:rPr>
        <w:t>59</w:t>
      </w:r>
      <w:r w:rsidR="00FF0F70" w:rsidRPr="00D569EC">
        <w:rPr>
          <w:rFonts w:hint="eastAsia"/>
        </w:rPr>
        <w:t>億，跌幅高達</w:t>
      </w:r>
      <w:r w:rsidR="00FF0F70" w:rsidRPr="00D569EC">
        <w:rPr>
          <w:rFonts w:hint="eastAsia"/>
        </w:rPr>
        <w:t>16%</w:t>
      </w:r>
      <w:r w:rsidR="00FF0F70" w:rsidRPr="00D569EC">
        <w:rPr>
          <w:rFonts w:hint="eastAsia"/>
        </w:rPr>
        <w:t>，另非電機設備也從</w:t>
      </w:r>
      <w:r w:rsidR="00FF0F70" w:rsidRPr="00D569EC">
        <w:rPr>
          <w:rFonts w:hint="eastAsia"/>
        </w:rPr>
        <w:t>30</w:t>
      </w:r>
      <w:r w:rsidR="00FF0F70" w:rsidRPr="00D569EC">
        <w:rPr>
          <w:rFonts w:hint="eastAsia"/>
        </w:rPr>
        <w:t>億美元下跌至</w:t>
      </w:r>
      <w:r w:rsidR="00FF0F70" w:rsidRPr="00D569EC">
        <w:rPr>
          <w:rFonts w:hint="eastAsia"/>
        </w:rPr>
        <w:t>26</w:t>
      </w:r>
      <w:r w:rsidR="00FF0F70" w:rsidRPr="00D569EC">
        <w:rPr>
          <w:rFonts w:hint="eastAsia"/>
        </w:rPr>
        <w:t>億美元，跌幅為</w:t>
      </w:r>
      <w:r w:rsidR="00FF0F70" w:rsidRPr="00D569EC">
        <w:rPr>
          <w:rFonts w:hint="eastAsia"/>
        </w:rPr>
        <w:t>12%</w:t>
      </w:r>
      <w:r w:rsidR="00FF0F70" w:rsidRPr="00D569EC">
        <w:rPr>
          <w:rFonts w:hint="eastAsia"/>
        </w:rPr>
        <w:t>。出口業績不佳部分可歸於波音公司，造成飛機出口下降了</w:t>
      </w:r>
      <w:r w:rsidR="00FF0F70" w:rsidRPr="00D569EC">
        <w:rPr>
          <w:rFonts w:hint="eastAsia"/>
        </w:rPr>
        <w:t>7.9%</w:t>
      </w:r>
      <w:r w:rsidR="00FF0F70" w:rsidRPr="00D569EC">
        <w:rPr>
          <w:rFonts w:hint="eastAsia"/>
        </w:rPr>
        <w:t>。然而產業規模是航空業兩倍多的石油和相關製品增長</w:t>
      </w:r>
      <w:r w:rsidR="00FF0F70" w:rsidRPr="00D569EC">
        <w:rPr>
          <w:rFonts w:hint="eastAsia"/>
        </w:rPr>
        <w:t>7.7%</w:t>
      </w:r>
      <w:r w:rsidR="00FF0F70" w:rsidRPr="00D569EC">
        <w:rPr>
          <w:rFonts w:hint="eastAsia"/>
        </w:rPr>
        <w:t>，補足了這個缺口，服務出口也有所下降，減少</w:t>
      </w:r>
      <w:r w:rsidR="00FF0F70" w:rsidRPr="00D569EC">
        <w:rPr>
          <w:rFonts w:hint="eastAsia"/>
        </w:rPr>
        <w:t>0.7%</w:t>
      </w:r>
      <w:r w:rsidR="00FF0F70" w:rsidRPr="00D569EC">
        <w:rPr>
          <w:rFonts w:hint="eastAsia"/>
        </w:rPr>
        <w:t>，意味著</w:t>
      </w:r>
      <w:r w:rsidR="00FF0F70" w:rsidRPr="00D569EC">
        <w:rPr>
          <w:rFonts w:hint="eastAsia"/>
        </w:rPr>
        <w:t>GDP</w:t>
      </w:r>
      <w:r w:rsidR="00FF0F70" w:rsidRPr="00D569EC">
        <w:rPr>
          <w:rFonts w:hint="eastAsia"/>
        </w:rPr>
        <w:t>減少了</w:t>
      </w:r>
      <w:r w:rsidR="00FF0F70" w:rsidRPr="00D569EC">
        <w:rPr>
          <w:rFonts w:hint="eastAsia"/>
        </w:rPr>
        <w:t>60</w:t>
      </w:r>
      <w:r w:rsidR="00FF0F70" w:rsidRPr="00D569EC">
        <w:rPr>
          <w:rFonts w:hint="eastAsia"/>
        </w:rPr>
        <w:t>億美元。</w:t>
      </w:r>
    </w:p>
    <w:p w14:paraId="0C57FA1E" w14:textId="0733DA7A" w:rsidR="008F2D2F" w:rsidRPr="00D569EC" w:rsidRDefault="008F2D2F" w:rsidP="0094684B">
      <w:pPr>
        <w:pStyle w:val="-1"/>
      </w:pPr>
      <w:r w:rsidRPr="00D569EC">
        <w:rPr>
          <w:rFonts w:hint="eastAsia"/>
        </w:rPr>
        <w:t>儘管出口下降，但</w:t>
      </w:r>
      <w:r w:rsidRPr="00D569EC">
        <w:rPr>
          <w:rFonts w:hint="eastAsia"/>
        </w:rPr>
        <w:t>10</w:t>
      </w:r>
      <w:r w:rsidRPr="00D569EC">
        <w:rPr>
          <w:rFonts w:hint="eastAsia"/>
        </w:rPr>
        <w:t>年來田州每年進口的商品</w:t>
      </w:r>
      <w:r w:rsidR="004E7942" w:rsidRPr="00D569EC">
        <w:rPr>
          <w:rFonts w:hint="eastAsia"/>
        </w:rPr>
        <w:t>和</w:t>
      </w:r>
      <w:r w:rsidRPr="00D569EC">
        <w:rPr>
          <w:rFonts w:hint="eastAsia"/>
        </w:rPr>
        <w:t>服務都在增長，</w:t>
      </w:r>
      <w:r w:rsidRPr="00D569EC">
        <w:rPr>
          <w:rFonts w:hint="eastAsia"/>
        </w:rPr>
        <w:t>2019</w:t>
      </w:r>
      <w:r w:rsidRPr="00D569EC">
        <w:rPr>
          <w:rFonts w:hint="eastAsia"/>
        </w:rPr>
        <w:t>年也增長了</w:t>
      </w:r>
      <w:r w:rsidRPr="00D569EC">
        <w:rPr>
          <w:rFonts w:hint="eastAsia"/>
        </w:rPr>
        <w:t>1.5%</w:t>
      </w:r>
      <w:r w:rsidRPr="00D569EC">
        <w:rPr>
          <w:rFonts w:hint="eastAsia"/>
        </w:rPr>
        <w:t>。商品進口僅增長</w:t>
      </w:r>
      <w:r w:rsidRPr="00D569EC">
        <w:rPr>
          <w:rFonts w:hint="eastAsia"/>
        </w:rPr>
        <w:t>0.9%</w:t>
      </w:r>
      <w:r w:rsidRPr="00D569EC">
        <w:rPr>
          <w:rFonts w:hint="eastAsia"/>
        </w:rPr>
        <w:t>，主要因為石油減少</w:t>
      </w:r>
      <w:r w:rsidRPr="00D569EC">
        <w:rPr>
          <w:rFonts w:hint="eastAsia"/>
        </w:rPr>
        <w:t>7.8%</w:t>
      </w:r>
      <w:r w:rsidRPr="00D569EC">
        <w:rPr>
          <w:rFonts w:hint="eastAsia"/>
        </w:rPr>
        <w:t>，然消費用品增加</w:t>
      </w:r>
      <w:r w:rsidRPr="00D569EC">
        <w:rPr>
          <w:rFonts w:hint="eastAsia"/>
        </w:rPr>
        <w:t>4.8%</w:t>
      </w:r>
      <w:r w:rsidRPr="00D569EC">
        <w:rPr>
          <w:rFonts w:hint="eastAsia"/>
        </w:rPr>
        <w:t>、車輛和零部件增加</w:t>
      </w:r>
      <w:r w:rsidRPr="00D569EC">
        <w:rPr>
          <w:rFonts w:hint="eastAsia"/>
        </w:rPr>
        <w:t>4.5%</w:t>
      </w:r>
      <w:r w:rsidRPr="00D569EC">
        <w:rPr>
          <w:rFonts w:hint="eastAsia"/>
        </w:rPr>
        <w:t>及食品、飼料和飲料增加</w:t>
      </w:r>
      <w:r w:rsidRPr="00D569EC">
        <w:rPr>
          <w:rFonts w:hint="eastAsia"/>
        </w:rPr>
        <w:t>3.2%</w:t>
      </w:r>
      <w:r w:rsidRPr="00D569EC">
        <w:rPr>
          <w:rFonts w:hint="eastAsia"/>
        </w:rPr>
        <w:t>。服務進口增長</w:t>
      </w:r>
      <w:r w:rsidRPr="00D569EC">
        <w:rPr>
          <w:rFonts w:hint="eastAsia"/>
        </w:rPr>
        <w:t>3.9%</w:t>
      </w:r>
      <w:r w:rsidRPr="00D569EC">
        <w:rPr>
          <w:rFonts w:hint="eastAsia"/>
        </w:rPr>
        <w:t>，明顯</w:t>
      </w:r>
      <w:r w:rsidRPr="00D569EC">
        <w:rPr>
          <w:rFonts w:hint="eastAsia"/>
        </w:rPr>
        <w:lastRenderedPageBreak/>
        <w:t>高於</w:t>
      </w:r>
      <w:r w:rsidRPr="00D569EC">
        <w:rPr>
          <w:rFonts w:hint="eastAsia"/>
        </w:rPr>
        <w:t>2018</w:t>
      </w:r>
      <w:r w:rsidRPr="00D569EC">
        <w:rPr>
          <w:rFonts w:hint="eastAsia"/>
        </w:rPr>
        <w:t>年的</w:t>
      </w:r>
      <w:r w:rsidRPr="00D569EC">
        <w:rPr>
          <w:rFonts w:hint="eastAsia"/>
        </w:rPr>
        <w:t>1.6%</w:t>
      </w:r>
      <w:r w:rsidRPr="00D569EC">
        <w:rPr>
          <w:rFonts w:hint="eastAsia"/>
        </w:rPr>
        <w:t>。隨著出口下降和進口增加，貿易逆差增至</w:t>
      </w:r>
      <w:r w:rsidRPr="00D569EC">
        <w:rPr>
          <w:rFonts w:hint="eastAsia"/>
        </w:rPr>
        <w:t>6,530</w:t>
      </w:r>
      <w:r w:rsidRPr="00D569EC">
        <w:rPr>
          <w:rFonts w:hint="eastAsia"/>
        </w:rPr>
        <w:t>億美元，超過該州出口的消費品價值的三倍多。</w:t>
      </w:r>
    </w:p>
    <w:p w14:paraId="1278FABD" w14:textId="2A606A82" w:rsidR="00B02B9C" w:rsidRPr="00D569EC" w:rsidRDefault="00B02B9C" w:rsidP="0094684B">
      <w:pPr>
        <w:pStyle w:val="-1"/>
      </w:pPr>
      <w:r w:rsidRPr="00D569EC">
        <w:rPr>
          <w:rFonts w:hint="eastAsia"/>
        </w:rPr>
        <w:t>田納西州有</w:t>
      </w:r>
      <w:r w:rsidRPr="00D569EC">
        <w:rPr>
          <w:rFonts w:hint="eastAsia"/>
        </w:rPr>
        <w:t>6,463</w:t>
      </w:r>
      <w:r w:rsidRPr="00D569EC">
        <w:rPr>
          <w:rFonts w:hint="eastAsia"/>
        </w:rPr>
        <w:t>家的企業從事出口業務，</w:t>
      </w:r>
      <w:r w:rsidR="00A7485B" w:rsidRPr="00D569EC">
        <w:rPr>
          <w:rFonts w:hint="eastAsia"/>
        </w:rPr>
        <w:t>雖</w:t>
      </w:r>
      <w:r w:rsidRPr="00D569EC">
        <w:rPr>
          <w:rFonts w:hint="eastAsia"/>
        </w:rPr>
        <w:t>僅占州內企業數的</w:t>
      </w:r>
      <w:r w:rsidRPr="00D569EC">
        <w:rPr>
          <w:rFonts w:hint="eastAsia"/>
        </w:rPr>
        <w:t>1.5%</w:t>
      </w:r>
      <w:r w:rsidR="00A7485B" w:rsidRPr="00D569EC">
        <w:rPr>
          <w:rFonts w:hint="eastAsia"/>
        </w:rPr>
        <w:t>，但</w:t>
      </w:r>
      <w:r w:rsidR="00096CC4" w:rsidRPr="00D569EC">
        <w:rPr>
          <w:rFonts w:hint="eastAsia"/>
        </w:rPr>
        <w:t>相關產業</w:t>
      </w:r>
      <w:r w:rsidR="00A7485B" w:rsidRPr="00D569EC">
        <w:rPr>
          <w:rFonts w:hint="eastAsia"/>
        </w:rPr>
        <w:t>提供</w:t>
      </w:r>
      <w:r w:rsidR="00096CC4" w:rsidRPr="00D569EC">
        <w:rPr>
          <w:rFonts w:hint="eastAsia"/>
        </w:rPr>
        <w:t>20%</w:t>
      </w:r>
      <w:r w:rsidR="00096CC4" w:rsidRPr="00D569EC">
        <w:rPr>
          <w:rFonts w:hint="eastAsia"/>
        </w:rPr>
        <w:t>的</w:t>
      </w:r>
      <w:r w:rsidR="00A7485B" w:rsidRPr="00D569EC">
        <w:rPr>
          <w:rFonts w:hint="eastAsia"/>
        </w:rPr>
        <w:t>就業</w:t>
      </w:r>
      <w:r w:rsidRPr="00D569EC">
        <w:rPr>
          <w:rFonts w:hint="eastAsia"/>
        </w:rPr>
        <w:t>。田納西州</w:t>
      </w:r>
      <w:r w:rsidR="00945A8E" w:rsidRPr="00D569EC">
        <w:rPr>
          <w:rFonts w:hint="eastAsia"/>
        </w:rPr>
        <w:t>經濟發展</w:t>
      </w:r>
      <w:r w:rsidRPr="00D569EC">
        <w:rPr>
          <w:rFonts w:hint="eastAsia"/>
        </w:rPr>
        <w:t>廳</w:t>
      </w:r>
      <w:r w:rsidR="00096CC4" w:rsidRPr="00D569EC">
        <w:rPr>
          <w:rFonts w:hint="eastAsia"/>
        </w:rPr>
        <w:t>因此推出</w:t>
      </w:r>
      <w:r w:rsidR="00096CC4" w:rsidRPr="00D569EC">
        <w:rPr>
          <w:rFonts w:hint="eastAsia"/>
        </w:rPr>
        <w:t>TNTrade</w:t>
      </w:r>
      <w:r w:rsidR="00096CC4" w:rsidRPr="00D569EC">
        <w:rPr>
          <w:rFonts w:hint="eastAsia"/>
        </w:rPr>
        <w:t>方案，極力</w:t>
      </w:r>
      <w:r w:rsidRPr="00D569EC">
        <w:rPr>
          <w:rFonts w:hint="eastAsia"/>
        </w:rPr>
        <w:t>協助</w:t>
      </w:r>
      <w:r w:rsidR="00A7485B" w:rsidRPr="00D569EC">
        <w:rPr>
          <w:rFonts w:hint="eastAsia"/>
        </w:rPr>
        <w:t>這些</w:t>
      </w:r>
      <w:r w:rsidRPr="00D569EC">
        <w:rPr>
          <w:rFonts w:hint="eastAsia"/>
        </w:rPr>
        <w:t>中小企業拓</w:t>
      </w:r>
      <w:r w:rsidR="00945A8E" w:rsidRPr="00D569EC">
        <w:rPr>
          <w:rFonts w:hint="eastAsia"/>
        </w:rPr>
        <w:t>展海外</w:t>
      </w:r>
      <w:r w:rsidRPr="00D569EC">
        <w:rPr>
          <w:rFonts w:hint="eastAsia"/>
        </w:rPr>
        <w:t>市場，該方案</w:t>
      </w:r>
      <w:r w:rsidR="00945A8E" w:rsidRPr="00D569EC">
        <w:rPr>
          <w:rFonts w:hint="eastAsia"/>
        </w:rPr>
        <w:t>獲</w:t>
      </w:r>
      <w:r w:rsidRPr="00D569EC">
        <w:rPr>
          <w:rFonts w:hint="eastAsia"/>
        </w:rPr>
        <w:t>聯邦政府小企業管理部資金補助，</w:t>
      </w:r>
      <w:r w:rsidR="00945A8E" w:rsidRPr="00D569EC">
        <w:rPr>
          <w:rFonts w:hint="eastAsia"/>
        </w:rPr>
        <w:t>協助</w:t>
      </w:r>
      <w:r w:rsidRPr="00D569EC">
        <w:rPr>
          <w:rFonts w:hint="eastAsia"/>
        </w:rPr>
        <w:t>企業參加國際展覽會、</w:t>
      </w:r>
      <w:r w:rsidR="00945A8E" w:rsidRPr="00D569EC">
        <w:rPr>
          <w:rFonts w:hint="eastAsia"/>
        </w:rPr>
        <w:t>補助</w:t>
      </w:r>
      <w:r w:rsidRPr="00D569EC">
        <w:rPr>
          <w:rFonts w:hint="eastAsia"/>
        </w:rPr>
        <w:t>開拓</w:t>
      </w:r>
      <w:r w:rsidR="00945A8E" w:rsidRPr="00D569EC">
        <w:rPr>
          <w:rFonts w:hint="eastAsia"/>
        </w:rPr>
        <w:t>海外通路</w:t>
      </w:r>
      <w:r w:rsidRPr="00D569EC">
        <w:rPr>
          <w:rFonts w:hint="eastAsia"/>
        </w:rPr>
        <w:t>費用等。</w:t>
      </w:r>
    </w:p>
    <w:p w14:paraId="788635DE" w14:textId="73431CBA" w:rsidR="004850E8" w:rsidRPr="00D569EC" w:rsidRDefault="00096CC4" w:rsidP="0094684B">
      <w:pPr>
        <w:pStyle w:val="-1"/>
      </w:pPr>
      <w:r w:rsidRPr="00D569EC">
        <w:rPr>
          <w:rFonts w:hint="eastAsia"/>
        </w:rPr>
        <w:t>然專家指出，該州最大出口的</w:t>
      </w:r>
      <w:r w:rsidR="00FD0C58" w:rsidRPr="00D569EC">
        <w:t>汽車</w:t>
      </w:r>
      <w:r w:rsidRPr="00D569EC">
        <w:rPr>
          <w:rFonts w:hint="eastAsia"/>
        </w:rPr>
        <w:t>產</w:t>
      </w:r>
      <w:r w:rsidR="00FD0C58" w:rsidRPr="00D569EC">
        <w:t>業</w:t>
      </w:r>
      <w:r w:rsidRPr="00D569EC">
        <w:rPr>
          <w:rFonts w:hint="eastAsia"/>
        </w:rPr>
        <w:t>，</w:t>
      </w:r>
      <w:r w:rsidR="00FD0C58" w:rsidRPr="00D569EC">
        <w:t>將在未來幾年因人口結構轉變、消費者偏好、技術</w:t>
      </w:r>
      <w:r w:rsidRPr="00D569EC">
        <w:rPr>
          <w:rFonts w:hint="eastAsia"/>
        </w:rPr>
        <w:t>改</w:t>
      </w:r>
      <w:r w:rsidR="00FD0C58" w:rsidRPr="00D569EC">
        <w:t>革發生迅速變化。</w:t>
      </w:r>
      <w:r w:rsidRPr="00D569EC">
        <w:rPr>
          <w:rFonts w:hint="eastAsia"/>
        </w:rPr>
        <w:t>政府及業界都需調整因應即</w:t>
      </w:r>
      <w:r w:rsidR="007A6655" w:rsidRPr="00D569EC">
        <w:rPr>
          <w:rFonts w:hint="eastAsia"/>
        </w:rPr>
        <w:t>將面臨巨變。</w:t>
      </w:r>
      <w:r w:rsidRPr="00D569EC">
        <w:rPr>
          <w:rFonts w:hint="eastAsia"/>
        </w:rPr>
        <w:t>據該州政府贊助的</w:t>
      </w:r>
      <w:r w:rsidR="007A6655" w:rsidRPr="00D569EC">
        <w:rPr>
          <w:rFonts w:hint="eastAsia"/>
        </w:rPr>
        <w:t>研究發現，無人駕駛汽車和電動汽車將為該州帶來新的</w:t>
      </w:r>
      <w:r w:rsidRPr="00D569EC">
        <w:rPr>
          <w:rFonts w:hint="eastAsia"/>
        </w:rPr>
        <w:t>商</w:t>
      </w:r>
      <w:r w:rsidR="007A6655" w:rsidRPr="00D569EC">
        <w:rPr>
          <w:rFonts w:hint="eastAsia"/>
        </w:rPr>
        <w:t>機</w:t>
      </w:r>
      <w:r w:rsidRPr="00D569EC">
        <w:rPr>
          <w:rFonts w:hint="eastAsia"/>
        </w:rPr>
        <w:t>，但也將</w:t>
      </w:r>
      <w:r w:rsidR="007A6655" w:rsidRPr="00D569EC">
        <w:rPr>
          <w:rFonts w:hint="eastAsia"/>
        </w:rPr>
        <w:t>徹底改變</w:t>
      </w:r>
      <w:r w:rsidRPr="00D569EC">
        <w:rPr>
          <w:rFonts w:hint="eastAsia"/>
        </w:rPr>
        <w:t>產業結構和該</w:t>
      </w:r>
      <w:r w:rsidR="007A6655" w:rsidRPr="00D569EC">
        <w:rPr>
          <w:rFonts w:hint="eastAsia"/>
        </w:rPr>
        <w:t>州的經濟</w:t>
      </w:r>
      <w:r w:rsidRPr="00D569EC">
        <w:rPr>
          <w:rFonts w:hint="eastAsia"/>
        </w:rPr>
        <w:t>、</w:t>
      </w:r>
      <w:r w:rsidR="007A6655" w:rsidRPr="00D569EC">
        <w:rPr>
          <w:rFonts w:hint="eastAsia"/>
        </w:rPr>
        <w:t>稅收和日常</w:t>
      </w:r>
      <w:r w:rsidR="00272852" w:rsidRPr="00D569EC">
        <w:rPr>
          <w:rFonts w:hint="eastAsia"/>
        </w:rPr>
        <w:t>生活</w:t>
      </w:r>
      <w:r w:rsidRPr="00D569EC">
        <w:rPr>
          <w:rFonts w:hint="eastAsia"/>
        </w:rPr>
        <w:t>，因此</w:t>
      </w:r>
      <w:r w:rsidR="007A6655" w:rsidRPr="00D569EC">
        <w:rPr>
          <w:rFonts w:hint="eastAsia"/>
        </w:rPr>
        <w:t>必須改變培訓方式</w:t>
      </w:r>
      <w:r w:rsidRPr="00D569EC">
        <w:rPr>
          <w:rFonts w:hint="eastAsia"/>
        </w:rPr>
        <w:t>、</w:t>
      </w:r>
      <w:r w:rsidR="007A6655" w:rsidRPr="00D569EC">
        <w:rPr>
          <w:rFonts w:hint="eastAsia"/>
        </w:rPr>
        <w:t>基礎設施以及車輛法規。</w:t>
      </w:r>
      <w:r w:rsidRPr="00D569EC">
        <w:rPr>
          <w:rFonts w:hint="eastAsia"/>
        </w:rPr>
        <w:t>目前</w:t>
      </w:r>
      <w:r w:rsidR="007A6655" w:rsidRPr="00D569EC">
        <w:rPr>
          <w:rFonts w:hint="eastAsia"/>
        </w:rPr>
        <w:t>田州</w:t>
      </w:r>
      <w:r w:rsidRPr="00D569EC">
        <w:rPr>
          <w:rFonts w:hint="eastAsia"/>
        </w:rPr>
        <w:t>有</w:t>
      </w:r>
      <w:r w:rsidR="007A6655" w:rsidRPr="00D569EC">
        <w:rPr>
          <w:rFonts w:hint="eastAsia"/>
        </w:rPr>
        <w:t>近六分之一的工作與汽車</w:t>
      </w:r>
      <w:r w:rsidRPr="00D569EC">
        <w:rPr>
          <w:rFonts w:hint="eastAsia"/>
        </w:rPr>
        <w:t>產</w:t>
      </w:r>
      <w:r w:rsidR="007A6655" w:rsidRPr="00D569EC">
        <w:rPr>
          <w:rFonts w:hint="eastAsia"/>
        </w:rPr>
        <w:t>業</w:t>
      </w:r>
      <w:r w:rsidRPr="00D569EC">
        <w:rPr>
          <w:rFonts w:hint="eastAsia"/>
        </w:rPr>
        <w:t>有關</w:t>
      </w:r>
      <w:r w:rsidR="00D939D7" w:rsidRPr="00D569EC">
        <w:rPr>
          <w:rFonts w:hint="eastAsia"/>
        </w:rPr>
        <w:t>，</w:t>
      </w:r>
      <w:r w:rsidR="007A6655" w:rsidRPr="00D569EC">
        <w:rPr>
          <w:rFonts w:hint="eastAsia"/>
        </w:rPr>
        <w:t>幾乎所有現有職業都會發生巨大變化，</w:t>
      </w:r>
      <w:r w:rsidR="00D939D7" w:rsidRPr="00D569EC">
        <w:rPr>
          <w:rFonts w:hint="eastAsia"/>
        </w:rPr>
        <w:t>然如</w:t>
      </w:r>
      <w:r w:rsidR="007A6655" w:rsidRPr="00D569EC">
        <w:rPr>
          <w:rFonts w:hint="eastAsia"/>
        </w:rPr>
        <w:t>田州</w:t>
      </w:r>
      <w:r w:rsidR="00D939D7" w:rsidRPr="00D569EC">
        <w:rPr>
          <w:rFonts w:hint="eastAsia"/>
        </w:rPr>
        <w:t>利用目前汽車優勢率先改革，將獲</w:t>
      </w:r>
      <w:r w:rsidR="007A6655" w:rsidRPr="00D569EC">
        <w:rPr>
          <w:rFonts w:hint="eastAsia"/>
        </w:rPr>
        <w:t>多</w:t>
      </w:r>
      <w:r w:rsidR="00D939D7" w:rsidRPr="00D569EC">
        <w:rPr>
          <w:rFonts w:hint="eastAsia"/>
        </w:rPr>
        <w:t>層</w:t>
      </w:r>
      <w:r w:rsidR="007A6655" w:rsidRPr="00D569EC">
        <w:rPr>
          <w:rFonts w:hint="eastAsia"/>
        </w:rPr>
        <w:t>面</w:t>
      </w:r>
      <w:r w:rsidR="00D939D7" w:rsidRPr="00D569EC">
        <w:rPr>
          <w:rFonts w:hint="eastAsia"/>
        </w:rPr>
        <w:t>利</w:t>
      </w:r>
      <w:r w:rsidR="007A6655" w:rsidRPr="00D569EC">
        <w:rPr>
          <w:rFonts w:hint="eastAsia"/>
        </w:rPr>
        <w:t>益</w:t>
      </w:r>
      <w:r w:rsidR="00D939D7" w:rsidRPr="00D569EC">
        <w:rPr>
          <w:rFonts w:hint="eastAsia"/>
        </w:rPr>
        <w:t>，並</w:t>
      </w:r>
      <w:r w:rsidR="007A6655" w:rsidRPr="00D569EC">
        <w:rPr>
          <w:rFonts w:hint="eastAsia"/>
        </w:rPr>
        <w:t>成為這新興</w:t>
      </w:r>
      <w:r w:rsidR="00D939D7" w:rsidRPr="00D569EC">
        <w:rPr>
          <w:rFonts w:hint="eastAsia"/>
        </w:rPr>
        <w:t>產</w:t>
      </w:r>
      <w:r w:rsidR="007A6655" w:rsidRPr="00D569EC">
        <w:rPr>
          <w:rFonts w:hint="eastAsia"/>
        </w:rPr>
        <w:t>業的領導者</w:t>
      </w:r>
      <w:r w:rsidR="00D939D7" w:rsidRPr="00D569EC">
        <w:rPr>
          <w:rFonts w:hint="eastAsia"/>
        </w:rPr>
        <w:t>。</w:t>
      </w:r>
    </w:p>
    <w:p w14:paraId="1AFF3364" w14:textId="4349DC41" w:rsidR="001E4DDD" w:rsidRPr="00D569EC" w:rsidRDefault="001E4DDD" w:rsidP="0094684B">
      <w:pPr>
        <w:pStyle w:val="-1"/>
      </w:pPr>
      <w:r w:rsidRPr="00D569EC">
        <w:rPr>
          <w:rFonts w:hint="eastAsia"/>
        </w:rPr>
        <w:t>田州政府亦積極推動農林產品拓銷，作為促進鄉村經濟發展之重要環節。相關措施包括：（</w:t>
      </w:r>
      <w:r w:rsidRPr="00D569EC">
        <w:rPr>
          <w:rFonts w:hint="eastAsia"/>
        </w:rPr>
        <w:t>1</w:t>
      </w:r>
      <w:r w:rsidRPr="00D569EC">
        <w:rPr>
          <w:rFonts w:hint="eastAsia"/>
        </w:rPr>
        <w:t>）農企招商；（</w:t>
      </w:r>
      <w:r w:rsidRPr="00D569EC">
        <w:rPr>
          <w:rFonts w:hint="eastAsia"/>
        </w:rPr>
        <w:t>2</w:t>
      </w:r>
      <w:r w:rsidRPr="00D569EC">
        <w:rPr>
          <w:rFonts w:hint="eastAsia"/>
        </w:rPr>
        <w:t>）產品行銷，例如成功協助硬木產品（</w:t>
      </w:r>
      <w:r w:rsidRPr="00D569EC">
        <w:rPr>
          <w:rFonts w:hint="eastAsia"/>
        </w:rPr>
        <w:t>hardwood</w:t>
      </w:r>
      <w:r w:rsidRPr="00D569EC">
        <w:rPr>
          <w:rFonts w:hint="eastAsia"/>
        </w:rPr>
        <w:t>）拓銷達</w:t>
      </w:r>
      <w:r w:rsidRPr="00D569EC">
        <w:rPr>
          <w:rFonts w:hint="eastAsia"/>
        </w:rPr>
        <w:t>3</w:t>
      </w:r>
      <w:r w:rsidRPr="00D569EC">
        <w:rPr>
          <w:rFonts w:hint="eastAsia"/>
        </w:rPr>
        <w:t>億美元；（</w:t>
      </w:r>
      <w:r w:rsidRPr="00D569EC">
        <w:rPr>
          <w:rFonts w:hint="eastAsia"/>
        </w:rPr>
        <w:t>3</w:t>
      </w:r>
      <w:r w:rsidRPr="00D569EC">
        <w:rPr>
          <w:rFonts w:hint="eastAsia"/>
        </w:rPr>
        <w:t>）推動綠建材產品認證，並促進未來立法。</w:t>
      </w:r>
    </w:p>
    <w:bookmarkEnd w:id="18"/>
    <w:p w14:paraId="69BB834C" w14:textId="77777777" w:rsidR="004850E8" w:rsidRPr="00D569EC" w:rsidRDefault="00FD0C58" w:rsidP="0094684B">
      <w:pPr>
        <w:pStyle w:val="a4"/>
        <w:spacing w:before="257" w:after="257"/>
        <w:ind w:left="632" w:hanging="632"/>
        <w:rPr>
          <w:color w:val="auto"/>
        </w:rPr>
      </w:pPr>
      <w:r w:rsidRPr="00D569EC">
        <w:rPr>
          <w:rFonts w:hint="eastAsia"/>
          <w:color w:val="auto"/>
        </w:rPr>
        <w:t>六</w:t>
      </w:r>
      <w:r w:rsidRPr="00D569EC">
        <w:rPr>
          <w:color w:val="auto"/>
        </w:rPr>
        <w:t>、投資環境風險</w:t>
      </w:r>
    </w:p>
    <w:p w14:paraId="59A8D6FF" w14:textId="3ECF9285" w:rsidR="004850E8" w:rsidRPr="00D569EC" w:rsidRDefault="00FD0C58" w:rsidP="0094684B">
      <w:pPr>
        <w:pStyle w:val="-1"/>
      </w:pPr>
      <w:r w:rsidRPr="00D569EC">
        <w:t>美中貿易開戰增加許多投資風險，尤其是在找尋技術勞工或科技人才方面。川普競選時對許多製造廠聚集的州訴求為幫藍領工人找回被非法移工搶去及大企業海外設廠所失去之就業機會，就任後進行大規模遣返拉美移工，並緊縮移工規定，加以廢除歐記健保，使得當地許多零售、營建、餐飲等行業之勞工失去健保保護傘，對當地經濟恐將造成衝擊。</w:t>
      </w:r>
    </w:p>
    <w:p w14:paraId="73611DCD" w14:textId="21DBD353" w:rsidR="000C61F5" w:rsidRPr="00D569EC" w:rsidRDefault="000C61F5" w:rsidP="0094684B">
      <w:pPr>
        <w:pStyle w:val="-1"/>
      </w:pPr>
      <w:r w:rsidRPr="00D569EC">
        <w:rPr>
          <w:rFonts w:hint="eastAsia"/>
        </w:rPr>
        <w:t>此外，亞馬遜、</w:t>
      </w:r>
      <w:r w:rsidRPr="00D569EC">
        <w:rPr>
          <w:rFonts w:hint="eastAsia"/>
        </w:rPr>
        <w:t>N</w:t>
      </w:r>
      <w:r w:rsidRPr="00D569EC">
        <w:t>ike</w:t>
      </w:r>
      <w:r w:rsidRPr="00D569EC">
        <w:rPr>
          <w:rFonts w:hint="eastAsia"/>
        </w:rPr>
        <w:t>、</w:t>
      </w:r>
      <w:r w:rsidRPr="00D569EC">
        <w:rPr>
          <w:rFonts w:hint="eastAsia"/>
        </w:rPr>
        <w:t>D</w:t>
      </w:r>
      <w:r w:rsidRPr="00D569EC">
        <w:t>ell</w:t>
      </w:r>
      <w:r w:rsidRPr="00D569EC">
        <w:rPr>
          <w:rFonts w:hint="eastAsia"/>
        </w:rPr>
        <w:t>、</w:t>
      </w:r>
      <w:r w:rsidRPr="00D569EC">
        <w:rPr>
          <w:rFonts w:hint="eastAsia"/>
        </w:rPr>
        <w:t>Lyft</w:t>
      </w:r>
      <w:r w:rsidRPr="00D569EC">
        <w:rPr>
          <w:rFonts w:hint="eastAsia"/>
        </w:rPr>
        <w:t>、</w:t>
      </w:r>
      <w:r w:rsidRPr="00D569EC">
        <w:rPr>
          <w:rFonts w:hint="eastAsia"/>
        </w:rPr>
        <w:t>Marriott</w:t>
      </w:r>
      <w:r w:rsidRPr="00D569EC">
        <w:rPr>
          <w:rFonts w:hint="eastAsia"/>
        </w:rPr>
        <w:t>、美國航空等多達</w:t>
      </w:r>
      <w:r w:rsidRPr="00D569EC">
        <w:rPr>
          <w:rFonts w:hint="eastAsia"/>
        </w:rPr>
        <w:t>142</w:t>
      </w:r>
      <w:r w:rsidR="00272852" w:rsidRPr="00D569EC">
        <w:rPr>
          <w:rFonts w:hint="eastAsia"/>
        </w:rPr>
        <w:t>家大跨國企業連署</w:t>
      </w:r>
      <w:r w:rsidRPr="00D569EC">
        <w:rPr>
          <w:rFonts w:hint="eastAsia"/>
        </w:rPr>
        <w:t>反對田納西州州長</w:t>
      </w:r>
      <w:r w:rsidR="00162862" w:rsidRPr="00D569EC">
        <w:rPr>
          <w:rFonts w:hint="eastAsia"/>
        </w:rPr>
        <w:t>在</w:t>
      </w:r>
      <w:r w:rsidR="00162862" w:rsidRPr="00D569EC">
        <w:rPr>
          <w:rFonts w:hint="eastAsia"/>
        </w:rPr>
        <w:t>1</w:t>
      </w:r>
      <w:r w:rsidR="00162862" w:rsidRPr="00D569EC">
        <w:rPr>
          <w:rFonts w:hint="eastAsia"/>
        </w:rPr>
        <w:t>月</w:t>
      </w:r>
      <w:r w:rsidR="00162862" w:rsidRPr="00D569EC">
        <w:rPr>
          <w:rFonts w:hint="eastAsia"/>
        </w:rPr>
        <w:t>24</w:t>
      </w:r>
      <w:r w:rsidR="00162862" w:rsidRPr="00D569EC">
        <w:rPr>
          <w:rFonts w:hint="eastAsia"/>
        </w:rPr>
        <w:t>日</w:t>
      </w:r>
      <w:r w:rsidRPr="00D569EC">
        <w:rPr>
          <w:rFonts w:hint="eastAsia"/>
        </w:rPr>
        <w:t>簽署一系列歧視</w:t>
      </w:r>
      <w:r w:rsidRPr="00D569EC">
        <w:rPr>
          <w:rFonts w:hint="eastAsia"/>
        </w:rPr>
        <w:t>LGBT</w:t>
      </w:r>
      <w:r w:rsidRPr="00D569EC">
        <w:rPr>
          <w:rFonts w:hint="eastAsia"/>
        </w:rPr>
        <w:t>法案，認為此法案將經濟</w:t>
      </w:r>
      <w:r w:rsidRPr="00D569EC">
        <w:rPr>
          <w:rFonts w:hint="eastAsia"/>
        </w:rPr>
        <w:lastRenderedPageBreak/>
        <w:t>成功置於風險之中，已有許多大型企業出走或抵制其他通過支持此法案的州，例如：喬治亞州因此損失電影產業帶來上百億美元的經濟效益。</w:t>
      </w:r>
      <w:r w:rsidR="00162862" w:rsidRPr="00D569EC">
        <w:rPr>
          <w:rFonts w:hint="eastAsia"/>
        </w:rPr>
        <w:t>廠商認為法案將造成</w:t>
      </w:r>
      <w:r w:rsidRPr="00D569EC">
        <w:rPr>
          <w:rFonts w:hint="eastAsia"/>
        </w:rPr>
        <w:t>經濟競爭力不必要的障礙</w:t>
      </w:r>
      <w:r w:rsidR="00162862" w:rsidRPr="00D569EC">
        <w:rPr>
          <w:rFonts w:hint="eastAsia"/>
        </w:rPr>
        <w:t>，使</w:t>
      </w:r>
      <w:r w:rsidRPr="00D569EC">
        <w:rPr>
          <w:rFonts w:hint="eastAsia"/>
        </w:rPr>
        <w:t>集體的經濟成功處於危險之中。</w:t>
      </w:r>
    </w:p>
    <w:p w14:paraId="0A3574B2" w14:textId="1835A3B7" w:rsidR="00E014FC" w:rsidRPr="00D569EC" w:rsidRDefault="00E014FC" w:rsidP="0094684B">
      <w:pPr>
        <w:pStyle w:val="-1"/>
      </w:pPr>
      <w:r w:rsidRPr="00D569EC">
        <w:rPr>
          <w:rFonts w:hint="eastAsia"/>
        </w:rPr>
        <w:t>另我國廠商前往田州洽商時</w:t>
      </w:r>
      <w:r w:rsidR="0094684B" w:rsidRPr="00D569EC">
        <w:rPr>
          <w:rFonts w:hint="eastAsia"/>
        </w:rPr>
        <w:t>應</w:t>
      </w:r>
      <w:r w:rsidRPr="00D569EC">
        <w:rPr>
          <w:rFonts w:hint="eastAsia"/>
        </w:rPr>
        <w:t>注意，田州嚴格實施車內禁酒令（</w:t>
      </w:r>
      <w:r w:rsidRPr="00D569EC">
        <w:rPr>
          <w:rFonts w:hint="eastAsia"/>
        </w:rPr>
        <w:t>open container law</w:t>
      </w:r>
      <w:r w:rsidRPr="00D569EC">
        <w:rPr>
          <w:rFonts w:hint="eastAsia"/>
        </w:rPr>
        <w:t>），嚴格規定車廂內不得有開瓶之酒精飲料，否則視為酒駕處罰。</w:t>
      </w:r>
    </w:p>
    <w:p w14:paraId="3D4CCD0D" w14:textId="77777777" w:rsidR="004850E8" w:rsidRPr="00D569EC" w:rsidRDefault="004850E8" w:rsidP="0094684B">
      <w:pPr>
        <w:pStyle w:val="-1"/>
      </w:pPr>
    </w:p>
    <w:p w14:paraId="46635273" w14:textId="77777777" w:rsidR="004850E8" w:rsidRPr="00D569EC" w:rsidRDefault="00FD0C58" w:rsidP="00721180">
      <w:pPr>
        <w:pStyle w:val="a3"/>
        <w:spacing w:before="514" w:after="771"/>
      </w:pPr>
      <w:r w:rsidRPr="00D569EC">
        <w:lastRenderedPageBreak/>
        <w:t>第參章　外商在當地經營現況及投資機會</w:t>
      </w:r>
    </w:p>
    <w:p w14:paraId="6B5EE0BD" w14:textId="77777777" w:rsidR="004850E8" w:rsidRPr="00D569EC" w:rsidRDefault="00FD0C58">
      <w:pPr>
        <w:pStyle w:val="a4"/>
        <w:spacing w:before="257" w:after="257"/>
        <w:ind w:left="632" w:hanging="632"/>
        <w:rPr>
          <w:color w:val="auto"/>
        </w:rPr>
      </w:pPr>
      <w:r w:rsidRPr="00D569EC">
        <w:rPr>
          <w:color w:val="auto"/>
        </w:rPr>
        <w:t>一、外商在當地經營現況</w:t>
      </w:r>
    </w:p>
    <w:p w14:paraId="31E0A022" w14:textId="5CAE4CB0" w:rsidR="004850E8" w:rsidRPr="00D569EC" w:rsidRDefault="00FD0C58">
      <w:pPr>
        <w:ind w:firstLine="472"/>
        <w:rPr>
          <w:lang w:eastAsia="zh-TW"/>
        </w:rPr>
      </w:pPr>
      <w:r w:rsidRPr="00D569EC">
        <w:rPr>
          <w:lang w:eastAsia="zh-TW"/>
        </w:rPr>
        <w:t>田納西州</w:t>
      </w:r>
      <w:r w:rsidR="007D22C0" w:rsidRPr="00D569EC">
        <w:rPr>
          <w:rFonts w:hint="eastAsia"/>
          <w:lang w:eastAsia="zh-TW"/>
        </w:rPr>
        <w:t>為全美外商投資最多的州，有超過</w:t>
      </w:r>
      <w:r w:rsidR="007D22C0" w:rsidRPr="00D569EC">
        <w:rPr>
          <w:rFonts w:hint="eastAsia"/>
          <w:lang w:eastAsia="zh-TW"/>
        </w:rPr>
        <w:t>1,000</w:t>
      </w:r>
      <w:r w:rsidR="007D22C0" w:rsidRPr="00D569EC">
        <w:rPr>
          <w:rFonts w:hint="eastAsia"/>
          <w:lang w:eastAsia="zh-TW"/>
        </w:rPr>
        <w:t>個外資機構在此設立據點</w:t>
      </w:r>
      <w:r w:rsidR="007D22C0" w:rsidRPr="00D569EC">
        <w:rPr>
          <w:lang w:eastAsia="zh-TW"/>
        </w:rPr>
        <w:t>，主要</w:t>
      </w:r>
      <w:r w:rsidR="007D22C0" w:rsidRPr="00D569EC">
        <w:rPr>
          <w:rFonts w:hint="eastAsia"/>
          <w:lang w:eastAsia="zh-TW"/>
        </w:rPr>
        <w:t>來自</w:t>
      </w:r>
      <w:r w:rsidR="007D22C0" w:rsidRPr="00D569EC">
        <w:rPr>
          <w:lang w:eastAsia="zh-TW"/>
        </w:rPr>
        <w:t>日本</w:t>
      </w:r>
      <w:r w:rsidR="001D4A56" w:rsidRPr="00D569EC">
        <w:rPr>
          <w:rFonts w:hint="eastAsia"/>
          <w:lang w:eastAsia="zh-TW"/>
        </w:rPr>
        <w:t>（</w:t>
      </w:r>
      <w:r w:rsidR="007D22C0" w:rsidRPr="00D569EC">
        <w:rPr>
          <w:rFonts w:hint="eastAsia"/>
          <w:lang w:eastAsia="zh-TW"/>
        </w:rPr>
        <w:t>22%</w:t>
      </w:r>
      <w:r w:rsidR="001D4A56" w:rsidRPr="00D569EC">
        <w:rPr>
          <w:rFonts w:hint="eastAsia"/>
          <w:lang w:eastAsia="zh-TW"/>
        </w:rPr>
        <w:t>）</w:t>
      </w:r>
      <w:r w:rsidR="007D22C0" w:rsidRPr="00D569EC">
        <w:rPr>
          <w:lang w:eastAsia="zh-TW"/>
        </w:rPr>
        <w:t>、德國</w:t>
      </w:r>
      <w:r w:rsidR="001D4A56" w:rsidRPr="00D569EC">
        <w:rPr>
          <w:rFonts w:hint="eastAsia"/>
          <w:lang w:eastAsia="zh-TW"/>
        </w:rPr>
        <w:t>（</w:t>
      </w:r>
      <w:r w:rsidR="007D22C0" w:rsidRPr="00D569EC">
        <w:rPr>
          <w:rFonts w:hint="eastAsia"/>
          <w:lang w:eastAsia="zh-TW"/>
        </w:rPr>
        <w:t>14%</w:t>
      </w:r>
      <w:r w:rsidR="001D4A56" w:rsidRPr="00D569EC">
        <w:rPr>
          <w:rFonts w:hint="eastAsia"/>
          <w:lang w:eastAsia="zh-TW"/>
        </w:rPr>
        <w:t>）</w:t>
      </w:r>
      <w:r w:rsidR="007D22C0" w:rsidRPr="00D569EC">
        <w:rPr>
          <w:lang w:eastAsia="zh-TW"/>
        </w:rPr>
        <w:t>、加拿大</w:t>
      </w:r>
      <w:r w:rsidR="001D4A56" w:rsidRPr="00D569EC">
        <w:rPr>
          <w:rFonts w:hint="eastAsia"/>
          <w:lang w:eastAsia="zh-TW"/>
        </w:rPr>
        <w:t>（</w:t>
      </w:r>
      <w:r w:rsidR="007D22C0" w:rsidRPr="00D569EC">
        <w:rPr>
          <w:rFonts w:hint="eastAsia"/>
          <w:lang w:eastAsia="zh-TW"/>
        </w:rPr>
        <w:t>13%</w:t>
      </w:r>
      <w:r w:rsidR="001D4A56" w:rsidRPr="00D569EC">
        <w:rPr>
          <w:rFonts w:hint="eastAsia"/>
          <w:lang w:eastAsia="zh-TW"/>
        </w:rPr>
        <w:t>）</w:t>
      </w:r>
      <w:r w:rsidR="007D22C0" w:rsidRPr="00D569EC">
        <w:rPr>
          <w:lang w:eastAsia="zh-TW"/>
        </w:rPr>
        <w:t>、英國</w:t>
      </w:r>
      <w:r w:rsidR="001D4A56" w:rsidRPr="00D569EC">
        <w:rPr>
          <w:rFonts w:hint="eastAsia"/>
          <w:lang w:eastAsia="zh-TW"/>
        </w:rPr>
        <w:t>（</w:t>
      </w:r>
      <w:r w:rsidR="007D22C0" w:rsidRPr="00D569EC">
        <w:rPr>
          <w:rFonts w:hint="eastAsia"/>
          <w:lang w:eastAsia="zh-TW"/>
        </w:rPr>
        <w:t>11%</w:t>
      </w:r>
      <w:r w:rsidR="001D4A56" w:rsidRPr="00D569EC">
        <w:rPr>
          <w:rFonts w:hint="eastAsia"/>
          <w:lang w:eastAsia="zh-TW"/>
        </w:rPr>
        <w:t>）</w:t>
      </w:r>
      <w:r w:rsidR="007D22C0" w:rsidRPr="00D569EC">
        <w:rPr>
          <w:lang w:eastAsia="zh-TW"/>
        </w:rPr>
        <w:t>、法國</w:t>
      </w:r>
      <w:r w:rsidR="001D4A56" w:rsidRPr="00D569EC">
        <w:rPr>
          <w:rFonts w:hint="eastAsia"/>
          <w:lang w:eastAsia="zh-TW"/>
        </w:rPr>
        <w:t>（</w:t>
      </w:r>
      <w:r w:rsidR="007D22C0" w:rsidRPr="00D569EC">
        <w:rPr>
          <w:rFonts w:hint="eastAsia"/>
          <w:lang w:eastAsia="zh-TW"/>
        </w:rPr>
        <w:t>5%</w:t>
      </w:r>
      <w:r w:rsidR="001D4A56" w:rsidRPr="00D569EC">
        <w:rPr>
          <w:rFonts w:hint="eastAsia"/>
          <w:lang w:eastAsia="zh-TW"/>
        </w:rPr>
        <w:t>）</w:t>
      </w:r>
      <w:r w:rsidR="007D22C0" w:rsidRPr="00D569EC">
        <w:rPr>
          <w:lang w:eastAsia="zh-TW"/>
        </w:rPr>
        <w:t>，</w:t>
      </w:r>
      <w:r w:rsidR="007D22C0" w:rsidRPr="00D569EC">
        <w:rPr>
          <w:rFonts w:hint="eastAsia"/>
          <w:lang w:eastAsia="zh-TW"/>
        </w:rPr>
        <w:t>注入逾</w:t>
      </w:r>
      <w:r w:rsidR="007D22C0" w:rsidRPr="00D569EC">
        <w:rPr>
          <w:rFonts w:hint="eastAsia"/>
          <w:lang w:eastAsia="zh-TW"/>
        </w:rPr>
        <w:t>375</w:t>
      </w:r>
      <w:r w:rsidR="007D22C0" w:rsidRPr="00D569EC">
        <w:rPr>
          <w:rFonts w:hint="eastAsia"/>
          <w:lang w:eastAsia="zh-TW"/>
        </w:rPr>
        <w:t>億美元投資金</w:t>
      </w:r>
      <w:r w:rsidR="00993234" w:rsidRPr="00D569EC">
        <w:rPr>
          <w:rFonts w:hint="eastAsia"/>
          <w:lang w:eastAsia="zh-TW"/>
        </w:rPr>
        <w:t>額</w:t>
      </w:r>
      <w:r w:rsidR="007D22C0" w:rsidRPr="00D569EC">
        <w:rPr>
          <w:rFonts w:hint="eastAsia"/>
          <w:lang w:eastAsia="zh-TW"/>
        </w:rPr>
        <w:t>，提供</w:t>
      </w:r>
      <w:r w:rsidR="007D22C0" w:rsidRPr="00D569EC">
        <w:rPr>
          <w:rFonts w:hint="eastAsia"/>
          <w:lang w:eastAsia="zh-TW"/>
        </w:rPr>
        <w:t>182,200</w:t>
      </w:r>
      <w:r w:rsidR="007D22C0" w:rsidRPr="00D569EC">
        <w:rPr>
          <w:rFonts w:hint="eastAsia"/>
          <w:lang w:eastAsia="zh-TW"/>
        </w:rPr>
        <w:t>個就業</w:t>
      </w:r>
      <w:r w:rsidRPr="00D569EC">
        <w:rPr>
          <w:lang w:eastAsia="zh-TW"/>
        </w:rPr>
        <w:t>，</w:t>
      </w:r>
      <w:r w:rsidRPr="00D569EC">
        <w:rPr>
          <w:lang w:eastAsia="zh-TW"/>
        </w:rPr>
        <w:t>5</w:t>
      </w:r>
      <w:r w:rsidRPr="00D569EC">
        <w:rPr>
          <w:lang w:eastAsia="zh-TW"/>
        </w:rPr>
        <w:t>年內成長率達</w:t>
      </w:r>
      <w:r w:rsidRPr="00D569EC">
        <w:rPr>
          <w:lang w:eastAsia="zh-TW"/>
        </w:rPr>
        <w:t>41.3%</w:t>
      </w:r>
      <w:r w:rsidR="007D22C0" w:rsidRPr="00D569EC">
        <w:rPr>
          <w:rFonts w:hint="eastAsia"/>
          <w:lang w:eastAsia="zh-TW"/>
        </w:rPr>
        <w:t>，遠高於</w:t>
      </w:r>
      <w:r w:rsidRPr="00D569EC">
        <w:rPr>
          <w:lang w:eastAsia="zh-TW"/>
        </w:rPr>
        <w:t>全美平均</w:t>
      </w:r>
      <w:r w:rsidR="007D22C0" w:rsidRPr="00D569EC">
        <w:rPr>
          <w:rFonts w:hint="eastAsia"/>
          <w:lang w:eastAsia="zh-TW"/>
        </w:rPr>
        <w:t>的</w:t>
      </w:r>
      <w:r w:rsidRPr="00D569EC">
        <w:rPr>
          <w:lang w:eastAsia="zh-TW"/>
        </w:rPr>
        <w:t>24.4%</w:t>
      </w:r>
      <w:r w:rsidR="007D22C0" w:rsidRPr="00D569EC">
        <w:rPr>
          <w:rFonts w:hint="eastAsia"/>
          <w:lang w:eastAsia="zh-TW"/>
        </w:rPr>
        <w:t>。近年主要投資案多</w:t>
      </w:r>
      <w:r w:rsidR="00BD05D8" w:rsidRPr="00D569EC">
        <w:rPr>
          <w:rFonts w:hint="eastAsia"/>
          <w:lang w:eastAsia="zh-TW"/>
        </w:rPr>
        <w:t>在工業</w:t>
      </w:r>
      <w:r w:rsidR="001D4A56" w:rsidRPr="00D569EC">
        <w:rPr>
          <w:rFonts w:hint="eastAsia"/>
          <w:lang w:eastAsia="zh-TW"/>
        </w:rPr>
        <w:t>（</w:t>
      </w:r>
      <w:r w:rsidR="00BD05D8" w:rsidRPr="00D569EC">
        <w:rPr>
          <w:rFonts w:hint="eastAsia"/>
          <w:lang w:eastAsia="zh-TW"/>
        </w:rPr>
        <w:t>202</w:t>
      </w:r>
      <w:r w:rsidR="00BD05D8" w:rsidRPr="00D569EC">
        <w:rPr>
          <w:rFonts w:hint="eastAsia"/>
          <w:lang w:eastAsia="zh-TW"/>
        </w:rPr>
        <w:t>案件</w:t>
      </w:r>
      <w:r w:rsidR="001D4A56" w:rsidRPr="00D569EC">
        <w:rPr>
          <w:rFonts w:hint="eastAsia"/>
          <w:lang w:eastAsia="zh-TW"/>
        </w:rPr>
        <w:t>）</w:t>
      </w:r>
      <w:r w:rsidR="00BD05D8" w:rsidRPr="00D569EC">
        <w:rPr>
          <w:rFonts w:hint="eastAsia"/>
          <w:lang w:eastAsia="zh-TW"/>
        </w:rPr>
        <w:t>、汽車零組件</w:t>
      </w:r>
      <w:r w:rsidR="001D4A56" w:rsidRPr="00D569EC">
        <w:rPr>
          <w:rFonts w:hint="eastAsia"/>
          <w:lang w:eastAsia="zh-TW"/>
        </w:rPr>
        <w:t>（</w:t>
      </w:r>
      <w:r w:rsidR="00BD05D8" w:rsidRPr="00D569EC">
        <w:rPr>
          <w:rFonts w:hint="eastAsia"/>
          <w:lang w:eastAsia="zh-TW"/>
        </w:rPr>
        <w:t>77</w:t>
      </w:r>
      <w:r w:rsidR="00BD05D8" w:rsidRPr="00D569EC">
        <w:rPr>
          <w:rFonts w:hint="eastAsia"/>
          <w:lang w:eastAsia="zh-TW"/>
        </w:rPr>
        <w:t>件</w:t>
      </w:r>
      <w:r w:rsidR="001D4A56" w:rsidRPr="00D569EC">
        <w:rPr>
          <w:rFonts w:hint="eastAsia"/>
          <w:lang w:eastAsia="zh-TW"/>
        </w:rPr>
        <w:t>）</w:t>
      </w:r>
      <w:r w:rsidR="00BD05D8" w:rsidRPr="00D569EC">
        <w:rPr>
          <w:rFonts w:hint="eastAsia"/>
          <w:lang w:eastAsia="zh-TW"/>
        </w:rPr>
        <w:t>、金屬製品</w:t>
      </w:r>
      <w:r w:rsidR="001D4A56" w:rsidRPr="00D569EC">
        <w:rPr>
          <w:rFonts w:hint="eastAsia"/>
          <w:lang w:eastAsia="zh-TW"/>
        </w:rPr>
        <w:t>（</w:t>
      </w:r>
      <w:r w:rsidR="00BD05D8" w:rsidRPr="00D569EC">
        <w:rPr>
          <w:rFonts w:hint="eastAsia"/>
          <w:lang w:eastAsia="zh-TW"/>
        </w:rPr>
        <w:t>28</w:t>
      </w:r>
      <w:r w:rsidR="00BD05D8" w:rsidRPr="00D569EC">
        <w:rPr>
          <w:rFonts w:hint="eastAsia"/>
          <w:lang w:eastAsia="zh-TW"/>
        </w:rPr>
        <w:t>件</w:t>
      </w:r>
      <w:r w:rsidR="001D4A56" w:rsidRPr="00D569EC">
        <w:rPr>
          <w:rFonts w:hint="eastAsia"/>
          <w:lang w:eastAsia="zh-TW"/>
        </w:rPr>
        <w:t>）</w:t>
      </w:r>
      <w:r w:rsidR="00BD05D8" w:rsidRPr="00D569EC">
        <w:rPr>
          <w:rFonts w:hint="eastAsia"/>
          <w:lang w:eastAsia="zh-TW"/>
        </w:rPr>
        <w:t>、工業設備</w:t>
      </w:r>
      <w:r w:rsidR="001D4A56" w:rsidRPr="00D569EC">
        <w:rPr>
          <w:rFonts w:hint="eastAsia"/>
          <w:lang w:eastAsia="zh-TW"/>
        </w:rPr>
        <w:t>（</w:t>
      </w:r>
      <w:r w:rsidR="00BD05D8" w:rsidRPr="00D569EC">
        <w:rPr>
          <w:rFonts w:hint="eastAsia"/>
          <w:lang w:eastAsia="zh-TW"/>
        </w:rPr>
        <w:t>23</w:t>
      </w:r>
      <w:r w:rsidR="00BD05D8" w:rsidRPr="00D569EC">
        <w:rPr>
          <w:rFonts w:hint="eastAsia"/>
          <w:lang w:eastAsia="zh-TW"/>
        </w:rPr>
        <w:t>件</w:t>
      </w:r>
      <w:r w:rsidR="001D4A56" w:rsidRPr="00D569EC">
        <w:rPr>
          <w:rFonts w:hint="eastAsia"/>
          <w:lang w:eastAsia="zh-TW"/>
        </w:rPr>
        <w:t>）</w:t>
      </w:r>
      <w:r w:rsidR="00BD05D8" w:rsidRPr="00D569EC">
        <w:rPr>
          <w:rFonts w:hint="eastAsia"/>
          <w:lang w:eastAsia="zh-TW"/>
        </w:rPr>
        <w:t>、化學</w:t>
      </w:r>
      <w:r w:rsidR="001D4A56" w:rsidRPr="00D569EC">
        <w:rPr>
          <w:rFonts w:hint="eastAsia"/>
          <w:lang w:eastAsia="zh-TW"/>
        </w:rPr>
        <w:t>（</w:t>
      </w:r>
      <w:r w:rsidR="00BD05D8" w:rsidRPr="00D569EC">
        <w:rPr>
          <w:rFonts w:hint="eastAsia"/>
          <w:lang w:eastAsia="zh-TW"/>
        </w:rPr>
        <w:t>22</w:t>
      </w:r>
      <w:r w:rsidR="00BD05D8" w:rsidRPr="00D569EC">
        <w:rPr>
          <w:rFonts w:hint="eastAsia"/>
          <w:lang w:eastAsia="zh-TW"/>
        </w:rPr>
        <w:t>件</w:t>
      </w:r>
      <w:r w:rsidR="001D4A56" w:rsidRPr="00D569EC">
        <w:rPr>
          <w:rFonts w:hint="eastAsia"/>
          <w:lang w:eastAsia="zh-TW"/>
        </w:rPr>
        <w:t>）</w:t>
      </w:r>
      <w:r w:rsidR="00BD05D8" w:rsidRPr="00D569EC">
        <w:rPr>
          <w:rFonts w:hint="eastAsia"/>
          <w:lang w:eastAsia="zh-TW"/>
        </w:rPr>
        <w:t>、食品和飲料</w:t>
      </w:r>
      <w:r w:rsidR="001D4A56" w:rsidRPr="00D569EC">
        <w:rPr>
          <w:rFonts w:hint="eastAsia"/>
          <w:lang w:eastAsia="zh-TW"/>
        </w:rPr>
        <w:t>（</w:t>
      </w:r>
      <w:r w:rsidR="00BD05D8" w:rsidRPr="00D569EC">
        <w:rPr>
          <w:rFonts w:hint="eastAsia"/>
          <w:lang w:eastAsia="zh-TW"/>
        </w:rPr>
        <w:t>20</w:t>
      </w:r>
      <w:r w:rsidR="00BD05D8" w:rsidRPr="00D569EC">
        <w:rPr>
          <w:rFonts w:hint="eastAsia"/>
          <w:lang w:eastAsia="zh-TW"/>
        </w:rPr>
        <w:t>件</w:t>
      </w:r>
      <w:r w:rsidR="001D4A56" w:rsidRPr="00D569EC">
        <w:rPr>
          <w:rFonts w:hint="eastAsia"/>
          <w:lang w:eastAsia="zh-TW"/>
        </w:rPr>
        <w:t>）</w:t>
      </w:r>
      <w:r w:rsidR="00BD05D8" w:rsidRPr="00D569EC">
        <w:rPr>
          <w:rFonts w:hint="eastAsia"/>
          <w:lang w:eastAsia="zh-TW"/>
        </w:rPr>
        <w:t>。</w:t>
      </w:r>
    </w:p>
    <w:p w14:paraId="116BFA5E" w14:textId="6F05EC3C" w:rsidR="004850E8" w:rsidRPr="00D569EC" w:rsidRDefault="00BD05D8">
      <w:pPr>
        <w:ind w:firstLine="472"/>
        <w:rPr>
          <w:lang w:eastAsia="zh-TW"/>
        </w:rPr>
      </w:pPr>
      <w:r w:rsidRPr="00D569EC">
        <w:rPr>
          <w:rFonts w:hint="eastAsia"/>
          <w:lang w:eastAsia="zh-TW"/>
        </w:rPr>
        <w:t>FDI</w:t>
      </w:r>
      <w:r w:rsidR="00A830F6" w:rsidRPr="00D569EC">
        <w:rPr>
          <w:rFonts w:hint="eastAsia"/>
          <w:lang w:eastAsia="zh-TW"/>
        </w:rPr>
        <w:t>在田州</w:t>
      </w:r>
      <w:r w:rsidRPr="00D569EC">
        <w:rPr>
          <w:rFonts w:hint="eastAsia"/>
          <w:lang w:eastAsia="zh-TW"/>
        </w:rPr>
        <w:t>投資最多的</w:t>
      </w:r>
      <w:r w:rsidR="00A830F6" w:rsidRPr="00D569EC">
        <w:rPr>
          <w:rFonts w:hint="eastAsia"/>
          <w:lang w:eastAsia="zh-TW"/>
        </w:rPr>
        <w:t>為</w:t>
      </w:r>
      <w:r w:rsidRPr="00D569EC">
        <w:rPr>
          <w:rFonts w:hint="eastAsia"/>
          <w:lang w:eastAsia="zh-TW"/>
        </w:rPr>
        <w:t>汽車產業</w:t>
      </w:r>
      <w:r w:rsidR="00A830F6" w:rsidRPr="00D569EC">
        <w:rPr>
          <w:rFonts w:hint="eastAsia"/>
          <w:lang w:eastAsia="zh-TW"/>
        </w:rPr>
        <w:t>，知名</w:t>
      </w:r>
      <w:r w:rsidRPr="00D569EC">
        <w:rPr>
          <w:rFonts w:hint="eastAsia"/>
          <w:lang w:eastAsia="zh-TW"/>
        </w:rPr>
        <w:t>大廠有：</w:t>
      </w:r>
      <w:r w:rsidR="00FD0C58" w:rsidRPr="00D569EC">
        <w:rPr>
          <w:lang w:eastAsia="zh-TW"/>
        </w:rPr>
        <w:t>日產汽車</w:t>
      </w:r>
      <w:r w:rsidRPr="00D569EC">
        <w:rPr>
          <w:rFonts w:hint="eastAsia"/>
          <w:lang w:eastAsia="zh-TW"/>
        </w:rPr>
        <w:t>僱用人</w:t>
      </w:r>
      <w:r w:rsidR="00FD0C58" w:rsidRPr="00D569EC">
        <w:rPr>
          <w:lang w:eastAsia="zh-TW"/>
        </w:rPr>
        <w:t>數達</w:t>
      </w:r>
      <w:r w:rsidR="00FD0C58" w:rsidRPr="00D569EC">
        <w:rPr>
          <w:lang w:eastAsia="zh-TW"/>
        </w:rPr>
        <w:t>6,000</w:t>
      </w:r>
      <w:r w:rsidR="00FD0C58" w:rsidRPr="00D569EC">
        <w:rPr>
          <w:lang w:eastAsia="zh-TW"/>
        </w:rPr>
        <w:t>人</w:t>
      </w:r>
      <w:r w:rsidRPr="00D569EC">
        <w:rPr>
          <w:rFonts w:hint="eastAsia"/>
          <w:lang w:eastAsia="zh-TW"/>
        </w:rPr>
        <w:t>；</w:t>
      </w:r>
      <w:r w:rsidR="00FD0C58" w:rsidRPr="00D569EC">
        <w:rPr>
          <w:lang w:eastAsia="zh-TW"/>
        </w:rPr>
        <w:t>福斯汽車集團</w:t>
      </w:r>
      <w:r w:rsidR="00FD0C58" w:rsidRPr="00D569EC">
        <w:rPr>
          <w:lang w:eastAsia="zh-TW"/>
        </w:rPr>
        <w:t>Volkswagen</w:t>
      </w:r>
      <w:r w:rsidR="00FD0C58" w:rsidRPr="00D569EC">
        <w:rPr>
          <w:lang w:eastAsia="zh-TW"/>
        </w:rPr>
        <w:t>車廠在田州查塔努加投下</w:t>
      </w:r>
      <w:r w:rsidR="00FD0C58" w:rsidRPr="00D569EC">
        <w:rPr>
          <w:lang w:eastAsia="zh-TW"/>
        </w:rPr>
        <w:t>6</w:t>
      </w:r>
      <w:r w:rsidR="00FD0C58" w:rsidRPr="00D569EC">
        <w:rPr>
          <w:lang w:eastAsia="zh-TW"/>
        </w:rPr>
        <w:t>億美元擴建廠房，並僱用</w:t>
      </w:r>
      <w:r w:rsidR="00FD0C58" w:rsidRPr="00D569EC">
        <w:rPr>
          <w:lang w:eastAsia="zh-TW"/>
        </w:rPr>
        <w:t>2,000</w:t>
      </w:r>
      <w:r w:rsidR="00FD0C58" w:rsidRPr="00D569EC">
        <w:rPr>
          <w:lang w:eastAsia="zh-TW"/>
        </w:rPr>
        <w:t>名員工</w:t>
      </w:r>
      <w:r w:rsidRPr="00D569EC">
        <w:rPr>
          <w:rFonts w:hint="eastAsia"/>
          <w:lang w:eastAsia="zh-TW"/>
        </w:rPr>
        <w:t>；</w:t>
      </w:r>
      <w:r w:rsidR="00FD0C58" w:rsidRPr="00D569EC">
        <w:rPr>
          <w:lang w:eastAsia="zh-TW"/>
        </w:rPr>
        <w:t>知名日本汽車零組件供應商</w:t>
      </w:r>
      <w:r w:rsidR="00FD0C58" w:rsidRPr="00D569EC">
        <w:rPr>
          <w:lang w:eastAsia="zh-TW"/>
        </w:rPr>
        <w:t>DENSO</w:t>
      </w:r>
      <w:r w:rsidR="00FD0C58" w:rsidRPr="00D569EC">
        <w:rPr>
          <w:lang w:eastAsia="zh-TW"/>
        </w:rPr>
        <w:t>公司在田州設廠投資額達</w:t>
      </w:r>
      <w:r w:rsidR="00FD0C58" w:rsidRPr="00D569EC">
        <w:rPr>
          <w:lang w:eastAsia="zh-TW"/>
        </w:rPr>
        <w:t>1</w:t>
      </w:r>
      <w:r w:rsidR="00FD0C58" w:rsidRPr="00D569EC">
        <w:rPr>
          <w:lang w:eastAsia="zh-TW"/>
        </w:rPr>
        <w:t>億</w:t>
      </w:r>
      <w:r w:rsidR="00FD0C58" w:rsidRPr="00D569EC">
        <w:rPr>
          <w:lang w:eastAsia="zh-TW"/>
        </w:rPr>
        <w:t>9,000</w:t>
      </w:r>
      <w:r w:rsidR="00FD0C58" w:rsidRPr="00D569EC">
        <w:rPr>
          <w:lang w:eastAsia="zh-TW"/>
        </w:rPr>
        <w:t>萬美元，僱用</w:t>
      </w:r>
      <w:r w:rsidR="00FD0C58" w:rsidRPr="00D569EC">
        <w:rPr>
          <w:lang w:eastAsia="zh-TW"/>
        </w:rPr>
        <w:t>1,000</w:t>
      </w:r>
      <w:r w:rsidR="00FD0C58" w:rsidRPr="00D569EC">
        <w:rPr>
          <w:lang w:eastAsia="zh-TW"/>
        </w:rPr>
        <w:t>多人生產製造汽車用汽油發動系統（</w:t>
      </w:r>
      <w:r w:rsidR="00FD0C58" w:rsidRPr="00D569EC">
        <w:rPr>
          <w:lang w:eastAsia="zh-TW"/>
        </w:rPr>
        <w:t>gasoline direct injection GDI</w:t>
      </w:r>
      <w:r w:rsidR="00FD0C58" w:rsidRPr="00D569EC">
        <w:rPr>
          <w:lang w:eastAsia="zh-TW"/>
        </w:rPr>
        <w:t>）</w:t>
      </w:r>
      <w:r w:rsidRPr="00D569EC">
        <w:rPr>
          <w:rFonts w:hint="eastAsia"/>
          <w:lang w:eastAsia="zh-TW"/>
        </w:rPr>
        <w:t>；</w:t>
      </w:r>
      <w:r w:rsidR="00FD0C58" w:rsidRPr="00D569EC">
        <w:rPr>
          <w:lang w:eastAsia="zh-TW"/>
        </w:rPr>
        <w:t>芬蘭</w:t>
      </w:r>
      <w:r w:rsidR="00FD0C58" w:rsidRPr="00D569EC">
        <w:rPr>
          <w:lang w:eastAsia="zh-TW"/>
        </w:rPr>
        <w:t>Nokian</w:t>
      </w:r>
      <w:r w:rsidR="00FD0C58" w:rsidRPr="00D569EC">
        <w:rPr>
          <w:lang w:eastAsia="zh-TW"/>
        </w:rPr>
        <w:t>輪胎投資</w:t>
      </w:r>
      <w:r w:rsidR="00FD0C58" w:rsidRPr="00D569EC">
        <w:rPr>
          <w:lang w:eastAsia="zh-TW"/>
        </w:rPr>
        <w:t>3.6</w:t>
      </w:r>
      <w:r w:rsidR="00FD0C58" w:rsidRPr="00D569EC">
        <w:rPr>
          <w:lang w:eastAsia="zh-TW"/>
        </w:rPr>
        <w:t>億美元</w:t>
      </w:r>
      <w:r w:rsidRPr="00D569EC">
        <w:rPr>
          <w:rFonts w:hint="eastAsia"/>
          <w:lang w:eastAsia="zh-TW"/>
        </w:rPr>
        <w:t>，</w:t>
      </w:r>
      <w:r w:rsidR="00FD0C58" w:rsidRPr="00D569EC">
        <w:rPr>
          <w:lang w:eastAsia="zh-TW"/>
        </w:rPr>
        <w:t>成立該公司北美地區首座製造廠，廠房預定在</w:t>
      </w:r>
      <w:r w:rsidR="00FD0C58" w:rsidRPr="00D569EC">
        <w:rPr>
          <w:lang w:eastAsia="zh-TW"/>
        </w:rPr>
        <w:t>2020</w:t>
      </w:r>
      <w:r w:rsidR="00FD0C58" w:rsidRPr="00D569EC">
        <w:rPr>
          <w:lang w:eastAsia="zh-TW"/>
        </w:rPr>
        <w:t>年完工投產，預計僱用</w:t>
      </w:r>
      <w:r w:rsidR="00FD0C58" w:rsidRPr="00D569EC">
        <w:rPr>
          <w:lang w:eastAsia="zh-TW"/>
        </w:rPr>
        <w:t>400</w:t>
      </w:r>
      <w:r w:rsidR="00FD0C58" w:rsidRPr="00D569EC">
        <w:rPr>
          <w:lang w:eastAsia="zh-TW"/>
        </w:rPr>
        <w:t>人。</w:t>
      </w:r>
    </w:p>
    <w:p w14:paraId="76709C98" w14:textId="7DC06372" w:rsidR="004850E8" w:rsidRPr="00D569EC" w:rsidRDefault="00BD05D8">
      <w:pPr>
        <w:ind w:firstLine="472"/>
        <w:rPr>
          <w:lang w:eastAsia="zh-TW"/>
        </w:rPr>
      </w:pPr>
      <w:r w:rsidRPr="00D569EC">
        <w:rPr>
          <w:rFonts w:hint="eastAsia"/>
          <w:lang w:eastAsia="zh-TW"/>
        </w:rPr>
        <w:t>另</w:t>
      </w:r>
      <w:r w:rsidR="00A830F6" w:rsidRPr="00D569EC">
        <w:rPr>
          <w:rFonts w:hint="eastAsia"/>
          <w:lang w:eastAsia="zh-TW"/>
        </w:rPr>
        <w:t>荷蘭飛利浦電子投資</w:t>
      </w:r>
      <w:r w:rsidR="00A830F6" w:rsidRPr="00D569EC">
        <w:rPr>
          <w:rFonts w:hint="eastAsia"/>
          <w:lang w:eastAsia="zh-TW"/>
        </w:rPr>
        <w:t>1,700</w:t>
      </w:r>
      <w:r w:rsidR="00A830F6" w:rsidRPr="00D569EC">
        <w:rPr>
          <w:rFonts w:hint="eastAsia"/>
          <w:lang w:eastAsia="zh-TW"/>
        </w:rPr>
        <w:t>萬美元創造</w:t>
      </w:r>
      <w:r w:rsidR="00A830F6" w:rsidRPr="00D569EC">
        <w:rPr>
          <w:rFonts w:hint="eastAsia"/>
          <w:lang w:eastAsia="zh-TW"/>
        </w:rPr>
        <w:t>815</w:t>
      </w:r>
      <w:r w:rsidR="00A830F6" w:rsidRPr="00D569EC">
        <w:rPr>
          <w:rFonts w:hint="eastAsia"/>
          <w:lang w:eastAsia="zh-TW"/>
        </w:rPr>
        <w:t>個職位；韓國</w:t>
      </w:r>
      <w:r w:rsidR="00A830F6" w:rsidRPr="00D569EC">
        <w:rPr>
          <w:rFonts w:hint="eastAsia"/>
          <w:lang w:eastAsia="zh-TW"/>
        </w:rPr>
        <w:t>LG</w:t>
      </w:r>
      <w:r w:rsidR="00A830F6" w:rsidRPr="00D569EC">
        <w:rPr>
          <w:rFonts w:hint="eastAsia"/>
          <w:lang w:eastAsia="zh-TW"/>
        </w:rPr>
        <w:t>電子投資</w:t>
      </w:r>
      <w:r w:rsidR="00A830F6" w:rsidRPr="00D569EC">
        <w:rPr>
          <w:rFonts w:hint="eastAsia"/>
          <w:lang w:eastAsia="zh-TW"/>
        </w:rPr>
        <w:t>2.5</w:t>
      </w:r>
      <w:r w:rsidR="00A830F6" w:rsidRPr="00D569EC">
        <w:rPr>
          <w:rFonts w:hint="eastAsia"/>
          <w:lang w:eastAsia="zh-TW"/>
        </w:rPr>
        <w:t>億美元，創造</w:t>
      </w:r>
      <w:r w:rsidR="00A830F6" w:rsidRPr="00D569EC">
        <w:rPr>
          <w:rFonts w:hint="eastAsia"/>
          <w:lang w:eastAsia="zh-TW"/>
        </w:rPr>
        <w:t>600</w:t>
      </w:r>
      <w:r w:rsidR="00A830F6" w:rsidRPr="00D569EC">
        <w:rPr>
          <w:rFonts w:hint="eastAsia"/>
          <w:lang w:eastAsia="zh-TW"/>
        </w:rPr>
        <w:t>個職位；</w:t>
      </w:r>
      <w:r w:rsidRPr="00D569EC">
        <w:rPr>
          <w:lang w:eastAsia="zh-TW"/>
        </w:rPr>
        <w:t>Hemlock</w:t>
      </w:r>
      <w:r w:rsidRPr="00D569EC">
        <w:rPr>
          <w:lang w:eastAsia="zh-TW"/>
        </w:rPr>
        <w:t>半導體集團</w:t>
      </w:r>
      <w:r w:rsidRPr="00D569EC">
        <w:rPr>
          <w:rFonts w:hint="eastAsia"/>
          <w:lang w:eastAsia="zh-TW"/>
        </w:rPr>
        <w:t>，</w:t>
      </w:r>
      <w:r w:rsidR="00982AA6" w:rsidRPr="00D569EC">
        <w:rPr>
          <w:rFonts w:hint="eastAsia"/>
          <w:lang w:eastAsia="zh-TW"/>
        </w:rPr>
        <w:t>係</w:t>
      </w:r>
      <w:r w:rsidRPr="00D569EC">
        <w:rPr>
          <w:rFonts w:hint="eastAsia"/>
          <w:lang w:eastAsia="zh-TW"/>
        </w:rPr>
        <w:t>由</w:t>
      </w:r>
      <w:r w:rsidR="00FD0C58" w:rsidRPr="00D569EC">
        <w:rPr>
          <w:lang w:eastAsia="zh-TW"/>
        </w:rPr>
        <w:t>日本信越半導體、三菱材料及</w:t>
      </w:r>
      <w:r w:rsidR="000F6CDF" w:rsidRPr="00D569EC">
        <w:rPr>
          <w:rFonts w:hint="eastAsia"/>
          <w:lang w:eastAsia="zh-TW"/>
        </w:rPr>
        <w:t>美國</w:t>
      </w:r>
      <w:r w:rsidR="00FD0C58" w:rsidRPr="00D569EC">
        <w:rPr>
          <w:lang w:eastAsia="zh-TW"/>
        </w:rPr>
        <w:t>公司合資創立之全球最大的多晶矽製造廠，目前</w:t>
      </w:r>
      <w:r w:rsidRPr="00D569EC">
        <w:rPr>
          <w:rFonts w:hint="eastAsia"/>
          <w:lang w:eastAsia="zh-TW"/>
        </w:rPr>
        <w:t>該</w:t>
      </w:r>
      <w:r w:rsidR="00FD0C58" w:rsidRPr="00D569EC">
        <w:rPr>
          <w:lang w:eastAsia="zh-TW"/>
        </w:rPr>
        <w:t>廠年產量為</w:t>
      </w:r>
      <w:r w:rsidR="00FD0C58" w:rsidRPr="00D569EC">
        <w:rPr>
          <w:lang w:eastAsia="zh-TW"/>
        </w:rPr>
        <w:t>1</w:t>
      </w:r>
      <w:r w:rsidR="00FD0C58" w:rsidRPr="00D569EC">
        <w:rPr>
          <w:lang w:eastAsia="zh-TW"/>
        </w:rPr>
        <w:t>萬噸。另密西根州的</w:t>
      </w:r>
      <w:r w:rsidR="00FD0C58" w:rsidRPr="00D569EC">
        <w:rPr>
          <w:lang w:eastAsia="zh-TW"/>
        </w:rPr>
        <w:t>Hemlock</w:t>
      </w:r>
      <w:r w:rsidR="00FD0C58" w:rsidRPr="00D569EC">
        <w:rPr>
          <w:lang w:eastAsia="zh-TW"/>
        </w:rPr>
        <w:t>總廠，年產量為</w:t>
      </w:r>
      <w:r w:rsidR="00FD0C58" w:rsidRPr="00D569EC">
        <w:rPr>
          <w:lang w:eastAsia="zh-TW"/>
        </w:rPr>
        <w:t>3</w:t>
      </w:r>
      <w:r w:rsidR="00FD0C58" w:rsidRPr="00D569EC">
        <w:rPr>
          <w:lang w:eastAsia="zh-TW"/>
        </w:rPr>
        <w:t>萬</w:t>
      </w:r>
      <w:r w:rsidR="00FD0C58" w:rsidRPr="00D569EC">
        <w:rPr>
          <w:lang w:eastAsia="zh-TW"/>
        </w:rPr>
        <w:t>6,000</w:t>
      </w:r>
      <w:r w:rsidR="00FD0C58" w:rsidRPr="00D569EC">
        <w:rPr>
          <w:lang w:eastAsia="zh-TW"/>
        </w:rPr>
        <w:t>噸。</w:t>
      </w:r>
    </w:p>
    <w:p w14:paraId="5934791D" w14:textId="77777777" w:rsidR="004850E8" w:rsidRPr="00D569EC" w:rsidRDefault="00FD0C58">
      <w:pPr>
        <w:pStyle w:val="a4"/>
        <w:spacing w:before="257" w:after="257"/>
        <w:ind w:left="632" w:hanging="632"/>
        <w:rPr>
          <w:color w:val="auto"/>
        </w:rPr>
      </w:pPr>
      <w:r w:rsidRPr="00D569EC">
        <w:rPr>
          <w:color w:val="auto"/>
        </w:rPr>
        <w:t>二、臺（華）商在當地經營現況</w:t>
      </w:r>
    </w:p>
    <w:p w14:paraId="4EC74216" w14:textId="6A03065E" w:rsidR="0094684B" w:rsidRPr="00D569EC" w:rsidRDefault="0094684B" w:rsidP="0094684B">
      <w:pPr>
        <w:pStyle w:val="a9"/>
        <w:ind w:left="944" w:hanging="708"/>
      </w:pPr>
      <w:r w:rsidRPr="00D569EC">
        <w:rPr>
          <w:rFonts w:hint="eastAsia"/>
          <w:kern w:val="0"/>
        </w:rPr>
        <w:t>（一）夏普公司</w:t>
      </w:r>
      <w:r w:rsidRPr="00D569EC">
        <w:rPr>
          <w:rFonts w:hint="eastAsia"/>
          <w:kern w:val="0"/>
        </w:rPr>
        <w:t>Sharp Manufacturing Co</w:t>
      </w:r>
      <w:r w:rsidRPr="00D569EC">
        <w:rPr>
          <w:rFonts w:hint="eastAsia"/>
          <w:kern w:val="0"/>
        </w:rPr>
        <w:t>：鴻海集團購併之</w:t>
      </w:r>
      <w:r w:rsidRPr="00D569EC">
        <w:rPr>
          <w:rFonts w:hint="eastAsia"/>
          <w:kern w:val="0"/>
        </w:rPr>
        <w:t>Sharp Manufacturing Co</w:t>
      </w:r>
      <w:r w:rsidRPr="00D569EC">
        <w:rPr>
          <w:rFonts w:hint="eastAsia"/>
          <w:kern w:val="0"/>
        </w:rPr>
        <w:t>主要業務為生產電子產品零件，僱用</w:t>
      </w:r>
      <w:r w:rsidRPr="00D569EC">
        <w:rPr>
          <w:rFonts w:hint="eastAsia"/>
          <w:kern w:val="0"/>
        </w:rPr>
        <w:t>100</w:t>
      </w:r>
      <w:r w:rsidRPr="00D569EC">
        <w:rPr>
          <w:rFonts w:hint="eastAsia"/>
          <w:kern w:val="0"/>
        </w:rPr>
        <w:t>名員工。</w:t>
      </w:r>
    </w:p>
    <w:p w14:paraId="4D3F315D" w14:textId="69AA11E2" w:rsidR="0094684B" w:rsidRPr="00D569EC" w:rsidRDefault="0094684B" w:rsidP="0094684B">
      <w:pPr>
        <w:pStyle w:val="a9"/>
        <w:ind w:left="944" w:hanging="708"/>
      </w:pPr>
      <w:r w:rsidRPr="00D569EC">
        <w:rPr>
          <w:rFonts w:hint="eastAsia"/>
          <w:kern w:val="0"/>
        </w:rPr>
        <w:lastRenderedPageBreak/>
        <w:t>（二）功學社</w:t>
      </w:r>
      <w:r w:rsidRPr="00D569EC">
        <w:rPr>
          <w:rFonts w:hint="eastAsia"/>
          <w:kern w:val="0"/>
        </w:rPr>
        <w:t>KHS America Inc.</w:t>
      </w:r>
      <w:r w:rsidRPr="00D569EC">
        <w:rPr>
          <w:rFonts w:hint="eastAsia"/>
          <w:kern w:val="0"/>
        </w:rPr>
        <w:t>：從事吉他、鼓等樂器裝配行銷，年營業額</w:t>
      </w:r>
      <w:r w:rsidRPr="00D569EC">
        <w:rPr>
          <w:rFonts w:hint="eastAsia"/>
          <w:kern w:val="0"/>
        </w:rPr>
        <w:t>670</w:t>
      </w:r>
      <w:r w:rsidRPr="00D569EC">
        <w:rPr>
          <w:rFonts w:hint="eastAsia"/>
          <w:kern w:val="0"/>
        </w:rPr>
        <w:t>萬美元，僱用</w:t>
      </w:r>
      <w:r w:rsidRPr="00D569EC">
        <w:rPr>
          <w:rFonts w:hint="eastAsia"/>
          <w:kern w:val="0"/>
        </w:rPr>
        <w:t>65</w:t>
      </w:r>
      <w:r w:rsidRPr="00D569EC">
        <w:rPr>
          <w:rFonts w:hint="eastAsia"/>
          <w:kern w:val="0"/>
        </w:rPr>
        <w:t>名員工。</w:t>
      </w:r>
    </w:p>
    <w:p w14:paraId="0C55A1CB" w14:textId="23754907" w:rsidR="0094684B" w:rsidRPr="00D569EC" w:rsidRDefault="0094684B" w:rsidP="0094684B">
      <w:pPr>
        <w:pStyle w:val="a9"/>
        <w:ind w:left="944" w:hanging="708"/>
      </w:pPr>
      <w:r w:rsidRPr="00D569EC">
        <w:rPr>
          <w:rFonts w:hint="eastAsia"/>
          <w:kern w:val="0"/>
        </w:rPr>
        <w:t>（三）廣達電腦</w:t>
      </w:r>
      <w:r w:rsidRPr="00D569EC">
        <w:rPr>
          <w:rFonts w:hint="eastAsia"/>
          <w:kern w:val="0"/>
        </w:rPr>
        <w:t>Quanta Computer Nashville</w:t>
      </w:r>
      <w:r w:rsidRPr="00D569EC">
        <w:rPr>
          <w:rFonts w:hint="eastAsia"/>
          <w:kern w:val="0"/>
        </w:rPr>
        <w:t>：行銷電腦周邊設備及售後服務，員工</w:t>
      </w:r>
      <w:r w:rsidRPr="00D569EC">
        <w:rPr>
          <w:rFonts w:hint="eastAsia"/>
          <w:kern w:val="0"/>
        </w:rPr>
        <w:t>30</w:t>
      </w:r>
      <w:r w:rsidRPr="00D569EC">
        <w:rPr>
          <w:rFonts w:hint="eastAsia"/>
          <w:kern w:val="0"/>
        </w:rPr>
        <w:t>人。</w:t>
      </w:r>
    </w:p>
    <w:p w14:paraId="4C2C9687" w14:textId="6241F78D" w:rsidR="0094684B" w:rsidRPr="00D569EC" w:rsidRDefault="0094684B" w:rsidP="0094684B">
      <w:pPr>
        <w:pStyle w:val="a9"/>
        <w:ind w:left="944" w:hanging="708"/>
      </w:pPr>
      <w:r w:rsidRPr="00D569EC">
        <w:rPr>
          <w:rFonts w:hint="eastAsia"/>
          <w:kern w:val="0"/>
        </w:rPr>
        <w:t>（四）味全食品</w:t>
      </w:r>
      <w:r w:rsidRPr="00D569EC">
        <w:rPr>
          <w:rFonts w:hint="eastAsia"/>
          <w:kern w:val="0"/>
        </w:rPr>
        <w:t>Wei-Chuan USA Inc.</w:t>
      </w:r>
      <w:r w:rsidRPr="00D569EC">
        <w:rPr>
          <w:rFonts w:hint="eastAsia"/>
          <w:kern w:val="0"/>
        </w:rPr>
        <w:t>：食品與飲料製造廠，員工</w:t>
      </w:r>
      <w:r w:rsidRPr="00D569EC">
        <w:rPr>
          <w:rFonts w:hint="eastAsia"/>
          <w:kern w:val="0"/>
        </w:rPr>
        <w:t>90</w:t>
      </w:r>
      <w:r w:rsidRPr="00D569EC">
        <w:rPr>
          <w:rFonts w:hint="eastAsia"/>
          <w:kern w:val="0"/>
        </w:rPr>
        <w:t>人。</w:t>
      </w:r>
    </w:p>
    <w:p w14:paraId="65979235" w14:textId="25AC8005" w:rsidR="0094684B" w:rsidRPr="00D569EC" w:rsidRDefault="0094684B" w:rsidP="0094684B">
      <w:pPr>
        <w:pStyle w:val="a9"/>
        <w:ind w:left="944" w:hanging="708"/>
      </w:pPr>
      <w:r w:rsidRPr="00D569EC">
        <w:rPr>
          <w:rFonts w:hint="eastAsia"/>
          <w:kern w:val="0"/>
        </w:rPr>
        <w:t>（五）金豐機械工業</w:t>
      </w:r>
      <w:r w:rsidRPr="00D569EC">
        <w:rPr>
          <w:rFonts w:hint="eastAsia"/>
          <w:kern w:val="0"/>
        </w:rPr>
        <w:t>Stamtec Inc.</w:t>
      </w:r>
      <w:r w:rsidRPr="00D569EC">
        <w:rPr>
          <w:rFonts w:hint="eastAsia"/>
          <w:kern w:val="0"/>
        </w:rPr>
        <w:t>：鍛壓設備及沖床母機製造，員工</w:t>
      </w:r>
      <w:r w:rsidRPr="00D569EC">
        <w:rPr>
          <w:rFonts w:hint="eastAsia"/>
          <w:kern w:val="0"/>
        </w:rPr>
        <w:t>27</w:t>
      </w:r>
      <w:r w:rsidRPr="00D569EC">
        <w:rPr>
          <w:rFonts w:hint="eastAsia"/>
          <w:kern w:val="0"/>
        </w:rPr>
        <w:t>人。</w:t>
      </w:r>
    </w:p>
    <w:p w14:paraId="216C014E" w14:textId="5DE34B92" w:rsidR="0094684B" w:rsidRPr="00D569EC" w:rsidRDefault="0094684B" w:rsidP="0094684B">
      <w:pPr>
        <w:pStyle w:val="a9"/>
        <w:ind w:left="944" w:hanging="708"/>
      </w:pPr>
      <w:r w:rsidRPr="00D569EC">
        <w:rPr>
          <w:rFonts w:hint="eastAsia"/>
          <w:kern w:val="0"/>
        </w:rPr>
        <w:t>（六）協易機械工業</w:t>
      </w:r>
      <w:r w:rsidRPr="00D569EC">
        <w:rPr>
          <w:rFonts w:hint="eastAsia"/>
          <w:kern w:val="0"/>
        </w:rPr>
        <w:t>SEYI - America Inc.</w:t>
      </w:r>
      <w:r w:rsidRPr="00D569EC">
        <w:rPr>
          <w:rFonts w:hint="eastAsia"/>
          <w:kern w:val="0"/>
        </w:rPr>
        <w:t>：在</w:t>
      </w:r>
      <w:r w:rsidRPr="00D569EC">
        <w:rPr>
          <w:rFonts w:hint="eastAsia"/>
          <w:kern w:val="0"/>
        </w:rPr>
        <w:t>Manchester</w:t>
      </w:r>
      <w:r w:rsidRPr="00D569EC">
        <w:rPr>
          <w:rFonts w:hint="eastAsia"/>
          <w:kern w:val="0"/>
        </w:rPr>
        <w:t>市行銷鍛壓設備及沖床母機，員工</w:t>
      </w:r>
      <w:r w:rsidRPr="00D569EC">
        <w:rPr>
          <w:rFonts w:hint="eastAsia"/>
          <w:kern w:val="0"/>
        </w:rPr>
        <w:t>15</w:t>
      </w:r>
      <w:r w:rsidRPr="00D569EC">
        <w:rPr>
          <w:rFonts w:hint="eastAsia"/>
          <w:kern w:val="0"/>
        </w:rPr>
        <w:t>人。</w:t>
      </w:r>
    </w:p>
    <w:p w14:paraId="20980F94" w14:textId="477AD831" w:rsidR="004850E8" w:rsidRPr="00D569EC" w:rsidRDefault="00FD0C58" w:rsidP="0094684B">
      <w:pPr>
        <w:pStyle w:val="a4"/>
        <w:spacing w:before="257" w:after="257"/>
        <w:ind w:left="632" w:hanging="632"/>
        <w:rPr>
          <w:color w:val="auto"/>
        </w:rPr>
      </w:pPr>
      <w:r w:rsidRPr="00D569EC">
        <w:rPr>
          <w:color w:val="auto"/>
        </w:rPr>
        <w:t>三、投資機會</w:t>
      </w:r>
    </w:p>
    <w:p w14:paraId="049A60E8" w14:textId="0166A290" w:rsidR="004850E8" w:rsidRPr="00D569EC" w:rsidRDefault="00FD0C58">
      <w:pPr>
        <w:ind w:firstLine="472"/>
        <w:rPr>
          <w:lang w:eastAsia="zh-TW"/>
        </w:rPr>
      </w:pPr>
      <w:r w:rsidRPr="00D569EC">
        <w:rPr>
          <w:lang w:eastAsia="zh-TW"/>
        </w:rPr>
        <w:t>可投資產業型態或產品項目包括：汽車工業、出版與印刷業、橡膠與塑膠工業、醫療服務業、電訊業等均富發展潛力。另外，田州工資及電費便宜，水電充足，加上便捷的交通，國內外多國籍大企業之總公司均紛紛設立於此。</w:t>
      </w:r>
    </w:p>
    <w:p w14:paraId="31846A57" w14:textId="349059B1" w:rsidR="004850E8" w:rsidRPr="00D569EC" w:rsidRDefault="00FD0C58">
      <w:pPr>
        <w:ind w:firstLine="472"/>
        <w:rPr>
          <w:lang w:eastAsia="zh-TW"/>
        </w:rPr>
      </w:pPr>
      <w:r w:rsidRPr="00D569EC">
        <w:rPr>
          <w:lang w:eastAsia="zh-TW"/>
        </w:rPr>
        <w:t>美國汽車工業</w:t>
      </w:r>
      <w:r w:rsidR="002B2196" w:rsidRPr="00D569EC">
        <w:rPr>
          <w:rFonts w:hint="eastAsia"/>
          <w:lang w:eastAsia="zh-TW"/>
        </w:rPr>
        <w:t>在</w:t>
      </w:r>
      <w:r w:rsidRPr="00D569EC">
        <w:rPr>
          <w:lang w:eastAsia="zh-TW"/>
        </w:rPr>
        <w:t>東南區</w:t>
      </w:r>
      <w:r w:rsidR="002B2196" w:rsidRPr="00D569EC">
        <w:rPr>
          <w:rFonts w:hint="eastAsia"/>
          <w:lang w:eastAsia="zh-TW"/>
        </w:rPr>
        <w:t>成為產業聚落</w:t>
      </w:r>
      <w:r w:rsidRPr="00D569EC">
        <w:rPr>
          <w:lang w:eastAsia="zh-TW"/>
        </w:rPr>
        <w:t>，</w:t>
      </w:r>
      <w:r w:rsidR="002B2196" w:rsidRPr="00D569EC">
        <w:rPr>
          <w:rFonts w:hint="eastAsia"/>
          <w:lang w:eastAsia="zh-TW"/>
        </w:rPr>
        <w:t>亦是</w:t>
      </w:r>
      <w:r w:rsidRPr="00D569EC">
        <w:rPr>
          <w:lang w:eastAsia="zh-TW"/>
        </w:rPr>
        <w:t>田州重要產業之一，</w:t>
      </w:r>
      <w:r w:rsidR="001D4A56" w:rsidRPr="00D569EC">
        <w:rPr>
          <w:lang w:eastAsia="zh-TW"/>
        </w:rPr>
        <w:t>占</w:t>
      </w:r>
      <w:r w:rsidRPr="00D569EC">
        <w:rPr>
          <w:lang w:eastAsia="zh-TW"/>
        </w:rPr>
        <w:t>該州製造業總生產</w:t>
      </w:r>
      <w:r w:rsidRPr="00D569EC">
        <w:rPr>
          <w:lang w:eastAsia="zh-TW"/>
        </w:rPr>
        <w:t>28%</w:t>
      </w:r>
      <w:r w:rsidRPr="00D569EC">
        <w:rPr>
          <w:lang w:eastAsia="zh-TW"/>
        </w:rPr>
        <w:t>，其中以日產及通用等汽車公司為當地最大之汽車製造廠，吸引超過</w:t>
      </w:r>
      <w:r w:rsidRPr="00D569EC">
        <w:rPr>
          <w:lang w:eastAsia="zh-TW"/>
        </w:rPr>
        <w:t>500</w:t>
      </w:r>
      <w:r w:rsidRPr="00D569EC">
        <w:rPr>
          <w:lang w:eastAsia="zh-TW"/>
        </w:rPr>
        <w:t>家零件供應商。日產汽車北美總部亦設於田納西州，投資超過</w:t>
      </w:r>
      <w:r w:rsidRPr="00D569EC">
        <w:rPr>
          <w:lang w:eastAsia="zh-TW"/>
        </w:rPr>
        <w:t>10</w:t>
      </w:r>
      <w:r w:rsidRPr="00D569EC">
        <w:rPr>
          <w:lang w:eastAsia="zh-TW"/>
        </w:rPr>
        <w:t>億美元。</w:t>
      </w:r>
      <w:r w:rsidRPr="00D569EC">
        <w:rPr>
          <w:lang w:eastAsia="zh-TW"/>
        </w:rPr>
        <w:t>Toyo Seats USA</w:t>
      </w:r>
      <w:r w:rsidRPr="00D569EC">
        <w:rPr>
          <w:lang w:eastAsia="zh-TW"/>
        </w:rPr>
        <w:t>斥資</w:t>
      </w:r>
      <w:r w:rsidRPr="00D569EC">
        <w:rPr>
          <w:lang w:eastAsia="zh-TW"/>
        </w:rPr>
        <w:t>1,200</w:t>
      </w:r>
      <w:r w:rsidRPr="00D569EC">
        <w:rPr>
          <w:lang w:eastAsia="zh-TW"/>
        </w:rPr>
        <w:t>萬美元在田州</w:t>
      </w:r>
      <w:r w:rsidRPr="00D569EC">
        <w:rPr>
          <w:lang w:eastAsia="zh-TW"/>
        </w:rPr>
        <w:t>Grundy</w:t>
      </w:r>
      <w:r w:rsidRPr="00D569EC">
        <w:rPr>
          <w:lang w:eastAsia="zh-TW"/>
        </w:rPr>
        <w:t>郡設廠，提供</w:t>
      </w:r>
      <w:r w:rsidRPr="00D569EC">
        <w:rPr>
          <w:lang w:eastAsia="zh-TW"/>
        </w:rPr>
        <w:t>200</w:t>
      </w:r>
      <w:r w:rsidRPr="00D569EC">
        <w:rPr>
          <w:lang w:eastAsia="zh-TW"/>
        </w:rPr>
        <w:t>多名就業機會。</w:t>
      </w:r>
      <w:r w:rsidRPr="00D569EC">
        <w:rPr>
          <w:lang w:eastAsia="zh-TW"/>
        </w:rPr>
        <w:t>VolksWagon</w:t>
      </w:r>
      <w:r w:rsidRPr="00D569EC">
        <w:rPr>
          <w:lang w:eastAsia="zh-TW"/>
        </w:rPr>
        <w:t>於</w:t>
      </w:r>
      <w:r w:rsidRPr="00D569EC">
        <w:rPr>
          <w:lang w:eastAsia="zh-TW"/>
        </w:rPr>
        <w:t>Chattanooga</w:t>
      </w:r>
      <w:r w:rsidRPr="00D569EC">
        <w:rPr>
          <w:lang w:eastAsia="zh-TW"/>
        </w:rPr>
        <w:t>投資</w:t>
      </w:r>
      <w:r w:rsidRPr="00D569EC">
        <w:rPr>
          <w:lang w:eastAsia="zh-TW"/>
        </w:rPr>
        <w:t>10</w:t>
      </w:r>
      <w:r w:rsidRPr="00D569EC">
        <w:rPr>
          <w:lang w:eastAsia="zh-TW"/>
        </w:rPr>
        <w:t>億美元，帶來許多中下游供應商。其他如化學工業、電子設備、產業機械、金屬製品、橡膠與塑膠工業等亦為主要產業。全州有</w:t>
      </w:r>
      <w:r w:rsidRPr="00D569EC">
        <w:rPr>
          <w:lang w:eastAsia="zh-TW"/>
        </w:rPr>
        <w:t>26</w:t>
      </w:r>
      <w:r w:rsidRPr="00D569EC">
        <w:rPr>
          <w:lang w:eastAsia="zh-TW"/>
        </w:rPr>
        <w:t>個技術中心，大型公司如</w:t>
      </w:r>
      <w:r w:rsidRPr="00D569EC">
        <w:rPr>
          <w:lang w:eastAsia="zh-TW"/>
        </w:rPr>
        <w:t>Eastman Chemical Co.</w:t>
      </w:r>
      <w:r w:rsidRPr="00D569EC">
        <w:rPr>
          <w:lang w:eastAsia="zh-TW"/>
        </w:rPr>
        <w:t>、</w:t>
      </w:r>
      <w:r w:rsidRPr="00D569EC">
        <w:rPr>
          <w:lang w:eastAsia="zh-TW"/>
        </w:rPr>
        <w:t>Federal Express</w:t>
      </w:r>
      <w:r w:rsidRPr="00D569EC">
        <w:rPr>
          <w:lang w:eastAsia="zh-TW"/>
        </w:rPr>
        <w:t>、</w:t>
      </w:r>
      <w:r w:rsidRPr="00D569EC">
        <w:rPr>
          <w:lang w:eastAsia="zh-TW"/>
        </w:rPr>
        <w:t>Nissan Motor</w:t>
      </w:r>
      <w:r w:rsidRPr="00D569EC">
        <w:rPr>
          <w:lang w:eastAsia="zh-TW"/>
        </w:rPr>
        <w:t>、</w:t>
      </w:r>
      <w:r w:rsidRPr="00D569EC">
        <w:rPr>
          <w:lang w:eastAsia="zh-TW"/>
        </w:rPr>
        <w:t>Saturn Corp.</w:t>
      </w:r>
      <w:r w:rsidRPr="00D569EC">
        <w:rPr>
          <w:lang w:eastAsia="zh-TW"/>
        </w:rPr>
        <w:t>、</w:t>
      </w:r>
      <w:r w:rsidRPr="00D569EC">
        <w:rPr>
          <w:lang w:eastAsia="zh-TW"/>
        </w:rPr>
        <w:t>Whirlpool Corp.</w:t>
      </w:r>
      <w:r w:rsidRPr="00D569EC">
        <w:rPr>
          <w:lang w:eastAsia="zh-TW"/>
        </w:rPr>
        <w:t>、</w:t>
      </w:r>
      <w:r w:rsidRPr="00D569EC">
        <w:rPr>
          <w:lang w:eastAsia="zh-TW"/>
        </w:rPr>
        <w:t>Quebecor Printing Corp.</w:t>
      </w:r>
      <w:r w:rsidRPr="00D569EC">
        <w:rPr>
          <w:lang w:eastAsia="zh-TW"/>
        </w:rPr>
        <w:t>等均與州政府訂有合作協議（</w:t>
      </w:r>
      <w:r w:rsidRPr="00D569EC">
        <w:rPr>
          <w:lang w:eastAsia="zh-TW"/>
        </w:rPr>
        <w:t>Partners</w:t>
      </w:r>
      <w:r w:rsidRPr="00D569EC">
        <w:rPr>
          <w:lang w:eastAsia="zh-TW"/>
        </w:rPr>
        <w:t>）。</w:t>
      </w:r>
    </w:p>
    <w:p w14:paraId="037C4315" w14:textId="23A77C84" w:rsidR="004850E8" w:rsidRPr="00D569EC" w:rsidRDefault="00EF5762" w:rsidP="00EF5762">
      <w:pPr>
        <w:ind w:firstLine="472"/>
        <w:rPr>
          <w:lang w:eastAsia="zh-TW"/>
        </w:rPr>
      </w:pPr>
      <w:r w:rsidRPr="00D569EC">
        <w:rPr>
          <w:rFonts w:hint="eastAsia"/>
          <w:lang w:eastAsia="zh-TW"/>
        </w:rPr>
        <w:t>田州近</w:t>
      </w:r>
      <w:r w:rsidRPr="00D569EC">
        <w:rPr>
          <w:rFonts w:hint="eastAsia"/>
          <w:lang w:eastAsia="zh-TW"/>
        </w:rPr>
        <w:t>2</w:t>
      </w:r>
      <w:r w:rsidRPr="00D569EC">
        <w:rPr>
          <w:rFonts w:hint="eastAsia"/>
          <w:lang w:eastAsia="zh-TW"/>
        </w:rPr>
        <w:t>年吸引的</w:t>
      </w:r>
      <w:r w:rsidR="00FD0C58" w:rsidRPr="00D569EC">
        <w:rPr>
          <w:lang w:eastAsia="zh-TW"/>
        </w:rPr>
        <w:t>投資項目為金屬及設備、運輸工具、化學品、塑膠橡膠製品、電子及電器產品等。投資廠商當中不乏知名企業如</w:t>
      </w:r>
      <w:r w:rsidR="00FD0C58" w:rsidRPr="00D569EC">
        <w:rPr>
          <w:lang w:eastAsia="zh-TW"/>
        </w:rPr>
        <w:t>Dell</w:t>
      </w:r>
      <w:r w:rsidR="00FD0C58" w:rsidRPr="00D569EC">
        <w:rPr>
          <w:lang w:eastAsia="zh-TW"/>
        </w:rPr>
        <w:t>、</w:t>
      </w:r>
      <w:r w:rsidR="00FD0C58" w:rsidRPr="00D569EC">
        <w:rPr>
          <w:lang w:eastAsia="zh-TW"/>
        </w:rPr>
        <w:t>HP</w:t>
      </w:r>
      <w:r w:rsidR="00FD0C58" w:rsidRPr="00D569EC">
        <w:rPr>
          <w:lang w:eastAsia="zh-TW"/>
        </w:rPr>
        <w:t>等電腦公司及</w:t>
      </w:r>
      <w:r w:rsidR="00FD0C58" w:rsidRPr="00D569EC">
        <w:rPr>
          <w:lang w:eastAsia="zh-TW"/>
        </w:rPr>
        <w:t>Sprint PCS</w:t>
      </w:r>
      <w:r w:rsidR="00FD0C58" w:rsidRPr="00D569EC">
        <w:rPr>
          <w:lang w:eastAsia="zh-TW"/>
        </w:rPr>
        <w:t>行動電話公司，渠等不僅為該市帶來許多商業利益，同時創造許多適合</w:t>
      </w:r>
      <w:r w:rsidR="00FD0C58" w:rsidRPr="00D569EC">
        <w:rPr>
          <w:lang w:eastAsia="zh-TW"/>
        </w:rPr>
        <w:lastRenderedPageBreak/>
        <w:t>引進技術合作項目或可在當地技術合作</w:t>
      </w:r>
      <w:r w:rsidR="00982AA6" w:rsidRPr="00D569EC">
        <w:rPr>
          <w:rFonts w:hint="eastAsia"/>
          <w:lang w:eastAsia="zh-TW"/>
        </w:rPr>
        <w:t>項目，這類產業項目恰</w:t>
      </w:r>
      <w:r w:rsidRPr="00D569EC">
        <w:rPr>
          <w:rFonts w:hint="eastAsia"/>
          <w:lang w:eastAsia="zh-TW"/>
        </w:rPr>
        <w:t>與我國主要產業形成供需互補關係。加上美國東岸</w:t>
      </w:r>
      <w:r w:rsidR="00FD0C58" w:rsidRPr="00D569EC">
        <w:rPr>
          <w:lang w:eastAsia="zh-TW"/>
        </w:rPr>
        <w:t>Savannah</w:t>
      </w:r>
      <w:r w:rsidR="00FD0C58" w:rsidRPr="00D569EC">
        <w:rPr>
          <w:lang w:eastAsia="zh-TW"/>
        </w:rPr>
        <w:t>港配合巴拿馬運河拓寬，加速濬深工程</w:t>
      </w:r>
      <w:r w:rsidRPr="00D569EC">
        <w:rPr>
          <w:rFonts w:hint="eastAsia"/>
          <w:lang w:eastAsia="zh-TW"/>
        </w:rPr>
        <w:t>，可</w:t>
      </w:r>
      <w:r w:rsidR="00FD0C58" w:rsidRPr="00D569EC">
        <w:rPr>
          <w:lang w:eastAsia="zh-TW"/>
        </w:rPr>
        <w:t>容納大型貨櫃船進出，預期未來將</w:t>
      </w:r>
      <w:r w:rsidRPr="00D569EC">
        <w:rPr>
          <w:rFonts w:hint="eastAsia"/>
          <w:lang w:eastAsia="zh-TW"/>
        </w:rPr>
        <w:t>可</w:t>
      </w:r>
      <w:r w:rsidR="00FD0C58" w:rsidRPr="00D569EC">
        <w:rPr>
          <w:lang w:eastAsia="zh-TW"/>
        </w:rPr>
        <w:t>大幅增加進出口貿易流量，極適合我前述相關產業供應商前來設立裝配廠、發貨倉庫、或行銷中心，就近開發客源、爭取訂單及服務客戶，以進一步擴大我國廠商在美國東南區市場商機。</w:t>
      </w:r>
    </w:p>
    <w:p w14:paraId="512634AD" w14:textId="77777777" w:rsidR="004850E8" w:rsidRPr="00D569EC" w:rsidRDefault="00FD0C58" w:rsidP="0094684B">
      <w:pPr>
        <w:pStyle w:val="a3"/>
        <w:spacing w:before="514" w:after="771"/>
      </w:pPr>
      <w:r w:rsidRPr="00D569EC">
        <w:rPr>
          <w:rFonts w:hint="eastAsia"/>
        </w:rPr>
        <w:lastRenderedPageBreak/>
        <w:t>第</w:t>
      </w:r>
      <w:r w:rsidRPr="00D569EC">
        <w:t>肆章　投資法規及程序</w:t>
      </w:r>
    </w:p>
    <w:p w14:paraId="41BFA597" w14:textId="77777777" w:rsidR="004850E8" w:rsidRPr="00D569EC" w:rsidRDefault="00FD0C58">
      <w:pPr>
        <w:pStyle w:val="a4"/>
        <w:spacing w:before="257" w:after="257"/>
        <w:ind w:left="632" w:hanging="632"/>
        <w:rPr>
          <w:color w:val="auto"/>
        </w:rPr>
      </w:pPr>
      <w:r w:rsidRPr="00D569EC">
        <w:rPr>
          <w:color w:val="auto"/>
        </w:rPr>
        <w:t>一、主要投資法令</w:t>
      </w:r>
    </w:p>
    <w:p w14:paraId="70407C67" w14:textId="35075AAD" w:rsidR="004850E8" w:rsidRPr="00D569EC" w:rsidRDefault="00FD0C58" w:rsidP="00187E9C">
      <w:pPr>
        <w:pStyle w:val="a9"/>
        <w:numPr>
          <w:ilvl w:val="1"/>
          <w:numId w:val="44"/>
        </w:numPr>
        <w:ind w:left="944" w:hanging="708"/>
      </w:pPr>
      <w:r w:rsidRPr="00D569EC">
        <w:t>公司法（</w:t>
      </w:r>
      <w:r w:rsidRPr="00D569EC">
        <w:t>Business Corporations Act</w:t>
      </w:r>
      <w:r w:rsidRPr="00D569EC">
        <w:t>）。</w:t>
      </w:r>
    </w:p>
    <w:p w14:paraId="74F1607E" w14:textId="5B25BD0B" w:rsidR="004850E8" w:rsidRPr="00D569EC" w:rsidRDefault="00FD0C58" w:rsidP="00187E9C">
      <w:pPr>
        <w:pStyle w:val="a9"/>
        <w:numPr>
          <w:ilvl w:val="1"/>
          <w:numId w:val="44"/>
        </w:numPr>
        <w:ind w:left="944" w:hanging="708"/>
      </w:pPr>
      <w:r w:rsidRPr="00D569EC">
        <w:t>環境法（</w:t>
      </w:r>
      <w:r w:rsidRPr="00D569EC">
        <w:t>Environmental Laws</w:t>
      </w:r>
      <w:r w:rsidRPr="00D569EC">
        <w:t>）。</w:t>
      </w:r>
    </w:p>
    <w:p w14:paraId="677763BA" w14:textId="6BD19497" w:rsidR="00E014FC" w:rsidRPr="00D569EC" w:rsidRDefault="00E014FC" w:rsidP="00187E9C">
      <w:pPr>
        <w:pStyle w:val="a9"/>
        <w:numPr>
          <w:ilvl w:val="1"/>
          <w:numId w:val="44"/>
        </w:numPr>
        <w:ind w:left="944" w:hanging="708"/>
      </w:pPr>
      <w:r w:rsidRPr="00D569EC">
        <w:rPr>
          <w:rFonts w:hint="eastAsia"/>
        </w:rPr>
        <w:t>進步法（</w:t>
      </w:r>
      <w:r w:rsidRPr="00D569EC">
        <w:rPr>
          <w:rFonts w:hint="eastAsia"/>
        </w:rPr>
        <w:t>IMPROVE Act</w:t>
      </w:r>
      <w:r w:rsidRPr="00D569EC">
        <w:rPr>
          <w:rFonts w:hint="eastAsia"/>
        </w:rPr>
        <w:t>）：調降貨物稅，預估製造業每年可省下</w:t>
      </w:r>
      <w:r w:rsidRPr="00D569EC">
        <w:rPr>
          <w:rFonts w:hint="eastAsia"/>
        </w:rPr>
        <w:t>1.13</w:t>
      </w:r>
      <w:r w:rsidRPr="00D569EC">
        <w:rPr>
          <w:rFonts w:hint="eastAsia"/>
        </w:rPr>
        <w:t>億美元之租稅負擔；調降食品雜貨消費稅由</w:t>
      </w:r>
      <w:r w:rsidRPr="00D569EC">
        <w:rPr>
          <w:rFonts w:hint="eastAsia"/>
        </w:rPr>
        <w:t>5%</w:t>
      </w:r>
      <w:r w:rsidRPr="00D569EC">
        <w:rPr>
          <w:rFonts w:hint="eastAsia"/>
        </w:rPr>
        <w:t>降到</w:t>
      </w:r>
      <w:r w:rsidRPr="00D569EC">
        <w:rPr>
          <w:rFonts w:hint="eastAsia"/>
        </w:rPr>
        <w:t>4.5%</w:t>
      </w:r>
      <w:r w:rsidRPr="00D569EC">
        <w:rPr>
          <w:rFonts w:hint="eastAsia"/>
        </w:rPr>
        <w:t>；調降個人投資股票與債券之孳息與股利稅率至</w:t>
      </w:r>
      <w:r w:rsidRPr="00D569EC">
        <w:rPr>
          <w:rFonts w:hint="eastAsia"/>
        </w:rPr>
        <w:t>1.5%</w:t>
      </w:r>
      <w:r w:rsidRPr="00D569EC">
        <w:rPr>
          <w:rFonts w:hint="eastAsia"/>
        </w:rPr>
        <w:t>；據估該法案通過後企業</w:t>
      </w:r>
      <w:r w:rsidRPr="00D569EC">
        <w:rPr>
          <w:rFonts w:hint="eastAsia"/>
        </w:rPr>
        <w:t>5</w:t>
      </w:r>
      <w:r w:rsidRPr="00D569EC">
        <w:rPr>
          <w:rFonts w:hint="eastAsia"/>
        </w:rPr>
        <w:t>年來降稅金額累計達</w:t>
      </w:r>
      <w:r w:rsidRPr="00D569EC">
        <w:rPr>
          <w:rFonts w:hint="eastAsia"/>
        </w:rPr>
        <w:t>3</w:t>
      </w:r>
      <w:r w:rsidRPr="00D569EC">
        <w:rPr>
          <w:rFonts w:hint="eastAsia"/>
        </w:rPr>
        <w:t>億美元。</w:t>
      </w:r>
    </w:p>
    <w:p w14:paraId="6B0FC352" w14:textId="77777777" w:rsidR="004850E8" w:rsidRPr="00D569EC" w:rsidRDefault="00FD0C58">
      <w:pPr>
        <w:pStyle w:val="a4"/>
        <w:spacing w:before="257" w:after="257"/>
        <w:ind w:left="632" w:hanging="632"/>
        <w:rPr>
          <w:color w:val="auto"/>
        </w:rPr>
      </w:pPr>
      <w:r w:rsidRPr="00D569EC">
        <w:rPr>
          <w:color w:val="auto"/>
        </w:rPr>
        <w:t>二、投資申請之規定、程序、應準備文件及審查流程</w:t>
      </w:r>
    </w:p>
    <w:p w14:paraId="56C5233D" w14:textId="77777777" w:rsidR="004850E8" w:rsidRPr="00D569EC" w:rsidRDefault="00FD0C58">
      <w:pPr>
        <w:ind w:firstLine="472"/>
        <w:rPr>
          <w:lang w:eastAsia="zh-TW"/>
        </w:rPr>
      </w:pPr>
      <w:r w:rsidRPr="00D569EC">
        <w:rPr>
          <w:lang w:eastAsia="zh-TW"/>
        </w:rPr>
        <w:t>外人設立公司程序與當地公司設立程序相同，茲簡述如下：</w:t>
      </w:r>
    </w:p>
    <w:p w14:paraId="63E5BE23" w14:textId="77777777" w:rsidR="004850E8" w:rsidRPr="00D569EC" w:rsidRDefault="00FD0C58" w:rsidP="00187E9C">
      <w:pPr>
        <w:pStyle w:val="a9"/>
        <w:ind w:left="944" w:hanging="708"/>
      </w:pPr>
      <w:r w:rsidRPr="00D569EC">
        <w:t>（一）準備公司章程及相關文件送</w:t>
      </w:r>
      <w:r w:rsidRPr="00D569EC">
        <w:t>Office of the Secretary of State</w:t>
      </w:r>
      <w:r w:rsidRPr="00D569EC">
        <w:t>，其中部分文件須送公司所在之地方政府的公司登記處。</w:t>
      </w:r>
    </w:p>
    <w:p w14:paraId="7FBC42E4" w14:textId="77777777" w:rsidR="004850E8" w:rsidRPr="00D569EC" w:rsidRDefault="00FD0C58" w:rsidP="00187E9C">
      <w:pPr>
        <w:pStyle w:val="a9"/>
        <w:ind w:left="944" w:hanging="708"/>
      </w:pPr>
      <w:r w:rsidRPr="00D569EC">
        <w:t>（二）依行業性質向</w:t>
      </w:r>
      <w:r w:rsidRPr="00D569EC">
        <w:t>Department of Commerce and Insurance</w:t>
      </w:r>
      <w:r w:rsidRPr="00D569EC">
        <w:t>之</w:t>
      </w:r>
      <w:r w:rsidRPr="00D569EC">
        <w:t>Division of Regulatory Board</w:t>
      </w:r>
      <w:r w:rsidRPr="00D569EC">
        <w:t>取得營業執照。</w:t>
      </w:r>
    </w:p>
    <w:p w14:paraId="745F2088" w14:textId="77777777" w:rsidR="004850E8" w:rsidRPr="00D569EC" w:rsidRDefault="00FD0C58" w:rsidP="00187E9C">
      <w:pPr>
        <w:pStyle w:val="a9"/>
        <w:ind w:left="944" w:hanging="708"/>
      </w:pPr>
      <w:r w:rsidRPr="00D569EC">
        <w:t>（三）申請聯邦國稅局（</w:t>
      </w:r>
      <w:r w:rsidRPr="00D569EC">
        <w:t>IRS</w:t>
      </w:r>
      <w:r w:rsidRPr="00D569EC">
        <w:t>）繳稅號碼。</w:t>
      </w:r>
      <w:r w:rsidRPr="00D569EC">
        <w:t xml:space="preserve"> </w:t>
      </w:r>
    </w:p>
    <w:p w14:paraId="006FFD6B" w14:textId="77777777" w:rsidR="004850E8" w:rsidRPr="00D569EC" w:rsidRDefault="00FD0C58">
      <w:pPr>
        <w:pStyle w:val="a4"/>
        <w:spacing w:before="257" w:after="257"/>
        <w:ind w:left="632" w:hanging="632"/>
        <w:rPr>
          <w:color w:val="auto"/>
        </w:rPr>
      </w:pPr>
      <w:r w:rsidRPr="00D569EC">
        <w:rPr>
          <w:color w:val="auto"/>
        </w:rPr>
        <w:t>三、投資相關機關</w:t>
      </w:r>
    </w:p>
    <w:p w14:paraId="054D0C30" w14:textId="5270EC78" w:rsidR="00573150" w:rsidRPr="00D569EC" w:rsidRDefault="00573150" w:rsidP="00573150">
      <w:pPr>
        <w:ind w:firstLine="472"/>
      </w:pPr>
      <w:r w:rsidRPr="00D569EC">
        <w:rPr>
          <w:rFonts w:hint="eastAsia"/>
        </w:rPr>
        <w:t>田納西州州</w:t>
      </w:r>
      <w:proofErr w:type="gramStart"/>
      <w:r w:rsidRPr="00D569EC">
        <w:rPr>
          <w:rFonts w:hint="eastAsia"/>
        </w:rPr>
        <w:t>務</w:t>
      </w:r>
      <w:proofErr w:type="gramEnd"/>
      <w:r w:rsidRPr="00D569EC">
        <w:rPr>
          <w:rFonts w:hint="eastAsia"/>
        </w:rPr>
        <w:t>卿辦公</w:t>
      </w:r>
      <w:r w:rsidRPr="00D569EC">
        <w:rPr>
          <w:rFonts w:hint="eastAsia"/>
          <w:lang w:eastAsia="zh-TW"/>
        </w:rPr>
        <w:t>室</w:t>
      </w:r>
      <w:r w:rsidR="00B34856">
        <w:rPr>
          <w:rFonts w:hint="eastAsia"/>
          <w:lang w:eastAsia="zh-TW"/>
        </w:rPr>
        <w:t>（</w:t>
      </w:r>
      <w:r w:rsidRPr="00D569EC">
        <w:t>Tennessee Secretary of State</w:t>
      </w:r>
      <w:r w:rsidR="001D4A56" w:rsidRPr="00D569EC">
        <w:rPr>
          <w:rFonts w:hint="eastAsia"/>
          <w:lang w:eastAsia="zh-TW"/>
        </w:rPr>
        <w:t>）</w:t>
      </w:r>
    </w:p>
    <w:p w14:paraId="550F8CF3" w14:textId="77777777" w:rsidR="00573150" w:rsidRPr="00D569EC" w:rsidRDefault="00573150">
      <w:pPr>
        <w:ind w:firstLine="472"/>
        <w:rPr>
          <w:lang w:eastAsia="zh-TW"/>
        </w:rPr>
      </w:pPr>
      <w:r w:rsidRPr="00D569EC">
        <w:rPr>
          <w:rFonts w:hint="eastAsia"/>
        </w:rPr>
        <w:t>田納西州經濟發展廳</w:t>
      </w:r>
      <w:r w:rsidRPr="00D569EC">
        <w:rPr>
          <w:rFonts w:hint="eastAsia"/>
          <w:lang w:eastAsia="zh-TW"/>
        </w:rPr>
        <w:t xml:space="preserve"> </w:t>
      </w:r>
    </w:p>
    <w:p w14:paraId="635996A9" w14:textId="786AFC19" w:rsidR="004850E8" w:rsidRPr="00D569EC" w:rsidRDefault="001D4A56">
      <w:pPr>
        <w:ind w:firstLine="472"/>
      </w:pPr>
      <w:r w:rsidRPr="00D569EC">
        <w:rPr>
          <w:rFonts w:hint="eastAsia"/>
          <w:lang w:eastAsia="zh-TW"/>
        </w:rPr>
        <w:t>（</w:t>
      </w:r>
      <w:r w:rsidR="00FD0C58" w:rsidRPr="00D569EC">
        <w:t>Tennessee Dept. of Economic and Community Development</w:t>
      </w:r>
      <w:r w:rsidRPr="00D569EC">
        <w:rPr>
          <w:rFonts w:hint="eastAsia"/>
          <w:lang w:eastAsia="zh-TW"/>
        </w:rPr>
        <w:t>）</w:t>
      </w:r>
    </w:p>
    <w:p w14:paraId="7EF5B259" w14:textId="77777777" w:rsidR="004850E8" w:rsidRPr="00D569EC" w:rsidRDefault="00FD0C58" w:rsidP="0094684B">
      <w:pPr>
        <w:pStyle w:val="a4"/>
        <w:pageBreakBefore/>
        <w:spacing w:before="257" w:after="257"/>
        <w:ind w:left="632" w:hanging="632"/>
        <w:rPr>
          <w:color w:val="auto"/>
        </w:rPr>
      </w:pPr>
      <w:r w:rsidRPr="00D569EC">
        <w:rPr>
          <w:color w:val="auto"/>
        </w:rPr>
        <w:lastRenderedPageBreak/>
        <w:t>四、投資獎勵措施</w:t>
      </w:r>
    </w:p>
    <w:p w14:paraId="32C80DA6" w14:textId="77777777" w:rsidR="004850E8" w:rsidRPr="00D569EC" w:rsidRDefault="00FD0C58" w:rsidP="00187E9C">
      <w:pPr>
        <w:pStyle w:val="a9"/>
        <w:ind w:left="944" w:hanging="708"/>
      </w:pPr>
      <w:r w:rsidRPr="00D569EC">
        <w:t>（一）公司方面</w:t>
      </w:r>
    </w:p>
    <w:p w14:paraId="5F502532" w14:textId="15F1A272" w:rsidR="00966FD5" w:rsidRPr="00D569EC" w:rsidRDefault="002F4C9A" w:rsidP="00F57CEC">
      <w:pPr>
        <w:pStyle w:val="ac"/>
        <w:numPr>
          <w:ilvl w:val="2"/>
          <w:numId w:val="41"/>
        </w:numPr>
        <w:ind w:left="1416" w:hanging="472"/>
      </w:pPr>
      <w:r w:rsidRPr="00D569EC">
        <w:rPr>
          <w:rFonts w:hint="eastAsia"/>
        </w:rPr>
        <w:t>投資於風險郡</w:t>
      </w:r>
      <w:r w:rsidR="00966FD5" w:rsidRPr="00D569EC">
        <w:rPr>
          <w:rFonts w:hint="eastAsia"/>
        </w:rPr>
        <w:t>，獎勵高達</w:t>
      </w:r>
      <w:r w:rsidR="00966FD5" w:rsidRPr="00D569EC">
        <w:rPr>
          <w:rFonts w:hint="eastAsia"/>
        </w:rPr>
        <w:t>35</w:t>
      </w:r>
      <w:r w:rsidR="001D4A56" w:rsidRPr="00D569EC">
        <w:rPr>
          <w:rFonts w:hint="eastAsia"/>
        </w:rPr>
        <w:t>%</w:t>
      </w:r>
      <w:r w:rsidRPr="00D569EC">
        <w:rPr>
          <w:rFonts w:hint="eastAsia"/>
        </w:rPr>
        <w:t>的投資總額，投資於陷入困境的郡</w:t>
      </w:r>
      <w:r w:rsidR="00966FD5" w:rsidRPr="00D569EC">
        <w:rPr>
          <w:rFonts w:hint="eastAsia"/>
        </w:rPr>
        <w:t>，獎勵高達投資</w:t>
      </w:r>
      <w:r w:rsidR="00203EB0" w:rsidRPr="00D569EC">
        <w:rPr>
          <w:rFonts w:hint="eastAsia"/>
        </w:rPr>
        <w:t>計畫</w:t>
      </w:r>
      <w:r w:rsidR="00966FD5" w:rsidRPr="00D569EC">
        <w:rPr>
          <w:rFonts w:hint="eastAsia"/>
        </w:rPr>
        <w:t>的</w:t>
      </w:r>
      <w:r w:rsidR="00966FD5" w:rsidRPr="00D569EC">
        <w:rPr>
          <w:rFonts w:hint="eastAsia"/>
        </w:rPr>
        <w:t>50</w:t>
      </w:r>
      <w:r w:rsidR="001D4A56" w:rsidRPr="00D569EC">
        <w:rPr>
          <w:rFonts w:hint="eastAsia"/>
        </w:rPr>
        <w:t>%</w:t>
      </w:r>
      <w:r w:rsidR="00966FD5" w:rsidRPr="00D569EC">
        <w:rPr>
          <w:rFonts w:hint="eastAsia"/>
        </w:rPr>
        <w:t>。</w:t>
      </w:r>
      <w:r w:rsidR="001D4A56" w:rsidRPr="00D569EC">
        <w:rPr>
          <w:rFonts w:hint="eastAsia"/>
        </w:rPr>
        <w:t>（</w:t>
      </w:r>
      <w:r w:rsidR="00966FD5" w:rsidRPr="00D569EC">
        <w:rPr>
          <w:rFonts w:hint="eastAsia"/>
        </w:rPr>
        <w:t>提供薪資需達到或超過該</w:t>
      </w:r>
      <w:r w:rsidRPr="00D569EC">
        <w:rPr>
          <w:rFonts w:hint="eastAsia"/>
        </w:rPr>
        <w:t>郡</w:t>
      </w:r>
      <w:r w:rsidR="00966FD5" w:rsidRPr="00D569EC">
        <w:rPr>
          <w:rFonts w:hint="eastAsia"/>
        </w:rPr>
        <w:t>中位數工資</w:t>
      </w:r>
      <w:r w:rsidR="001D4A56" w:rsidRPr="00D569EC">
        <w:rPr>
          <w:rFonts w:hint="eastAsia"/>
        </w:rPr>
        <w:t>）</w:t>
      </w:r>
      <w:r w:rsidR="00966FD5" w:rsidRPr="00D569EC">
        <w:rPr>
          <w:rFonts w:hint="eastAsia"/>
        </w:rPr>
        <w:t>。</w:t>
      </w:r>
    </w:p>
    <w:p w14:paraId="3FC062F6" w14:textId="2DACF56D" w:rsidR="004850E8" w:rsidRPr="00D569EC" w:rsidRDefault="00FD0C58" w:rsidP="00F57CEC">
      <w:pPr>
        <w:pStyle w:val="ac"/>
        <w:numPr>
          <w:ilvl w:val="2"/>
          <w:numId w:val="41"/>
        </w:numPr>
        <w:ind w:left="1416" w:hanging="472"/>
      </w:pPr>
      <w:r w:rsidRPr="00D569EC">
        <w:t>機械設備購置費用的</w:t>
      </w:r>
      <w:r w:rsidRPr="00D569EC">
        <w:t>1%</w:t>
      </w:r>
      <w:r w:rsidRPr="00D569EC">
        <w:t>可用以抵減所得稅。</w:t>
      </w:r>
    </w:p>
    <w:p w14:paraId="52A1400C" w14:textId="0CE81E99" w:rsidR="004850E8" w:rsidRPr="00D569EC" w:rsidRDefault="00FD0C58" w:rsidP="00F57CEC">
      <w:pPr>
        <w:pStyle w:val="ac"/>
        <w:numPr>
          <w:ilvl w:val="2"/>
          <w:numId w:val="41"/>
        </w:numPr>
        <w:ind w:left="1416" w:hanging="472"/>
      </w:pPr>
      <w:r w:rsidRPr="00D569EC">
        <w:t>營業淨額可在</w:t>
      </w:r>
      <w:r w:rsidRPr="00D569EC">
        <w:t>15</w:t>
      </w:r>
      <w:r w:rsidRPr="00D569EC">
        <w:t>年內抵減所得稅。</w:t>
      </w:r>
    </w:p>
    <w:p w14:paraId="0F22ED8B" w14:textId="3FEA8230" w:rsidR="004850E8" w:rsidRPr="00D569EC" w:rsidRDefault="00FD0C58" w:rsidP="00F57CEC">
      <w:pPr>
        <w:pStyle w:val="ac"/>
        <w:numPr>
          <w:ilvl w:val="2"/>
          <w:numId w:val="41"/>
        </w:numPr>
        <w:ind w:left="1416" w:hanging="472"/>
      </w:pPr>
      <w:r w:rsidRPr="00D569EC">
        <w:t>所有資本投資損失可在當年度抵減所得稅。</w:t>
      </w:r>
    </w:p>
    <w:p w14:paraId="49FFB786" w14:textId="22914488" w:rsidR="004850E8" w:rsidRPr="00D569EC" w:rsidRDefault="00FD0C58" w:rsidP="00F57CEC">
      <w:pPr>
        <w:pStyle w:val="ac"/>
        <w:numPr>
          <w:ilvl w:val="2"/>
          <w:numId w:val="41"/>
        </w:numPr>
        <w:ind w:left="1416" w:hanging="472"/>
      </w:pPr>
      <w:r w:rsidRPr="00D569EC">
        <w:t>機器、廠房修理時可免銷售稅。</w:t>
      </w:r>
    </w:p>
    <w:p w14:paraId="72307B33" w14:textId="39FEC7C2" w:rsidR="004850E8" w:rsidRPr="00D569EC" w:rsidRDefault="00FD0C58" w:rsidP="00F57CEC">
      <w:pPr>
        <w:pStyle w:val="ac"/>
        <w:numPr>
          <w:ilvl w:val="2"/>
          <w:numId w:val="41"/>
        </w:numPr>
        <w:ind w:left="1416" w:hanging="472"/>
      </w:pPr>
      <w:r w:rsidRPr="00D569EC">
        <w:t>購置防制污染設備免繳銷售稅。</w:t>
      </w:r>
    </w:p>
    <w:p w14:paraId="48F34678" w14:textId="7E4239B6" w:rsidR="004850E8" w:rsidRPr="00D569EC" w:rsidRDefault="00FD0C58" w:rsidP="00F57CEC">
      <w:pPr>
        <w:pStyle w:val="ac"/>
        <w:numPr>
          <w:ilvl w:val="2"/>
          <w:numId w:val="41"/>
        </w:numPr>
        <w:ind w:left="1416" w:hanging="472"/>
      </w:pPr>
      <w:r w:rsidRPr="00D569EC">
        <w:t>工業用能源、燃料銷售稅較一般銷售稅率為低。</w:t>
      </w:r>
    </w:p>
    <w:p w14:paraId="37E335A6" w14:textId="4DACEBF5" w:rsidR="004850E8" w:rsidRPr="00D569EC" w:rsidRDefault="00FD0C58" w:rsidP="00F57CEC">
      <w:pPr>
        <w:pStyle w:val="ac"/>
        <w:numPr>
          <w:ilvl w:val="2"/>
          <w:numId w:val="41"/>
        </w:numPr>
        <w:ind w:left="1416" w:hanging="472"/>
      </w:pPr>
      <w:r w:rsidRPr="00D569EC">
        <w:t>在低度開發地區設公司，創造就業機會其銷售稅率較低。</w:t>
      </w:r>
    </w:p>
    <w:p w14:paraId="228DE2CB" w14:textId="7DE5051E" w:rsidR="004850E8" w:rsidRPr="00D569EC" w:rsidRDefault="00FD0C58" w:rsidP="00F57CEC">
      <w:pPr>
        <w:pStyle w:val="ac"/>
        <w:numPr>
          <w:ilvl w:val="2"/>
          <w:numId w:val="41"/>
        </w:numPr>
        <w:ind w:left="1416" w:hanging="472"/>
      </w:pPr>
      <w:r w:rsidRPr="00D569EC">
        <w:t>雇主負擔之失業保險率僅</w:t>
      </w:r>
      <w:r w:rsidRPr="00D569EC">
        <w:t>1.5%</w:t>
      </w:r>
      <w:r w:rsidRPr="00D569EC">
        <w:t>。</w:t>
      </w:r>
    </w:p>
    <w:p w14:paraId="38425625" w14:textId="56025E69" w:rsidR="004850E8" w:rsidRPr="00D569EC" w:rsidRDefault="00FD0C58" w:rsidP="00F57CEC">
      <w:pPr>
        <w:pStyle w:val="ac"/>
        <w:numPr>
          <w:ilvl w:val="2"/>
          <w:numId w:val="41"/>
        </w:numPr>
        <w:ind w:left="1416" w:hanging="472"/>
      </w:pPr>
      <w:r w:rsidRPr="00D569EC">
        <w:t>在低度開發地區投資創造</w:t>
      </w:r>
      <w:r w:rsidRPr="00D569EC">
        <w:t>25</w:t>
      </w:r>
      <w:r w:rsidRPr="00D569EC">
        <w:t>名以上的就業機會及投資額達標準之加盟企業，每增加一全職就業名額可抵</w:t>
      </w:r>
      <w:r w:rsidRPr="00D569EC">
        <w:t>2,000</w:t>
      </w:r>
      <w:r w:rsidRPr="00D569EC">
        <w:t>或</w:t>
      </w:r>
      <w:r w:rsidRPr="00D569EC">
        <w:t>3,000</w:t>
      </w:r>
      <w:r w:rsidRPr="00D569EC">
        <w:t>美元。</w:t>
      </w:r>
    </w:p>
    <w:p w14:paraId="63EF9F75" w14:textId="33ECCE91" w:rsidR="004850E8" w:rsidRPr="00D569EC" w:rsidRDefault="00FD0C58" w:rsidP="00F57CEC">
      <w:pPr>
        <w:pStyle w:val="ac"/>
        <w:numPr>
          <w:ilvl w:val="2"/>
          <w:numId w:val="41"/>
        </w:numPr>
        <w:ind w:left="1416" w:hanging="472"/>
      </w:pPr>
      <w:r w:rsidRPr="00D569EC">
        <w:t>庫存價值超過</w:t>
      </w:r>
      <w:r w:rsidRPr="00D569EC">
        <w:t>3,000</w:t>
      </w:r>
      <w:r w:rsidRPr="00D569EC">
        <w:t>萬美元，該庫存可免徵特許稅。</w:t>
      </w:r>
    </w:p>
    <w:p w14:paraId="7B38CFFA" w14:textId="77777777" w:rsidR="004850E8" w:rsidRPr="00D569EC" w:rsidRDefault="00FD0C58" w:rsidP="00187E9C">
      <w:pPr>
        <w:pStyle w:val="a9"/>
        <w:ind w:left="944" w:hanging="708"/>
      </w:pPr>
      <w:r w:rsidRPr="00D569EC">
        <w:t>（二）個人方面</w:t>
      </w:r>
    </w:p>
    <w:p w14:paraId="4D8FB1D1" w14:textId="1F2F63C7" w:rsidR="004850E8" w:rsidRPr="00D569EC" w:rsidRDefault="00FD0C58" w:rsidP="00F57CEC">
      <w:pPr>
        <w:pStyle w:val="ac"/>
        <w:ind w:left="1416" w:hanging="472"/>
      </w:pPr>
      <w:r w:rsidRPr="00D569EC">
        <w:t>個人所得稅</w:t>
      </w:r>
      <w:r w:rsidR="00966FD5" w:rsidRPr="00D569EC">
        <w:rPr>
          <w:rFonts w:hint="eastAsia"/>
        </w:rPr>
        <w:t>2%</w:t>
      </w:r>
      <w:r w:rsidRPr="00D569EC">
        <w:t>。</w:t>
      </w:r>
    </w:p>
    <w:p w14:paraId="1CA56C7B" w14:textId="77777777" w:rsidR="004850E8" w:rsidRPr="00D569EC" w:rsidRDefault="00FD0C58" w:rsidP="00187E9C">
      <w:pPr>
        <w:pStyle w:val="a9"/>
        <w:ind w:left="944" w:hanging="708"/>
      </w:pPr>
      <w:r w:rsidRPr="00D569EC">
        <w:t>（三）財產方面</w:t>
      </w:r>
    </w:p>
    <w:p w14:paraId="113F5E16" w14:textId="77777777" w:rsidR="004850E8" w:rsidRPr="00D569EC" w:rsidRDefault="00FD0C58" w:rsidP="00F57CEC">
      <w:pPr>
        <w:pStyle w:val="ac"/>
        <w:ind w:left="1416" w:hanging="472"/>
      </w:pPr>
      <w:r w:rsidRPr="00D569EC">
        <w:t>１、半成品或原料免繳財產稅。</w:t>
      </w:r>
    </w:p>
    <w:p w14:paraId="47093CB2" w14:textId="77777777" w:rsidR="004850E8" w:rsidRPr="00D569EC" w:rsidRDefault="00FD0C58" w:rsidP="00F57CEC">
      <w:pPr>
        <w:pStyle w:val="ac"/>
        <w:ind w:left="1416" w:hanging="472"/>
      </w:pPr>
      <w:r w:rsidRPr="00D569EC">
        <w:t>２、庫存成品免繳財產稅。</w:t>
      </w:r>
    </w:p>
    <w:p w14:paraId="486A562D" w14:textId="77777777" w:rsidR="004850E8" w:rsidRPr="00D569EC" w:rsidRDefault="00FD0C58" w:rsidP="00F57CEC">
      <w:pPr>
        <w:pStyle w:val="ac"/>
        <w:ind w:left="1416" w:hanging="472"/>
      </w:pPr>
      <w:r w:rsidRPr="00D569EC">
        <w:t>３、停放於免稅倉庫之貨品免繳財產稅。</w:t>
      </w:r>
    </w:p>
    <w:p w14:paraId="3278CA33" w14:textId="77777777" w:rsidR="004850E8" w:rsidRPr="00D569EC" w:rsidRDefault="00FD0C58" w:rsidP="00F57CEC">
      <w:pPr>
        <w:pStyle w:val="ac"/>
        <w:ind w:left="1416" w:hanging="472"/>
      </w:pPr>
      <w:r w:rsidRPr="00D569EC">
        <w:t>４、應聯邦或地方環境保護法規購買之設備免繳財產稅。</w:t>
      </w:r>
    </w:p>
    <w:p w14:paraId="5EF1D5CD" w14:textId="77777777" w:rsidR="004850E8" w:rsidRPr="00D569EC" w:rsidRDefault="00FD0C58" w:rsidP="0094684B">
      <w:pPr>
        <w:pStyle w:val="a4"/>
        <w:pageBreakBefore/>
        <w:spacing w:before="257" w:after="257"/>
        <w:ind w:left="632" w:hanging="632"/>
        <w:rPr>
          <w:color w:val="auto"/>
        </w:rPr>
      </w:pPr>
      <w:r w:rsidRPr="00D569EC">
        <w:rPr>
          <w:color w:val="auto"/>
        </w:rPr>
        <w:lastRenderedPageBreak/>
        <w:t>五、其他投資相關法令</w:t>
      </w:r>
    </w:p>
    <w:p w14:paraId="7EA3FA0D" w14:textId="77777777" w:rsidR="004850E8" w:rsidRPr="00D569EC" w:rsidRDefault="00FD0C58">
      <w:pPr>
        <w:ind w:firstLine="472"/>
        <w:rPr>
          <w:lang w:eastAsia="zh-TW"/>
        </w:rPr>
      </w:pPr>
      <w:r w:rsidRPr="00D569EC">
        <w:rPr>
          <w:lang w:eastAsia="zh-TW"/>
        </w:rPr>
        <w:t>現今美國社會時有員工控告公司發生，為保護投資人及公司利益，不論公司大小皆需備有下列五項人事守則：</w:t>
      </w:r>
    </w:p>
    <w:p w14:paraId="73BCCA18" w14:textId="77777777" w:rsidR="004850E8" w:rsidRPr="00D569EC" w:rsidRDefault="00FD0C58" w:rsidP="00187E9C">
      <w:pPr>
        <w:pStyle w:val="a9"/>
        <w:ind w:left="944" w:hanging="708"/>
      </w:pPr>
      <w:r w:rsidRPr="00D569EC">
        <w:t>（一）員工手冊（</w:t>
      </w:r>
      <w:r w:rsidRPr="00D569EC">
        <w:t>Employee Handbooks</w:t>
      </w:r>
      <w:r w:rsidRPr="00D569EC">
        <w:t>）</w:t>
      </w:r>
    </w:p>
    <w:p w14:paraId="2CA1E0D9" w14:textId="77777777" w:rsidR="004850E8" w:rsidRPr="00D569EC" w:rsidRDefault="00FD0C58">
      <w:pPr>
        <w:pStyle w:val="aa"/>
        <w:ind w:left="945" w:firstLine="472"/>
        <w:rPr>
          <w:lang w:eastAsia="zh-TW"/>
        </w:rPr>
      </w:pPr>
      <w:r w:rsidRPr="00D569EC">
        <w:rPr>
          <w:lang w:eastAsia="zh-TW"/>
        </w:rPr>
        <w:t>於手冊中明白訂定員工應遵守之行為規範，針對不當解僱之訴訟時，此為有力之證明文件，且多半美國陪審團認為沒有員工手冊之公司在員工管理上有專橫及反覆之嫌。</w:t>
      </w:r>
    </w:p>
    <w:p w14:paraId="593BAE7C" w14:textId="77777777" w:rsidR="004850E8" w:rsidRPr="00D569EC" w:rsidRDefault="00FD0C58" w:rsidP="00187E9C">
      <w:pPr>
        <w:pStyle w:val="a9"/>
        <w:ind w:left="944" w:hanging="708"/>
      </w:pPr>
      <w:r w:rsidRPr="00D569EC">
        <w:t>（二）騷擾政策（</w:t>
      </w:r>
      <w:r w:rsidRPr="00D569EC">
        <w:t>Harassment Policies</w:t>
      </w:r>
      <w:r w:rsidRPr="00D569EC">
        <w:t>）</w:t>
      </w:r>
    </w:p>
    <w:p w14:paraId="61A1BA17" w14:textId="77777777" w:rsidR="004850E8" w:rsidRPr="00D569EC" w:rsidRDefault="00FD0C58">
      <w:pPr>
        <w:pStyle w:val="aa"/>
        <w:ind w:left="945" w:firstLine="472"/>
        <w:rPr>
          <w:lang w:eastAsia="zh-TW"/>
        </w:rPr>
      </w:pPr>
      <w:r w:rsidRPr="00D569EC">
        <w:t>雇主須明文規定禁止任何騷擾，且提供適當申訴管道。雖然聯邦法（</w:t>
      </w:r>
      <w:r w:rsidRPr="00D569EC">
        <w:t>Title VII of the Civil Rights Act of 1964</w:t>
      </w:r>
      <w:r w:rsidRPr="00D569EC">
        <w:t>）禁止因性別及種族而歧視或騷擾員工，然而該法令僅適用於</w:t>
      </w:r>
      <w:r w:rsidRPr="00D569EC">
        <w:t>15</w:t>
      </w:r>
      <w:r w:rsidRPr="00D569EC">
        <w:t>人或以上之公司。</w:t>
      </w:r>
      <w:r w:rsidRPr="00D569EC">
        <w:rPr>
          <w:lang w:eastAsia="zh-TW"/>
        </w:rPr>
        <w:t>另有些州法針對</w:t>
      </w:r>
      <w:r w:rsidRPr="00D569EC">
        <w:rPr>
          <w:lang w:eastAsia="zh-TW"/>
        </w:rPr>
        <w:t>15</w:t>
      </w:r>
      <w:r w:rsidRPr="00D569EC">
        <w:rPr>
          <w:lang w:eastAsia="zh-TW"/>
        </w:rPr>
        <w:t>人以下之公司規定禁止侵略員工隱私、暴力、攻擊或持戒攻擊。</w:t>
      </w:r>
    </w:p>
    <w:p w14:paraId="146CE58A" w14:textId="77777777" w:rsidR="004850E8" w:rsidRPr="00D569EC" w:rsidRDefault="00FD0C58" w:rsidP="00187E9C">
      <w:pPr>
        <w:pStyle w:val="a9"/>
        <w:ind w:left="944" w:hanging="708"/>
      </w:pPr>
      <w:r w:rsidRPr="00D569EC">
        <w:rPr>
          <w:lang w:val="it-IT"/>
        </w:rPr>
        <w:t>（</w:t>
      </w:r>
      <w:r w:rsidRPr="00D569EC">
        <w:t>三</w:t>
      </w:r>
      <w:r w:rsidRPr="00D569EC">
        <w:rPr>
          <w:lang w:val="it-IT"/>
        </w:rPr>
        <w:t>）</w:t>
      </w:r>
      <w:r w:rsidRPr="00D569EC">
        <w:rPr>
          <w:lang w:val="it-IT"/>
        </w:rPr>
        <w:t>I-9</w:t>
      </w:r>
      <w:r w:rsidRPr="00D569EC">
        <w:t>表格</w:t>
      </w:r>
      <w:r w:rsidRPr="00D569EC">
        <w:rPr>
          <w:lang w:val="it-IT"/>
        </w:rPr>
        <w:t>（</w:t>
      </w:r>
      <w:r w:rsidRPr="00D569EC">
        <w:rPr>
          <w:lang w:val="it-IT"/>
        </w:rPr>
        <w:t>I-9 Compliance</w:t>
      </w:r>
      <w:r w:rsidRPr="00D569EC">
        <w:rPr>
          <w:lang w:val="it-IT"/>
        </w:rPr>
        <w:t>）</w:t>
      </w:r>
    </w:p>
    <w:p w14:paraId="30AEA92A" w14:textId="77777777" w:rsidR="004850E8" w:rsidRPr="00D569EC" w:rsidRDefault="00FD0C58">
      <w:pPr>
        <w:pStyle w:val="aa"/>
        <w:ind w:left="945" w:firstLine="472"/>
      </w:pPr>
      <w:r w:rsidRPr="00D569EC">
        <w:t>備有移民法則。美國移民法</w:t>
      </w:r>
      <w:r w:rsidRPr="00D569EC">
        <w:rPr>
          <w:lang w:val="it-IT"/>
        </w:rPr>
        <w:t>（</w:t>
      </w:r>
      <w:r w:rsidRPr="00D569EC">
        <w:rPr>
          <w:lang w:val="it-IT"/>
        </w:rPr>
        <w:t>The Immigration Control and Reform Act, IRCA</w:t>
      </w:r>
      <w:r w:rsidRPr="00D569EC">
        <w:rPr>
          <w:lang w:val="it-IT"/>
        </w:rPr>
        <w:t>）</w:t>
      </w:r>
      <w:r w:rsidRPr="00D569EC">
        <w:t>規定所有雇主須於僱用新進員工</w:t>
      </w:r>
      <w:r w:rsidRPr="00D569EC">
        <w:rPr>
          <w:lang w:val="it-IT"/>
        </w:rPr>
        <w:t>3</w:t>
      </w:r>
      <w:r w:rsidRPr="00D569EC">
        <w:t>日內填寫</w:t>
      </w:r>
      <w:r w:rsidRPr="00D569EC">
        <w:rPr>
          <w:lang w:val="it-IT"/>
        </w:rPr>
        <w:t>I-9</w:t>
      </w:r>
      <w:r w:rsidRPr="00D569EC">
        <w:t>表格以查證員工之合法性</w:t>
      </w:r>
      <w:r w:rsidRPr="00D569EC">
        <w:rPr>
          <w:lang w:val="it-IT"/>
        </w:rPr>
        <w:t>，</w:t>
      </w:r>
      <w:r w:rsidRPr="00D569EC">
        <w:t>該表格需存放至少</w:t>
      </w:r>
      <w:r w:rsidRPr="00D569EC">
        <w:rPr>
          <w:lang w:val="it-IT"/>
        </w:rPr>
        <w:t>3</w:t>
      </w:r>
      <w:r w:rsidRPr="00D569EC">
        <w:t>年或至員工離職後</w:t>
      </w:r>
      <w:r w:rsidRPr="00D569EC">
        <w:rPr>
          <w:lang w:val="it-IT"/>
        </w:rPr>
        <w:t>1</w:t>
      </w:r>
      <w:r w:rsidRPr="00D569EC">
        <w:t>年</w:t>
      </w:r>
      <w:r w:rsidRPr="00D569EC">
        <w:rPr>
          <w:lang w:val="it-IT"/>
        </w:rPr>
        <w:t>，</w:t>
      </w:r>
      <w:r w:rsidRPr="00D569EC">
        <w:t>應以較長之存放期為據。</w:t>
      </w:r>
    </w:p>
    <w:p w14:paraId="379C756B" w14:textId="77777777" w:rsidR="004850E8" w:rsidRPr="00D569EC" w:rsidRDefault="00FD0C58" w:rsidP="00187E9C">
      <w:pPr>
        <w:pStyle w:val="a9"/>
        <w:ind w:left="944" w:hanging="708"/>
      </w:pPr>
      <w:r w:rsidRPr="00D569EC">
        <w:rPr>
          <w:lang w:val="it-IT"/>
        </w:rPr>
        <w:t>（</w:t>
      </w:r>
      <w:r w:rsidRPr="00D569EC">
        <w:t>四</w:t>
      </w:r>
      <w:r w:rsidRPr="00D569EC">
        <w:rPr>
          <w:lang w:val="it-IT"/>
        </w:rPr>
        <w:t>）</w:t>
      </w:r>
      <w:r w:rsidRPr="00D569EC">
        <w:t>軍事徵召復職權利法</w:t>
      </w:r>
      <w:r w:rsidRPr="00D569EC">
        <w:rPr>
          <w:lang w:val="it-IT"/>
        </w:rPr>
        <w:t>（</w:t>
      </w:r>
      <w:r w:rsidRPr="00D569EC">
        <w:rPr>
          <w:lang w:val="it-IT"/>
        </w:rPr>
        <w:t>Military Leave</w:t>
      </w:r>
      <w:r w:rsidRPr="00D569EC">
        <w:rPr>
          <w:lang w:val="it-IT"/>
        </w:rPr>
        <w:t>）</w:t>
      </w:r>
    </w:p>
    <w:p w14:paraId="08515674" w14:textId="77777777" w:rsidR="004850E8" w:rsidRPr="00D569EC" w:rsidRDefault="00FD0C58">
      <w:pPr>
        <w:pStyle w:val="aa"/>
        <w:ind w:left="945" w:firstLine="472"/>
      </w:pPr>
      <w:r w:rsidRPr="00D569EC">
        <w:t>雇主應遵守</w:t>
      </w:r>
      <w:r w:rsidRPr="00D569EC">
        <w:rPr>
          <w:lang w:val="it-IT"/>
        </w:rPr>
        <w:t>1994</w:t>
      </w:r>
      <w:r w:rsidRPr="00D569EC">
        <w:t>年通過之軍事徵召員工復職權利法</w:t>
      </w:r>
      <w:r w:rsidRPr="00D569EC">
        <w:rPr>
          <w:lang w:val="it-IT"/>
        </w:rPr>
        <w:t>（</w:t>
      </w:r>
      <w:r w:rsidRPr="00D569EC">
        <w:rPr>
          <w:lang w:val="it-IT"/>
        </w:rPr>
        <w:t>Uniformed Services Employment and Reemployment Rights Act, USERRA</w:t>
      </w:r>
      <w:r w:rsidRPr="00D569EC">
        <w:rPr>
          <w:lang w:val="it-IT"/>
        </w:rPr>
        <w:t>），</w:t>
      </w:r>
      <w:r w:rsidRPr="00D569EC">
        <w:t>美國勞工部於</w:t>
      </w:r>
      <w:r w:rsidRPr="00D569EC">
        <w:rPr>
          <w:lang w:val="it-IT"/>
        </w:rPr>
        <w:t>2004</w:t>
      </w:r>
      <w:r w:rsidRPr="00D569EC">
        <w:t>年發布</w:t>
      </w:r>
      <w:r w:rsidRPr="00D569EC">
        <w:rPr>
          <w:lang w:val="it-IT"/>
        </w:rPr>
        <w:t>USERRA</w:t>
      </w:r>
      <w:r w:rsidRPr="00D569EC">
        <w:t>新規定</w:t>
      </w:r>
      <w:r w:rsidRPr="00D569EC">
        <w:rPr>
          <w:lang w:val="it-IT"/>
        </w:rPr>
        <w:t>，</w:t>
      </w:r>
      <w:r w:rsidRPr="00D569EC">
        <w:t>員工可控告不遵守法規之雇主。</w:t>
      </w:r>
      <w:r w:rsidRPr="00D569EC">
        <w:rPr>
          <w:lang w:val="it-IT"/>
        </w:rPr>
        <w:t xml:space="preserve"> </w:t>
      </w:r>
    </w:p>
    <w:p w14:paraId="336E45AE" w14:textId="77777777" w:rsidR="004850E8" w:rsidRPr="00D569EC" w:rsidRDefault="00FD0C58" w:rsidP="00187E9C">
      <w:pPr>
        <w:pStyle w:val="a9"/>
        <w:ind w:left="944" w:hanging="708"/>
      </w:pPr>
      <w:r w:rsidRPr="00D569EC">
        <w:rPr>
          <w:lang w:val="it-IT"/>
        </w:rPr>
        <w:t>（</w:t>
      </w:r>
      <w:r w:rsidRPr="00D569EC">
        <w:t>五</w:t>
      </w:r>
      <w:r w:rsidRPr="00D569EC">
        <w:rPr>
          <w:lang w:val="it-IT"/>
        </w:rPr>
        <w:t>）</w:t>
      </w:r>
      <w:r w:rsidRPr="00D569EC">
        <w:t>合理薪資分類表</w:t>
      </w:r>
      <w:r w:rsidRPr="00D569EC">
        <w:rPr>
          <w:lang w:val="it-IT"/>
        </w:rPr>
        <w:t>（</w:t>
      </w:r>
      <w:r w:rsidRPr="00D569EC">
        <w:rPr>
          <w:lang w:val="it-IT"/>
        </w:rPr>
        <w:t>Proper Pay Classification</w:t>
      </w:r>
      <w:r w:rsidRPr="00D569EC">
        <w:rPr>
          <w:lang w:val="it-IT"/>
        </w:rPr>
        <w:t>）</w:t>
      </w:r>
    </w:p>
    <w:p w14:paraId="2873FE20" w14:textId="6BDC6341" w:rsidR="004850E8" w:rsidRPr="00D569EC" w:rsidRDefault="00FD0C58">
      <w:pPr>
        <w:pStyle w:val="aa"/>
        <w:ind w:left="945" w:firstLine="472"/>
        <w:rPr>
          <w:lang w:eastAsia="zh-TW"/>
        </w:rPr>
      </w:pPr>
      <w:r w:rsidRPr="00D569EC">
        <w:t>遵守公平勞工標準法</w:t>
      </w:r>
      <w:r w:rsidRPr="00D569EC">
        <w:rPr>
          <w:lang w:val="it-IT"/>
        </w:rPr>
        <w:t>（</w:t>
      </w:r>
      <w:r w:rsidRPr="00D569EC">
        <w:rPr>
          <w:lang w:val="it-IT"/>
        </w:rPr>
        <w:t xml:space="preserve">The Fair Labor </w:t>
      </w:r>
      <w:r w:rsidR="00E4088C" w:rsidRPr="00D569EC">
        <w:rPr>
          <w:lang w:val="it-IT"/>
        </w:rPr>
        <w:t>Standards Act</w:t>
      </w:r>
      <w:r w:rsidR="00E4088C" w:rsidRPr="00D569EC">
        <w:rPr>
          <w:lang w:val="it-IT"/>
        </w:rPr>
        <w:t>），</w:t>
      </w:r>
      <w:r w:rsidRPr="00D569EC">
        <w:t>明文定義每位員工之薪資分類。</w:t>
      </w:r>
      <w:r w:rsidRPr="00D569EC">
        <w:rPr>
          <w:lang w:eastAsia="zh-TW"/>
        </w:rPr>
        <w:t>近年來許多雇主因未清楚定義員工支薪類別</w:t>
      </w:r>
      <w:r w:rsidRPr="00D569EC">
        <w:rPr>
          <w:lang w:val="it-IT" w:eastAsia="zh-TW"/>
        </w:rPr>
        <w:t>，</w:t>
      </w:r>
      <w:r w:rsidRPr="00D569EC">
        <w:rPr>
          <w:lang w:eastAsia="zh-TW"/>
        </w:rPr>
        <w:t>而被控</w:t>
      </w:r>
      <w:r w:rsidRPr="00D569EC">
        <w:rPr>
          <w:lang w:eastAsia="zh-TW"/>
        </w:rPr>
        <w:lastRenderedPageBreak/>
        <w:t>訴未發加班費。</w:t>
      </w:r>
    </w:p>
    <w:p w14:paraId="04E8EA45" w14:textId="77777777" w:rsidR="004850E8" w:rsidRPr="00D569EC" w:rsidRDefault="00FD0C58" w:rsidP="00721180">
      <w:pPr>
        <w:pStyle w:val="a3"/>
        <w:spacing w:before="514" w:after="771"/>
      </w:pPr>
      <w:r w:rsidRPr="00D569EC">
        <w:lastRenderedPageBreak/>
        <w:t>第伍章　租稅及金融制度</w:t>
      </w:r>
    </w:p>
    <w:p w14:paraId="767007F8" w14:textId="77777777" w:rsidR="004850E8" w:rsidRPr="00D569EC" w:rsidRDefault="00FD0C58">
      <w:pPr>
        <w:pStyle w:val="a4"/>
        <w:spacing w:before="257" w:after="257"/>
        <w:ind w:left="632" w:hanging="632"/>
        <w:rPr>
          <w:color w:val="auto"/>
        </w:rPr>
      </w:pPr>
      <w:r w:rsidRPr="00D569EC">
        <w:rPr>
          <w:color w:val="auto"/>
        </w:rPr>
        <w:t>一、租稅</w:t>
      </w:r>
    </w:p>
    <w:p w14:paraId="42EEAA0F" w14:textId="383D108D" w:rsidR="004850E8" w:rsidRPr="00D569EC" w:rsidRDefault="00FD0C58">
      <w:pPr>
        <w:ind w:firstLine="472"/>
        <w:rPr>
          <w:lang w:eastAsia="zh-TW"/>
        </w:rPr>
      </w:pPr>
      <w:r w:rsidRPr="00D569EC">
        <w:rPr>
          <w:lang w:eastAsia="zh-TW"/>
        </w:rPr>
        <w:t>田納西州</w:t>
      </w:r>
      <w:r w:rsidR="009F0BCE" w:rsidRPr="00D569EC">
        <w:rPr>
          <w:lang w:eastAsia="zh-TW"/>
        </w:rPr>
        <w:t>課稅環境被認為是招引新企業的重要一環，</w:t>
      </w:r>
      <w:r w:rsidRPr="00D569EC">
        <w:rPr>
          <w:lang w:eastAsia="zh-TW"/>
        </w:rPr>
        <w:t>名列全美商業稅課稅評比第</w:t>
      </w:r>
      <w:r w:rsidR="009F0BCE" w:rsidRPr="00D569EC">
        <w:rPr>
          <w:rFonts w:hint="eastAsia"/>
          <w:lang w:eastAsia="zh-TW"/>
        </w:rPr>
        <w:t>2</w:t>
      </w:r>
      <w:r w:rsidRPr="00D569EC">
        <w:rPr>
          <w:lang w:eastAsia="zh-TW"/>
        </w:rPr>
        <w:t>名，這項評比從五個不同的分類中，分析</w:t>
      </w:r>
      <w:r w:rsidRPr="00D569EC">
        <w:rPr>
          <w:lang w:eastAsia="zh-TW"/>
        </w:rPr>
        <w:t>100</w:t>
      </w:r>
      <w:r w:rsidRPr="00D569EC">
        <w:rPr>
          <w:lang w:eastAsia="zh-TW"/>
        </w:rPr>
        <w:t>多個與稅相關的變數，五項分類為：企業、個人所得稅、銷售稅、房地產稅、失業保險稅。</w:t>
      </w:r>
      <w:r w:rsidR="009F0BCE" w:rsidRPr="00D569EC">
        <w:rPr>
          <w:rFonts w:hint="eastAsia"/>
          <w:lang w:eastAsia="zh-TW"/>
        </w:rPr>
        <w:t>其重要稅率如下：</w:t>
      </w:r>
    </w:p>
    <w:p w14:paraId="3465D133" w14:textId="23D139E9" w:rsidR="0094684B" w:rsidRPr="00D569EC" w:rsidRDefault="0094684B" w:rsidP="0094684B">
      <w:pPr>
        <w:pStyle w:val="a9"/>
        <w:ind w:left="944" w:hanging="708"/>
      </w:pPr>
      <w:r w:rsidRPr="00D569EC">
        <w:rPr>
          <w:rFonts w:hint="eastAsia"/>
        </w:rPr>
        <w:t>（一）公司所得稅：</w:t>
      </w:r>
      <w:r w:rsidRPr="00D569EC">
        <w:rPr>
          <w:rFonts w:hint="eastAsia"/>
        </w:rPr>
        <w:t>6.5%</w:t>
      </w:r>
    </w:p>
    <w:p w14:paraId="41176B97" w14:textId="2B23D2D0" w:rsidR="0094684B" w:rsidRPr="00D569EC" w:rsidRDefault="0094684B" w:rsidP="0094684B">
      <w:pPr>
        <w:pStyle w:val="a9"/>
        <w:ind w:left="944" w:hanging="708"/>
      </w:pPr>
      <w:r w:rsidRPr="00D569EC">
        <w:rPr>
          <w:rFonts w:hint="eastAsia"/>
        </w:rPr>
        <w:t>（二）銷售稅：係以在田納西州製造、批發或零售之貨品，財產租賃（工商業用機器設備、車輛），旅館、菸酒、電話、電力、娛樂等費用為課稅範圍，州政府課徵</w:t>
      </w:r>
      <w:r w:rsidRPr="00D569EC">
        <w:rPr>
          <w:rFonts w:hint="eastAsia"/>
        </w:rPr>
        <w:t>6.5%</w:t>
      </w:r>
      <w:r w:rsidRPr="00D569EC">
        <w:rPr>
          <w:rFonts w:hint="eastAsia"/>
        </w:rPr>
        <w:t>，郡、市政府課徵</w:t>
      </w:r>
      <w:r w:rsidRPr="00D569EC">
        <w:rPr>
          <w:rFonts w:hint="eastAsia"/>
        </w:rPr>
        <w:t>1%</w:t>
      </w:r>
      <w:r w:rsidRPr="00D569EC">
        <w:rPr>
          <w:rFonts w:hint="eastAsia"/>
        </w:rPr>
        <w:t>至</w:t>
      </w:r>
      <w:r w:rsidRPr="00D569EC">
        <w:rPr>
          <w:rFonts w:hint="eastAsia"/>
        </w:rPr>
        <w:t>2.75%</w:t>
      </w:r>
      <w:r w:rsidRPr="00D569EC">
        <w:rPr>
          <w:rFonts w:hint="eastAsia"/>
        </w:rPr>
        <w:t>。</w:t>
      </w:r>
    </w:p>
    <w:p w14:paraId="3A87666F" w14:textId="009204A6" w:rsidR="0094684B" w:rsidRPr="00D569EC" w:rsidRDefault="0094684B" w:rsidP="0094684B">
      <w:pPr>
        <w:pStyle w:val="a9"/>
        <w:ind w:left="944" w:hanging="708"/>
      </w:pPr>
      <w:r w:rsidRPr="00D569EC">
        <w:rPr>
          <w:rFonts w:hint="eastAsia"/>
        </w:rPr>
        <w:t>（三）個人所得稅：個人薪水所得課稅</w:t>
      </w:r>
      <w:r w:rsidRPr="00D569EC">
        <w:rPr>
          <w:rFonts w:hint="eastAsia"/>
        </w:rPr>
        <w:t>2%</w:t>
      </w:r>
      <w:r w:rsidRPr="00D569EC">
        <w:rPr>
          <w:rFonts w:hint="eastAsia"/>
        </w:rPr>
        <w:t>，平均每年繳納稅款，排名全美第三低。</w:t>
      </w:r>
    </w:p>
    <w:p w14:paraId="77717D59" w14:textId="45BB26A9" w:rsidR="0094684B" w:rsidRPr="00D569EC" w:rsidRDefault="0094684B" w:rsidP="0094684B">
      <w:pPr>
        <w:pStyle w:val="a9"/>
        <w:ind w:left="944" w:hanging="708"/>
      </w:pPr>
      <w:r w:rsidRPr="00D569EC">
        <w:rPr>
          <w:rFonts w:hint="eastAsia"/>
        </w:rPr>
        <w:t>（四）失業保險：付給每位員工的前</w:t>
      </w:r>
      <w:r w:rsidRPr="00D569EC">
        <w:rPr>
          <w:rFonts w:hint="eastAsia"/>
        </w:rPr>
        <w:t>8,000</w:t>
      </w:r>
      <w:r w:rsidRPr="00D569EC">
        <w:rPr>
          <w:rFonts w:hint="eastAsia"/>
        </w:rPr>
        <w:t>美元工資要繳納此稅。大多數行業（包括製造業</w:t>
      </w:r>
      <w:r w:rsidRPr="00D569EC">
        <w:rPr>
          <w:rFonts w:hint="eastAsia"/>
        </w:rPr>
        <w:t>31-33</w:t>
      </w:r>
      <w:r w:rsidRPr="00D569EC">
        <w:rPr>
          <w:rFonts w:hint="eastAsia"/>
        </w:rPr>
        <w:t>和採礦業）的新雇主保費率為</w:t>
      </w:r>
      <w:r w:rsidRPr="00D569EC">
        <w:rPr>
          <w:rFonts w:hint="eastAsia"/>
        </w:rPr>
        <w:t>2.7%</w:t>
      </w:r>
      <w:r w:rsidRPr="00D569EC">
        <w:rPr>
          <w:rFonts w:hint="eastAsia"/>
        </w:rPr>
        <w:t>。建築業的比率更高（</w:t>
      </w:r>
      <w:r w:rsidRPr="00D569EC">
        <w:rPr>
          <w:rFonts w:hint="eastAsia"/>
        </w:rPr>
        <w:t>6.0%</w:t>
      </w:r>
      <w:r w:rsidRPr="00D569EC">
        <w:rPr>
          <w:rFonts w:hint="eastAsia"/>
        </w:rPr>
        <w:t>）。最低和最高經驗率分別為</w:t>
      </w:r>
      <w:r w:rsidRPr="00D569EC">
        <w:rPr>
          <w:rFonts w:hint="eastAsia"/>
        </w:rPr>
        <w:t>0.1%</w:t>
      </w:r>
      <w:r w:rsidRPr="00D569EC">
        <w:rPr>
          <w:rFonts w:hint="eastAsia"/>
        </w:rPr>
        <w:t>和</w:t>
      </w:r>
      <w:r w:rsidRPr="00D569EC">
        <w:rPr>
          <w:rFonts w:hint="eastAsia"/>
        </w:rPr>
        <w:t>10.0%</w:t>
      </w:r>
      <w:r w:rsidRPr="00D569EC">
        <w:rPr>
          <w:rFonts w:hint="eastAsia"/>
        </w:rPr>
        <w:t>。</w:t>
      </w:r>
    </w:p>
    <w:p w14:paraId="57E2B50B" w14:textId="65CF536B" w:rsidR="0094684B" w:rsidRPr="00D569EC" w:rsidRDefault="0094684B" w:rsidP="0094684B">
      <w:pPr>
        <w:pStyle w:val="a9"/>
        <w:ind w:left="944" w:hanging="708"/>
      </w:pPr>
      <w:r w:rsidRPr="00D569EC">
        <w:rPr>
          <w:rFonts w:hint="eastAsia"/>
        </w:rPr>
        <w:t>（五）地方營業稅（</w:t>
      </w:r>
      <w:r w:rsidRPr="00D569EC">
        <w:rPr>
          <w:rFonts w:hint="eastAsia"/>
        </w:rPr>
        <w:t>Local Business Tax</w:t>
      </w:r>
      <w:r w:rsidRPr="00D569EC">
        <w:rPr>
          <w:rFonts w:hint="eastAsia"/>
        </w:rPr>
        <w:t>）：所有營利事業須向其營業所在地之郡市政府，按銷貨收入繳納</w:t>
      </w:r>
      <w:r w:rsidRPr="00D569EC">
        <w:rPr>
          <w:rFonts w:hint="eastAsia"/>
        </w:rPr>
        <w:t>0.016%</w:t>
      </w:r>
      <w:r w:rsidRPr="00D569EC">
        <w:rPr>
          <w:rFonts w:hint="eastAsia"/>
        </w:rPr>
        <w:t>至</w:t>
      </w:r>
      <w:r w:rsidRPr="00D569EC">
        <w:rPr>
          <w:rFonts w:hint="eastAsia"/>
        </w:rPr>
        <w:t>0.25%</w:t>
      </w:r>
      <w:r w:rsidRPr="00D569EC">
        <w:rPr>
          <w:rFonts w:hint="eastAsia"/>
        </w:rPr>
        <w:t>地方營業稅。</w:t>
      </w:r>
    </w:p>
    <w:p w14:paraId="2F484EA0" w14:textId="2D8042ED" w:rsidR="0094684B" w:rsidRPr="00D569EC" w:rsidRDefault="0094684B" w:rsidP="0094684B">
      <w:pPr>
        <w:pStyle w:val="a9"/>
        <w:ind w:left="944" w:hanging="708"/>
      </w:pPr>
      <w:r w:rsidRPr="00D569EC">
        <w:rPr>
          <w:rFonts w:hint="eastAsia"/>
        </w:rPr>
        <w:t>（六）財產稅：田州係由郡市政府徵收財產稅，個人財產與不動產均為課稅標的，稅率由各郡市政府自訂，平均稅率為郡政府對每</w:t>
      </w:r>
      <w:r w:rsidRPr="00D569EC">
        <w:rPr>
          <w:rFonts w:hint="eastAsia"/>
        </w:rPr>
        <w:t>100</w:t>
      </w:r>
      <w:r w:rsidRPr="00D569EC">
        <w:rPr>
          <w:rFonts w:hint="eastAsia"/>
        </w:rPr>
        <w:t>美元課徵</w:t>
      </w:r>
      <w:r w:rsidRPr="00D569EC">
        <w:rPr>
          <w:rFonts w:hint="eastAsia"/>
        </w:rPr>
        <w:t>2.77</w:t>
      </w:r>
      <w:r w:rsidRPr="00D569EC">
        <w:rPr>
          <w:rFonts w:hint="eastAsia"/>
        </w:rPr>
        <w:t>美元，市政府課徵</w:t>
      </w:r>
      <w:r w:rsidRPr="00D569EC">
        <w:rPr>
          <w:rFonts w:hint="eastAsia"/>
        </w:rPr>
        <w:t>1.075</w:t>
      </w:r>
      <w:r w:rsidRPr="00D569EC">
        <w:rPr>
          <w:rFonts w:hint="eastAsia"/>
        </w:rPr>
        <w:t>美元。</w:t>
      </w:r>
    </w:p>
    <w:p w14:paraId="03FD0B9F" w14:textId="4F2444B5" w:rsidR="0094684B" w:rsidRPr="00D569EC" w:rsidRDefault="0094684B" w:rsidP="0094684B">
      <w:pPr>
        <w:pStyle w:val="a9"/>
        <w:ind w:left="944" w:hanging="708"/>
      </w:pPr>
      <w:r w:rsidRPr="00D569EC">
        <w:rPr>
          <w:rFonts w:hint="eastAsia"/>
        </w:rPr>
        <w:t>（七）公司消費稅（</w:t>
      </w:r>
      <w:r w:rsidRPr="00D569EC">
        <w:rPr>
          <w:rFonts w:hint="eastAsia"/>
        </w:rPr>
        <w:t>Corporate Excise Tax</w:t>
      </w:r>
      <w:r w:rsidRPr="00D569EC">
        <w:rPr>
          <w:rFonts w:hint="eastAsia"/>
        </w:rPr>
        <w:t>）：田州對美國內外企業在田州營業活動產生之淨利課徵</w:t>
      </w:r>
      <w:r w:rsidRPr="00D569EC">
        <w:rPr>
          <w:rFonts w:hint="eastAsia"/>
        </w:rPr>
        <w:t>7%</w:t>
      </w:r>
      <w:r w:rsidRPr="00D569EC">
        <w:rPr>
          <w:rFonts w:hint="eastAsia"/>
        </w:rPr>
        <w:t>之公司消費稅。</w:t>
      </w:r>
    </w:p>
    <w:p w14:paraId="1DB38EC8" w14:textId="0EDEDFCA" w:rsidR="0094684B" w:rsidRPr="00D569EC" w:rsidRDefault="0094684B" w:rsidP="0094684B">
      <w:pPr>
        <w:pStyle w:val="a9"/>
        <w:ind w:left="944" w:hanging="708"/>
      </w:pPr>
      <w:r w:rsidRPr="00D569EC">
        <w:rPr>
          <w:rFonts w:hint="eastAsia"/>
        </w:rPr>
        <w:lastRenderedPageBreak/>
        <w:t>（八）特許稅（</w:t>
      </w:r>
      <w:r w:rsidRPr="00D569EC">
        <w:rPr>
          <w:rFonts w:hint="eastAsia"/>
        </w:rPr>
        <w:t>Franchise Tax</w:t>
      </w:r>
      <w:r w:rsidRPr="00D569EC">
        <w:rPr>
          <w:rFonts w:hint="eastAsia"/>
        </w:rPr>
        <w:t>）：淨資產或不動產和有形財產中的較大者的</w:t>
      </w:r>
      <w:r w:rsidRPr="00D569EC">
        <w:rPr>
          <w:rFonts w:hint="eastAsia"/>
        </w:rPr>
        <w:t>0.25%</w:t>
      </w:r>
      <w:r w:rsidRPr="00D569EC">
        <w:rPr>
          <w:rFonts w:hint="eastAsia"/>
        </w:rPr>
        <w:t>（最低</w:t>
      </w:r>
      <w:r w:rsidRPr="00D569EC">
        <w:rPr>
          <w:rFonts w:hint="eastAsia"/>
        </w:rPr>
        <w:t>100</w:t>
      </w:r>
      <w:r w:rsidRPr="00D569EC">
        <w:rPr>
          <w:rFonts w:hint="eastAsia"/>
        </w:rPr>
        <w:t>美元）。</w:t>
      </w:r>
    </w:p>
    <w:p w14:paraId="2F2FF079" w14:textId="72EF3BF4" w:rsidR="004850E8" w:rsidRPr="00D569EC" w:rsidRDefault="0094684B" w:rsidP="0094684B">
      <w:pPr>
        <w:pStyle w:val="a9"/>
        <w:ind w:left="944" w:hanging="708"/>
      </w:pPr>
      <w:r w:rsidRPr="00D569EC">
        <w:rPr>
          <w:rFonts w:hint="eastAsia"/>
        </w:rPr>
        <w:t>（九）公司成立規費（</w:t>
      </w:r>
      <w:r w:rsidRPr="00D569EC">
        <w:rPr>
          <w:rFonts w:hint="eastAsia"/>
        </w:rPr>
        <w:t>Initial Corporate Organization Fees</w:t>
      </w:r>
      <w:r w:rsidRPr="00D569EC">
        <w:rPr>
          <w:rFonts w:hint="eastAsia"/>
        </w:rPr>
        <w:t>）：田州規定國內外企業在申請設立許可時需繳本項規費，其收費標準如下：</w:t>
      </w:r>
    </w:p>
    <w:tbl>
      <w:tblPr>
        <w:tblW w:w="8278" w:type="dxa"/>
        <w:jc w:val="right"/>
        <w:tblLayout w:type="fixed"/>
        <w:tblCellMar>
          <w:left w:w="10" w:type="dxa"/>
          <w:right w:w="10" w:type="dxa"/>
        </w:tblCellMar>
        <w:tblLook w:val="04A0" w:firstRow="1" w:lastRow="0" w:firstColumn="1" w:lastColumn="0" w:noHBand="0" w:noVBand="1"/>
      </w:tblPr>
      <w:tblGrid>
        <w:gridCol w:w="4081"/>
        <w:gridCol w:w="4197"/>
      </w:tblGrid>
      <w:tr w:rsidR="00EB6CF1" w:rsidRPr="00D569EC" w14:paraId="0C531EC1" w14:textId="77777777">
        <w:trPr>
          <w:jc w:val="right"/>
        </w:trPr>
        <w:tc>
          <w:tcPr>
            <w:tcW w:w="4081"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291145" w14:textId="77777777" w:rsidR="004850E8" w:rsidRPr="00D569EC" w:rsidRDefault="00FD0C58" w:rsidP="0094684B">
            <w:pPr>
              <w:pStyle w:val="-0"/>
              <w:spacing w:after="128"/>
              <w:ind w:left="118" w:right="118"/>
            </w:pPr>
            <w:r w:rsidRPr="00D569EC">
              <w:t>Domestic For-Profit or Non-Profit Co</w:t>
            </w:r>
            <w:r w:rsidRPr="00D569EC">
              <w:t>r</w:t>
            </w:r>
            <w:r w:rsidRPr="00D569EC">
              <w:t>poration</w:t>
            </w:r>
          </w:p>
        </w:tc>
        <w:tc>
          <w:tcPr>
            <w:tcW w:w="4197"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B887091" w14:textId="77777777" w:rsidR="004850E8" w:rsidRPr="00D569EC" w:rsidRDefault="00FD0C58" w:rsidP="0094684B">
            <w:pPr>
              <w:pStyle w:val="-0"/>
              <w:spacing w:after="128"/>
              <w:ind w:left="118" w:right="118"/>
            </w:pPr>
            <w:r w:rsidRPr="00D569EC">
              <w:t>$100.00</w:t>
            </w:r>
          </w:p>
        </w:tc>
      </w:tr>
      <w:tr w:rsidR="00EB6CF1" w:rsidRPr="00D569EC" w14:paraId="4BE2CC0F" w14:textId="77777777">
        <w:trPr>
          <w:jc w:val="right"/>
        </w:trPr>
        <w:tc>
          <w:tcPr>
            <w:tcW w:w="408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BCF8ECE" w14:textId="77777777" w:rsidR="004850E8" w:rsidRPr="00D569EC" w:rsidRDefault="00FD0C58" w:rsidP="0094684B">
            <w:pPr>
              <w:pStyle w:val="-0"/>
              <w:spacing w:after="128"/>
              <w:ind w:left="118" w:right="118"/>
            </w:pPr>
            <w:r w:rsidRPr="00D569EC">
              <w:t>Domestic Limited Partnership</w:t>
            </w:r>
          </w:p>
        </w:tc>
        <w:tc>
          <w:tcPr>
            <w:tcW w:w="419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4A653A0" w14:textId="77777777" w:rsidR="004850E8" w:rsidRPr="00D569EC" w:rsidRDefault="00FD0C58" w:rsidP="0094684B">
            <w:pPr>
              <w:pStyle w:val="-0"/>
              <w:spacing w:after="128"/>
              <w:ind w:left="118" w:right="118"/>
            </w:pPr>
            <w:r w:rsidRPr="00D569EC">
              <w:t>50.00</w:t>
            </w:r>
          </w:p>
        </w:tc>
      </w:tr>
      <w:tr w:rsidR="00EB6CF1" w:rsidRPr="00D569EC" w14:paraId="02A5FB7F" w14:textId="77777777">
        <w:trPr>
          <w:jc w:val="right"/>
        </w:trPr>
        <w:tc>
          <w:tcPr>
            <w:tcW w:w="408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BB385C" w14:textId="77777777" w:rsidR="004850E8" w:rsidRPr="00D569EC" w:rsidRDefault="00FD0C58" w:rsidP="0094684B">
            <w:pPr>
              <w:pStyle w:val="-0"/>
              <w:spacing w:after="128"/>
              <w:ind w:left="118" w:right="118"/>
            </w:pPr>
            <w:r w:rsidRPr="00D569EC">
              <w:t>Domestic Limited Liability Company</w:t>
            </w:r>
          </w:p>
        </w:tc>
        <w:tc>
          <w:tcPr>
            <w:tcW w:w="419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76E0440" w14:textId="77777777" w:rsidR="004850E8" w:rsidRPr="00D569EC" w:rsidRDefault="00FD0C58" w:rsidP="0094684B">
            <w:pPr>
              <w:pStyle w:val="-0"/>
              <w:spacing w:after="128"/>
              <w:ind w:left="118" w:right="118"/>
            </w:pPr>
            <w:r w:rsidRPr="00D569EC">
              <w:t>50.00</w:t>
            </w:r>
            <w:r w:rsidRPr="00D569EC">
              <w:t>（</w:t>
            </w:r>
            <w:r w:rsidRPr="00D569EC">
              <w:t>per member</w:t>
            </w:r>
            <w:r w:rsidRPr="00D569EC">
              <w:t>）</w:t>
            </w:r>
            <w:r w:rsidRPr="00D569EC">
              <w:t>*</w:t>
            </w:r>
          </w:p>
        </w:tc>
      </w:tr>
      <w:tr w:rsidR="00EB6CF1" w:rsidRPr="00D569EC" w14:paraId="3E7B70AE" w14:textId="77777777">
        <w:trPr>
          <w:jc w:val="right"/>
        </w:trPr>
        <w:tc>
          <w:tcPr>
            <w:tcW w:w="408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4ADEE5C" w14:textId="77777777" w:rsidR="004850E8" w:rsidRPr="00D569EC" w:rsidRDefault="00FD0C58" w:rsidP="0094684B">
            <w:pPr>
              <w:pStyle w:val="-0"/>
              <w:spacing w:after="128"/>
              <w:ind w:left="118" w:right="118"/>
            </w:pPr>
            <w:r w:rsidRPr="00D569EC">
              <w:t>Foreign For-Profit or Non-Profit Corp.</w:t>
            </w:r>
          </w:p>
        </w:tc>
        <w:tc>
          <w:tcPr>
            <w:tcW w:w="419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F9E143F" w14:textId="77777777" w:rsidR="004850E8" w:rsidRPr="00D569EC" w:rsidRDefault="00FD0C58" w:rsidP="0094684B">
            <w:pPr>
              <w:pStyle w:val="-0"/>
              <w:spacing w:after="128"/>
              <w:ind w:left="118" w:right="118"/>
            </w:pPr>
            <w:r w:rsidRPr="00D569EC">
              <w:t>600.00</w:t>
            </w:r>
          </w:p>
        </w:tc>
      </w:tr>
      <w:tr w:rsidR="00EB6CF1" w:rsidRPr="00D569EC" w14:paraId="46DCB3EC" w14:textId="77777777">
        <w:trPr>
          <w:jc w:val="right"/>
        </w:trPr>
        <w:tc>
          <w:tcPr>
            <w:tcW w:w="408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09E9B1B" w14:textId="77777777" w:rsidR="004850E8" w:rsidRPr="00D569EC" w:rsidRDefault="00FD0C58" w:rsidP="0094684B">
            <w:pPr>
              <w:pStyle w:val="-0"/>
              <w:spacing w:after="128"/>
              <w:ind w:left="118" w:right="118"/>
            </w:pPr>
            <w:r w:rsidRPr="00D569EC">
              <w:t>Foreign Limited Partnership</w:t>
            </w:r>
          </w:p>
        </w:tc>
        <w:tc>
          <w:tcPr>
            <w:tcW w:w="419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FB110C1" w14:textId="77777777" w:rsidR="004850E8" w:rsidRPr="00D569EC" w:rsidRDefault="00FD0C58" w:rsidP="0094684B">
            <w:pPr>
              <w:pStyle w:val="-0"/>
              <w:spacing w:after="128"/>
              <w:ind w:left="118" w:right="118"/>
            </w:pPr>
            <w:r w:rsidRPr="00D569EC">
              <w:t>300.00</w:t>
            </w:r>
          </w:p>
        </w:tc>
      </w:tr>
      <w:tr w:rsidR="00EB6CF1" w:rsidRPr="00D569EC" w14:paraId="2B42845D" w14:textId="77777777">
        <w:trPr>
          <w:jc w:val="right"/>
        </w:trPr>
        <w:tc>
          <w:tcPr>
            <w:tcW w:w="408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EF4FA9" w14:textId="77777777" w:rsidR="004850E8" w:rsidRPr="00D569EC" w:rsidRDefault="00FD0C58" w:rsidP="0094684B">
            <w:pPr>
              <w:pStyle w:val="-0"/>
              <w:spacing w:after="128"/>
              <w:ind w:left="118" w:right="118"/>
            </w:pPr>
            <w:r w:rsidRPr="00D569EC">
              <w:t>Foreign Limited Liability Company</w:t>
            </w:r>
          </w:p>
        </w:tc>
        <w:tc>
          <w:tcPr>
            <w:tcW w:w="419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6CFC196" w14:textId="77777777" w:rsidR="004850E8" w:rsidRPr="00D569EC" w:rsidRDefault="00FD0C58" w:rsidP="0094684B">
            <w:pPr>
              <w:pStyle w:val="-0"/>
              <w:spacing w:after="128"/>
              <w:ind w:left="118" w:right="118"/>
            </w:pPr>
            <w:r w:rsidRPr="00D569EC">
              <w:t>50.00</w:t>
            </w:r>
            <w:r w:rsidRPr="00D569EC">
              <w:t>（</w:t>
            </w:r>
            <w:r w:rsidRPr="00D569EC">
              <w:t>per member</w:t>
            </w:r>
            <w:r w:rsidRPr="00D569EC">
              <w:t>）</w:t>
            </w:r>
            <w:r w:rsidRPr="00D569EC">
              <w:t>*</w:t>
            </w:r>
          </w:p>
        </w:tc>
      </w:tr>
      <w:tr w:rsidR="00EB6CF1" w:rsidRPr="00D569EC" w14:paraId="0DE1B7F8" w14:textId="77777777">
        <w:trPr>
          <w:jc w:val="right"/>
        </w:trPr>
        <w:tc>
          <w:tcPr>
            <w:tcW w:w="408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DCBAB4" w14:textId="77777777" w:rsidR="004850E8" w:rsidRPr="00D569EC" w:rsidRDefault="00FD0C58" w:rsidP="0094684B">
            <w:pPr>
              <w:pStyle w:val="-0"/>
              <w:spacing w:after="128"/>
              <w:ind w:left="118" w:right="118"/>
            </w:pPr>
            <w:r w:rsidRPr="00D569EC">
              <w:t xml:space="preserve">Domestic and Foreign Limited </w:t>
            </w:r>
          </w:p>
          <w:p w14:paraId="7BF359D6" w14:textId="77777777" w:rsidR="004850E8" w:rsidRPr="00D569EC" w:rsidRDefault="00FD0C58" w:rsidP="0094684B">
            <w:pPr>
              <w:pStyle w:val="-0"/>
              <w:spacing w:after="128"/>
              <w:ind w:left="118" w:right="118"/>
            </w:pPr>
            <w:r w:rsidRPr="00D569EC">
              <w:t>Liability</w:t>
            </w:r>
          </w:p>
        </w:tc>
        <w:tc>
          <w:tcPr>
            <w:tcW w:w="419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1CA6DC3" w14:textId="77777777" w:rsidR="004850E8" w:rsidRPr="00D569EC" w:rsidRDefault="00FD0C58" w:rsidP="0094684B">
            <w:pPr>
              <w:pStyle w:val="-0"/>
              <w:spacing w:after="128"/>
              <w:ind w:left="118" w:right="118"/>
            </w:pPr>
            <w:r w:rsidRPr="00D569EC">
              <w:t>50.00</w:t>
            </w:r>
            <w:r w:rsidRPr="00D569EC">
              <w:t>（</w:t>
            </w:r>
            <w:r w:rsidRPr="00D569EC">
              <w:t>per member</w:t>
            </w:r>
            <w:r w:rsidRPr="00D569EC">
              <w:t>）</w:t>
            </w:r>
            <w:r w:rsidRPr="00D569EC">
              <w:t>**</w:t>
            </w:r>
          </w:p>
        </w:tc>
      </w:tr>
      <w:tr w:rsidR="00EB6CF1" w:rsidRPr="00D569EC" w14:paraId="1D6E7245" w14:textId="77777777">
        <w:trPr>
          <w:jc w:val="right"/>
        </w:trPr>
        <w:tc>
          <w:tcPr>
            <w:tcW w:w="4081"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75B6EAD" w14:textId="77777777" w:rsidR="004850E8" w:rsidRPr="00D569EC" w:rsidRDefault="00FD0C58" w:rsidP="0094684B">
            <w:pPr>
              <w:pStyle w:val="-0"/>
              <w:spacing w:after="128"/>
              <w:ind w:left="118" w:right="118"/>
            </w:pPr>
            <w:r w:rsidRPr="00D569EC">
              <w:t>Partnership</w:t>
            </w:r>
          </w:p>
        </w:tc>
        <w:tc>
          <w:tcPr>
            <w:tcW w:w="4197"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79B1A48E" w14:textId="77777777" w:rsidR="004850E8" w:rsidRPr="00D569EC" w:rsidRDefault="00FD0C58" w:rsidP="0094684B">
            <w:pPr>
              <w:pStyle w:val="-0"/>
              <w:spacing w:after="128"/>
              <w:ind w:left="118" w:right="118"/>
            </w:pPr>
            <w:r w:rsidRPr="00D569EC">
              <w:t>* $50 per member on the date of filing, with a minimum fee of $300 and a max</w:t>
            </w:r>
            <w:r w:rsidRPr="00D569EC">
              <w:t>i</w:t>
            </w:r>
            <w:r w:rsidRPr="00D569EC">
              <w:t>mum of $3,000.</w:t>
            </w:r>
          </w:p>
          <w:p w14:paraId="2F02E741" w14:textId="77777777" w:rsidR="004850E8" w:rsidRPr="00D569EC" w:rsidRDefault="00FD0C58" w:rsidP="0094684B">
            <w:pPr>
              <w:pStyle w:val="-0"/>
              <w:spacing w:after="128"/>
              <w:ind w:left="118" w:right="118"/>
            </w:pPr>
            <w:r w:rsidRPr="00D569EC">
              <w:t>**$50 per member on the date of filing, with a minimum fee of $250 and a max</w:t>
            </w:r>
            <w:r w:rsidRPr="00D569EC">
              <w:t>i</w:t>
            </w:r>
            <w:r w:rsidRPr="00D569EC">
              <w:t>mum of $2,500.</w:t>
            </w:r>
          </w:p>
        </w:tc>
      </w:tr>
    </w:tbl>
    <w:p w14:paraId="312289C0" w14:textId="77777777" w:rsidR="004850E8" w:rsidRPr="00D569EC" w:rsidRDefault="00FD0C58" w:rsidP="00721180">
      <w:pPr>
        <w:pStyle w:val="a4"/>
        <w:pageBreakBefore/>
        <w:spacing w:before="257" w:after="257"/>
        <w:ind w:left="632" w:hanging="632"/>
        <w:rPr>
          <w:color w:val="auto"/>
        </w:rPr>
      </w:pPr>
      <w:r w:rsidRPr="00D569EC">
        <w:rPr>
          <w:color w:val="auto"/>
        </w:rPr>
        <w:lastRenderedPageBreak/>
        <w:t>二、金融</w:t>
      </w:r>
    </w:p>
    <w:p w14:paraId="22129B1C" w14:textId="7FE13CCA" w:rsidR="0094684B" w:rsidRPr="00D569EC" w:rsidRDefault="0094684B" w:rsidP="0094684B">
      <w:pPr>
        <w:pStyle w:val="a9"/>
        <w:ind w:left="944" w:hanging="708"/>
      </w:pPr>
      <w:r w:rsidRPr="00D569EC">
        <w:rPr>
          <w:rFonts w:hint="eastAsia"/>
          <w:lang w:eastAsia="zh-CN"/>
        </w:rPr>
        <w:t>（一）工業發展基金（</w:t>
      </w:r>
      <w:r w:rsidRPr="00D569EC">
        <w:rPr>
          <w:rFonts w:hint="eastAsia"/>
          <w:lang w:eastAsia="zh-CN"/>
        </w:rPr>
        <w:t>Industrial Development Fund</w:t>
      </w:r>
      <w:r w:rsidRPr="00D569EC">
        <w:rPr>
          <w:rFonts w:hint="eastAsia"/>
          <w:lang w:eastAsia="zh-CN"/>
        </w:rPr>
        <w:t>）在經濟開發落後地區投資設立公司提供廠房改建與改善公共設施所需之資金融通，融通金額視創造就業機會多寡而定。</w:t>
      </w:r>
    </w:p>
    <w:p w14:paraId="3ED53EB0" w14:textId="21D2A7AA" w:rsidR="0094684B" w:rsidRPr="00D569EC" w:rsidRDefault="0094684B" w:rsidP="0094684B">
      <w:pPr>
        <w:pStyle w:val="a9"/>
        <w:ind w:left="944" w:hanging="708"/>
      </w:pPr>
      <w:r w:rsidRPr="00D569EC">
        <w:rPr>
          <w:rFonts w:hint="eastAsia"/>
          <w:lang w:eastAsia="zh-CN"/>
        </w:rPr>
        <w:t>（二）</w:t>
      </w:r>
      <w:r w:rsidRPr="00D569EC">
        <w:rPr>
          <w:rFonts w:hint="eastAsia"/>
          <w:spacing w:val="-2"/>
          <w:lang w:eastAsia="zh-CN"/>
        </w:rPr>
        <w:t>快速通道基礎設施計畫（</w:t>
      </w:r>
      <w:r w:rsidRPr="00D569EC">
        <w:rPr>
          <w:rFonts w:hint="eastAsia"/>
          <w:spacing w:val="-2"/>
          <w:lang w:eastAsia="zh-CN"/>
        </w:rPr>
        <w:t>FASTTRACK INFRASTRUCTURE PROGRAM</w:t>
      </w:r>
      <w:r w:rsidRPr="00D569EC">
        <w:rPr>
          <w:rFonts w:hint="eastAsia"/>
          <w:spacing w:val="-2"/>
          <w:lang w:eastAsia="zh-CN"/>
        </w:rPr>
        <w:t>）：</w:t>
      </w:r>
      <w:r w:rsidRPr="00D569EC">
        <w:rPr>
          <w:rFonts w:hint="eastAsia"/>
          <w:lang w:eastAsia="zh-CN"/>
        </w:rPr>
        <w:t>提供用於符合條件的公共基礎設施改善計畫。</w:t>
      </w:r>
    </w:p>
    <w:p w14:paraId="15D2C4A6" w14:textId="2976DC48" w:rsidR="0094684B" w:rsidRPr="00D569EC" w:rsidRDefault="0094684B" w:rsidP="0094684B">
      <w:pPr>
        <w:pStyle w:val="a9"/>
        <w:ind w:left="944" w:hanging="708"/>
      </w:pPr>
      <w:r w:rsidRPr="00D569EC">
        <w:rPr>
          <w:rFonts w:hint="eastAsia"/>
          <w:lang w:eastAsia="zh-CN"/>
        </w:rPr>
        <w:t>（三）快速通道工作培訓協助計畫（</w:t>
      </w:r>
      <w:r w:rsidRPr="00D569EC">
        <w:rPr>
          <w:rFonts w:hint="eastAsia"/>
          <w:lang w:eastAsia="zh-CN"/>
        </w:rPr>
        <w:t>FASTTRACK JOB TRAINING ASSISTANCE PROGRAM</w:t>
      </w:r>
      <w:r w:rsidRPr="00D569EC">
        <w:rPr>
          <w:rFonts w:hint="eastAsia"/>
          <w:lang w:eastAsia="zh-CN"/>
        </w:rPr>
        <w:t>）：協助新公司或擴展公司培訓全職員工的計畫。</w:t>
      </w:r>
    </w:p>
    <w:p w14:paraId="083CEE04" w14:textId="1D42AC24" w:rsidR="0094684B" w:rsidRPr="00D569EC" w:rsidRDefault="0094684B" w:rsidP="0094684B">
      <w:pPr>
        <w:pStyle w:val="a9"/>
        <w:ind w:left="944" w:hanging="708"/>
      </w:pPr>
      <w:r w:rsidRPr="00D569EC">
        <w:rPr>
          <w:rFonts w:hint="eastAsia"/>
          <w:lang w:eastAsia="zh-CN"/>
        </w:rPr>
        <w:t>（四）快速通道經濟發展基金（</w:t>
      </w:r>
      <w:r w:rsidRPr="00D569EC">
        <w:rPr>
          <w:rFonts w:hint="eastAsia"/>
          <w:lang w:eastAsia="zh-CN"/>
        </w:rPr>
        <w:t>FASTTRACK ECONOMIC DEVELOPMENT FUND</w:t>
      </w:r>
      <w:r w:rsidRPr="00D569EC">
        <w:rPr>
          <w:rFonts w:hint="eastAsia"/>
          <w:lang w:eastAsia="zh-CN"/>
        </w:rPr>
        <w:t>）：提供給對特定社區有重大經濟影響的公司。</w:t>
      </w:r>
    </w:p>
    <w:p w14:paraId="6C78BC11" w14:textId="2483CFAB" w:rsidR="004850E8" w:rsidRPr="00D569EC" w:rsidRDefault="00FD0C58" w:rsidP="0094684B">
      <w:pPr>
        <w:pStyle w:val="a3"/>
        <w:spacing w:before="514" w:after="771"/>
      </w:pPr>
      <w:r w:rsidRPr="00D569EC">
        <w:rPr>
          <w:rFonts w:hint="eastAsia"/>
        </w:rPr>
        <w:lastRenderedPageBreak/>
        <w:t>第</w:t>
      </w:r>
      <w:r w:rsidRPr="00D569EC">
        <w:t>陸章　基礎建設及成本</w:t>
      </w:r>
    </w:p>
    <w:p w14:paraId="6ED3C3B2" w14:textId="77777777" w:rsidR="004850E8" w:rsidRPr="00D569EC" w:rsidRDefault="00FD0C58">
      <w:pPr>
        <w:pStyle w:val="a4"/>
        <w:spacing w:before="257" w:after="257"/>
        <w:ind w:left="632" w:hanging="632"/>
        <w:rPr>
          <w:color w:val="auto"/>
        </w:rPr>
      </w:pPr>
      <w:r w:rsidRPr="00D569EC">
        <w:rPr>
          <w:color w:val="auto"/>
        </w:rPr>
        <w:t>一、土地</w:t>
      </w:r>
    </w:p>
    <w:p w14:paraId="4D0776AE" w14:textId="665C942C" w:rsidR="004850E8" w:rsidRPr="00D569EC" w:rsidRDefault="00FD0C58">
      <w:pPr>
        <w:ind w:firstLine="472"/>
      </w:pPr>
      <w:r w:rsidRPr="00D569EC">
        <w:t>田納西州</w:t>
      </w:r>
      <w:r w:rsidR="009E0BD5" w:rsidRPr="00D569EC">
        <w:rPr>
          <w:rFonts w:hint="eastAsia"/>
        </w:rPr>
        <w:t>房價低於全國平均</w:t>
      </w:r>
      <w:r w:rsidR="009E0BD5" w:rsidRPr="00D569EC">
        <w:rPr>
          <w:rFonts w:hint="eastAsia"/>
        </w:rPr>
        <w:t>19%</w:t>
      </w:r>
      <w:r w:rsidR="009E0BD5" w:rsidRPr="00D569EC">
        <w:rPr>
          <w:rFonts w:hint="eastAsia"/>
        </w:rPr>
        <w:t>，</w:t>
      </w:r>
      <w:r w:rsidRPr="00D569EC">
        <w:t>購置</w:t>
      </w:r>
      <w:r w:rsidR="009E0BD5" w:rsidRPr="00D569EC">
        <w:rPr>
          <w:rFonts w:hint="eastAsia"/>
        </w:rPr>
        <w:t>商業或工業</w:t>
      </w:r>
      <w:r w:rsidRPr="00D569EC">
        <w:t>土地</w:t>
      </w:r>
      <w:r w:rsidR="009E0BD5" w:rsidRPr="00D569EC">
        <w:rPr>
          <w:rFonts w:hint="eastAsia"/>
        </w:rPr>
        <w:t>價格</w:t>
      </w:r>
      <w:r w:rsidRPr="00D569EC">
        <w:t>因地而異，每英畝售價從</w:t>
      </w:r>
      <w:r w:rsidRPr="00D569EC">
        <w:t>0</w:t>
      </w:r>
      <w:r w:rsidRPr="00D569EC">
        <w:t>至</w:t>
      </w:r>
      <w:r w:rsidRPr="00D569EC">
        <w:t>125,000</w:t>
      </w:r>
      <w:r w:rsidRPr="00D569EC">
        <w:t>美元，差異甚大，有關價格資料，請洽</w:t>
      </w:r>
      <w:r w:rsidRPr="00D569EC">
        <w:t>Tennessee Department of Economic and Community Development,</w:t>
      </w:r>
      <w:r w:rsidRPr="00D569EC">
        <w:t>地址、電話如下：</w:t>
      </w:r>
    </w:p>
    <w:p w14:paraId="3260C428" w14:textId="77777777" w:rsidR="004850E8" w:rsidRPr="00D569EC" w:rsidRDefault="00FD0C58">
      <w:pPr>
        <w:ind w:firstLine="472"/>
      </w:pPr>
      <w:r w:rsidRPr="00D569EC">
        <w:t>Rachel Jackson Building, 8th Floor</w:t>
      </w:r>
    </w:p>
    <w:p w14:paraId="45520F4B" w14:textId="77777777" w:rsidR="004850E8" w:rsidRPr="00D569EC" w:rsidRDefault="00FD0C58">
      <w:pPr>
        <w:ind w:firstLine="472"/>
      </w:pPr>
      <w:r w:rsidRPr="00D569EC">
        <w:t>320 Sixth Avenue North</w:t>
      </w:r>
    </w:p>
    <w:p w14:paraId="78218523" w14:textId="77777777" w:rsidR="004850E8" w:rsidRPr="00D569EC" w:rsidRDefault="00FD0C58">
      <w:pPr>
        <w:ind w:firstLine="472"/>
        <w:rPr>
          <w:lang w:val="da-DK"/>
        </w:rPr>
      </w:pPr>
      <w:r w:rsidRPr="00D569EC">
        <w:rPr>
          <w:lang w:val="da-DK"/>
        </w:rPr>
        <w:t>Nashville, TN 37243-0405</w:t>
      </w:r>
    </w:p>
    <w:p w14:paraId="38FD8833" w14:textId="77777777" w:rsidR="004850E8" w:rsidRPr="00D569EC" w:rsidRDefault="00FD0C58">
      <w:pPr>
        <w:ind w:firstLine="472"/>
        <w:rPr>
          <w:lang w:val="da-DK"/>
        </w:rPr>
      </w:pPr>
      <w:r w:rsidRPr="00D569EC">
        <w:rPr>
          <w:lang w:val="da-DK"/>
        </w:rPr>
        <w:t>Tel</w:t>
      </w:r>
      <w:r w:rsidRPr="00D569EC">
        <w:rPr>
          <w:lang w:val="da-DK"/>
        </w:rPr>
        <w:t>：</w:t>
      </w:r>
      <w:r w:rsidRPr="00D569EC">
        <w:rPr>
          <w:lang w:val="da-DK"/>
        </w:rPr>
        <w:t>1-800-251-8594</w:t>
      </w:r>
    </w:p>
    <w:p w14:paraId="715EE95C" w14:textId="77777777" w:rsidR="004850E8" w:rsidRPr="00D569EC" w:rsidRDefault="00FD0C58">
      <w:pPr>
        <w:ind w:firstLine="472"/>
      </w:pPr>
      <w:r w:rsidRPr="00D569EC">
        <w:rPr>
          <w:lang w:val="da-DK"/>
        </w:rPr>
        <w:t>Fax</w:t>
      </w:r>
      <w:r w:rsidRPr="00D569EC">
        <w:rPr>
          <w:lang w:val="da-DK"/>
        </w:rPr>
        <w:t>：</w:t>
      </w:r>
      <w:r w:rsidRPr="00D569EC">
        <w:rPr>
          <w:lang w:val="da-DK"/>
        </w:rPr>
        <w:t>615-741-5829</w:t>
      </w:r>
    </w:p>
    <w:p w14:paraId="612B70A5" w14:textId="77777777" w:rsidR="004850E8" w:rsidRPr="00D569EC" w:rsidRDefault="00FD0C58">
      <w:pPr>
        <w:pStyle w:val="a4"/>
        <w:spacing w:before="257" w:after="257"/>
        <w:ind w:left="632" w:hanging="632"/>
        <w:rPr>
          <w:color w:val="auto"/>
        </w:rPr>
      </w:pPr>
      <w:r w:rsidRPr="00D569EC">
        <w:rPr>
          <w:color w:val="auto"/>
        </w:rPr>
        <w:t>二、能源</w:t>
      </w:r>
    </w:p>
    <w:p w14:paraId="5A8D5E74" w14:textId="3C5E6750" w:rsidR="004850E8" w:rsidRPr="00D569EC" w:rsidRDefault="00FD0C58">
      <w:pPr>
        <w:ind w:firstLine="472"/>
        <w:rPr>
          <w:lang w:eastAsia="zh-TW"/>
        </w:rPr>
      </w:pPr>
      <w:r w:rsidRPr="00D569EC">
        <w:rPr>
          <w:lang w:eastAsia="zh-TW"/>
        </w:rPr>
        <w:t>田納西水利管理局（</w:t>
      </w:r>
      <w:r w:rsidRPr="00D569EC">
        <w:rPr>
          <w:lang w:eastAsia="zh-TW"/>
        </w:rPr>
        <w:t>TVA</w:t>
      </w:r>
      <w:r w:rsidRPr="00D569EC">
        <w:rPr>
          <w:lang w:eastAsia="zh-TW"/>
        </w:rPr>
        <w:t>）所產生之電力，主要供應美國東南各州，故電力充足，且電費便宜，商業用電每千瓦小時</w:t>
      </w:r>
      <w:r w:rsidRPr="00D569EC">
        <w:rPr>
          <w:lang w:eastAsia="zh-TW"/>
        </w:rPr>
        <w:t>0.10</w:t>
      </w:r>
      <w:r w:rsidR="00231A5F" w:rsidRPr="00D569EC">
        <w:rPr>
          <w:rFonts w:hint="eastAsia"/>
          <w:lang w:eastAsia="zh-TW"/>
        </w:rPr>
        <w:t>55</w:t>
      </w:r>
      <w:r w:rsidRPr="00D569EC">
        <w:rPr>
          <w:lang w:eastAsia="zh-TW"/>
        </w:rPr>
        <w:t>美元，工業用電每千瓦小時</w:t>
      </w:r>
      <w:r w:rsidRPr="00D569EC">
        <w:rPr>
          <w:lang w:eastAsia="zh-TW"/>
        </w:rPr>
        <w:t>0.057</w:t>
      </w:r>
      <w:r w:rsidRPr="00D569EC">
        <w:rPr>
          <w:lang w:eastAsia="zh-TW"/>
        </w:rPr>
        <w:t>美元，商業用瓦斯每千立方呎為</w:t>
      </w:r>
      <w:r w:rsidRPr="00D569EC">
        <w:rPr>
          <w:lang w:eastAsia="zh-TW"/>
        </w:rPr>
        <w:t>8.</w:t>
      </w:r>
      <w:r w:rsidR="00231A5F" w:rsidRPr="00D569EC">
        <w:rPr>
          <w:rFonts w:hint="eastAsia"/>
          <w:lang w:eastAsia="zh-TW"/>
        </w:rPr>
        <w:t>4</w:t>
      </w:r>
      <w:r w:rsidRPr="00D569EC">
        <w:rPr>
          <w:lang w:eastAsia="zh-TW"/>
        </w:rPr>
        <w:t>美元，工業用瓦斯每千立方呎為</w:t>
      </w:r>
      <w:r w:rsidR="00231A5F" w:rsidRPr="00D569EC">
        <w:rPr>
          <w:rFonts w:hint="eastAsia"/>
          <w:lang w:eastAsia="zh-TW"/>
        </w:rPr>
        <w:t>4</w:t>
      </w:r>
      <w:r w:rsidRPr="00D569EC">
        <w:rPr>
          <w:lang w:eastAsia="zh-TW"/>
        </w:rPr>
        <w:t>.</w:t>
      </w:r>
      <w:r w:rsidR="00231A5F" w:rsidRPr="00D569EC">
        <w:rPr>
          <w:rFonts w:hint="eastAsia"/>
          <w:lang w:eastAsia="zh-TW"/>
        </w:rPr>
        <w:t>9</w:t>
      </w:r>
      <w:r w:rsidRPr="00D569EC">
        <w:rPr>
          <w:lang w:eastAsia="zh-TW"/>
        </w:rPr>
        <w:t>美元。</w:t>
      </w:r>
    </w:p>
    <w:p w14:paraId="7C6D7349" w14:textId="77777777" w:rsidR="004850E8" w:rsidRPr="00D569EC" w:rsidRDefault="00FD0C58">
      <w:pPr>
        <w:pStyle w:val="a4"/>
        <w:spacing w:before="257" w:after="257"/>
        <w:ind w:left="632" w:hanging="632"/>
        <w:rPr>
          <w:color w:val="auto"/>
        </w:rPr>
      </w:pPr>
      <w:r w:rsidRPr="00D569EC">
        <w:rPr>
          <w:color w:val="auto"/>
        </w:rPr>
        <w:t>三、通訊</w:t>
      </w:r>
    </w:p>
    <w:p w14:paraId="0DECADFC" w14:textId="09C88E0E" w:rsidR="004850E8" w:rsidRPr="00D569EC" w:rsidRDefault="00FD0C58">
      <w:pPr>
        <w:ind w:firstLine="472"/>
        <w:rPr>
          <w:lang w:eastAsia="zh-TW"/>
        </w:rPr>
      </w:pPr>
      <w:r w:rsidRPr="00D569EC">
        <w:rPr>
          <w:lang w:eastAsia="zh-TW"/>
        </w:rPr>
        <w:t>田州電訊服務由南方貝爾公司（</w:t>
      </w:r>
      <w:r w:rsidRPr="00D569EC">
        <w:rPr>
          <w:lang w:eastAsia="zh-TW"/>
        </w:rPr>
        <w:t>BellSouth</w:t>
      </w:r>
      <w:r w:rsidRPr="00D569EC">
        <w:rPr>
          <w:lang w:eastAsia="zh-TW"/>
        </w:rPr>
        <w:t>）負責提供，在電訊方面居技術領導地位，視投資公司員工多寡及需求可選擇</w:t>
      </w:r>
      <w:r w:rsidRPr="00D569EC">
        <w:rPr>
          <w:lang w:eastAsia="zh-TW"/>
        </w:rPr>
        <w:t>DSL</w:t>
      </w:r>
      <w:r w:rsidRPr="00D569EC">
        <w:rPr>
          <w:lang w:eastAsia="zh-TW"/>
        </w:rPr>
        <w:t>、</w:t>
      </w:r>
      <w:r w:rsidRPr="00D569EC">
        <w:rPr>
          <w:lang w:eastAsia="zh-TW"/>
        </w:rPr>
        <w:t>T1</w:t>
      </w:r>
      <w:r w:rsidRPr="00D569EC">
        <w:rPr>
          <w:lang w:eastAsia="zh-TW"/>
        </w:rPr>
        <w:t>、</w:t>
      </w:r>
      <w:r w:rsidRPr="00D569EC">
        <w:rPr>
          <w:lang w:eastAsia="zh-TW"/>
        </w:rPr>
        <w:t>Frame Relay</w:t>
      </w:r>
      <w:r w:rsidRPr="00D569EC">
        <w:rPr>
          <w:lang w:eastAsia="zh-TW"/>
        </w:rPr>
        <w:t>、</w:t>
      </w:r>
      <w:r w:rsidRPr="00D569EC">
        <w:rPr>
          <w:lang w:eastAsia="zh-TW"/>
        </w:rPr>
        <w:t>T3</w:t>
      </w:r>
      <w:r w:rsidRPr="00D569EC">
        <w:rPr>
          <w:lang w:eastAsia="zh-TW"/>
        </w:rPr>
        <w:t>或更先進之科技，基本費由十位數至千位數不等。田州寬頻覆蓋率全美排名第</w:t>
      </w:r>
      <w:r w:rsidRPr="00D569EC">
        <w:rPr>
          <w:lang w:eastAsia="zh-TW"/>
        </w:rPr>
        <w:t>29</w:t>
      </w:r>
      <w:r w:rsidRPr="00D569EC">
        <w:rPr>
          <w:lang w:eastAsia="zh-TW"/>
        </w:rPr>
        <w:t>，仍有</w:t>
      </w:r>
      <w:r w:rsidRPr="00D569EC">
        <w:rPr>
          <w:lang w:eastAsia="zh-TW"/>
        </w:rPr>
        <w:t>34%</w:t>
      </w:r>
      <w:r w:rsidRPr="00D569EC">
        <w:rPr>
          <w:lang w:eastAsia="zh-TW"/>
        </w:rPr>
        <w:t>之偏鄉民眾未能享有基本服務。州政府</w:t>
      </w:r>
      <w:r w:rsidR="0001575E" w:rsidRPr="00D569EC">
        <w:rPr>
          <w:rFonts w:hint="eastAsia"/>
          <w:lang w:eastAsia="zh-TW"/>
        </w:rPr>
        <w:t>已</w:t>
      </w:r>
      <w:r w:rsidRPr="00D569EC">
        <w:rPr>
          <w:lang w:eastAsia="zh-TW"/>
        </w:rPr>
        <w:t>編列</w:t>
      </w:r>
      <w:r w:rsidRPr="00D569EC">
        <w:rPr>
          <w:lang w:eastAsia="zh-TW"/>
        </w:rPr>
        <w:t>3</w:t>
      </w:r>
      <w:r w:rsidRPr="00D569EC">
        <w:rPr>
          <w:lang w:eastAsia="zh-TW"/>
        </w:rPr>
        <w:t>年</w:t>
      </w:r>
      <w:r w:rsidRPr="00D569EC">
        <w:rPr>
          <w:lang w:eastAsia="zh-TW"/>
        </w:rPr>
        <w:t>4,500</w:t>
      </w:r>
      <w:r w:rsidRPr="00D569EC">
        <w:rPr>
          <w:lang w:eastAsia="zh-TW"/>
        </w:rPr>
        <w:t>萬美元之預算，</w:t>
      </w:r>
      <w:r w:rsidRPr="00D569EC">
        <w:rPr>
          <w:lang w:eastAsia="zh-TW"/>
        </w:rPr>
        <w:t>3,000</w:t>
      </w:r>
      <w:r w:rsidRPr="00D569EC">
        <w:rPr>
          <w:lang w:eastAsia="zh-TW"/>
        </w:rPr>
        <w:t>萬美元補</w:t>
      </w:r>
      <w:r w:rsidRPr="00D569EC">
        <w:rPr>
          <w:lang w:eastAsia="zh-TW"/>
        </w:rPr>
        <w:lastRenderedPageBreak/>
        <w:t>貼寬頻系統業者至偏鄉提供服務，</w:t>
      </w:r>
      <w:r w:rsidRPr="00D569EC">
        <w:rPr>
          <w:lang w:eastAsia="zh-TW"/>
        </w:rPr>
        <w:t>1,500</w:t>
      </w:r>
      <w:r w:rsidRPr="00D569EC">
        <w:rPr>
          <w:lang w:eastAsia="zh-TW"/>
        </w:rPr>
        <w:t>萬美元就系統業者採購設備給予租稅抵減。並進行法規鬆綁，開放田州民間非營利之電力合作社業者經營寬頻系統服務，但電力服務系統與寬頻系統之業務必須各自獨立，以確保消費者保有自由選擇系統業者之權利。</w:t>
      </w:r>
    </w:p>
    <w:p w14:paraId="4BDB56C4" w14:textId="77777777" w:rsidR="004850E8" w:rsidRPr="00D569EC" w:rsidRDefault="00FD0C58">
      <w:pPr>
        <w:pStyle w:val="a4"/>
        <w:spacing w:before="257" w:after="257"/>
        <w:ind w:left="632" w:hanging="632"/>
        <w:rPr>
          <w:color w:val="auto"/>
        </w:rPr>
      </w:pPr>
      <w:r w:rsidRPr="00D569EC">
        <w:rPr>
          <w:color w:val="auto"/>
        </w:rPr>
        <w:t>四、運輸</w:t>
      </w:r>
    </w:p>
    <w:p w14:paraId="389C7C37" w14:textId="77777777" w:rsidR="004850E8" w:rsidRPr="00D569EC" w:rsidRDefault="00FD0C58" w:rsidP="00187E9C">
      <w:pPr>
        <w:pStyle w:val="a9"/>
        <w:ind w:left="944" w:hanging="708"/>
      </w:pPr>
      <w:r w:rsidRPr="00D569EC">
        <w:t>（一）空運</w:t>
      </w:r>
    </w:p>
    <w:p w14:paraId="665609BE" w14:textId="35101DF5" w:rsidR="004850E8" w:rsidRPr="00D569EC" w:rsidRDefault="002462B7" w:rsidP="009E0BD5">
      <w:pPr>
        <w:pStyle w:val="aa"/>
        <w:ind w:left="945" w:firstLine="472"/>
        <w:rPr>
          <w:lang w:eastAsia="zh-TW"/>
        </w:rPr>
      </w:pPr>
      <w:r w:rsidRPr="00D569EC">
        <w:rPr>
          <w:rFonts w:hint="eastAsia"/>
          <w:lang w:eastAsia="zh-TW"/>
        </w:rPr>
        <w:t>擁有</w:t>
      </w:r>
      <w:r w:rsidRPr="00D569EC">
        <w:rPr>
          <w:rFonts w:hint="eastAsia"/>
          <w:lang w:eastAsia="zh-TW"/>
        </w:rPr>
        <w:t>79</w:t>
      </w:r>
      <w:r w:rsidRPr="00D569EC">
        <w:rPr>
          <w:rFonts w:hint="eastAsia"/>
          <w:lang w:eastAsia="zh-TW"/>
        </w:rPr>
        <w:t>個機場，包括世界第二繁忙的</w:t>
      </w:r>
      <w:r w:rsidR="00D569EC" w:rsidRPr="00D569EC">
        <w:rPr>
          <w:rFonts w:hint="eastAsia"/>
          <w:lang w:eastAsia="zh-TW"/>
        </w:rPr>
        <w:t>孟</w:t>
      </w:r>
      <w:r w:rsidRPr="00D569EC">
        <w:rPr>
          <w:rFonts w:hint="eastAsia"/>
          <w:lang w:eastAsia="zh-TW"/>
        </w:rPr>
        <w:t>菲斯國際貨運機場。除了五個商業機場外，還由</w:t>
      </w:r>
      <w:r w:rsidRPr="00D569EC">
        <w:rPr>
          <w:rFonts w:hint="eastAsia"/>
          <w:lang w:eastAsia="zh-TW"/>
        </w:rPr>
        <w:t>74</w:t>
      </w:r>
      <w:r w:rsidRPr="00D569EC">
        <w:rPr>
          <w:rFonts w:hint="eastAsia"/>
          <w:lang w:eastAsia="zh-TW"/>
        </w:rPr>
        <w:t>個通用航空機場和</w:t>
      </w:r>
      <w:r w:rsidRPr="00D569EC">
        <w:rPr>
          <w:rFonts w:hint="eastAsia"/>
          <w:lang w:eastAsia="zh-TW"/>
        </w:rPr>
        <w:t>148</w:t>
      </w:r>
      <w:r w:rsidRPr="00D569EC">
        <w:rPr>
          <w:rFonts w:hint="eastAsia"/>
          <w:lang w:eastAsia="zh-TW"/>
        </w:rPr>
        <w:t>個直升機場提供服務</w:t>
      </w:r>
      <w:r w:rsidR="009E0BD5" w:rsidRPr="00D569EC">
        <w:rPr>
          <w:rFonts w:hint="eastAsia"/>
          <w:lang w:eastAsia="zh-TW"/>
        </w:rPr>
        <w:t>，最大商用納許維爾機場更開通了直飛倫敦的班機，目前也正進行跑道增建計畫，以為來年新增其他國際直飛航班做準備</w:t>
      </w:r>
      <w:r w:rsidRPr="00D569EC">
        <w:rPr>
          <w:rFonts w:hint="eastAsia"/>
          <w:lang w:eastAsia="zh-TW"/>
        </w:rPr>
        <w:t>。</w:t>
      </w:r>
      <w:r w:rsidR="00FD0C58" w:rsidRPr="00D569EC">
        <w:rPr>
          <w:lang w:eastAsia="zh-TW"/>
        </w:rPr>
        <w:t>五大城市</w:t>
      </w:r>
      <w:r w:rsidR="00FD0C58" w:rsidRPr="00D569EC">
        <w:rPr>
          <w:lang w:eastAsia="zh-TW"/>
        </w:rPr>
        <w:t>Chattanooga</w:t>
      </w:r>
      <w:r w:rsidR="00FD0C58" w:rsidRPr="00D569EC">
        <w:rPr>
          <w:lang w:eastAsia="zh-TW"/>
        </w:rPr>
        <w:t>、</w:t>
      </w:r>
      <w:r w:rsidR="00FD0C58" w:rsidRPr="00D569EC">
        <w:rPr>
          <w:spacing w:val="-2"/>
          <w:lang w:eastAsia="zh-TW"/>
        </w:rPr>
        <w:t>Knoxville</w:t>
      </w:r>
      <w:r w:rsidR="00FD0C58" w:rsidRPr="00D569EC">
        <w:rPr>
          <w:spacing w:val="-2"/>
          <w:lang w:eastAsia="zh-TW"/>
        </w:rPr>
        <w:t>、</w:t>
      </w:r>
      <w:r w:rsidR="00FD0C58" w:rsidRPr="00D569EC">
        <w:rPr>
          <w:spacing w:val="-2"/>
          <w:lang w:eastAsia="zh-TW"/>
        </w:rPr>
        <w:t>Memphis</w:t>
      </w:r>
      <w:r w:rsidR="00FD0C58" w:rsidRPr="00D569EC">
        <w:rPr>
          <w:spacing w:val="-2"/>
          <w:lang w:eastAsia="zh-TW"/>
        </w:rPr>
        <w:t>、</w:t>
      </w:r>
      <w:r w:rsidR="00FD0C58" w:rsidRPr="00D569EC">
        <w:rPr>
          <w:spacing w:val="-2"/>
          <w:lang w:eastAsia="zh-TW"/>
        </w:rPr>
        <w:t>Nashville</w:t>
      </w:r>
      <w:r w:rsidR="00FD0C58" w:rsidRPr="00D569EC">
        <w:rPr>
          <w:spacing w:val="-2"/>
          <w:lang w:eastAsia="zh-TW"/>
        </w:rPr>
        <w:t>、</w:t>
      </w:r>
      <w:r w:rsidR="00FD0C58" w:rsidRPr="00D569EC">
        <w:rPr>
          <w:spacing w:val="-2"/>
          <w:lang w:eastAsia="zh-TW"/>
        </w:rPr>
        <w:t>Tri-Cities</w:t>
      </w:r>
      <w:r w:rsidR="001D4A56" w:rsidRPr="00D569EC">
        <w:rPr>
          <w:rFonts w:hint="eastAsia"/>
          <w:spacing w:val="-2"/>
          <w:lang w:eastAsia="zh-TW"/>
        </w:rPr>
        <w:t>（</w:t>
      </w:r>
      <w:r w:rsidR="00FD0C58" w:rsidRPr="00D569EC">
        <w:rPr>
          <w:spacing w:val="-2"/>
          <w:lang w:eastAsia="zh-TW"/>
        </w:rPr>
        <w:t>Bristol-Johnson City-Kingsport</w:t>
      </w:r>
      <w:r w:rsidR="001D4A56" w:rsidRPr="00D569EC">
        <w:rPr>
          <w:rFonts w:hint="eastAsia"/>
          <w:spacing w:val="-2"/>
          <w:lang w:eastAsia="zh-TW"/>
        </w:rPr>
        <w:t>）</w:t>
      </w:r>
      <w:r w:rsidR="00FD0C58" w:rsidRPr="00D569EC">
        <w:rPr>
          <w:lang w:eastAsia="zh-TW"/>
        </w:rPr>
        <w:t>間商用航線密集。</w:t>
      </w:r>
      <w:r w:rsidR="00D97A94" w:rsidRPr="00D569EC">
        <w:rPr>
          <w:rFonts w:hint="eastAsia"/>
          <w:lang w:eastAsia="zh-TW"/>
        </w:rPr>
        <w:t>孟</w:t>
      </w:r>
      <w:r w:rsidRPr="00D569EC">
        <w:rPr>
          <w:rFonts w:hint="eastAsia"/>
          <w:lang w:eastAsia="zh-TW"/>
        </w:rPr>
        <w:t>菲斯</w:t>
      </w:r>
      <w:r w:rsidR="00FD0C58" w:rsidRPr="00D569EC">
        <w:rPr>
          <w:lang w:eastAsia="zh-TW"/>
        </w:rPr>
        <w:t>國際機場擁有全球最大貨運處理設施，聯邦快遞（</w:t>
      </w:r>
      <w:r w:rsidR="00FD0C58" w:rsidRPr="00D569EC">
        <w:rPr>
          <w:lang w:eastAsia="zh-TW"/>
        </w:rPr>
        <w:t>Federal Express Corporation</w:t>
      </w:r>
      <w:r w:rsidR="00FD0C58" w:rsidRPr="00D569EC">
        <w:rPr>
          <w:lang w:eastAsia="zh-TW"/>
        </w:rPr>
        <w:t>）超級轉運中心即設於此，達美航空公司轉運中心亦設於</w:t>
      </w:r>
      <w:r w:rsidR="0094684B" w:rsidRPr="00D569EC">
        <w:rPr>
          <w:rFonts w:hint="eastAsia"/>
          <w:lang w:eastAsia="zh-TW"/>
        </w:rPr>
        <w:t>孟菲斯</w:t>
      </w:r>
      <w:r w:rsidR="00D97A94" w:rsidRPr="00D569EC">
        <w:rPr>
          <w:lang w:eastAsia="zh-TW"/>
        </w:rPr>
        <w:t>。另</w:t>
      </w:r>
      <w:r w:rsidR="00D97A94" w:rsidRPr="00D569EC">
        <w:rPr>
          <w:rFonts w:hint="eastAsia"/>
          <w:lang w:eastAsia="zh-TW"/>
        </w:rPr>
        <w:t>孟</w:t>
      </w:r>
      <w:r w:rsidR="00FD0C58" w:rsidRPr="00D569EC">
        <w:rPr>
          <w:lang w:eastAsia="zh-TW"/>
        </w:rPr>
        <w:t>菲斯國際機場因為聯邦快遞（</w:t>
      </w:r>
      <w:r w:rsidR="00FD0C58" w:rsidRPr="00D569EC">
        <w:rPr>
          <w:lang w:eastAsia="zh-TW"/>
        </w:rPr>
        <w:t>FedEx</w:t>
      </w:r>
      <w:r w:rsidR="00FD0C58" w:rsidRPr="00D569EC">
        <w:rPr>
          <w:lang w:eastAsia="zh-TW"/>
        </w:rPr>
        <w:t>）公司貨運中心所在地，貨運量每年超過</w:t>
      </w:r>
      <w:r w:rsidR="00FD0C58" w:rsidRPr="00D569EC">
        <w:rPr>
          <w:lang w:eastAsia="zh-TW"/>
        </w:rPr>
        <w:t>2,400</w:t>
      </w:r>
      <w:r w:rsidR="00FD0C58" w:rsidRPr="00D569EC">
        <w:rPr>
          <w:lang w:eastAsia="zh-TW"/>
        </w:rPr>
        <w:t>萬噸，連續</w:t>
      </w:r>
      <w:r w:rsidR="00FD0C58" w:rsidRPr="00D569EC">
        <w:rPr>
          <w:lang w:eastAsia="zh-TW"/>
        </w:rPr>
        <w:t>17</w:t>
      </w:r>
      <w:r w:rsidR="00FD0C58" w:rsidRPr="00D569EC">
        <w:rPr>
          <w:lang w:eastAsia="zh-TW"/>
        </w:rPr>
        <w:t>年為全球最大的貨運機場。美國航空公司之大本營</w:t>
      </w:r>
      <w:r w:rsidRPr="00D569EC">
        <w:rPr>
          <w:rFonts w:hint="eastAsia"/>
          <w:lang w:eastAsia="zh-TW"/>
        </w:rPr>
        <w:t>設於</w:t>
      </w:r>
      <w:r w:rsidR="00D97A94" w:rsidRPr="00D569EC">
        <w:rPr>
          <w:lang w:eastAsia="zh-TW"/>
        </w:rPr>
        <w:t>納</w:t>
      </w:r>
      <w:r w:rsidR="00D97A94" w:rsidRPr="00D569EC">
        <w:rPr>
          <w:rFonts w:hint="eastAsia"/>
          <w:lang w:eastAsia="zh-TW"/>
        </w:rPr>
        <w:t>什</w:t>
      </w:r>
      <w:r w:rsidR="00FD0C58" w:rsidRPr="00D569EC">
        <w:rPr>
          <w:lang w:eastAsia="zh-TW"/>
        </w:rPr>
        <w:t>維爾市。</w:t>
      </w:r>
    </w:p>
    <w:p w14:paraId="0DC0ADF8" w14:textId="77777777" w:rsidR="004850E8" w:rsidRPr="00D569EC" w:rsidRDefault="00FD0C58" w:rsidP="00187E9C">
      <w:pPr>
        <w:pStyle w:val="a9"/>
        <w:ind w:left="944" w:hanging="708"/>
      </w:pPr>
      <w:r w:rsidRPr="00D569EC">
        <w:t>（二）陸運</w:t>
      </w:r>
    </w:p>
    <w:p w14:paraId="3506834D" w14:textId="1A4F310F" w:rsidR="002C23EF" w:rsidRPr="00D569EC" w:rsidRDefault="009E0BD5" w:rsidP="0001575E">
      <w:pPr>
        <w:pStyle w:val="aa"/>
        <w:ind w:left="945" w:firstLine="472"/>
        <w:rPr>
          <w:lang w:eastAsia="zh-TW"/>
        </w:rPr>
      </w:pPr>
      <w:r w:rsidRPr="00D569EC">
        <w:rPr>
          <w:rFonts w:hint="eastAsia"/>
          <w:lang w:eastAsia="zh-TW"/>
        </w:rPr>
        <w:t>田州位居美國中央地帶，與</w:t>
      </w:r>
      <w:r w:rsidRPr="00D569EC">
        <w:rPr>
          <w:rFonts w:hint="eastAsia"/>
          <w:lang w:eastAsia="zh-TW"/>
        </w:rPr>
        <w:t>8</w:t>
      </w:r>
      <w:r w:rsidRPr="00D569EC">
        <w:rPr>
          <w:rFonts w:hint="eastAsia"/>
          <w:lang w:eastAsia="zh-TW"/>
        </w:rPr>
        <w:t>州毗鄰，州內</w:t>
      </w:r>
      <w:r w:rsidR="00FD0C58" w:rsidRPr="00D569EC">
        <w:rPr>
          <w:lang w:eastAsia="zh-TW"/>
        </w:rPr>
        <w:t>有六條州際公路，八條公路支線連繫各主要都會區，構成綿密之陸運網路</w:t>
      </w:r>
      <w:r w:rsidR="00DB278F" w:rsidRPr="00D569EC">
        <w:rPr>
          <w:rFonts w:hint="eastAsia"/>
          <w:lang w:eastAsia="zh-TW"/>
        </w:rPr>
        <w:t>，</w:t>
      </w:r>
      <w:r w:rsidRPr="00D569EC">
        <w:rPr>
          <w:rFonts w:hint="eastAsia"/>
          <w:lang w:eastAsia="zh-TW"/>
        </w:rPr>
        <w:t>方圓駕車</w:t>
      </w:r>
      <w:r w:rsidRPr="00D569EC">
        <w:rPr>
          <w:rFonts w:hint="eastAsia"/>
          <w:lang w:eastAsia="zh-TW"/>
        </w:rPr>
        <w:t>11</w:t>
      </w:r>
      <w:r w:rsidRPr="00D569EC">
        <w:rPr>
          <w:rFonts w:hint="eastAsia"/>
          <w:lang w:eastAsia="zh-TW"/>
        </w:rPr>
        <w:t>小時內可達全美</w:t>
      </w:r>
      <w:r w:rsidRPr="00D569EC">
        <w:rPr>
          <w:rFonts w:hint="eastAsia"/>
          <w:lang w:eastAsia="zh-TW"/>
        </w:rPr>
        <w:t>60%</w:t>
      </w:r>
      <w:r w:rsidRPr="00D569EC">
        <w:rPr>
          <w:rFonts w:hint="eastAsia"/>
          <w:lang w:eastAsia="zh-TW"/>
        </w:rPr>
        <w:t>人口，</w:t>
      </w:r>
      <w:r w:rsidRPr="00D569EC">
        <w:rPr>
          <w:rFonts w:hint="eastAsia"/>
          <w:lang w:eastAsia="zh-TW"/>
        </w:rPr>
        <w:t>24</w:t>
      </w:r>
      <w:r w:rsidRPr="00D569EC">
        <w:rPr>
          <w:rFonts w:hint="eastAsia"/>
          <w:lang w:eastAsia="zh-TW"/>
        </w:rPr>
        <w:t>小時</w:t>
      </w:r>
      <w:r w:rsidR="00DB278F" w:rsidRPr="00D569EC">
        <w:rPr>
          <w:rFonts w:hint="eastAsia"/>
          <w:lang w:eastAsia="zh-TW"/>
        </w:rPr>
        <w:t>內</w:t>
      </w:r>
      <w:r w:rsidRPr="00D569EC">
        <w:rPr>
          <w:rFonts w:hint="eastAsia"/>
          <w:lang w:eastAsia="zh-TW"/>
        </w:rPr>
        <w:t>可</w:t>
      </w:r>
      <w:r w:rsidR="00DB278F" w:rsidRPr="00D569EC">
        <w:rPr>
          <w:rFonts w:hint="eastAsia"/>
          <w:lang w:eastAsia="zh-TW"/>
        </w:rPr>
        <w:t>到達全美主要市場。</w:t>
      </w:r>
      <w:r w:rsidR="002C23EF" w:rsidRPr="00D569EC">
        <w:rPr>
          <w:rFonts w:hint="eastAsia"/>
          <w:lang w:eastAsia="zh-TW"/>
        </w:rPr>
        <w:t>該州享有全美最佳道路建設州的美譽，全州僅有</w:t>
      </w:r>
      <w:r w:rsidR="002C23EF" w:rsidRPr="00D569EC">
        <w:rPr>
          <w:rFonts w:hint="eastAsia"/>
          <w:lang w:eastAsia="zh-TW"/>
        </w:rPr>
        <w:t>5%</w:t>
      </w:r>
      <w:r w:rsidR="002C23EF" w:rsidRPr="00D569EC">
        <w:rPr>
          <w:rFonts w:hint="eastAsia"/>
          <w:lang w:eastAsia="zh-TW"/>
        </w:rPr>
        <w:t>道路處於惡劣狀態，</w:t>
      </w:r>
      <w:r w:rsidR="002C23EF" w:rsidRPr="00D569EC">
        <w:rPr>
          <w:rFonts w:hint="eastAsia"/>
          <w:lang w:eastAsia="zh-TW"/>
        </w:rPr>
        <w:t>4%</w:t>
      </w:r>
      <w:r w:rsidR="002C23EF" w:rsidRPr="00D569EC">
        <w:rPr>
          <w:rFonts w:hint="eastAsia"/>
          <w:lang w:eastAsia="zh-TW"/>
        </w:rPr>
        <w:t>的橋梁結構具缺陷，據估計全美道路</w:t>
      </w:r>
      <w:r w:rsidR="0071010B" w:rsidRPr="00D569EC">
        <w:rPr>
          <w:rFonts w:hint="eastAsia"/>
          <w:lang w:eastAsia="zh-TW"/>
        </w:rPr>
        <w:t>不佳的州</w:t>
      </w:r>
      <w:r w:rsidR="002C23EF" w:rsidRPr="00D569EC">
        <w:rPr>
          <w:rFonts w:hint="eastAsia"/>
          <w:lang w:eastAsia="zh-TW"/>
        </w:rPr>
        <w:t>每年</w:t>
      </w:r>
      <w:r w:rsidR="0071010B" w:rsidRPr="00D569EC">
        <w:rPr>
          <w:rFonts w:hint="eastAsia"/>
          <w:lang w:eastAsia="zh-TW"/>
        </w:rPr>
        <w:t>平均</w:t>
      </w:r>
      <w:r w:rsidR="002C23EF" w:rsidRPr="00D569EC">
        <w:rPr>
          <w:rFonts w:hint="eastAsia"/>
          <w:lang w:eastAsia="zh-TW"/>
        </w:rPr>
        <w:t>使</w:t>
      </w:r>
      <w:r w:rsidR="0071010B" w:rsidRPr="00D569EC">
        <w:rPr>
          <w:rFonts w:hint="eastAsia"/>
          <w:lang w:eastAsia="zh-TW"/>
        </w:rPr>
        <w:t>一輛車多花費</w:t>
      </w:r>
      <w:r w:rsidR="0071010B" w:rsidRPr="00D569EC">
        <w:rPr>
          <w:rFonts w:hint="eastAsia"/>
          <w:lang w:eastAsia="zh-TW"/>
        </w:rPr>
        <w:t>752</w:t>
      </w:r>
      <w:r w:rsidR="0071010B" w:rsidRPr="00D569EC">
        <w:rPr>
          <w:rFonts w:hint="eastAsia"/>
          <w:lang w:eastAsia="zh-TW"/>
        </w:rPr>
        <w:t>元</w:t>
      </w:r>
      <w:r w:rsidR="002C23EF" w:rsidRPr="00D569EC">
        <w:rPr>
          <w:rFonts w:hint="eastAsia"/>
          <w:lang w:eastAsia="zh-TW"/>
        </w:rPr>
        <w:t>修復及保養</w:t>
      </w:r>
      <w:r w:rsidR="0071010B" w:rsidRPr="00D569EC">
        <w:rPr>
          <w:rFonts w:hint="eastAsia"/>
          <w:lang w:eastAsia="zh-TW"/>
        </w:rPr>
        <w:t>費</w:t>
      </w:r>
      <w:r w:rsidR="002C23EF" w:rsidRPr="00D569EC">
        <w:rPr>
          <w:rFonts w:hint="eastAsia"/>
          <w:lang w:eastAsia="zh-TW"/>
        </w:rPr>
        <w:t>。</w:t>
      </w:r>
    </w:p>
    <w:p w14:paraId="33DEC4CF" w14:textId="6AE86BCE" w:rsidR="004850E8" w:rsidRPr="00D569EC" w:rsidRDefault="00FD0C58" w:rsidP="0001575E">
      <w:pPr>
        <w:pStyle w:val="aa"/>
        <w:ind w:left="945" w:firstLine="472"/>
        <w:rPr>
          <w:lang w:eastAsia="zh-TW"/>
        </w:rPr>
      </w:pPr>
      <w:r w:rsidRPr="00D569EC">
        <w:rPr>
          <w:lang w:eastAsia="zh-TW"/>
        </w:rPr>
        <w:t>鐵路方面，</w:t>
      </w:r>
      <w:r w:rsidR="0001575E" w:rsidRPr="00D569EC">
        <w:rPr>
          <w:rFonts w:hint="eastAsia"/>
          <w:lang w:eastAsia="zh-TW"/>
        </w:rPr>
        <w:t>有六條</w:t>
      </w:r>
      <w:r w:rsidR="0001575E" w:rsidRPr="00D569EC">
        <w:rPr>
          <w:rFonts w:hint="eastAsia"/>
          <w:lang w:eastAsia="zh-TW"/>
        </w:rPr>
        <w:t>1</w:t>
      </w:r>
      <w:r w:rsidR="0001575E" w:rsidRPr="00D569EC">
        <w:rPr>
          <w:rFonts w:hint="eastAsia"/>
          <w:lang w:eastAsia="zh-TW"/>
        </w:rPr>
        <w:t>級鐵路（</w:t>
      </w:r>
      <w:r w:rsidR="001D4A56" w:rsidRPr="00D569EC">
        <w:rPr>
          <w:rFonts w:hint="eastAsia"/>
          <w:lang w:eastAsia="zh-TW"/>
        </w:rPr>
        <w:t>占</w:t>
      </w:r>
      <w:r w:rsidR="0001575E" w:rsidRPr="00D569EC">
        <w:rPr>
          <w:rFonts w:hint="eastAsia"/>
          <w:lang w:eastAsia="zh-TW"/>
        </w:rPr>
        <w:t>美國的七分之一），</w:t>
      </w:r>
      <w:r w:rsidR="002C23EF" w:rsidRPr="00D569EC">
        <w:rPr>
          <w:rFonts w:hint="eastAsia"/>
          <w:lang w:eastAsia="zh-TW"/>
        </w:rPr>
        <w:t>總長</w:t>
      </w:r>
      <w:r w:rsidR="002C23EF" w:rsidRPr="00D569EC">
        <w:rPr>
          <w:rFonts w:hint="eastAsia"/>
          <w:lang w:eastAsia="zh-TW"/>
        </w:rPr>
        <w:t>2,177</w:t>
      </w:r>
      <w:r w:rsidR="002C23EF" w:rsidRPr="00D569EC">
        <w:rPr>
          <w:rFonts w:hint="eastAsia"/>
          <w:lang w:eastAsia="zh-TW"/>
        </w:rPr>
        <w:t>英里，是全美唯四有</w:t>
      </w:r>
      <w:r w:rsidR="002C23EF" w:rsidRPr="00D569EC">
        <w:rPr>
          <w:rFonts w:hint="eastAsia"/>
          <w:lang w:eastAsia="zh-TW"/>
        </w:rPr>
        <w:t>5</w:t>
      </w:r>
      <w:r w:rsidR="002C23EF" w:rsidRPr="00D569EC">
        <w:rPr>
          <w:rFonts w:hint="eastAsia"/>
          <w:lang w:eastAsia="zh-TW"/>
        </w:rPr>
        <w:t>條已上</w:t>
      </w:r>
      <w:r w:rsidR="002C23EF" w:rsidRPr="00D569EC">
        <w:rPr>
          <w:rFonts w:hint="eastAsia"/>
          <w:lang w:eastAsia="zh-TW"/>
        </w:rPr>
        <w:t>1</w:t>
      </w:r>
      <w:r w:rsidR="002C23EF" w:rsidRPr="00D569EC">
        <w:rPr>
          <w:rFonts w:hint="eastAsia"/>
          <w:lang w:eastAsia="zh-TW"/>
        </w:rPr>
        <w:t>級長途鐵路系統的城市，全美共有七條遠程系統鐵</w:t>
      </w:r>
      <w:r w:rsidR="002C23EF" w:rsidRPr="00D569EC">
        <w:rPr>
          <w:rFonts w:hint="eastAsia"/>
          <w:lang w:eastAsia="zh-TW"/>
        </w:rPr>
        <w:lastRenderedPageBreak/>
        <w:t>路。鐵路貨運</w:t>
      </w:r>
      <w:r w:rsidR="0001575E" w:rsidRPr="00D569EC">
        <w:rPr>
          <w:rFonts w:hint="eastAsia"/>
          <w:lang w:eastAsia="zh-TW"/>
        </w:rPr>
        <w:t>公司包括</w:t>
      </w:r>
      <w:r w:rsidR="0001575E" w:rsidRPr="00D569EC">
        <w:rPr>
          <w:lang w:eastAsia="zh-TW"/>
        </w:rPr>
        <w:t>BNSF, Canadian National/Illinois Central Railroad, CSX Transportation, Kansas City Southern, Norfolk Southern</w:t>
      </w:r>
      <w:r w:rsidR="0001575E" w:rsidRPr="00D569EC">
        <w:rPr>
          <w:rFonts w:hint="eastAsia"/>
          <w:lang w:eastAsia="zh-TW"/>
        </w:rPr>
        <w:t>和</w:t>
      </w:r>
      <w:r w:rsidR="0001575E" w:rsidRPr="00D569EC">
        <w:rPr>
          <w:lang w:eastAsia="zh-TW"/>
        </w:rPr>
        <w:t>Union Pacific</w:t>
      </w:r>
      <w:r w:rsidR="0001575E" w:rsidRPr="00D569EC">
        <w:rPr>
          <w:rFonts w:hint="eastAsia"/>
          <w:lang w:eastAsia="zh-TW"/>
        </w:rPr>
        <w:t>。</w:t>
      </w:r>
      <w:r w:rsidR="0001575E" w:rsidRPr="00D569EC">
        <w:rPr>
          <w:rFonts w:hint="eastAsia"/>
          <w:lang w:eastAsia="zh-TW"/>
        </w:rPr>
        <w:t>21</w:t>
      </w:r>
      <w:r w:rsidR="0001575E" w:rsidRPr="00D569EC">
        <w:rPr>
          <w:rFonts w:hint="eastAsia"/>
          <w:lang w:eastAsia="zh-TW"/>
        </w:rPr>
        <w:t>條短線鐵路提供額外</w:t>
      </w:r>
      <w:r w:rsidR="0001575E" w:rsidRPr="00D569EC">
        <w:rPr>
          <w:rFonts w:hint="eastAsia"/>
          <w:lang w:eastAsia="zh-TW"/>
        </w:rPr>
        <w:t>763</w:t>
      </w:r>
      <w:r w:rsidR="0001575E" w:rsidRPr="00D569EC">
        <w:rPr>
          <w:rFonts w:hint="eastAsia"/>
          <w:lang w:eastAsia="zh-TW"/>
        </w:rPr>
        <w:t>英里的</w:t>
      </w:r>
      <w:r w:rsidR="002C23EF" w:rsidRPr="00D569EC">
        <w:rPr>
          <w:rFonts w:hint="eastAsia"/>
          <w:lang w:eastAsia="zh-TW"/>
        </w:rPr>
        <w:t>服務</w:t>
      </w:r>
      <w:r w:rsidR="0001575E" w:rsidRPr="00D569EC">
        <w:rPr>
          <w:rFonts w:hint="eastAsia"/>
          <w:lang w:eastAsia="zh-TW"/>
        </w:rPr>
        <w:t>路線。</w:t>
      </w:r>
      <w:r w:rsidR="002C23EF" w:rsidRPr="00D569EC">
        <w:rPr>
          <w:rFonts w:hint="eastAsia"/>
          <w:lang w:eastAsia="zh-TW"/>
        </w:rPr>
        <w:t>曼</w:t>
      </w:r>
      <w:r w:rsidR="0001575E" w:rsidRPr="00D569EC">
        <w:rPr>
          <w:rFonts w:hint="eastAsia"/>
          <w:lang w:eastAsia="zh-TW"/>
        </w:rPr>
        <w:t>菲斯市是美國第三大鐵路轉運中心，</w:t>
      </w:r>
      <w:r w:rsidR="00DB278F" w:rsidRPr="00D569EC">
        <w:rPr>
          <w:rFonts w:hint="eastAsia"/>
          <w:lang w:eastAsia="zh-TW"/>
        </w:rPr>
        <w:t>使得該州運輸及快遞業在東南地區排名第一。</w:t>
      </w:r>
    </w:p>
    <w:p w14:paraId="5F892D44" w14:textId="73C155E0" w:rsidR="005C33C9" w:rsidRPr="00D569EC" w:rsidRDefault="005C33C9" w:rsidP="0001575E">
      <w:pPr>
        <w:pStyle w:val="aa"/>
        <w:ind w:left="945" w:firstLine="472"/>
        <w:rPr>
          <w:lang w:eastAsia="zh-TW"/>
        </w:rPr>
      </w:pPr>
      <w:r w:rsidRPr="00D569EC">
        <w:rPr>
          <w:rFonts w:hint="eastAsia"/>
          <w:lang w:eastAsia="zh-TW"/>
        </w:rPr>
        <w:t>美國鐵路公司</w:t>
      </w:r>
      <w:r w:rsidR="001D4A56" w:rsidRPr="00D569EC">
        <w:rPr>
          <w:rFonts w:hint="eastAsia"/>
          <w:lang w:eastAsia="zh-TW"/>
        </w:rPr>
        <w:t>（</w:t>
      </w:r>
      <w:r w:rsidRPr="00D569EC">
        <w:rPr>
          <w:rFonts w:hint="eastAsia"/>
          <w:lang w:eastAsia="zh-TW"/>
        </w:rPr>
        <w:t>Amtrak</w:t>
      </w:r>
      <w:r w:rsidR="001D4A56" w:rsidRPr="00D569EC">
        <w:rPr>
          <w:rFonts w:hint="eastAsia"/>
          <w:lang w:eastAsia="zh-TW"/>
        </w:rPr>
        <w:t>）</w:t>
      </w:r>
      <w:r w:rsidRPr="00D569EC">
        <w:rPr>
          <w:rFonts w:hint="eastAsia"/>
          <w:lang w:eastAsia="zh-TW"/>
        </w:rPr>
        <w:t>鑒於納許維爾城市規模不斷擴大，提議興建全長</w:t>
      </w:r>
      <w:r w:rsidRPr="00D569EC">
        <w:rPr>
          <w:rFonts w:hint="eastAsia"/>
          <w:lang w:eastAsia="zh-TW"/>
        </w:rPr>
        <w:t>250</w:t>
      </w:r>
      <w:r w:rsidRPr="00D569EC">
        <w:rPr>
          <w:rFonts w:hint="eastAsia"/>
          <w:lang w:eastAsia="zh-TW"/>
        </w:rPr>
        <w:t>英哩</w:t>
      </w:r>
      <w:r w:rsidR="001D4A56" w:rsidRPr="00D569EC">
        <w:rPr>
          <w:rFonts w:hint="eastAsia"/>
          <w:lang w:eastAsia="zh-TW"/>
        </w:rPr>
        <w:t>（</w:t>
      </w:r>
      <w:r w:rsidRPr="00D569EC">
        <w:rPr>
          <w:rFonts w:hint="eastAsia"/>
          <w:lang w:eastAsia="zh-TW"/>
        </w:rPr>
        <w:t>6.5</w:t>
      </w:r>
      <w:r w:rsidRPr="00D569EC">
        <w:rPr>
          <w:rFonts w:hint="eastAsia"/>
          <w:lang w:eastAsia="zh-TW"/>
        </w:rPr>
        <w:t>小時</w:t>
      </w:r>
      <w:r w:rsidR="001D4A56" w:rsidRPr="00D569EC">
        <w:rPr>
          <w:rFonts w:hint="eastAsia"/>
          <w:lang w:eastAsia="zh-TW"/>
        </w:rPr>
        <w:t>）</w:t>
      </w:r>
      <w:r w:rsidRPr="00D569EC">
        <w:rPr>
          <w:rFonts w:hint="eastAsia"/>
          <w:lang w:eastAsia="zh-TW"/>
        </w:rPr>
        <w:t>，途經</w:t>
      </w:r>
      <w:r w:rsidRPr="00D569EC">
        <w:rPr>
          <w:rFonts w:hint="eastAsia"/>
          <w:lang w:eastAsia="zh-TW"/>
        </w:rPr>
        <w:t>Murfreesboro</w:t>
      </w:r>
      <w:r w:rsidRPr="00D569EC">
        <w:rPr>
          <w:rFonts w:hint="eastAsia"/>
          <w:lang w:eastAsia="zh-TW"/>
        </w:rPr>
        <w:t>、</w:t>
      </w:r>
      <w:r w:rsidRPr="00D569EC">
        <w:rPr>
          <w:rFonts w:hint="eastAsia"/>
          <w:lang w:eastAsia="zh-TW"/>
        </w:rPr>
        <w:t>Tullahoma</w:t>
      </w:r>
      <w:r w:rsidRPr="00D569EC">
        <w:rPr>
          <w:rFonts w:hint="eastAsia"/>
          <w:lang w:eastAsia="zh-TW"/>
        </w:rPr>
        <w:t>、</w:t>
      </w:r>
      <w:r w:rsidRPr="00D569EC">
        <w:rPr>
          <w:rFonts w:hint="eastAsia"/>
          <w:lang w:eastAsia="zh-TW"/>
        </w:rPr>
        <w:t>Chattanooga</w:t>
      </w:r>
      <w:r w:rsidRPr="00D569EC">
        <w:rPr>
          <w:rFonts w:hint="eastAsia"/>
          <w:lang w:eastAsia="zh-TW"/>
        </w:rPr>
        <w:t>通往亞特蘭大的鐵路。亞特蘭大目前鐵路線西北連接南北卡羅來納州及華府。田納西州府認為此提案有助於城市發展，州議會交通委員會也已通過，目前進行造價及成本分攤評估。美鐵每年有</w:t>
      </w:r>
      <w:r w:rsidRPr="00D569EC">
        <w:rPr>
          <w:rFonts w:hint="eastAsia"/>
          <w:lang w:eastAsia="zh-TW"/>
        </w:rPr>
        <w:t>3,100</w:t>
      </w:r>
      <w:r w:rsidRPr="00D569EC">
        <w:rPr>
          <w:rFonts w:hint="eastAsia"/>
          <w:lang w:eastAsia="zh-TW"/>
        </w:rPr>
        <w:t>萬人次搭乘，有助紓解快速發展納許維爾的高速公路壓力</w:t>
      </w:r>
      <w:r w:rsidR="003403F6" w:rsidRPr="00D569EC">
        <w:rPr>
          <w:rFonts w:hint="eastAsia"/>
          <w:lang w:eastAsia="zh-TW"/>
        </w:rPr>
        <w:t>和促進當地經濟</w:t>
      </w:r>
      <w:r w:rsidRPr="00D569EC">
        <w:rPr>
          <w:rFonts w:hint="eastAsia"/>
          <w:lang w:eastAsia="zh-TW"/>
        </w:rPr>
        <w:t>。</w:t>
      </w:r>
    </w:p>
    <w:p w14:paraId="0430F825" w14:textId="77777777" w:rsidR="004850E8" w:rsidRPr="00D569EC" w:rsidRDefault="00FD0C58" w:rsidP="00187E9C">
      <w:pPr>
        <w:pStyle w:val="a9"/>
        <w:ind w:left="944" w:hanging="708"/>
      </w:pPr>
      <w:r w:rsidRPr="00D569EC">
        <w:t>（三）水運</w:t>
      </w:r>
    </w:p>
    <w:p w14:paraId="65AC46BB" w14:textId="61EBCF24" w:rsidR="004850E8" w:rsidRPr="00D569EC" w:rsidRDefault="00FD0C58" w:rsidP="007A6073">
      <w:pPr>
        <w:pStyle w:val="aa"/>
        <w:ind w:left="945" w:firstLine="472"/>
        <w:rPr>
          <w:lang w:eastAsia="zh-TW"/>
        </w:rPr>
      </w:pPr>
      <w:r w:rsidRPr="00D569EC">
        <w:rPr>
          <w:lang w:eastAsia="zh-TW"/>
        </w:rPr>
        <w:t>為全美內陸水運中心，</w:t>
      </w:r>
      <w:r w:rsidR="007A6073" w:rsidRPr="00D569EC">
        <w:rPr>
          <w:rFonts w:hint="eastAsia"/>
          <w:lang w:eastAsia="zh-TW"/>
        </w:rPr>
        <w:t>擁有</w:t>
      </w:r>
      <w:r w:rsidR="007A6073" w:rsidRPr="00D569EC">
        <w:rPr>
          <w:rFonts w:hint="eastAsia"/>
          <w:lang w:eastAsia="zh-TW"/>
        </w:rPr>
        <w:t>165</w:t>
      </w:r>
      <w:r w:rsidR="007A6073" w:rsidRPr="00D569EC">
        <w:rPr>
          <w:rFonts w:hint="eastAsia"/>
          <w:lang w:eastAsia="zh-TW"/>
        </w:rPr>
        <w:t>英里的密西西比河沿岸財產，</w:t>
      </w:r>
      <w:r w:rsidRPr="00D569EC">
        <w:rPr>
          <w:lang w:eastAsia="zh-TW"/>
        </w:rPr>
        <w:t>可</w:t>
      </w:r>
      <w:r w:rsidR="007A6073" w:rsidRPr="00D569EC">
        <w:rPr>
          <w:rFonts w:hint="eastAsia"/>
          <w:lang w:eastAsia="zh-TW"/>
        </w:rPr>
        <w:t>行駛</w:t>
      </w:r>
      <w:r w:rsidRPr="00D569EC">
        <w:rPr>
          <w:lang w:eastAsia="zh-TW"/>
        </w:rPr>
        <w:t>航道達</w:t>
      </w:r>
      <w:r w:rsidRPr="00D569EC">
        <w:rPr>
          <w:lang w:eastAsia="zh-TW"/>
        </w:rPr>
        <w:t>1,062</w:t>
      </w:r>
      <w:r w:rsidRPr="00D569EC">
        <w:rPr>
          <w:lang w:eastAsia="zh-TW"/>
        </w:rPr>
        <w:t>哩，主要河道有密西西比河、田納西河及</w:t>
      </w:r>
      <w:r w:rsidRPr="00D569EC">
        <w:rPr>
          <w:lang w:eastAsia="zh-TW"/>
        </w:rPr>
        <w:t>Cumberland</w:t>
      </w:r>
      <w:r w:rsidRPr="00D569EC">
        <w:rPr>
          <w:lang w:eastAsia="zh-TW"/>
        </w:rPr>
        <w:t>河等，</w:t>
      </w:r>
      <w:r w:rsidR="007A6073" w:rsidRPr="00D569EC">
        <w:rPr>
          <w:rFonts w:hint="eastAsia"/>
          <w:lang w:eastAsia="zh-TW"/>
        </w:rPr>
        <w:t>孟菲斯</w:t>
      </w:r>
      <w:r w:rsidRPr="00D569EC">
        <w:rPr>
          <w:lang w:eastAsia="zh-TW"/>
        </w:rPr>
        <w:t>為全美第二大內陸港</w:t>
      </w:r>
      <w:r w:rsidR="007A6073" w:rsidRPr="00D569EC">
        <w:rPr>
          <w:rFonts w:hint="eastAsia"/>
          <w:lang w:eastAsia="zh-TW"/>
        </w:rPr>
        <w:t>，全年不結冰</w:t>
      </w:r>
      <w:r w:rsidRPr="00D569EC">
        <w:rPr>
          <w:lang w:eastAsia="zh-TW"/>
        </w:rPr>
        <w:t>。</w:t>
      </w:r>
      <w:r w:rsidR="007A6073" w:rsidRPr="00D569EC">
        <w:rPr>
          <w:rFonts w:hint="eastAsia"/>
          <w:lang w:eastAsia="zh-TW"/>
        </w:rPr>
        <w:t>在美國的內陸和通航水道中，計有</w:t>
      </w:r>
      <w:r w:rsidR="007A6073" w:rsidRPr="00D569EC">
        <w:rPr>
          <w:rFonts w:hint="eastAsia"/>
          <w:lang w:eastAsia="zh-TW"/>
        </w:rPr>
        <w:t>75</w:t>
      </w:r>
      <w:r w:rsidR="001D4A56" w:rsidRPr="00D569EC">
        <w:rPr>
          <w:rFonts w:hint="eastAsia"/>
          <w:lang w:eastAsia="zh-TW"/>
        </w:rPr>
        <w:t>%</w:t>
      </w:r>
      <w:r w:rsidR="007A6073" w:rsidRPr="00D569EC">
        <w:rPr>
          <w:rFonts w:hint="eastAsia"/>
          <w:lang w:eastAsia="zh-TW"/>
        </w:rPr>
        <w:t>位於密西西比河水系之內，使其成為最繁忙的水運動脈。</w:t>
      </w:r>
      <w:r w:rsidR="007A6073" w:rsidRPr="00D569EC">
        <w:rPr>
          <w:rFonts w:hint="eastAsia"/>
          <w:lang w:eastAsia="zh-TW"/>
        </w:rPr>
        <w:t>Cates Landing</w:t>
      </w:r>
      <w:r w:rsidR="007A6073" w:rsidRPr="00D569EC">
        <w:rPr>
          <w:rFonts w:hint="eastAsia"/>
          <w:lang w:eastAsia="zh-TW"/>
        </w:rPr>
        <w:t>港口位於密西西比河上，是對外貿易區。</w:t>
      </w:r>
      <w:r w:rsidR="007A6073" w:rsidRPr="00D569EC">
        <w:rPr>
          <w:lang w:eastAsia="zh-TW"/>
        </w:rPr>
        <w:t>Tombigbee</w:t>
      </w:r>
      <w:r w:rsidR="007A6073" w:rsidRPr="00D569EC">
        <w:rPr>
          <w:rFonts w:hint="eastAsia"/>
          <w:lang w:eastAsia="zh-TW"/>
        </w:rPr>
        <w:t>水道可通往墨西哥灣港口和國際市場，服務於整個南部和中西部的</w:t>
      </w:r>
      <w:r w:rsidR="007A6073" w:rsidRPr="00D569EC">
        <w:rPr>
          <w:rFonts w:hint="eastAsia"/>
          <w:lang w:eastAsia="zh-TW"/>
        </w:rPr>
        <w:t>23</w:t>
      </w:r>
      <w:r w:rsidR="007A6073" w:rsidRPr="00D569EC">
        <w:rPr>
          <w:rFonts w:hint="eastAsia"/>
          <w:lang w:eastAsia="zh-TW"/>
        </w:rPr>
        <w:t>個州。</w:t>
      </w:r>
    </w:p>
    <w:p w14:paraId="1D2262FB" w14:textId="77777777" w:rsidR="004850E8" w:rsidRPr="00D569EC" w:rsidRDefault="00FD0C58" w:rsidP="0094684B">
      <w:pPr>
        <w:pStyle w:val="a3"/>
        <w:spacing w:before="514" w:after="771"/>
      </w:pPr>
      <w:r w:rsidRPr="00D569EC">
        <w:rPr>
          <w:rFonts w:hint="eastAsia"/>
        </w:rPr>
        <w:lastRenderedPageBreak/>
        <w:t>第</w:t>
      </w:r>
      <w:r w:rsidRPr="00D569EC">
        <w:t>柒章　勞工</w:t>
      </w:r>
    </w:p>
    <w:p w14:paraId="4B3BF200" w14:textId="77777777" w:rsidR="004850E8" w:rsidRPr="00D569EC" w:rsidRDefault="00FD0C58">
      <w:pPr>
        <w:pStyle w:val="a4"/>
        <w:spacing w:before="257" w:after="257"/>
        <w:ind w:left="632" w:hanging="632"/>
        <w:rPr>
          <w:color w:val="auto"/>
        </w:rPr>
      </w:pPr>
      <w:r w:rsidRPr="00D569EC">
        <w:rPr>
          <w:color w:val="auto"/>
        </w:rPr>
        <w:t>一、勞工素質及結構</w:t>
      </w:r>
    </w:p>
    <w:p w14:paraId="55BFDA64" w14:textId="7AB19C7E" w:rsidR="004850E8" w:rsidRPr="00D569EC" w:rsidRDefault="00FD0C58">
      <w:pPr>
        <w:ind w:firstLine="472"/>
        <w:rPr>
          <w:lang w:eastAsia="zh-TW"/>
        </w:rPr>
      </w:pPr>
      <w:r w:rsidRPr="00D569EC">
        <w:rPr>
          <w:lang w:eastAsia="zh-TW"/>
        </w:rPr>
        <w:t>該州勞力人口為</w:t>
      </w:r>
      <w:r w:rsidRPr="00D569EC">
        <w:rPr>
          <w:lang w:eastAsia="zh-TW"/>
        </w:rPr>
        <w:t>32</w:t>
      </w:r>
      <w:r w:rsidR="004F328B" w:rsidRPr="00D569EC">
        <w:rPr>
          <w:rFonts w:hint="eastAsia"/>
          <w:lang w:eastAsia="zh-TW"/>
        </w:rPr>
        <w:t>5</w:t>
      </w:r>
      <w:r w:rsidRPr="00D569EC">
        <w:rPr>
          <w:lang w:eastAsia="zh-TW"/>
        </w:rPr>
        <w:t>萬人，其中</w:t>
      </w:r>
      <w:r w:rsidRPr="00D569EC">
        <w:rPr>
          <w:lang w:eastAsia="zh-TW"/>
        </w:rPr>
        <w:t>87</w:t>
      </w:r>
      <w:r w:rsidR="004F328B" w:rsidRPr="00D569EC">
        <w:rPr>
          <w:rFonts w:hint="eastAsia"/>
          <w:lang w:eastAsia="zh-TW"/>
        </w:rPr>
        <w:t>.8</w:t>
      </w:r>
      <w:r w:rsidRPr="00D569EC">
        <w:rPr>
          <w:lang w:eastAsia="zh-TW"/>
        </w:rPr>
        <w:t>%</w:t>
      </w:r>
      <w:r w:rsidRPr="00D569EC">
        <w:rPr>
          <w:lang w:eastAsia="zh-TW"/>
        </w:rPr>
        <w:t>擁有高中文憑、</w:t>
      </w:r>
      <w:r w:rsidRPr="00D569EC">
        <w:rPr>
          <w:lang w:eastAsia="zh-TW"/>
        </w:rPr>
        <w:t>2</w:t>
      </w:r>
      <w:r w:rsidR="004F328B" w:rsidRPr="00D569EC">
        <w:rPr>
          <w:rFonts w:hint="eastAsia"/>
          <w:lang w:eastAsia="zh-TW"/>
        </w:rPr>
        <w:t>7.5</w:t>
      </w:r>
      <w:r w:rsidRPr="00D569EC">
        <w:rPr>
          <w:lang w:eastAsia="zh-TW"/>
        </w:rPr>
        <w:t>%</w:t>
      </w:r>
      <w:r w:rsidRPr="00D569EC">
        <w:rPr>
          <w:lang w:eastAsia="zh-TW"/>
        </w:rPr>
        <w:t>擁有學士學位、</w:t>
      </w:r>
      <w:r w:rsidR="004F328B" w:rsidRPr="00D569EC">
        <w:rPr>
          <w:rFonts w:hint="eastAsia"/>
          <w:lang w:eastAsia="zh-TW"/>
        </w:rPr>
        <w:t>10.2</w:t>
      </w:r>
      <w:r w:rsidRPr="00D569EC">
        <w:rPr>
          <w:lang w:eastAsia="zh-TW"/>
        </w:rPr>
        <w:t>%</w:t>
      </w:r>
      <w:r w:rsidRPr="00D569EC">
        <w:rPr>
          <w:lang w:eastAsia="zh-TW"/>
        </w:rPr>
        <w:t>擁有碩士學位，最低工資為</w:t>
      </w:r>
      <w:r w:rsidRPr="00D569EC">
        <w:rPr>
          <w:lang w:eastAsia="zh-TW"/>
        </w:rPr>
        <w:t>7.25</w:t>
      </w:r>
      <w:r w:rsidRPr="00D569EC">
        <w:rPr>
          <w:lang w:eastAsia="zh-TW"/>
        </w:rPr>
        <w:t>美元，每週工時為</w:t>
      </w:r>
      <w:r w:rsidRPr="00D569EC">
        <w:rPr>
          <w:lang w:eastAsia="zh-TW"/>
        </w:rPr>
        <w:t>40.3</w:t>
      </w:r>
      <w:r w:rsidRPr="00D569EC">
        <w:rPr>
          <w:lang w:eastAsia="zh-TW"/>
        </w:rPr>
        <w:t>小時。製造業員工的平均工作週數繼續增長，至平均工作週數</w:t>
      </w:r>
      <w:r w:rsidRPr="00D569EC">
        <w:rPr>
          <w:lang w:eastAsia="zh-TW"/>
        </w:rPr>
        <w:t>43.7</w:t>
      </w:r>
      <w:r w:rsidRPr="00D569EC">
        <w:rPr>
          <w:lang w:eastAsia="zh-TW"/>
        </w:rPr>
        <w:t>小時，工廠工資平均每小時上漲</w:t>
      </w:r>
      <w:r w:rsidRPr="00D569EC">
        <w:rPr>
          <w:lang w:eastAsia="zh-TW"/>
        </w:rPr>
        <w:t>18</w:t>
      </w:r>
      <w:r w:rsidRPr="00D569EC">
        <w:rPr>
          <w:lang w:eastAsia="zh-TW"/>
        </w:rPr>
        <w:t>美分，平均製造業工資率為</w:t>
      </w:r>
      <w:r w:rsidRPr="00D569EC">
        <w:rPr>
          <w:lang w:eastAsia="zh-TW"/>
        </w:rPr>
        <w:t>19.78</w:t>
      </w:r>
      <w:r w:rsidRPr="00D569EC">
        <w:rPr>
          <w:lang w:eastAsia="zh-TW"/>
        </w:rPr>
        <w:t>美元，仍低於美國平均每小時</w:t>
      </w:r>
      <w:r w:rsidRPr="00D569EC">
        <w:rPr>
          <w:lang w:eastAsia="zh-TW"/>
        </w:rPr>
        <w:t>21.20</w:t>
      </w:r>
      <w:r w:rsidRPr="00D569EC">
        <w:rPr>
          <w:lang w:eastAsia="zh-TW"/>
        </w:rPr>
        <w:t>美元的</w:t>
      </w:r>
      <w:r w:rsidRPr="00D569EC">
        <w:rPr>
          <w:lang w:eastAsia="zh-TW"/>
        </w:rPr>
        <w:t>6.7%</w:t>
      </w:r>
      <w:r w:rsidRPr="00D569EC">
        <w:rPr>
          <w:lang w:eastAsia="zh-TW"/>
        </w:rPr>
        <w:t>。</w:t>
      </w:r>
    </w:p>
    <w:p w14:paraId="3C2A19DA" w14:textId="10DA9799" w:rsidR="004850E8" w:rsidRPr="00D569EC" w:rsidRDefault="0020242F">
      <w:pPr>
        <w:ind w:firstLine="472"/>
        <w:rPr>
          <w:lang w:eastAsia="zh-TW"/>
        </w:rPr>
      </w:pPr>
      <w:r w:rsidRPr="00D569EC">
        <w:rPr>
          <w:lang w:eastAsia="zh-TW"/>
        </w:rPr>
        <w:t>田州政府為促進經濟發展</w:t>
      </w:r>
      <w:r w:rsidR="00FD0C58" w:rsidRPr="00D569EC">
        <w:rPr>
          <w:lang w:eastAsia="zh-TW"/>
        </w:rPr>
        <w:t>，提供職業技術培訓，包括由田州彩票資助學生補助金，另</w:t>
      </w:r>
      <w:r w:rsidR="004F328B" w:rsidRPr="00D569EC">
        <w:rPr>
          <w:rFonts w:hint="eastAsia"/>
          <w:lang w:eastAsia="zh-TW"/>
        </w:rPr>
        <w:t>推動</w:t>
      </w:r>
      <w:r w:rsidR="004F328B" w:rsidRPr="00D569EC">
        <w:rPr>
          <w:rFonts w:hint="eastAsia"/>
          <w:lang w:eastAsia="zh-TW"/>
        </w:rPr>
        <w:t>Drive to 55</w:t>
      </w:r>
      <w:r w:rsidR="004F328B" w:rsidRPr="00D569EC">
        <w:rPr>
          <w:rFonts w:hint="eastAsia"/>
          <w:lang w:eastAsia="zh-TW"/>
        </w:rPr>
        <w:t>計畫</w:t>
      </w:r>
      <w:r w:rsidRPr="00D569EC">
        <w:rPr>
          <w:rFonts w:hint="eastAsia"/>
          <w:lang w:eastAsia="zh-TW"/>
        </w:rPr>
        <w:t>，</w:t>
      </w:r>
      <w:r w:rsidR="004F328B" w:rsidRPr="00D569EC">
        <w:rPr>
          <w:rFonts w:hint="eastAsia"/>
          <w:lang w:eastAsia="zh-TW"/>
        </w:rPr>
        <w:t>目標在</w:t>
      </w:r>
      <w:r w:rsidR="004F328B" w:rsidRPr="00D569EC">
        <w:rPr>
          <w:rFonts w:hint="eastAsia"/>
          <w:lang w:eastAsia="zh-TW"/>
        </w:rPr>
        <w:t>2025</w:t>
      </w:r>
      <w:r w:rsidR="004F328B" w:rsidRPr="00D569EC">
        <w:rPr>
          <w:rFonts w:hint="eastAsia"/>
          <w:lang w:eastAsia="zh-TW"/>
        </w:rPr>
        <w:t>年將擁有大學學位或認證的比例提高到</w:t>
      </w:r>
      <w:r w:rsidR="004F328B" w:rsidRPr="00D569EC">
        <w:rPr>
          <w:rFonts w:hint="eastAsia"/>
          <w:lang w:eastAsia="zh-TW"/>
        </w:rPr>
        <w:t>55</w:t>
      </w:r>
      <w:r w:rsidR="001D4A56" w:rsidRPr="00D569EC">
        <w:rPr>
          <w:rFonts w:hint="eastAsia"/>
          <w:lang w:eastAsia="zh-TW"/>
        </w:rPr>
        <w:t>%</w:t>
      </w:r>
      <w:r w:rsidR="004F328B" w:rsidRPr="00D569EC">
        <w:rPr>
          <w:rFonts w:hint="eastAsia"/>
          <w:lang w:eastAsia="zh-TW"/>
        </w:rPr>
        <w:t>。還有</w:t>
      </w:r>
      <w:r w:rsidR="00C7224D" w:rsidRPr="00D569EC">
        <w:rPr>
          <w:lang w:eastAsia="zh-TW"/>
        </w:rPr>
        <w:t>專案計畫</w:t>
      </w:r>
      <w:r w:rsidR="00C7224D" w:rsidRPr="00D569EC">
        <w:rPr>
          <w:rFonts w:hint="eastAsia"/>
          <w:lang w:eastAsia="zh-TW"/>
        </w:rPr>
        <w:t>規劃</w:t>
      </w:r>
      <w:r w:rsidR="00FD0C58" w:rsidRPr="00D569EC">
        <w:rPr>
          <w:lang w:eastAsia="zh-TW"/>
        </w:rPr>
        <w:t>將</w:t>
      </w:r>
      <w:r w:rsidR="00FD0C58" w:rsidRPr="00D569EC">
        <w:rPr>
          <w:lang w:eastAsia="zh-TW"/>
        </w:rPr>
        <w:t>Nashville</w:t>
      </w:r>
      <w:r w:rsidR="00FD0C58" w:rsidRPr="00D569EC">
        <w:rPr>
          <w:lang w:eastAsia="zh-TW"/>
        </w:rPr>
        <w:t>轉變為高科技產業地區，從外地招聘技術人員，並提供培訓以填補技術工作的空缺。</w:t>
      </w:r>
    </w:p>
    <w:p w14:paraId="32DB53D5" w14:textId="77777777" w:rsidR="004850E8" w:rsidRPr="00D569EC" w:rsidRDefault="00FD0C58">
      <w:pPr>
        <w:pStyle w:val="a4"/>
        <w:spacing w:before="257" w:after="257"/>
        <w:ind w:left="632" w:hanging="632"/>
        <w:rPr>
          <w:color w:val="auto"/>
        </w:rPr>
      </w:pPr>
      <w:r w:rsidRPr="00D569EC">
        <w:rPr>
          <w:color w:val="auto"/>
        </w:rPr>
        <w:t>二、勞工法令</w:t>
      </w:r>
    </w:p>
    <w:p w14:paraId="232BEC4C" w14:textId="77777777" w:rsidR="004850E8" w:rsidRPr="00D569EC" w:rsidRDefault="00FD0C58" w:rsidP="00187E9C">
      <w:pPr>
        <w:pStyle w:val="a9"/>
        <w:ind w:left="944" w:hanging="708"/>
      </w:pPr>
      <w:r w:rsidRPr="00D569EC">
        <w:t>（一）勞動標準法。</w:t>
      </w:r>
    </w:p>
    <w:p w14:paraId="6714D1E2" w14:textId="77777777" w:rsidR="004850E8" w:rsidRPr="00D569EC" w:rsidRDefault="00FD0C58" w:rsidP="00187E9C">
      <w:pPr>
        <w:pStyle w:val="a9"/>
        <w:ind w:left="944" w:hanging="708"/>
      </w:pPr>
      <w:r w:rsidRPr="00D569EC">
        <w:t>（二）</w:t>
      </w:r>
      <w:r w:rsidRPr="00D569EC">
        <w:t>Workers Compensation Law</w:t>
      </w:r>
      <w:r w:rsidRPr="00D569EC">
        <w:t>。</w:t>
      </w:r>
    </w:p>
    <w:p w14:paraId="24C4C6BC" w14:textId="77777777" w:rsidR="004850E8" w:rsidRPr="00D569EC" w:rsidRDefault="00FD0C58" w:rsidP="00187E9C">
      <w:pPr>
        <w:pStyle w:val="a9"/>
        <w:ind w:left="944" w:hanging="708"/>
      </w:pPr>
      <w:r w:rsidRPr="00D569EC">
        <w:t>（三）</w:t>
      </w:r>
      <w:r w:rsidRPr="00D569EC">
        <w:t>Tennessee Occupational Safety and Health Act</w:t>
      </w:r>
      <w:r w:rsidRPr="00D569EC">
        <w:t>。</w:t>
      </w:r>
    </w:p>
    <w:p w14:paraId="2C08E8E6" w14:textId="77777777" w:rsidR="004850E8" w:rsidRPr="00D569EC" w:rsidRDefault="00FD0C58" w:rsidP="00187E9C">
      <w:pPr>
        <w:pStyle w:val="a9"/>
        <w:ind w:left="944" w:hanging="708"/>
      </w:pPr>
      <w:r w:rsidRPr="00D569EC">
        <w:t>（四）</w:t>
      </w:r>
      <w:r w:rsidRPr="00D569EC">
        <w:t>Right-To-Work State</w:t>
      </w:r>
      <w:r w:rsidRPr="00D569EC">
        <w:t>。</w:t>
      </w:r>
    </w:p>
    <w:p w14:paraId="6566F614" w14:textId="77777777" w:rsidR="0094684B" w:rsidRPr="00D569EC" w:rsidRDefault="0094684B">
      <w:pPr>
        <w:widowControl/>
        <w:overflowPunct/>
        <w:autoSpaceDE/>
        <w:ind w:firstLine="0"/>
        <w:jc w:val="left"/>
        <w:rPr>
          <w:rFonts w:eastAsia="華康粗圓體"/>
        </w:rPr>
      </w:pPr>
      <w:r w:rsidRPr="00D569EC">
        <w:br w:type="page"/>
      </w:r>
    </w:p>
    <w:p w14:paraId="6CDB87C8" w14:textId="4FED807C" w:rsidR="00C32961" w:rsidRPr="00D569EC" w:rsidRDefault="00C32961" w:rsidP="0094684B">
      <w:pPr>
        <w:pStyle w:val="af0"/>
        <w:rPr>
          <w:lang w:eastAsia="zh-TW"/>
        </w:rPr>
      </w:pPr>
      <w:r w:rsidRPr="00D569EC">
        <w:rPr>
          <w:rFonts w:hint="eastAsia"/>
          <w:lang w:eastAsia="zh-TW"/>
        </w:rPr>
        <w:lastRenderedPageBreak/>
        <w:t>美國東南區</w:t>
      </w:r>
      <w:r w:rsidRPr="00D569EC">
        <w:rPr>
          <w:rFonts w:hint="eastAsia"/>
          <w:lang w:eastAsia="zh-TW"/>
        </w:rPr>
        <w:t>7</w:t>
      </w:r>
      <w:r w:rsidRPr="00D569EC">
        <w:rPr>
          <w:rFonts w:hint="eastAsia"/>
          <w:lang w:eastAsia="zh-TW"/>
        </w:rPr>
        <w:t>州</w:t>
      </w:r>
      <w:r w:rsidRPr="00D569EC">
        <w:rPr>
          <w:lang w:eastAsia="zh-TW"/>
        </w:rPr>
        <w:t>最低工資比較</w:t>
      </w:r>
    </w:p>
    <w:tbl>
      <w:tblPr>
        <w:tblW w:w="8497"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922"/>
        <w:gridCol w:w="3287"/>
        <w:gridCol w:w="3288"/>
      </w:tblGrid>
      <w:tr w:rsidR="00D569EC" w:rsidRPr="00D569EC" w14:paraId="0A14E356" w14:textId="77777777" w:rsidTr="0094684B">
        <w:trPr>
          <w:tblHeader/>
        </w:trPr>
        <w:tc>
          <w:tcPr>
            <w:tcW w:w="19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F507C1" w14:textId="77777777" w:rsidR="00C32961" w:rsidRPr="00D569EC" w:rsidRDefault="00C32961" w:rsidP="00187E9C">
            <w:pPr>
              <w:pStyle w:val="a9"/>
              <w:ind w:left="944" w:rightChars="-52" w:right="-123" w:hanging="708"/>
            </w:pPr>
            <w:r w:rsidRPr="00D569EC">
              <w:t>州名</w:t>
            </w:r>
          </w:p>
        </w:tc>
        <w:tc>
          <w:tcPr>
            <w:tcW w:w="32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3759F2" w14:textId="77777777" w:rsidR="00C32961" w:rsidRPr="00D569EC" w:rsidRDefault="00C32961" w:rsidP="00187E9C">
            <w:pPr>
              <w:pStyle w:val="a9"/>
              <w:ind w:left="944" w:rightChars="-52" w:right="-123" w:hanging="708"/>
            </w:pPr>
            <w:r w:rsidRPr="00D569EC">
              <w:t>2019</w:t>
            </w:r>
          </w:p>
        </w:tc>
        <w:tc>
          <w:tcPr>
            <w:tcW w:w="32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8262CC" w14:textId="77777777" w:rsidR="00C32961" w:rsidRPr="00D569EC" w:rsidRDefault="00C32961" w:rsidP="00187E9C">
            <w:pPr>
              <w:pStyle w:val="a9"/>
              <w:ind w:left="944" w:rightChars="-52" w:right="-123" w:hanging="708"/>
            </w:pPr>
            <w:r w:rsidRPr="00D569EC">
              <w:t>2020</w:t>
            </w:r>
          </w:p>
        </w:tc>
      </w:tr>
      <w:tr w:rsidR="00D569EC" w:rsidRPr="00D569EC" w14:paraId="5A7E42C2" w14:textId="77777777" w:rsidTr="0094684B">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5E6208B2" w14:textId="77777777" w:rsidR="00C32961" w:rsidRPr="00D569EC" w:rsidRDefault="00C32961" w:rsidP="00187E9C">
            <w:pPr>
              <w:pStyle w:val="a9"/>
              <w:ind w:left="944" w:rightChars="-52" w:right="-123" w:hanging="708"/>
              <w:jc w:val="left"/>
            </w:pPr>
            <w:r w:rsidRPr="00D569EC">
              <w:rPr>
                <w:rFonts w:hint="eastAsia"/>
              </w:rPr>
              <w:t>喬治亞州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71F4862D" w14:textId="6B716858" w:rsidR="00C32961" w:rsidRPr="00D569EC" w:rsidRDefault="00C32961" w:rsidP="00187E9C">
            <w:pPr>
              <w:pStyle w:val="a9"/>
              <w:ind w:left="944" w:rightChars="-52" w:right="-123" w:hanging="708"/>
              <w:jc w:val="left"/>
            </w:pPr>
            <w:r w:rsidRPr="00D569EC">
              <w:t xml:space="preserve">$5.15 </w:t>
            </w:r>
            <w:r w:rsidR="001D4A56" w:rsidRPr="00D569EC">
              <w:t>（</w:t>
            </w:r>
            <w:r w:rsidRPr="00D569EC">
              <w:t>Employers subject to Fair Labor Standards Act must pay the $7.25 Federal minimum wage.</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4CCC73AB" w14:textId="02983809" w:rsidR="00C32961" w:rsidRPr="00D569EC" w:rsidRDefault="00C32961" w:rsidP="00187E9C">
            <w:pPr>
              <w:pStyle w:val="a9"/>
              <w:ind w:left="944" w:rightChars="-52" w:right="-123" w:hanging="708"/>
              <w:jc w:val="left"/>
            </w:pPr>
            <w:r w:rsidRPr="00D569EC">
              <w:t xml:space="preserve">$5.15 </w:t>
            </w:r>
            <w:r w:rsidR="001D4A56" w:rsidRPr="00D569EC">
              <w:t>（</w:t>
            </w:r>
            <w:r w:rsidRPr="00D569EC">
              <w:t>Employers subject to the Fair Labor Standards Act must pay the $7.25 Federal minimum wage</w:t>
            </w:r>
            <w:r w:rsidR="001D4A56" w:rsidRPr="00D569EC">
              <w:t>）</w:t>
            </w:r>
          </w:p>
        </w:tc>
      </w:tr>
      <w:tr w:rsidR="00D569EC" w:rsidRPr="00D569EC" w14:paraId="165E8264" w14:textId="77777777" w:rsidTr="0094684B">
        <w:tc>
          <w:tcPr>
            <w:tcW w:w="19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3EBF0" w14:textId="77777777" w:rsidR="00C32961" w:rsidRPr="00D569EC" w:rsidRDefault="00C32961" w:rsidP="00187E9C">
            <w:pPr>
              <w:pStyle w:val="a9"/>
              <w:ind w:left="944" w:rightChars="-52" w:right="-123" w:hanging="708"/>
              <w:jc w:val="left"/>
            </w:pPr>
            <w:r w:rsidRPr="00D569EC">
              <w:rPr>
                <w:rFonts w:hint="eastAsia"/>
              </w:rPr>
              <w:t>阿拉巴馬州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F1966" w14:textId="35752141" w:rsidR="00C32961" w:rsidRPr="00D569EC" w:rsidRDefault="00C32961"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E3546" w14:textId="5E19976C" w:rsidR="00C32961" w:rsidRPr="00D569EC" w:rsidRDefault="00C32961"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r>
      <w:tr w:rsidR="00D569EC" w:rsidRPr="00D569EC" w14:paraId="067CBA49" w14:textId="77777777" w:rsidTr="0094684B">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42BD0680" w14:textId="77777777" w:rsidR="00C32961" w:rsidRPr="00D569EC" w:rsidRDefault="00C32961" w:rsidP="00187E9C">
            <w:pPr>
              <w:pStyle w:val="a9"/>
              <w:ind w:left="944" w:rightChars="-52" w:right="-123" w:hanging="708"/>
              <w:jc w:val="left"/>
            </w:pPr>
            <w:r w:rsidRPr="00D569EC">
              <w:rPr>
                <w:rFonts w:hint="eastAsia"/>
              </w:rPr>
              <w:t>肯塔基州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68AF43F9" w14:textId="77777777" w:rsidR="00C32961" w:rsidRPr="00D569EC" w:rsidRDefault="00C32961" w:rsidP="00187E9C">
            <w:pPr>
              <w:pStyle w:val="a9"/>
              <w:ind w:left="944" w:rightChars="-52" w:right="-123" w:hanging="708"/>
              <w:jc w:val="left"/>
            </w:pPr>
            <w:r w:rsidRPr="00D569EC">
              <w:t>$7.25</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26CFA1BE" w14:textId="77777777" w:rsidR="00C32961" w:rsidRPr="00D569EC" w:rsidRDefault="00C32961" w:rsidP="00187E9C">
            <w:pPr>
              <w:pStyle w:val="a9"/>
              <w:ind w:left="944" w:rightChars="-52" w:right="-123" w:hanging="708"/>
              <w:jc w:val="left"/>
            </w:pPr>
            <w:r w:rsidRPr="00D569EC">
              <w:t>$7.25</w:t>
            </w:r>
          </w:p>
        </w:tc>
      </w:tr>
      <w:tr w:rsidR="00D569EC" w:rsidRPr="00D569EC" w14:paraId="510C82CC" w14:textId="77777777" w:rsidTr="0094684B">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7A034833" w14:textId="77777777" w:rsidR="00C32961" w:rsidRPr="00D569EC" w:rsidRDefault="00C32961" w:rsidP="00187E9C">
            <w:pPr>
              <w:pStyle w:val="a9"/>
              <w:ind w:left="944" w:rightChars="-52" w:right="-123" w:hanging="708"/>
              <w:jc w:val="left"/>
            </w:pPr>
            <w:r w:rsidRPr="00D569EC">
              <w:rPr>
                <w:rFonts w:hint="eastAsia"/>
              </w:rPr>
              <w:t>北卡州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6AF5C9E1" w14:textId="77777777" w:rsidR="00C32961" w:rsidRPr="00D569EC" w:rsidRDefault="00C32961" w:rsidP="00187E9C">
            <w:pPr>
              <w:pStyle w:val="a9"/>
              <w:ind w:left="944" w:rightChars="-52" w:right="-123" w:hanging="708"/>
              <w:jc w:val="left"/>
            </w:pPr>
            <w:r w:rsidRPr="00D569EC">
              <w:t>$7.25</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724EB898" w14:textId="77777777" w:rsidR="00C32961" w:rsidRPr="00D569EC" w:rsidRDefault="00C32961" w:rsidP="00187E9C">
            <w:pPr>
              <w:pStyle w:val="a9"/>
              <w:ind w:left="944" w:rightChars="-52" w:right="-123" w:hanging="708"/>
              <w:jc w:val="left"/>
            </w:pPr>
            <w:r w:rsidRPr="00D569EC">
              <w:t>$7.25</w:t>
            </w:r>
          </w:p>
        </w:tc>
      </w:tr>
      <w:tr w:rsidR="00D569EC" w:rsidRPr="00D569EC" w14:paraId="4291DB1E" w14:textId="77777777" w:rsidTr="0094684B">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6802B562" w14:textId="77777777" w:rsidR="00C32961" w:rsidRPr="00D569EC" w:rsidRDefault="00C32961" w:rsidP="00187E9C">
            <w:pPr>
              <w:pStyle w:val="a9"/>
              <w:ind w:left="944" w:rightChars="-52" w:right="-123" w:hanging="708"/>
              <w:jc w:val="left"/>
            </w:pPr>
            <w:r w:rsidRPr="00D569EC">
              <w:rPr>
                <w:rFonts w:hint="eastAsia"/>
              </w:rPr>
              <w:t>南卡州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4AF5524F" w14:textId="3758B27A" w:rsidR="00C32961" w:rsidRPr="00D569EC" w:rsidRDefault="00C32961"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40637525" w14:textId="4ECA5D1D" w:rsidR="00C32961" w:rsidRPr="00D569EC" w:rsidRDefault="00C32961"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r>
      <w:tr w:rsidR="00D569EC" w:rsidRPr="00D569EC" w14:paraId="7E7AED7F" w14:textId="77777777" w:rsidTr="0094684B">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708FDD18" w14:textId="77777777" w:rsidR="00C32961" w:rsidRPr="00D569EC" w:rsidRDefault="00C32961" w:rsidP="00187E9C">
            <w:pPr>
              <w:pStyle w:val="a9"/>
              <w:ind w:left="944" w:rightChars="-52" w:right="-123" w:hanging="708"/>
              <w:jc w:val="left"/>
            </w:pPr>
            <w:r w:rsidRPr="00D569EC">
              <w:rPr>
                <w:rFonts w:hint="eastAsia"/>
              </w:rPr>
              <w:t>田納西州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5A21E1B2" w14:textId="26382DB1" w:rsidR="00C32961" w:rsidRPr="00D569EC" w:rsidRDefault="00C32961"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60DC4CCB" w14:textId="5E0016BE" w:rsidR="00C32961" w:rsidRPr="00D569EC" w:rsidRDefault="00C32961"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r>
      <w:tr w:rsidR="00D569EC" w:rsidRPr="00D569EC" w14:paraId="6D5601B8" w14:textId="77777777" w:rsidTr="0094684B">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4CF6149A" w14:textId="77777777" w:rsidR="00C32961" w:rsidRPr="00D569EC" w:rsidRDefault="00C32961" w:rsidP="00187E9C">
            <w:pPr>
              <w:pStyle w:val="a9"/>
              <w:ind w:left="944" w:rightChars="-52" w:right="-123" w:hanging="708"/>
              <w:jc w:val="left"/>
            </w:pPr>
            <w:r w:rsidRPr="00D569EC">
              <w:rPr>
                <w:rFonts w:hint="eastAsia"/>
              </w:rPr>
              <w:t>佛羅里達州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17812E57" w14:textId="77777777" w:rsidR="00C32961" w:rsidRPr="00D569EC" w:rsidRDefault="00C32961" w:rsidP="00187E9C">
            <w:pPr>
              <w:pStyle w:val="a9"/>
              <w:ind w:left="944" w:rightChars="-52" w:right="-123" w:hanging="708"/>
              <w:jc w:val="left"/>
            </w:pPr>
            <w:r w:rsidRPr="00D569EC">
              <w:t>$8.46</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51DB83A4" w14:textId="77777777" w:rsidR="00C32961" w:rsidRPr="00D569EC" w:rsidRDefault="00C32961" w:rsidP="00187E9C">
            <w:pPr>
              <w:pStyle w:val="a9"/>
              <w:ind w:left="944" w:rightChars="-52" w:right="-123" w:hanging="708"/>
              <w:jc w:val="left"/>
            </w:pPr>
            <w:r w:rsidRPr="00D569EC">
              <w:t>$8.56</w:t>
            </w:r>
          </w:p>
        </w:tc>
      </w:tr>
    </w:tbl>
    <w:p w14:paraId="178CD334" w14:textId="77777777" w:rsidR="00C32961" w:rsidRPr="00D569EC" w:rsidRDefault="00C32961" w:rsidP="00187E9C">
      <w:pPr>
        <w:pStyle w:val="a9"/>
        <w:ind w:left="944" w:hanging="708"/>
      </w:pPr>
    </w:p>
    <w:p w14:paraId="108F1FFA" w14:textId="77777777" w:rsidR="004850E8" w:rsidRPr="00D569EC" w:rsidRDefault="00FD0C58" w:rsidP="00721180">
      <w:pPr>
        <w:pStyle w:val="a3"/>
        <w:spacing w:before="514" w:after="771"/>
      </w:pPr>
      <w:r w:rsidRPr="00D569EC">
        <w:lastRenderedPageBreak/>
        <w:t>第捌章　簽證、居留及移民</w:t>
      </w:r>
    </w:p>
    <w:p w14:paraId="5DCA6221" w14:textId="77777777" w:rsidR="004850E8" w:rsidRPr="00D569EC" w:rsidRDefault="00FD0C58">
      <w:pPr>
        <w:pStyle w:val="a4"/>
        <w:spacing w:before="257" w:after="257"/>
        <w:ind w:left="632" w:hanging="632"/>
        <w:rPr>
          <w:color w:val="auto"/>
        </w:rPr>
      </w:pPr>
      <w:r w:rsidRPr="00D569EC">
        <w:rPr>
          <w:color w:val="auto"/>
        </w:rPr>
        <w:t>一、居留及移民規定</w:t>
      </w:r>
    </w:p>
    <w:p w14:paraId="3823818D" w14:textId="77777777" w:rsidR="004850E8" w:rsidRPr="00D569EC" w:rsidRDefault="00FD0C58">
      <w:pPr>
        <w:ind w:firstLine="472"/>
        <w:rPr>
          <w:lang w:eastAsia="zh-TW"/>
        </w:rPr>
      </w:pPr>
      <w:r w:rsidRPr="00D569EC">
        <w:rPr>
          <w:lang w:eastAsia="zh-TW"/>
        </w:rPr>
        <w:t>條約商人（</w:t>
      </w:r>
      <w:r w:rsidRPr="00D569EC">
        <w:rPr>
          <w:lang w:eastAsia="zh-TW"/>
        </w:rPr>
        <w:t>E-1</w:t>
      </w:r>
      <w:r w:rsidRPr="00D569EC">
        <w:rPr>
          <w:lang w:eastAsia="zh-TW"/>
        </w:rPr>
        <w:t>簽證）或條約投資人（</w:t>
      </w:r>
      <w:r w:rsidRPr="00D569EC">
        <w:rPr>
          <w:lang w:eastAsia="zh-TW"/>
        </w:rPr>
        <w:t>E-2</w:t>
      </w:r>
      <w:r w:rsidRPr="00D569EC">
        <w:rPr>
          <w:lang w:eastAsia="zh-TW"/>
        </w:rPr>
        <w:t>簽證）。美國移民暨國籍法提供了非移民簽證種類給和美國簽有通商及通航條約國家的國民，到美國從事實質貿易，包括服務或技術上的貿易，並且該貿易主要是介於美國及該條約國之間；或到美國開發及運作其所投資的企業；或正要投資一筆相當數量的資金到美國。</w:t>
      </w:r>
      <w:r w:rsidRPr="00D569EC">
        <w:rPr>
          <w:lang w:eastAsia="zh-TW"/>
        </w:rPr>
        <w:t xml:space="preserve"> </w:t>
      </w:r>
    </w:p>
    <w:p w14:paraId="452DD7D6" w14:textId="79BB680C" w:rsidR="004850E8" w:rsidRPr="00D569EC" w:rsidRDefault="00FD0C58">
      <w:pPr>
        <w:ind w:firstLine="472"/>
        <w:rPr>
          <w:lang w:eastAsia="zh-TW"/>
        </w:rPr>
      </w:pPr>
      <w:r w:rsidRPr="00D569EC">
        <w:rPr>
          <w:lang w:eastAsia="zh-TW"/>
        </w:rPr>
        <w:t>申請人如果要申請</w:t>
      </w:r>
      <w:r w:rsidRPr="00D569EC">
        <w:rPr>
          <w:lang w:eastAsia="zh-TW"/>
        </w:rPr>
        <w:t xml:space="preserve"> E-1 </w:t>
      </w:r>
      <w:r w:rsidRPr="00D569EC">
        <w:rPr>
          <w:lang w:eastAsia="zh-TW"/>
        </w:rPr>
        <w:t>條約商人或</w:t>
      </w:r>
      <w:r w:rsidRPr="00D569EC">
        <w:rPr>
          <w:lang w:eastAsia="zh-TW"/>
        </w:rPr>
        <w:t xml:space="preserve"> E-2 </w:t>
      </w:r>
      <w:r w:rsidR="00853586" w:rsidRPr="00D569EC">
        <w:rPr>
          <w:lang w:eastAsia="zh-TW"/>
        </w:rPr>
        <w:t>條約投資人簽證，在各方面需符合嚴格的條件，如：申請人的國籍</w:t>
      </w:r>
      <w:r w:rsidR="00853586" w:rsidRPr="00D569EC">
        <w:rPr>
          <w:rFonts w:hint="eastAsia"/>
          <w:lang w:eastAsia="zh-TW"/>
        </w:rPr>
        <w:t>、</w:t>
      </w:r>
      <w:r w:rsidR="00853586" w:rsidRPr="00D569EC">
        <w:rPr>
          <w:lang w:eastAsia="zh-TW"/>
        </w:rPr>
        <w:t>申請公司的國籍</w:t>
      </w:r>
      <w:r w:rsidR="00853586" w:rsidRPr="00D569EC">
        <w:rPr>
          <w:rFonts w:hint="eastAsia"/>
          <w:lang w:eastAsia="zh-TW"/>
        </w:rPr>
        <w:t>、</w:t>
      </w:r>
      <w:r w:rsidR="00853586" w:rsidRPr="00D569EC">
        <w:rPr>
          <w:lang w:eastAsia="zh-TW"/>
        </w:rPr>
        <w:t>公司的大小</w:t>
      </w:r>
      <w:r w:rsidR="00853586" w:rsidRPr="00D569EC">
        <w:rPr>
          <w:rFonts w:hint="eastAsia"/>
          <w:lang w:eastAsia="zh-TW"/>
        </w:rPr>
        <w:t>、</w:t>
      </w:r>
      <w:r w:rsidR="00853586" w:rsidRPr="00D569EC">
        <w:rPr>
          <w:lang w:eastAsia="zh-TW"/>
        </w:rPr>
        <w:t>營業性質</w:t>
      </w:r>
      <w:r w:rsidR="00853586" w:rsidRPr="00D569EC">
        <w:rPr>
          <w:rFonts w:hint="eastAsia"/>
          <w:lang w:eastAsia="zh-TW"/>
        </w:rPr>
        <w:t>、</w:t>
      </w:r>
      <w:r w:rsidRPr="00D569EC">
        <w:rPr>
          <w:lang w:eastAsia="zh-TW"/>
        </w:rPr>
        <w:t>貿易方向，以及申請人在此公司的職務等。此類申請人常會委託律師代為處理</w:t>
      </w:r>
      <w:r w:rsidRPr="00D569EC">
        <w:rPr>
          <w:lang w:eastAsia="zh-TW"/>
        </w:rPr>
        <w:t>E</w:t>
      </w:r>
      <w:r w:rsidRPr="00D569EC">
        <w:rPr>
          <w:lang w:eastAsia="zh-TW"/>
        </w:rPr>
        <w:t>簽證所有事項的申請。如果條件符合文件也準備齊全，您可以預約到美國在臺協會的面談時間。查詢</w:t>
      </w:r>
      <w:r w:rsidRPr="00D569EC">
        <w:rPr>
          <w:lang w:eastAsia="zh-TW"/>
        </w:rPr>
        <w:t xml:space="preserve"> E </w:t>
      </w:r>
      <w:r w:rsidRPr="00D569EC">
        <w:rPr>
          <w:lang w:eastAsia="zh-TW"/>
        </w:rPr>
        <w:t>簽證的進一步資料，請電美國在臺協會</w:t>
      </w:r>
      <w:r w:rsidRPr="00D569EC">
        <w:rPr>
          <w:lang w:eastAsia="zh-TW"/>
        </w:rPr>
        <w:t>2162-2000</w:t>
      </w:r>
      <w:r w:rsidRPr="00D569EC">
        <w:rPr>
          <w:lang w:eastAsia="zh-TW"/>
        </w:rPr>
        <w:t>轉分機</w:t>
      </w:r>
      <w:r w:rsidRPr="00D569EC">
        <w:rPr>
          <w:lang w:eastAsia="zh-TW"/>
        </w:rPr>
        <w:t>2026</w:t>
      </w:r>
      <w:r w:rsidRPr="00D569EC">
        <w:rPr>
          <w:lang w:eastAsia="zh-TW"/>
        </w:rPr>
        <w:t>。</w:t>
      </w:r>
    </w:p>
    <w:p w14:paraId="0ABE0FE0" w14:textId="4CF7506F" w:rsidR="004850E8" w:rsidRPr="00D569EC" w:rsidRDefault="00FD0C58">
      <w:pPr>
        <w:ind w:firstLine="472"/>
        <w:rPr>
          <w:lang w:eastAsia="zh-TW"/>
        </w:rPr>
      </w:pPr>
      <w:r w:rsidRPr="00D569EC">
        <w:rPr>
          <w:lang w:eastAsia="zh-TW"/>
        </w:rPr>
        <w:t>美國移民局於</w:t>
      </w:r>
      <w:r w:rsidRPr="00D569EC">
        <w:rPr>
          <w:lang w:eastAsia="zh-TW"/>
        </w:rPr>
        <w:t>2017</w:t>
      </w:r>
      <w:r w:rsidRPr="00D569EC">
        <w:rPr>
          <w:lang w:eastAsia="zh-TW"/>
        </w:rPr>
        <w:t>年</w:t>
      </w:r>
      <w:r w:rsidRPr="00D569EC">
        <w:rPr>
          <w:lang w:eastAsia="zh-TW"/>
        </w:rPr>
        <w:t>1</w:t>
      </w:r>
      <w:r w:rsidRPr="00D569EC">
        <w:rPr>
          <w:lang w:eastAsia="zh-TW"/>
        </w:rPr>
        <w:t>月</w:t>
      </w:r>
      <w:r w:rsidRPr="00D569EC">
        <w:rPr>
          <w:lang w:eastAsia="zh-TW"/>
        </w:rPr>
        <w:t>17</w:t>
      </w:r>
      <w:r w:rsidRPr="00D569EC">
        <w:rPr>
          <w:lang w:eastAsia="zh-TW"/>
        </w:rPr>
        <w:t>日發</w:t>
      </w:r>
      <w:r w:rsidR="001D4A56" w:rsidRPr="00D569EC">
        <w:rPr>
          <w:lang w:eastAsia="zh-TW"/>
        </w:rPr>
        <w:t>布</w:t>
      </w:r>
      <w:r w:rsidRPr="00D569EC">
        <w:rPr>
          <w:lang w:eastAsia="zh-TW"/>
        </w:rPr>
        <w:t>符合一定條件的外國創業者發放入境許可（</w:t>
      </w:r>
      <w:r w:rsidRPr="00D569EC">
        <w:rPr>
          <w:lang w:eastAsia="zh-TW"/>
        </w:rPr>
        <w:t>Parole</w:t>
      </w:r>
      <w:r w:rsidRPr="00D569EC">
        <w:rPr>
          <w:lang w:eastAsia="zh-TW"/>
        </w:rPr>
        <w:t>），即在美國臨時居留許可（</w:t>
      </w:r>
      <w:r w:rsidRPr="00D569EC">
        <w:rPr>
          <w:lang w:eastAsia="zh-TW"/>
        </w:rPr>
        <w:t>temporary permission</w:t>
      </w:r>
      <w:r w:rsidRPr="00D569EC">
        <w:rPr>
          <w:lang w:eastAsia="zh-TW"/>
        </w:rPr>
        <w:t>），允許符合條件的外國創業者在美合法逗留和工作以便啟動或擴展其公司業務的規定。根據有關規定，移民局可以使用其發放入境許可（</w:t>
      </w:r>
      <w:r w:rsidRPr="00D569EC">
        <w:rPr>
          <w:lang w:eastAsia="zh-TW"/>
        </w:rPr>
        <w:t>Parole</w:t>
      </w:r>
      <w:r w:rsidRPr="00D569EC">
        <w:rPr>
          <w:lang w:eastAsia="zh-TW"/>
        </w:rPr>
        <w:t>）的權力根據個案的具體情況決定是否允許那些符合條件的外國創業者在美國停留和工作，前提是這些創業者能夠證明其在美的逗留將具有創造快速商業增長和增加就業的潛力（</w:t>
      </w:r>
      <w:r w:rsidRPr="00D569EC">
        <w:rPr>
          <w:lang w:eastAsia="zh-TW"/>
        </w:rPr>
        <w:t>potential</w:t>
      </w:r>
      <w:r w:rsidRPr="00D569EC">
        <w:rPr>
          <w:lang w:eastAsia="zh-TW"/>
        </w:rPr>
        <w:t>）從而為美國提供重大公共福利（</w:t>
      </w:r>
      <w:r w:rsidRPr="00D569EC">
        <w:rPr>
          <w:lang w:eastAsia="zh-TW"/>
        </w:rPr>
        <w:t>significant public benefit</w:t>
      </w:r>
      <w:r w:rsidRPr="00D569EC">
        <w:rPr>
          <w:lang w:eastAsia="zh-TW"/>
        </w:rPr>
        <w:t>）。</w:t>
      </w:r>
      <w:r w:rsidR="0094684B" w:rsidRPr="00D569EC">
        <w:rPr>
          <w:lang w:eastAsia="zh-TW"/>
        </w:rPr>
        <w:t>規定已於</w:t>
      </w:r>
      <w:r w:rsidR="0094684B" w:rsidRPr="00D569EC">
        <w:rPr>
          <w:lang w:eastAsia="zh-TW"/>
        </w:rPr>
        <w:t>2017</w:t>
      </w:r>
      <w:r w:rsidR="0094684B" w:rsidRPr="00D569EC">
        <w:rPr>
          <w:lang w:eastAsia="zh-TW"/>
        </w:rPr>
        <w:t>年</w:t>
      </w:r>
      <w:r w:rsidR="0094684B" w:rsidRPr="00D569EC">
        <w:rPr>
          <w:lang w:eastAsia="zh-TW"/>
        </w:rPr>
        <w:t>7</w:t>
      </w:r>
      <w:r w:rsidR="0094684B" w:rsidRPr="00D569EC">
        <w:rPr>
          <w:lang w:eastAsia="zh-TW"/>
        </w:rPr>
        <w:t>月</w:t>
      </w:r>
      <w:r w:rsidR="0094684B" w:rsidRPr="00D569EC">
        <w:rPr>
          <w:lang w:eastAsia="zh-TW"/>
        </w:rPr>
        <w:t>17</w:t>
      </w:r>
      <w:r w:rsidR="0094684B" w:rsidRPr="00D569EC">
        <w:rPr>
          <w:lang w:eastAsia="zh-TW"/>
        </w:rPr>
        <w:t>日生效</w:t>
      </w:r>
      <w:r w:rsidRPr="00D569EC">
        <w:rPr>
          <w:lang w:eastAsia="zh-TW"/>
        </w:rPr>
        <w:t>，符合條件的外國創業者將被授予可以長達</w:t>
      </w:r>
      <w:r w:rsidRPr="00D569EC">
        <w:rPr>
          <w:lang w:eastAsia="zh-TW"/>
        </w:rPr>
        <w:t>30</w:t>
      </w:r>
      <w:r w:rsidRPr="00D569EC">
        <w:rPr>
          <w:lang w:eastAsia="zh-TW"/>
        </w:rPr>
        <w:t>個月的首期臨時逗</w:t>
      </w:r>
      <w:r w:rsidR="000744D1" w:rsidRPr="00D569EC">
        <w:rPr>
          <w:lang w:eastAsia="zh-TW"/>
        </w:rPr>
        <w:t>留期，</w:t>
      </w:r>
      <w:r w:rsidRPr="00D569EC">
        <w:rPr>
          <w:lang w:eastAsia="zh-TW"/>
        </w:rPr>
        <w:t>如移民局認為創業者符合條件，還可以再申請長達</w:t>
      </w:r>
      <w:r w:rsidRPr="00D569EC">
        <w:rPr>
          <w:lang w:eastAsia="zh-TW"/>
        </w:rPr>
        <w:t>30</w:t>
      </w:r>
      <w:r w:rsidRPr="00D569EC">
        <w:rPr>
          <w:lang w:eastAsia="zh-TW"/>
        </w:rPr>
        <w:t>個月的延期，但總期限仍然是</w:t>
      </w:r>
      <w:r w:rsidRPr="00D569EC">
        <w:rPr>
          <w:lang w:eastAsia="zh-TW"/>
        </w:rPr>
        <w:t>5</w:t>
      </w:r>
      <w:r w:rsidRPr="00D569EC">
        <w:rPr>
          <w:lang w:eastAsia="zh-TW"/>
        </w:rPr>
        <w:t>年。每個新成立的公司（</w:t>
      </w:r>
      <w:r w:rsidRPr="00D569EC">
        <w:rPr>
          <w:lang w:eastAsia="zh-TW"/>
        </w:rPr>
        <w:t>start-up entity</w:t>
      </w:r>
      <w:r w:rsidRPr="00D569EC">
        <w:rPr>
          <w:lang w:eastAsia="zh-TW"/>
        </w:rPr>
        <w:t>）可以有最多</w:t>
      </w:r>
      <w:r w:rsidRPr="00D569EC">
        <w:rPr>
          <w:lang w:eastAsia="zh-TW"/>
        </w:rPr>
        <w:t>3</w:t>
      </w:r>
      <w:r w:rsidRPr="00D569EC">
        <w:rPr>
          <w:lang w:eastAsia="zh-TW"/>
        </w:rPr>
        <w:t>名符合條件的創業者獲得臨時逗留權，外加其配偶和</w:t>
      </w:r>
      <w:r w:rsidRPr="00D569EC">
        <w:rPr>
          <w:lang w:eastAsia="zh-TW"/>
        </w:rPr>
        <w:lastRenderedPageBreak/>
        <w:t>子女。獲得臨時逗留權的外國創業者只能為其本公司工作。外國創業者的配偶也可以申請美國的工作許可，但其子女不符合申請工卡的條件。</w:t>
      </w:r>
    </w:p>
    <w:p w14:paraId="3873C3C4" w14:textId="77777777" w:rsidR="004850E8" w:rsidRPr="00D569EC" w:rsidRDefault="00FD0C58">
      <w:pPr>
        <w:pStyle w:val="a4"/>
        <w:spacing w:before="257" w:after="257"/>
        <w:ind w:left="632" w:hanging="632"/>
        <w:rPr>
          <w:color w:val="auto"/>
        </w:rPr>
      </w:pPr>
      <w:r w:rsidRPr="00D569EC">
        <w:rPr>
          <w:color w:val="auto"/>
        </w:rPr>
        <w:t>二、聘用外籍員工</w:t>
      </w:r>
    </w:p>
    <w:p w14:paraId="4C2A034E" w14:textId="5DA6DAA3" w:rsidR="004850E8" w:rsidRPr="00D569EC" w:rsidRDefault="00FD0C58">
      <w:pPr>
        <w:ind w:firstLine="472"/>
        <w:rPr>
          <w:lang w:eastAsia="zh-TW"/>
        </w:rPr>
      </w:pPr>
      <w:r w:rsidRPr="00D569EC">
        <w:rPr>
          <w:lang w:eastAsia="zh-TW"/>
        </w:rPr>
        <w:t>公司聘用外籍員工可為員工在移民局申請</w:t>
      </w:r>
      <w:r w:rsidRPr="00D569EC">
        <w:rPr>
          <w:lang w:eastAsia="zh-TW"/>
        </w:rPr>
        <w:t>H-1B</w:t>
      </w:r>
      <w:r w:rsidRPr="00D569EC">
        <w:rPr>
          <w:lang w:eastAsia="zh-TW"/>
        </w:rPr>
        <w:t>簽證，該簽證每年限額為</w:t>
      </w:r>
      <w:r w:rsidRPr="00D569EC">
        <w:rPr>
          <w:lang w:eastAsia="zh-TW"/>
        </w:rPr>
        <w:t>65,000</w:t>
      </w:r>
      <w:r w:rsidRPr="00D569EC">
        <w:rPr>
          <w:lang w:eastAsia="zh-TW"/>
        </w:rPr>
        <w:t>名，近年來每年申請人數皆超過名額限制，因此採隨機抽取方式，被抽中的外國專業人員可以從</w:t>
      </w:r>
      <w:r w:rsidRPr="00D569EC">
        <w:rPr>
          <w:lang w:eastAsia="zh-TW"/>
        </w:rPr>
        <w:t>10</w:t>
      </w:r>
      <w:r w:rsidRPr="00D569EC">
        <w:rPr>
          <w:lang w:eastAsia="zh-TW"/>
        </w:rPr>
        <w:t>月</w:t>
      </w:r>
      <w:r w:rsidRPr="00D569EC">
        <w:rPr>
          <w:lang w:eastAsia="zh-TW"/>
        </w:rPr>
        <w:t>1</w:t>
      </w:r>
      <w:r w:rsidRPr="00D569EC">
        <w:rPr>
          <w:lang w:eastAsia="zh-TW"/>
        </w:rPr>
        <w:t>日開始的會計年度中遞交申請證件。</w:t>
      </w:r>
      <w:r w:rsidRPr="00D569EC">
        <w:rPr>
          <w:lang w:eastAsia="zh-TW"/>
        </w:rPr>
        <w:t>H-1B</w:t>
      </w:r>
      <w:r w:rsidRPr="00D569EC">
        <w:rPr>
          <w:lang w:eastAsia="zh-TW"/>
        </w:rPr>
        <w:t>簽證允許具有學士以上學位和特殊技能的外國人為美國公司工作六年。該</w:t>
      </w:r>
      <w:r w:rsidR="00203EB0" w:rsidRPr="00D569EC">
        <w:rPr>
          <w:lang w:eastAsia="zh-TW"/>
        </w:rPr>
        <w:t>計畫</w:t>
      </w:r>
      <w:r w:rsidRPr="00D569EC">
        <w:rPr>
          <w:lang w:eastAsia="zh-TW"/>
        </w:rPr>
        <w:t>還為在美國大學獲得高等學位的外國人額外提供了</w:t>
      </w:r>
      <w:r w:rsidRPr="00D569EC">
        <w:rPr>
          <w:lang w:eastAsia="zh-TW"/>
        </w:rPr>
        <w:t>20,000</w:t>
      </w:r>
      <w:r w:rsidRPr="00D569EC">
        <w:rPr>
          <w:lang w:eastAsia="zh-TW"/>
        </w:rPr>
        <w:t>個簽證。</w:t>
      </w:r>
    </w:p>
    <w:p w14:paraId="02CD9DA8" w14:textId="46D596BA" w:rsidR="004850E8" w:rsidRPr="00D569EC" w:rsidRDefault="00FD0C58">
      <w:pPr>
        <w:ind w:firstLine="472"/>
        <w:rPr>
          <w:lang w:eastAsia="zh-TW"/>
        </w:rPr>
      </w:pPr>
      <w:r w:rsidRPr="00D569EC">
        <w:rPr>
          <w:lang w:eastAsia="zh-TW"/>
        </w:rPr>
        <w:t>許多美國的高科技公司要求國會增加引進外國技術人才的簽證名額，微軟公司（</w:t>
      </w:r>
      <w:r w:rsidRPr="00D569EC">
        <w:rPr>
          <w:lang w:eastAsia="zh-TW"/>
        </w:rPr>
        <w:t>Microsoft Corp.</w:t>
      </w:r>
      <w:r w:rsidRPr="00D569EC">
        <w:rPr>
          <w:lang w:eastAsia="zh-TW"/>
        </w:rPr>
        <w:t>）董事長</w:t>
      </w:r>
      <w:hyperlink r:id="rId52" w:history="1">
        <w:r w:rsidRPr="00D569EC">
          <w:rPr>
            <w:lang w:eastAsia="zh-TW"/>
          </w:rPr>
          <w:t>比爾</w:t>
        </w:r>
        <w:r w:rsidRPr="00D569EC">
          <w:rPr>
            <w:rFonts w:ascii="華康細圓體" w:hAnsi="華康細圓體"/>
            <w:lang w:eastAsia="zh-TW"/>
          </w:rPr>
          <w:t>•</w:t>
        </w:r>
        <w:r w:rsidRPr="00D569EC">
          <w:rPr>
            <w:lang w:eastAsia="zh-TW"/>
          </w:rPr>
          <w:t>蓋茨（</w:t>
        </w:r>
        <w:r w:rsidRPr="00D569EC">
          <w:rPr>
            <w:lang w:eastAsia="zh-TW"/>
          </w:rPr>
          <w:t>Bill Gates</w:t>
        </w:r>
        <w:r w:rsidRPr="00D569EC">
          <w:rPr>
            <w:lang w:eastAsia="zh-TW"/>
          </w:rPr>
          <w:t>）在國會作證</w:t>
        </w:r>
      </w:hyperlink>
      <w:r w:rsidRPr="00D569EC">
        <w:rPr>
          <w:lang w:eastAsia="zh-TW"/>
        </w:rPr>
        <w:t>時警告，如不能獲得優秀的人才，美國正面臨著喪失科技競爭優勢的風險。然而，迄今國會未通過移民改革法案中對</w:t>
      </w:r>
      <w:r w:rsidRPr="00D569EC">
        <w:rPr>
          <w:lang w:eastAsia="zh-TW"/>
        </w:rPr>
        <w:t>H-1B</w:t>
      </w:r>
      <w:r w:rsidRPr="00D569EC">
        <w:rPr>
          <w:lang w:eastAsia="zh-TW"/>
        </w:rPr>
        <w:t>簽證提案之修改。</w:t>
      </w:r>
      <w:r w:rsidR="000744D1" w:rsidRPr="00D569EC">
        <w:rPr>
          <w:lang w:eastAsia="zh-TW"/>
        </w:rPr>
        <w:t>移民相關細節</w:t>
      </w:r>
      <w:r w:rsidRPr="00D569EC">
        <w:rPr>
          <w:lang w:eastAsia="zh-TW"/>
        </w:rPr>
        <w:t>請參考美國移民局網站</w:t>
      </w:r>
      <w:hyperlink r:id="rId53" w:history="1">
        <w:r w:rsidRPr="00D569EC">
          <w:rPr>
            <w:lang w:eastAsia="zh-TW"/>
          </w:rPr>
          <w:t>www.uscis.gov</w:t>
        </w:r>
      </w:hyperlink>
      <w:r w:rsidRPr="00D569EC">
        <w:rPr>
          <w:lang w:eastAsia="zh-TW"/>
        </w:rPr>
        <w:t>。</w:t>
      </w:r>
    </w:p>
    <w:p w14:paraId="2525F31A" w14:textId="77777777" w:rsidR="004850E8" w:rsidRPr="00D569EC" w:rsidRDefault="00FD0C58">
      <w:pPr>
        <w:pStyle w:val="a4"/>
        <w:spacing w:before="257" w:after="257"/>
        <w:ind w:left="632" w:hanging="632"/>
        <w:rPr>
          <w:color w:val="auto"/>
        </w:rPr>
      </w:pPr>
      <w:r w:rsidRPr="00D569EC">
        <w:rPr>
          <w:color w:val="auto"/>
        </w:rPr>
        <w:t>三、子女教育</w:t>
      </w:r>
    </w:p>
    <w:p w14:paraId="3BEBE159" w14:textId="0B0446B3" w:rsidR="004850E8" w:rsidRPr="00D569EC" w:rsidRDefault="00FD0C58">
      <w:pPr>
        <w:ind w:firstLine="472"/>
        <w:rPr>
          <w:lang w:eastAsia="zh-TW"/>
        </w:rPr>
      </w:pPr>
      <w:r w:rsidRPr="00D569EC">
        <w:rPr>
          <w:lang w:eastAsia="zh-TW"/>
        </w:rPr>
        <w:t>凡有合法身份之外籍人士皆可依居住學區，為未滿</w:t>
      </w:r>
      <w:r w:rsidRPr="00D569EC">
        <w:rPr>
          <w:lang w:eastAsia="zh-TW"/>
        </w:rPr>
        <w:t>21</w:t>
      </w:r>
      <w:r w:rsidRPr="00D569EC">
        <w:rPr>
          <w:lang w:eastAsia="zh-TW"/>
        </w:rPr>
        <w:t>歲之子女申請進入公立小學至高中就讀，全美各地亦有許多名牌私立學校，則不分學區，以各校招考方式入學，值得留意的是：許多持有</w:t>
      </w:r>
      <w:r w:rsidRPr="00D569EC">
        <w:rPr>
          <w:lang w:eastAsia="zh-TW"/>
        </w:rPr>
        <w:t>H-1B</w:t>
      </w:r>
      <w:r w:rsidRPr="00D569EC">
        <w:rPr>
          <w:lang w:eastAsia="zh-TW"/>
        </w:rPr>
        <w:t>、</w:t>
      </w:r>
      <w:r w:rsidRPr="00D569EC">
        <w:rPr>
          <w:lang w:eastAsia="zh-TW"/>
        </w:rPr>
        <w:t>F-1</w:t>
      </w:r>
      <w:r w:rsidRPr="00D569EC">
        <w:rPr>
          <w:lang w:eastAsia="zh-TW"/>
        </w:rPr>
        <w:t>或</w:t>
      </w:r>
      <w:r w:rsidRPr="00D569EC">
        <w:rPr>
          <w:lang w:eastAsia="zh-TW"/>
        </w:rPr>
        <w:t>L-1</w:t>
      </w:r>
      <w:r w:rsidRPr="00D569EC">
        <w:rPr>
          <w:lang w:eastAsia="zh-TW"/>
        </w:rPr>
        <w:t>身份</w:t>
      </w:r>
      <w:r w:rsidR="000744D1" w:rsidRPr="00D569EC">
        <w:rPr>
          <w:lang w:eastAsia="zh-TW"/>
        </w:rPr>
        <w:t>父母在來美後</w:t>
      </w:r>
      <w:r w:rsidRPr="00D569EC">
        <w:rPr>
          <w:lang w:eastAsia="zh-TW"/>
        </w:rPr>
        <w:t>，</w:t>
      </w:r>
      <w:r w:rsidR="00FB497F" w:rsidRPr="00D569EC">
        <w:rPr>
          <w:lang w:eastAsia="zh-TW"/>
        </w:rPr>
        <w:t>通常僅注意</w:t>
      </w:r>
      <w:r w:rsidRPr="00D569EC">
        <w:rPr>
          <w:lang w:eastAsia="zh-TW"/>
        </w:rPr>
        <w:t>到本身</w:t>
      </w:r>
      <w:r w:rsidRPr="00D569EC">
        <w:rPr>
          <w:lang w:eastAsia="zh-TW"/>
        </w:rPr>
        <w:t>H-1B</w:t>
      </w:r>
      <w:r w:rsidRPr="00D569EC">
        <w:rPr>
          <w:lang w:eastAsia="zh-TW"/>
        </w:rPr>
        <w:t>、</w:t>
      </w:r>
      <w:r w:rsidRPr="00D569EC">
        <w:rPr>
          <w:lang w:eastAsia="zh-TW"/>
        </w:rPr>
        <w:t>F-1</w:t>
      </w:r>
      <w:r w:rsidRPr="00D569EC">
        <w:rPr>
          <w:lang w:eastAsia="zh-TW"/>
        </w:rPr>
        <w:t>、或</w:t>
      </w:r>
      <w:r w:rsidRPr="00D569EC">
        <w:rPr>
          <w:lang w:eastAsia="zh-TW"/>
        </w:rPr>
        <w:t>L-1</w:t>
      </w:r>
      <w:r w:rsidRPr="00D569EC">
        <w:rPr>
          <w:lang w:eastAsia="zh-TW"/>
        </w:rPr>
        <w:t>的有效期問題，而忽略了子女在滿</w:t>
      </w:r>
      <w:r w:rsidR="000744D1" w:rsidRPr="00D569EC">
        <w:rPr>
          <w:lang w:eastAsia="zh-TW"/>
        </w:rPr>
        <w:t>21</w:t>
      </w:r>
      <w:r w:rsidR="000744D1" w:rsidRPr="00D569EC">
        <w:rPr>
          <w:lang w:eastAsia="zh-TW"/>
        </w:rPr>
        <w:t>歲後</w:t>
      </w:r>
      <w:r w:rsidRPr="00D569EC">
        <w:rPr>
          <w:lang w:eastAsia="zh-TW"/>
        </w:rPr>
        <w:t>跟隨父母身份將失效的問題，提醒父母應提早在孩子滿</w:t>
      </w:r>
      <w:r w:rsidRPr="00D569EC">
        <w:rPr>
          <w:lang w:eastAsia="zh-TW"/>
        </w:rPr>
        <w:t>21</w:t>
      </w:r>
      <w:r w:rsidRPr="00D569EC">
        <w:rPr>
          <w:lang w:eastAsia="zh-TW"/>
        </w:rPr>
        <w:t>歲前，為孩子單獨向移民局提出轉換身份的申請。如果孩子仍然在求學的話可以提出轉換為</w:t>
      </w:r>
      <w:r w:rsidRPr="00D569EC">
        <w:rPr>
          <w:lang w:eastAsia="zh-TW"/>
        </w:rPr>
        <w:t>F-1</w:t>
      </w:r>
      <w:r w:rsidRPr="00D569EC">
        <w:rPr>
          <w:lang w:eastAsia="zh-TW"/>
        </w:rPr>
        <w:t>學生的申請。各地學校（小學至高中）比較可至</w:t>
      </w:r>
      <w:r w:rsidRPr="00D569EC">
        <w:rPr>
          <w:lang w:eastAsia="zh-TW"/>
        </w:rPr>
        <w:t>www.greatschools.org</w:t>
      </w:r>
      <w:r w:rsidRPr="00D569EC">
        <w:rPr>
          <w:lang w:eastAsia="zh-TW"/>
        </w:rPr>
        <w:t>。</w:t>
      </w:r>
    </w:p>
    <w:p w14:paraId="6330E6F3" w14:textId="77777777" w:rsidR="004850E8" w:rsidRPr="00D569EC" w:rsidRDefault="00FD0C58" w:rsidP="00721180">
      <w:pPr>
        <w:pStyle w:val="a3"/>
        <w:spacing w:before="514" w:after="771"/>
      </w:pPr>
      <w:r w:rsidRPr="00D569EC">
        <w:lastRenderedPageBreak/>
        <w:t>第玖章　結論</w:t>
      </w:r>
    </w:p>
    <w:p w14:paraId="42328635" w14:textId="18AE73C8" w:rsidR="00514995" w:rsidRPr="00D569EC" w:rsidRDefault="003F1A17">
      <w:pPr>
        <w:ind w:firstLine="472"/>
        <w:rPr>
          <w:lang w:eastAsia="zh-TW"/>
        </w:rPr>
      </w:pPr>
      <w:r w:rsidRPr="003F1A17">
        <w:rPr>
          <w:rFonts w:hint="eastAsia"/>
          <w:lang w:eastAsia="zh-TW"/>
        </w:rPr>
        <w:t>COVID-19</w:t>
      </w:r>
      <w:r w:rsidRPr="003F1A17">
        <w:rPr>
          <w:rFonts w:hint="eastAsia"/>
          <w:lang w:eastAsia="zh-TW"/>
        </w:rPr>
        <w:t>（武漢肺炎）</w:t>
      </w:r>
      <w:proofErr w:type="gramStart"/>
      <w:r w:rsidR="00853586" w:rsidRPr="00D569EC">
        <w:rPr>
          <w:rFonts w:hint="eastAsia"/>
          <w:lang w:eastAsia="zh-TW"/>
        </w:rPr>
        <w:t>疫情</w:t>
      </w:r>
      <w:r w:rsidR="00514995" w:rsidRPr="00D569EC">
        <w:rPr>
          <w:rFonts w:hint="eastAsia"/>
          <w:lang w:eastAsia="zh-TW"/>
        </w:rPr>
        <w:t>對</w:t>
      </w:r>
      <w:proofErr w:type="gramEnd"/>
      <w:r w:rsidR="00E46984" w:rsidRPr="00D569EC">
        <w:rPr>
          <w:rFonts w:hint="eastAsia"/>
          <w:lang w:eastAsia="zh-TW"/>
        </w:rPr>
        <w:t>田納西州</w:t>
      </w:r>
      <w:r w:rsidR="00514995" w:rsidRPr="00D569EC">
        <w:rPr>
          <w:rFonts w:hint="eastAsia"/>
          <w:lang w:eastAsia="zh-TW"/>
        </w:rPr>
        <w:t>打擊甚深，</w:t>
      </w:r>
      <w:r w:rsidR="00393191" w:rsidRPr="00D569EC">
        <w:rPr>
          <w:rFonts w:hint="eastAsia"/>
          <w:lang w:eastAsia="zh-TW"/>
        </w:rPr>
        <w:t>失業保險制度的壓力增長很快，</w:t>
      </w:r>
      <w:r w:rsidR="00514995" w:rsidRPr="00D569EC">
        <w:rPr>
          <w:rFonts w:hint="eastAsia"/>
          <w:lang w:eastAsia="zh-TW"/>
        </w:rPr>
        <w:t>截</w:t>
      </w:r>
      <w:r w:rsidR="0094684B" w:rsidRPr="00D569EC">
        <w:rPr>
          <w:rFonts w:hint="eastAsia"/>
          <w:lang w:eastAsia="zh-TW"/>
        </w:rPr>
        <w:t>至</w:t>
      </w:r>
      <w:r w:rsidR="00226826" w:rsidRPr="00D569EC">
        <w:rPr>
          <w:rFonts w:hint="eastAsia"/>
          <w:lang w:eastAsia="zh-TW"/>
        </w:rPr>
        <w:t>2020</w:t>
      </w:r>
      <w:r w:rsidR="00226826" w:rsidRPr="00D569EC">
        <w:rPr>
          <w:rFonts w:hint="eastAsia"/>
          <w:lang w:eastAsia="zh-TW"/>
        </w:rPr>
        <w:t>年</w:t>
      </w:r>
      <w:r w:rsidR="00514995" w:rsidRPr="00D569EC">
        <w:rPr>
          <w:rFonts w:hint="eastAsia"/>
          <w:lang w:eastAsia="zh-TW"/>
        </w:rPr>
        <w:t>5</w:t>
      </w:r>
      <w:r w:rsidR="00514995" w:rsidRPr="00D569EC">
        <w:rPr>
          <w:rFonts w:hint="eastAsia"/>
          <w:lang w:eastAsia="zh-TW"/>
        </w:rPr>
        <w:t>月</w:t>
      </w:r>
      <w:r w:rsidR="00514995" w:rsidRPr="00D569EC">
        <w:rPr>
          <w:rFonts w:hint="eastAsia"/>
          <w:lang w:eastAsia="zh-TW"/>
        </w:rPr>
        <w:t>14</w:t>
      </w:r>
      <w:r w:rsidR="00514995" w:rsidRPr="00D569EC">
        <w:rPr>
          <w:rFonts w:hint="eastAsia"/>
          <w:lang w:eastAsia="zh-TW"/>
        </w:rPr>
        <w:t>日前</w:t>
      </w:r>
      <w:r w:rsidR="00514995" w:rsidRPr="00D569EC">
        <w:rPr>
          <w:rFonts w:hint="eastAsia"/>
          <w:lang w:eastAsia="zh-TW"/>
        </w:rPr>
        <w:t>8</w:t>
      </w:r>
      <w:proofErr w:type="gramStart"/>
      <w:r w:rsidR="00514995" w:rsidRPr="00D569EC">
        <w:rPr>
          <w:rFonts w:hint="eastAsia"/>
          <w:lang w:eastAsia="zh-TW"/>
        </w:rPr>
        <w:t>週</w:t>
      </w:r>
      <w:proofErr w:type="gramEnd"/>
      <w:r w:rsidR="0094684B" w:rsidRPr="00D569EC">
        <w:rPr>
          <w:rFonts w:hint="eastAsia"/>
          <w:lang w:eastAsia="zh-TW"/>
        </w:rPr>
        <w:t>，</w:t>
      </w:r>
      <w:r w:rsidR="00514995" w:rsidRPr="00D569EC">
        <w:rPr>
          <w:rFonts w:hint="eastAsia"/>
          <w:lang w:eastAsia="zh-TW"/>
        </w:rPr>
        <w:t>計有</w:t>
      </w:r>
      <w:r w:rsidR="00514995" w:rsidRPr="00D569EC">
        <w:rPr>
          <w:rFonts w:hint="eastAsia"/>
          <w:lang w:eastAsia="zh-TW"/>
        </w:rPr>
        <w:t>49</w:t>
      </w:r>
      <w:r w:rsidR="00226826" w:rsidRPr="00D569EC">
        <w:rPr>
          <w:rFonts w:hint="eastAsia"/>
          <w:lang w:eastAsia="zh-TW"/>
        </w:rPr>
        <w:t>萬</w:t>
      </w:r>
      <w:r w:rsidR="00514995" w:rsidRPr="00D569EC">
        <w:rPr>
          <w:rFonts w:hint="eastAsia"/>
          <w:lang w:eastAsia="zh-TW"/>
        </w:rPr>
        <w:t>人申請失業補助</w:t>
      </w:r>
      <w:r w:rsidR="002120C5" w:rsidRPr="00D569EC">
        <w:rPr>
          <w:rFonts w:hint="eastAsia"/>
          <w:lang w:eastAsia="zh-TW"/>
        </w:rPr>
        <w:t>，其中受創最大的產業依序為：一般商業和零售</w:t>
      </w:r>
      <w:r w:rsidR="001D4A56" w:rsidRPr="00D569EC">
        <w:rPr>
          <w:rFonts w:hint="eastAsia"/>
          <w:lang w:eastAsia="zh-TW"/>
        </w:rPr>
        <w:t>（占</w:t>
      </w:r>
      <w:r w:rsidR="002120C5" w:rsidRPr="00D569EC">
        <w:rPr>
          <w:rFonts w:hint="eastAsia"/>
          <w:lang w:eastAsia="zh-TW"/>
        </w:rPr>
        <w:t>17%</w:t>
      </w:r>
      <w:r w:rsidR="002120C5" w:rsidRPr="00D569EC">
        <w:rPr>
          <w:rFonts w:hint="eastAsia"/>
          <w:lang w:eastAsia="zh-TW"/>
        </w:rPr>
        <w:t>失業申請案</w:t>
      </w:r>
      <w:r w:rsidR="001D4A56" w:rsidRPr="00D569EC">
        <w:rPr>
          <w:rFonts w:hint="eastAsia"/>
          <w:lang w:eastAsia="zh-TW"/>
        </w:rPr>
        <w:t>）</w:t>
      </w:r>
      <w:r w:rsidR="002120C5" w:rsidRPr="00D569EC">
        <w:rPr>
          <w:rFonts w:hint="eastAsia"/>
          <w:lang w:eastAsia="zh-TW"/>
        </w:rPr>
        <w:t>、貿易</w:t>
      </w:r>
      <w:r w:rsidR="00393191" w:rsidRPr="00D569EC">
        <w:rPr>
          <w:rFonts w:hint="eastAsia"/>
          <w:lang w:eastAsia="zh-TW"/>
        </w:rPr>
        <w:t>業</w:t>
      </w:r>
      <w:r w:rsidR="001D4A56" w:rsidRPr="00D569EC">
        <w:rPr>
          <w:rFonts w:hint="eastAsia"/>
          <w:lang w:eastAsia="zh-TW"/>
        </w:rPr>
        <w:t>（</w:t>
      </w:r>
      <w:r w:rsidR="002120C5" w:rsidRPr="00D569EC">
        <w:rPr>
          <w:rFonts w:hint="eastAsia"/>
          <w:lang w:eastAsia="zh-TW"/>
        </w:rPr>
        <w:t>16%</w:t>
      </w:r>
      <w:r w:rsidR="001D4A56" w:rsidRPr="00D569EC">
        <w:rPr>
          <w:rFonts w:hint="eastAsia"/>
          <w:lang w:eastAsia="zh-TW"/>
        </w:rPr>
        <w:t>）</w:t>
      </w:r>
      <w:r w:rsidR="002120C5" w:rsidRPr="00D569EC">
        <w:rPr>
          <w:rFonts w:hint="eastAsia"/>
          <w:lang w:eastAsia="zh-TW"/>
        </w:rPr>
        <w:t>、餐飲休旅業</w:t>
      </w:r>
      <w:r w:rsidR="001D4A56" w:rsidRPr="00D569EC">
        <w:rPr>
          <w:rFonts w:hint="eastAsia"/>
          <w:lang w:eastAsia="zh-TW"/>
        </w:rPr>
        <w:t>（</w:t>
      </w:r>
      <w:r w:rsidR="002120C5" w:rsidRPr="00D569EC">
        <w:rPr>
          <w:rFonts w:hint="eastAsia"/>
          <w:lang w:eastAsia="zh-TW"/>
        </w:rPr>
        <w:t>15%</w:t>
      </w:r>
      <w:r w:rsidR="001D4A56" w:rsidRPr="00D569EC">
        <w:rPr>
          <w:rFonts w:hint="eastAsia"/>
          <w:lang w:eastAsia="zh-TW"/>
        </w:rPr>
        <w:t>）</w:t>
      </w:r>
      <w:r w:rsidR="002120C5" w:rsidRPr="00D569EC">
        <w:rPr>
          <w:rFonts w:hint="eastAsia"/>
          <w:lang w:eastAsia="zh-TW"/>
        </w:rPr>
        <w:t>、製造業</w:t>
      </w:r>
      <w:r w:rsidR="001D4A56" w:rsidRPr="00D569EC">
        <w:rPr>
          <w:rFonts w:hint="eastAsia"/>
          <w:lang w:eastAsia="zh-TW"/>
        </w:rPr>
        <w:t>（</w:t>
      </w:r>
      <w:r w:rsidR="002120C5" w:rsidRPr="00D569EC">
        <w:rPr>
          <w:rFonts w:hint="eastAsia"/>
          <w:lang w:eastAsia="zh-TW"/>
        </w:rPr>
        <w:t>14%</w:t>
      </w:r>
      <w:r w:rsidR="001D4A56" w:rsidRPr="00D569EC">
        <w:rPr>
          <w:rFonts w:hint="eastAsia"/>
          <w:lang w:eastAsia="zh-TW"/>
        </w:rPr>
        <w:t>）</w:t>
      </w:r>
      <w:r w:rsidR="002120C5" w:rsidRPr="00D569EC">
        <w:rPr>
          <w:rFonts w:hint="eastAsia"/>
          <w:lang w:eastAsia="zh-TW"/>
        </w:rPr>
        <w:t>、教育和保健業</w:t>
      </w:r>
      <w:r w:rsidR="001D4A56" w:rsidRPr="00D569EC">
        <w:rPr>
          <w:rFonts w:hint="eastAsia"/>
          <w:lang w:eastAsia="zh-TW"/>
        </w:rPr>
        <w:t>（</w:t>
      </w:r>
      <w:r w:rsidR="002120C5" w:rsidRPr="00D569EC">
        <w:rPr>
          <w:rFonts w:hint="eastAsia"/>
          <w:lang w:eastAsia="zh-TW"/>
        </w:rPr>
        <w:t>13%</w:t>
      </w:r>
      <w:r w:rsidR="001D4A56" w:rsidRPr="00D569EC">
        <w:rPr>
          <w:rFonts w:hint="eastAsia"/>
          <w:lang w:eastAsia="zh-TW"/>
        </w:rPr>
        <w:t>）</w:t>
      </w:r>
      <w:r w:rsidR="002120C5" w:rsidRPr="00D569EC">
        <w:rPr>
          <w:rFonts w:hint="eastAsia"/>
          <w:lang w:eastAsia="zh-TW"/>
        </w:rPr>
        <w:t>。但自田州</w:t>
      </w:r>
      <w:r w:rsidR="00393191" w:rsidRPr="00D569EC">
        <w:rPr>
          <w:rFonts w:hint="eastAsia"/>
          <w:lang w:eastAsia="zh-TW"/>
        </w:rPr>
        <w:t>州長</w:t>
      </w:r>
      <w:r w:rsidR="002120C5" w:rsidRPr="00D569EC">
        <w:rPr>
          <w:rFonts w:hint="eastAsia"/>
          <w:lang w:eastAsia="zh-TW"/>
        </w:rPr>
        <w:t>居家</w:t>
      </w:r>
      <w:r w:rsidR="00226826" w:rsidRPr="00D569EC">
        <w:rPr>
          <w:rFonts w:hint="eastAsia"/>
          <w:lang w:eastAsia="zh-TW"/>
        </w:rPr>
        <w:t>避疫</w:t>
      </w:r>
      <w:r w:rsidR="002120C5" w:rsidRPr="00D569EC">
        <w:rPr>
          <w:rFonts w:hint="eastAsia"/>
          <w:lang w:eastAsia="zh-TW"/>
        </w:rPr>
        <w:t>令於</w:t>
      </w:r>
      <w:r w:rsidR="002120C5" w:rsidRPr="00D569EC">
        <w:rPr>
          <w:rFonts w:hint="eastAsia"/>
          <w:lang w:eastAsia="zh-TW"/>
        </w:rPr>
        <w:t>4</w:t>
      </w:r>
      <w:r w:rsidR="002120C5" w:rsidRPr="00D569EC">
        <w:rPr>
          <w:rFonts w:hint="eastAsia"/>
          <w:lang w:eastAsia="zh-TW"/>
        </w:rPr>
        <w:t>月底解封後，申請案件從最高峰大幅減少近</w:t>
      </w:r>
      <w:r w:rsidR="002120C5" w:rsidRPr="00D569EC">
        <w:rPr>
          <w:rFonts w:hint="eastAsia"/>
          <w:lang w:eastAsia="zh-TW"/>
        </w:rPr>
        <w:t>63%</w:t>
      </w:r>
      <w:r w:rsidR="00393191" w:rsidRPr="00D569EC">
        <w:rPr>
          <w:rFonts w:hint="eastAsia"/>
          <w:lang w:eastAsia="zh-TW"/>
        </w:rPr>
        <w:t>。</w:t>
      </w:r>
    </w:p>
    <w:p w14:paraId="4E0DD4A0" w14:textId="089A4AC3" w:rsidR="00E46984" w:rsidRPr="00D569EC" w:rsidRDefault="00393191">
      <w:pPr>
        <w:ind w:firstLine="472"/>
        <w:rPr>
          <w:lang w:eastAsia="zh-TW"/>
        </w:rPr>
      </w:pPr>
      <w:r w:rsidRPr="00D569EC">
        <w:rPr>
          <w:rFonts w:hint="eastAsia"/>
          <w:lang w:eastAsia="zh-TW"/>
        </w:rPr>
        <w:t>然而疫情對各產業的長期影響恐延續到</w:t>
      </w:r>
      <w:r w:rsidRPr="00D569EC">
        <w:rPr>
          <w:rFonts w:hint="eastAsia"/>
          <w:lang w:eastAsia="zh-TW"/>
        </w:rPr>
        <w:t>2021</w:t>
      </w:r>
      <w:r w:rsidRPr="00D569EC">
        <w:rPr>
          <w:rFonts w:hint="eastAsia"/>
          <w:lang w:eastAsia="zh-TW"/>
        </w:rPr>
        <w:t>年，以</w:t>
      </w:r>
      <w:r w:rsidR="00E46984" w:rsidRPr="00D569EC">
        <w:rPr>
          <w:rFonts w:hint="eastAsia"/>
          <w:lang w:eastAsia="zh-TW"/>
        </w:rPr>
        <w:t>建築業</w:t>
      </w:r>
      <w:r w:rsidRPr="00D569EC">
        <w:rPr>
          <w:rFonts w:hint="eastAsia"/>
          <w:lang w:eastAsia="zh-TW"/>
        </w:rPr>
        <w:t>而言，</w:t>
      </w:r>
      <w:r w:rsidR="00E46984" w:rsidRPr="00D569EC">
        <w:rPr>
          <w:rFonts w:hint="eastAsia"/>
          <w:lang w:eastAsia="zh-TW"/>
        </w:rPr>
        <w:t>供應鏈</w:t>
      </w:r>
      <w:r w:rsidRPr="00D569EC">
        <w:rPr>
          <w:rFonts w:hint="eastAsia"/>
          <w:lang w:eastAsia="zh-TW"/>
        </w:rPr>
        <w:t>已中斷</w:t>
      </w:r>
      <w:r w:rsidR="00E46984" w:rsidRPr="00D569EC">
        <w:rPr>
          <w:rFonts w:hint="eastAsia"/>
          <w:lang w:eastAsia="zh-TW"/>
        </w:rPr>
        <w:t>，從材料</w:t>
      </w:r>
      <w:r w:rsidRPr="00D569EC">
        <w:rPr>
          <w:rFonts w:hint="eastAsia"/>
          <w:lang w:eastAsia="zh-TW"/>
        </w:rPr>
        <w:t>、</w:t>
      </w:r>
      <w:r w:rsidR="00E46984" w:rsidRPr="00D569EC">
        <w:rPr>
          <w:rFonts w:hint="eastAsia"/>
          <w:lang w:eastAsia="zh-TW"/>
        </w:rPr>
        <w:t>勞動力到房地產</w:t>
      </w:r>
      <w:r w:rsidRPr="00D569EC">
        <w:rPr>
          <w:rFonts w:hint="eastAsia"/>
          <w:lang w:eastAsia="zh-TW"/>
        </w:rPr>
        <w:t>都受到牽連，雖然還</w:t>
      </w:r>
      <w:r w:rsidR="00E46984" w:rsidRPr="00D569EC">
        <w:rPr>
          <w:rFonts w:hint="eastAsia"/>
          <w:lang w:eastAsia="zh-TW"/>
        </w:rPr>
        <w:t>無法預測影響的全部範圍，但</w:t>
      </w:r>
      <w:r w:rsidRPr="00D569EC">
        <w:rPr>
          <w:rFonts w:hint="eastAsia"/>
          <w:lang w:eastAsia="zh-TW"/>
        </w:rPr>
        <w:t>可以預見</w:t>
      </w:r>
      <w:r w:rsidR="00E46984" w:rsidRPr="00D569EC">
        <w:rPr>
          <w:rFonts w:hint="eastAsia"/>
          <w:lang w:eastAsia="zh-TW"/>
        </w:rPr>
        <w:t>的</w:t>
      </w:r>
      <w:r w:rsidRPr="00D569EC">
        <w:rPr>
          <w:rFonts w:hint="eastAsia"/>
          <w:lang w:eastAsia="zh-TW"/>
        </w:rPr>
        <w:t>是</w:t>
      </w:r>
      <w:r w:rsidR="00E46984" w:rsidRPr="00D569EC">
        <w:rPr>
          <w:rFonts w:hint="eastAsia"/>
          <w:lang w:eastAsia="zh-TW"/>
        </w:rPr>
        <w:t>供應鏈中斷將持續數月</w:t>
      </w:r>
      <w:r w:rsidRPr="00D569EC">
        <w:rPr>
          <w:rFonts w:hint="eastAsia"/>
          <w:lang w:eastAsia="zh-TW"/>
        </w:rPr>
        <w:t>，</w:t>
      </w:r>
      <w:r w:rsidR="00E46984" w:rsidRPr="00D569EC">
        <w:rPr>
          <w:rFonts w:hint="eastAsia"/>
          <w:lang w:eastAsia="zh-TW"/>
        </w:rPr>
        <w:t>消費者將為成品支付更高的價格</w:t>
      </w:r>
      <w:r w:rsidRPr="00D569EC">
        <w:rPr>
          <w:rFonts w:hint="eastAsia"/>
          <w:lang w:eastAsia="zh-TW"/>
        </w:rPr>
        <w:t>。其中尤以</w:t>
      </w:r>
      <w:r w:rsidR="00E46984" w:rsidRPr="00D569EC">
        <w:rPr>
          <w:rFonts w:hint="eastAsia"/>
          <w:lang w:eastAsia="zh-TW"/>
        </w:rPr>
        <w:t>納什維爾的房屋供應</w:t>
      </w:r>
      <w:r w:rsidRPr="00D569EC">
        <w:rPr>
          <w:rFonts w:hint="eastAsia"/>
          <w:lang w:eastAsia="zh-TW"/>
        </w:rPr>
        <w:t>市場</w:t>
      </w:r>
      <w:r w:rsidR="00E46984" w:rsidRPr="00D569EC">
        <w:rPr>
          <w:rFonts w:hint="eastAsia"/>
          <w:lang w:eastAsia="zh-TW"/>
        </w:rPr>
        <w:t>嚴重短缺，</w:t>
      </w:r>
      <w:r w:rsidR="00E46984" w:rsidRPr="00D569EC">
        <w:rPr>
          <w:rFonts w:hint="eastAsia"/>
          <w:lang w:eastAsia="zh-TW"/>
        </w:rPr>
        <w:t>60</w:t>
      </w:r>
      <w:r w:rsidR="00E46984" w:rsidRPr="00D569EC">
        <w:rPr>
          <w:rFonts w:hint="eastAsia"/>
          <w:lang w:eastAsia="zh-TW"/>
        </w:rPr>
        <w:t>萬美元以上高端房屋的價格可能不會上漲</w:t>
      </w:r>
      <w:r w:rsidRPr="00D569EC">
        <w:rPr>
          <w:rFonts w:hint="eastAsia"/>
          <w:lang w:eastAsia="zh-TW"/>
        </w:rPr>
        <w:t>太多，但</w:t>
      </w:r>
      <w:r w:rsidR="0050584B" w:rsidRPr="00D569EC">
        <w:rPr>
          <w:rFonts w:hint="eastAsia"/>
          <w:lang w:eastAsia="zh-TW"/>
        </w:rPr>
        <w:t>亞馬遜在該市</w:t>
      </w:r>
      <w:r w:rsidR="00E46984" w:rsidRPr="00D569EC">
        <w:rPr>
          <w:rFonts w:hint="eastAsia"/>
          <w:lang w:eastAsia="zh-TW"/>
        </w:rPr>
        <w:t>建立了</w:t>
      </w:r>
      <w:r w:rsidR="00E46984" w:rsidRPr="00D569EC">
        <w:rPr>
          <w:rFonts w:hint="eastAsia"/>
          <w:lang w:eastAsia="zh-TW"/>
        </w:rPr>
        <w:t>5,000</w:t>
      </w:r>
      <w:r w:rsidR="00E46984" w:rsidRPr="00D569EC">
        <w:rPr>
          <w:rFonts w:hint="eastAsia"/>
          <w:lang w:eastAsia="zh-TW"/>
        </w:rPr>
        <w:t>名員工的</w:t>
      </w:r>
      <w:r w:rsidRPr="00D569EC">
        <w:rPr>
          <w:rFonts w:hint="eastAsia"/>
          <w:lang w:eastAsia="zh-TW"/>
        </w:rPr>
        <w:t>配送</w:t>
      </w:r>
      <w:r w:rsidR="00E46984" w:rsidRPr="00D569EC">
        <w:rPr>
          <w:rFonts w:hint="eastAsia"/>
          <w:lang w:eastAsia="zh-TW"/>
        </w:rPr>
        <w:t>中心</w:t>
      </w:r>
      <w:r w:rsidRPr="00D569EC">
        <w:rPr>
          <w:rFonts w:hint="eastAsia"/>
          <w:lang w:eastAsia="zh-TW"/>
        </w:rPr>
        <w:t>，大幅人口湧入，促使約</w:t>
      </w:r>
      <w:r w:rsidRPr="00D569EC">
        <w:rPr>
          <w:rFonts w:hint="eastAsia"/>
          <w:lang w:eastAsia="zh-TW"/>
        </w:rPr>
        <w:t>35</w:t>
      </w:r>
      <w:r w:rsidRPr="00D569EC">
        <w:rPr>
          <w:rFonts w:hint="eastAsia"/>
          <w:lang w:eastAsia="zh-TW"/>
        </w:rPr>
        <w:t>萬至</w:t>
      </w:r>
      <w:r w:rsidRPr="00D569EC">
        <w:rPr>
          <w:rFonts w:hint="eastAsia"/>
          <w:lang w:eastAsia="zh-TW"/>
        </w:rPr>
        <w:t>45</w:t>
      </w:r>
      <w:r w:rsidRPr="00D569EC">
        <w:rPr>
          <w:rFonts w:hint="eastAsia"/>
          <w:lang w:eastAsia="zh-TW"/>
        </w:rPr>
        <w:t>萬美元之間的中價位房價</w:t>
      </w:r>
      <w:r w:rsidR="00E46984" w:rsidRPr="00D569EC">
        <w:rPr>
          <w:rFonts w:hint="eastAsia"/>
          <w:lang w:eastAsia="zh-TW"/>
        </w:rPr>
        <w:t>將</w:t>
      </w:r>
      <w:r w:rsidRPr="00D569EC">
        <w:rPr>
          <w:rFonts w:hint="eastAsia"/>
          <w:lang w:eastAsia="zh-TW"/>
        </w:rPr>
        <w:t>調漲</w:t>
      </w:r>
      <w:r w:rsidR="00E46984" w:rsidRPr="00D569EC">
        <w:rPr>
          <w:rFonts w:hint="eastAsia"/>
          <w:lang w:eastAsia="zh-TW"/>
        </w:rPr>
        <w:t>10</w:t>
      </w:r>
      <w:r w:rsidR="001D4A56" w:rsidRPr="00D569EC">
        <w:rPr>
          <w:rFonts w:hint="eastAsia"/>
          <w:lang w:eastAsia="zh-TW"/>
        </w:rPr>
        <w:t>%</w:t>
      </w:r>
      <w:r w:rsidR="00E46984" w:rsidRPr="00D569EC">
        <w:rPr>
          <w:rFonts w:hint="eastAsia"/>
          <w:lang w:eastAsia="zh-TW"/>
        </w:rPr>
        <w:t>的漲幅。</w:t>
      </w:r>
    </w:p>
    <w:p w14:paraId="26D28D72" w14:textId="6266ACF6" w:rsidR="009E0BD5" w:rsidRPr="00D569EC" w:rsidRDefault="00865ABC" w:rsidP="00865ABC">
      <w:pPr>
        <w:ind w:firstLine="472"/>
        <w:rPr>
          <w:lang w:eastAsia="zh-TW"/>
        </w:rPr>
      </w:pPr>
      <w:r w:rsidRPr="00D569EC">
        <w:rPr>
          <w:rFonts w:hint="eastAsia"/>
          <w:lang w:eastAsia="zh-TW"/>
        </w:rPr>
        <w:t>製造業</w:t>
      </w:r>
      <w:r w:rsidR="00393191" w:rsidRPr="00D569EC">
        <w:rPr>
          <w:rFonts w:hint="eastAsia"/>
          <w:lang w:eastAsia="zh-TW"/>
        </w:rPr>
        <w:t>也是受到重大打擊的產業，</w:t>
      </w:r>
      <w:r w:rsidRPr="00D569EC">
        <w:rPr>
          <w:rFonts w:hint="eastAsia"/>
          <w:lang w:eastAsia="zh-TW"/>
        </w:rPr>
        <w:t>田州每年出口超過</w:t>
      </w:r>
      <w:r w:rsidRPr="00D569EC">
        <w:rPr>
          <w:rFonts w:hint="eastAsia"/>
          <w:lang w:eastAsia="zh-TW"/>
        </w:rPr>
        <w:t>250</w:t>
      </w:r>
      <w:r w:rsidRPr="00D569EC">
        <w:rPr>
          <w:rFonts w:hint="eastAsia"/>
          <w:lang w:eastAsia="zh-TW"/>
        </w:rPr>
        <w:t>億美元的製成品，其中最大的交通設備出口達</w:t>
      </w:r>
      <w:r w:rsidRPr="00D569EC">
        <w:rPr>
          <w:rFonts w:hint="eastAsia"/>
          <w:lang w:eastAsia="zh-TW"/>
        </w:rPr>
        <w:t>59</w:t>
      </w:r>
      <w:r w:rsidRPr="00D569EC">
        <w:rPr>
          <w:rFonts w:hint="eastAsia"/>
          <w:lang w:eastAsia="zh-TW"/>
        </w:rPr>
        <w:t>億美元，</w:t>
      </w:r>
      <w:r w:rsidR="00393191" w:rsidRPr="00D569EC">
        <w:rPr>
          <w:rFonts w:hint="eastAsia"/>
          <w:lang w:eastAsia="zh-TW"/>
        </w:rPr>
        <w:t>預期</w:t>
      </w:r>
      <w:r w:rsidR="009E0BD5" w:rsidRPr="00D569EC">
        <w:rPr>
          <w:rFonts w:hint="eastAsia"/>
          <w:lang w:eastAsia="zh-TW"/>
        </w:rPr>
        <w:t>2021</w:t>
      </w:r>
      <w:r w:rsidR="009E0BD5" w:rsidRPr="00D569EC">
        <w:rPr>
          <w:rFonts w:hint="eastAsia"/>
          <w:lang w:eastAsia="zh-TW"/>
        </w:rPr>
        <w:t>年</w:t>
      </w:r>
      <w:r w:rsidRPr="00D569EC">
        <w:rPr>
          <w:rFonts w:hint="eastAsia"/>
          <w:lang w:eastAsia="zh-TW"/>
        </w:rPr>
        <w:t>汽車相關廠商</w:t>
      </w:r>
      <w:r w:rsidR="00393191" w:rsidRPr="00D569EC">
        <w:rPr>
          <w:rFonts w:hint="eastAsia"/>
          <w:lang w:eastAsia="zh-TW"/>
        </w:rPr>
        <w:t>從生產到消費都會大幅減少，</w:t>
      </w:r>
      <w:r w:rsidR="000075C1" w:rsidRPr="00D569EC">
        <w:rPr>
          <w:rFonts w:hint="eastAsia"/>
          <w:lang w:eastAsia="zh-TW"/>
        </w:rPr>
        <w:t>田州</w:t>
      </w:r>
      <w:r w:rsidR="005E60A4" w:rsidRPr="00D569EC">
        <w:rPr>
          <w:rFonts w:hint="eastAsia"/>
          <w:lang w:eastAsia="zh-TW"/>
        </w:rPr>
        <w:t>三家汽車裝配</w:t>
      </w:r>
      <w:r w:rsidR="000075C1" w:rsidRPr="00D569EC">
        <w:rPr>
          <w:rFonts w:hint="eastAsia"/>
          <w:lang w:eastAsia="zh-TW"/>
        </w:rPr>
        <w:t>大</w:t>
      </w:r>
      <w:r w:rsidR="005E60A4" w:rsidRPr="00D569EC">
        <w:rPr>
          <w:rFonts w:hint="eastAsia"/>
          <w:lang w:eastAsia="zh-TW"/>
        </w:rPr>
        <w:t>廠</w:t>
      </w:r>
      <w:r w:rsidR="005E60A4" w:rsidRPr="00D569EC">
        <w:rPr>
          <w:rFonts w:hint="eastAsia"/>
          <w:lang w:eastAsia="zh-TW"/>
        </w:rPr>
        <w:t>GM</w:t>
      </w:r>
      <w:r w:rsidR="005E60A4" w:rsidRPr="00D569EC">
        <w:rPr>
          <w:rFonts w:hint="eastAsia"/>
          <w:lang w:eastAsia="zh-TW"/>
        </w:rPr>
        <w:t>、</w:t>
      </w:r>
      <w:r w:rsidR="005E60A4" w:rsidRPr="00D569EC">
        <w:rPr>
          <w:rFonts w:hint="eastAsia"/>
          <w:lang w:eastAsia="zh-TW"/>
        </w:rPr>
        <w:t>Nissan</w:t>
      </w:r>
      <w:r w:rsidR="005E60A4" w:rsidRPr="00D569EC">
        <w:rPr>
          <w:rFonts w:hint="eastAsia"/>
          <w:lang w:eastAsia="zh-TW"/>
        </w:rPr>
        <w:t>、</w:t>
      </w:r>
      <w:r w:rsidR="005E60A4" w:rsidRPr="00D569EC">
        <w:rPr>
          <w:rFonts w:hint="eastAsia"/>
          <w:lang w:eastAsia="zh-TW"/>
        </w:rPr>
        <w:t>VW</w:t>
      </w:r>
      <w:r w:rsidR="000075C1" w:rsidRPr="00D569EC">
        <w:rPr>
          <w:rFonts w:hint="eastAsia"/>
          <w:lang w:eastAsia="zh-TW"/>
        </w:rPr>
        <w:t>勢必</w:t>
      </w:r>
      <w:r w:rsidR="005E60A4" w:rsidRPr="00D569EC">
        <w:rPr>
          <w:rFonts w:hint="eastAsia"/>
          <w:lang w:eastAsia="zh-TW"/>
        </w:rPr>
        <w:t>將減產，直接將影響該州的</w:t>
      </w:r>
      <w:r w:rsidR="00EE3957" w:rsidRPr="00D569EC">
        <w:rPr>
          <w:rFonts w:hint="eastAsia"/>
          <w:lang w:eastAsia="zh-TW"/>
        </w:rPr>
        <w:t>出口額</w:t>
      </w:r>
      <w:r w:rsidR="005E60A4" w:rsidRPr="00D569EC">
        <w:rPr>
          <w:rFonts w:hint="eastAsia"/>
          <w:lang w:eastAsia="zh-TW"/>
        </w:rPr>
        <w:t>和</w:t>
      </w:r>
      <w:r w:rsidR="00EE3957" w:rsidRPr="00D569EC">
        <w:rPr>
          <w:rFonts w:hint="eastAsia"/>
          <w:lang w:eastAsia="zh-TW"/>
        </w:rPr>
        <w:t>GDP</w:t>
      </w:r>
      <w:r w:rsidR="009E0BD5" w:rsidRPr="00D569EC">
        <w:rPr>
          <w:rFonts w:hint="eastAsia"/>
          <w:lang w:eastAsia="zh-TW"/>
        </w:rPr>
        <w:t>。</w:t>
      </w:r>
    </w:p>
    <w:p w14:paraId="461FEDCA" w14:textId="4F98A13C" w:rsidR="000075C1" w:rsidRPr="00D569EC" w:rsidRDefault="000075C1" w:rsidP="00D71A5D">
      <w:pPr>
        <w:ind w:firstLine="472"/>
        <w:rPr>
          <w:lang w:eastAsia="zh-TW"/>
        </w:rPr>
      </w:pPr>
      <w:r w:rsidRPr="00D569EC">
        <w:rPr>
          <w:rFonts w:hint="eastAsia"/>
          <w:lang w:eastAsia="zh-TW"/>
        </w:rPr>
        <w:t>田州經濟學家指出，從這次疫情對經濟</w:t>
      </w:r>
      <w:r w:rsidR="00382EE9" w:rsidRPr="00D569EC">
        <w:rPr>
          <w:rFonts w:hint="eastAsia"/>
          <w:lang w:eastAsia="zh-TW"/>
        </w:rPr>
        <w:t>的</w:t>
      </w:r>
      <w:r w:rsidRPr="00D569EC">
        <w:rPr>
          <w:rFonts w:hint="eastAsia"/>
          <w:lang w:eastAsia="zh-TW"/>
        </w:rPr>
        <w:t>影響</w:t>
      </w:r>
      <w:r w:rsidR="00382EE9" w:rsidRPr="00D569EC">
        <w:rPr>
          <w:rFonts w:hint="eastAsia"/>
          <w:lang w:eastAsia="zh-TW"/>
        </w:rPr>
        <w:t>，</w:t>
      </w:r>
      <w:r w:rsidRPr="00D569EC">
        <w:rPr>
          <w:rFonts w:hint="eastAsia"/>
          <w:lang w:eastAsia="zh-TW"/>
        </w:rPr>
        <w:t>政府應汲取到的教訓為，不能忽視工業製造，與其將低階</w:t>
      </w:r>
      <w:r w:rsidR="00220EEF" w:rsidRPr="00D569EC">
        <w:rPr>
          <w:rFonts w:hint="eastAsia"/>
          <w:lang w:eastAsia="zh-TW"/>
        </w:rPr>
        <w:t>製造的工作移</w:t>
      </w:r>
      <w:r w:rsidRPr="00D569EC">
        <w:rPr>
          <w:rFonts w:hint="eastAsia"/>
          <w:lang w:eastAsia="zh-TW"/>
        </w:rPr>
        <w:t>往海外，不如進行投資提升留在美國發展，避免供應鏈</w:t>
      </w:r>
      <w:r w:rsidR="00861B54" w:rsidRPr="00D569EC">
        <w:rPr>
          <w:rFonts w:hint="eastAsia"/>
          <w:lang w:eastAsia="zh-TW"/>
        </w:rPr>
        <w:t>再度因故</w:t>
      </w:r>
      <w:r w:rsidRPr="00D569EC">
        <w:rPr>
          <w:rFonts w:hint="eastAsia"/>
          <w:lang w:eastAsia="zh-TW"/>
        </w:rPr>
        <w:t>間斷。還有</w:t>
      </w:r>
      <w:r w:rsidR="00861B54" w:rsidRPr="00D569EC">
        <w:rPr>
          <w:rFonts w:hint="eastAsia"/>
          <w:lang w:eastAsia="zh-TW"/>
        </w:rPr>
        <w:t>該州對服務業經濟過度依賴，</w:t>
      </w:r>
      <w:r w:rsidRPr="00D569EC">
        <w:rPr>
          <w:rFonts w:hint="eastAsia"/>
          <w:lang w:eastAsia="zh-TW"/>
        </w:rPr>
        <w:t>以至</w:t>
      </w:r>
      <w:r w:rsidR="00861B54" w:rsidRPr="00D569EC">
        <w:rPr>
          <w:rFonts w:hint="eastAsia"/>
          <w:lang w:eastAsia="zh-TW"/>
        </w:rPr>
        <w:t>納什維爾和</w:t>
      </w:r>
      <w:r w:rsidR="00220EEF" w:rsidRPr="00D569EC">
        <w:rPr>
          <w:rFonts w:hint="eastAsia"/>
          <w:lang w:eastAsia="zh-TW"/>
        </w:rPr>
        <w:t>孟</w:t>
      </w:r>
      <w:r w:rsidR="00861B54" w:rsidRPr="00D569EC">
        <w:rPr>
          <w:rFonts w:hint="eastAsia"/>
          <w:lang w:eastAsia="zh-TW"/>
        </w:rPr>
        <w:t>菲斯兩大</w:t>
      </w:r>
      <w:r w:rsidRPr="00D569EC">
        <w:rPr>
          <w:rFonts w:hint="eastAsia"/>
          <w:lang w:eastAsia="zh-TW"/>
        </w:rPr>
        <w:t>田州主要城市，因為經濟</w:t>
      </w:r>
      <w:r w:rsidR="00861B54" w:rsidRPr="00D569EC">
        <w:rPr>
          <w:rFonts w:hint="eastAsia"/>
          <w:lang w:eastAsia="zh-TW"/>
        </w:rPr>
        <w:t>支柱全在</w:t>
      </w:r>
      <w:r w:rsidRPr="00D569EC">
        <w:rPr>
          <w:rFonts w:hint="eastAsia"/>
          <w:lang w:eastAsia="zh-TW"/>
        </w:rPr>
        <w:t>旅遊及服務業，</w:t>
      </w:r>
      <w:r w:rsidR="00861B54" w:rsidRPr="00D569EC">
        <w:rPr>
          <w:rFonts w:hint="eastAsia"/>
          <w:lang w:eastAsia="zh-TW"/>
        </w:rPr>
        <w:t>而</w:t>
      </w:r>
      <w:r w:rsidRPr="00D569EC">
        <w:rPr>
          <w:rFonts w:hint="eastAsia"/>
          <w:lang w:eastAsia="zh-TW"/>
        </w:rPr>
        <w:t>受到全州最大的衝擊。</w:t>
      </w:r>
    </w:p>
    <w:p w14:paraId="7C6FA4B8" w14:textId="77777777" w:rsidR="004850E8" w:rsidRPr="00D569EC" w:rsidRDefault="00FD0C58" w:rsidP="00721180">
      <w:pPr>
        <w:pStyle w:val="a3"/>
        <w:spacing w:before="514" w:after="771"/>
      </w:pPr>
      <w:r w:rsidRPr="00D569EC">
        <w:lastRenderedPageBreak/>
        <w:t>附錄一　重要機構聯絡資料</w:t>
      </w:r>
    </w:p>
    <w:p w14:paraId="620F330D" w14:textId="77777777" w:rsidR="004850E8" w:rsidRPr="00D569EC" w:rsidRDefault="00FD0C58">
      <w:pPr>
        <w:pStyle w:val="a4"/>
        <w:spacing w:before="257" w:after="257"/>
        <w:ind w:left="632" w:hanging="632"/>
        <w:rPr>
          <w:color w:val="auto"/>
        </w:rPr>
      </w:pPr>
      <w:r w:rsidRPr="00D569EC">
        <w:rPr>
          <w:color w:val="auto"/>
        </w:rPr>
        <w:t>一、我國在當地駐外單位及臺（華）商團體</w:t>
      </w:r>
    </w:p>
    <w:p w14:paraId="7C266C6F" w14:textId="77777777" w:rsidR="004850E8" w:rsidRPr="00D569EC" w:rsidRDefault="00FD0C58" w:rsidP="00187E9C">
      <w:pPr>
        <w:pStyle w:val="a9"/>
        <w:ind w:left="944" w:hanging="708"/>
      </w:pPr>
      <w:r w:rsidRPr="00D569EC">
        <w:t>（一）駐亞特蘭大辦事處經濟組</w:t>
      </w:r>
    </w:p>
    <w:p w14:paraId="691AE20C" w14:textId="77777777" w:rsidR="004850E8" w:rsidRPr="00D569EC" w:rsidRDefault="00FD0C58" w:rsidP="00F57CEC">
      <w:pPr>
        <w:pStyle w:val="ac"/>
        <w:ind w:left="1416" w:hanging="472"/>
      </w:pPr>
      <w:r w:rsidRPr="00D569EC">
        <w:t>Economic Division, Taipei Economic &amp; Cultural Office in Atlanta</w:t>
      </w:r>
    </w:p>
    <w:p w14:paraId="475ECCC9" w14:textId="77777777" w:rsidR="004850E8" w:rsidRPr="00D569EC" w:rsidRDefault="00FD0C58" w:rsidP="00F57CEC">
      <w:pPr>
        <w:pStyle w:val="ac"/>
        <w:ind w:left="1416" w:hanging="472"/>
      </w:pPr>
      <w:r w:rsidRPr="00D569EC">
        <w:t xml:space="preserve">1180 West Peachtree Street, Suite 810, </w:t>
      </w:r>
      <w:r w:rsidRPr="00D569EC">
        <w:rPr>
          <w:lang w:val="it-IT"/>
        </w:rPr>
        <w:t>Atlanta, GA 30309</w:t>
      </w:r>
    </w:p>
    <w:p w14:paraId="1AE3207A" w14:textId="77777777" w:rsidR="004850E8" w:rsidRPr="00D569EC" w:rsidRDefault="00FD0C58" w:rsidP="00F57CEC">
      <w:pPr>
        <w:pStyle w:val="ac"/>
        <w:ind w:left="1416" w:hanging="472"/>
        <w:rPr>
          <w:lang w:val="it-IT"/>
        </w:rPr>
      </w:pPr>
      <w:r w:rsidRPr="00D569EC">
        <w:rPr>
          <w:lang w:val="it-IT"/>
        </w:rPr>
        <w:t>Tel: 1-404-892-5095</w:t>
      </w:r>
    </w:p>
    <w:p w14:paraId="1661998D" w14:textId="77777777" w:rsidR="004850E8" w:rsidRPr="00D569EC" w:rsidRDefault="00FD0C58" w:rsidP="00F57CEC">
      <w:pPr>
        <w:pStyle w:val="ac"/>
        <w:ind w:left="1416" w:hanging="472"/>
        <w:rPr>
          <w:lang w:val="it-IT"/>
        </w:rPr>
      </w:pPr>
      <w:r w:rsidRPr="00D569EC">
        <w:rPr>
          <w:lang w:val="it-IT"/>
        </w:rPr>
        <w:t>Fax: 1-404-892-6555</w:t>
      </w:r>
    </w:p>
    <w:p w14:paraId="394C76A9" w14:textId="77777777" w:rsidR="004850E8" w:rsidRPr="00D569EC" w:rsidRDefault="00FD0C58" w:rsidP="00F57CEC">
      <w:pPr>
        <w:pStyle w:val="ac"/>
        <w:ind w:left="1416" w:hanging="472"/>
        <w:rPr>
          <w:lang w:val="it-IT"/>
        </w:rPr>
      </w:pPr>
      <w:r w:rsidRPr="00D569EC">
        <w:rPr>
          <w:lang w:val="it-IT"/>
        </w:rPr>
        <w:t>E-mail: taiwantrade@teco.org</w:t>
      </w:r>
    </w:p>
    <w:p w14:paraId="45711353" w14:textId="77777777" w:rsidR="004850E8" w:rsidRPr="00D569EC" w:rsidRDefault="00FD0C58" w:rsidP="00187E9C">
      <w:pPr>
        <w:pStyle w:val="a9"/>
        <w:ind w:left="944" w:hanging="708"/>
      </w:pPr>
      <w:r w:rsidRPr="00D569EC">
        <w:rPr>
          <w:lang w:val="it-IT"/>
        </w:rPr>
        <w:t>（</w:t>
      </w:r>
      <w:r w:rsidRPr="00D569EC">
        <w:t>二</w:t>
      </w:r>
      <w:r w:rsidRPr="00D569EC">
        <w:rPr>
          <w:lang w:val="it-IT"/>
        </w:rPr>
        <w:t>）</w:t>
      </w:r>
      <w:r w:rsidRPr="00D569EC">
        <w:t>美東南玉山科技協會</w:t>
      </w:r>
    </w:p>
    <w:p w14:paraId="1DFF4081" w14:textId="77777777" w:rsidR="004850E8" w:rsidRPr="00D569EC" w:rsidRDefault="00FD0C58">
      <w:pPr>
        <w:overflowPunct/>
        <w:ind w:left="1417" w:hanging="472"/>
        <w:rPr>
          <w:lang w:val="it-IT" w:eastAsia="zh-TW"/>
        </w:rPr>
      </w:pPr>
      <w:r w:rsidRPr="00D569EC">
        <w:rPr>
          <w:lang w:val="it-IT" w:eastAsia="zh-TW"/>
        </w:rPr>
        <w:t>連絡人：曹立達會長</w:t>
      </w:r>
    </w:p>
    <w:p w14:paraId="645A572C" w14:textId="77777777" w:rsidR="004850E8" w:rsidRPr="00D569EC" w:rsidRDefault="00FD0C58">
      <w:pPr>
        <w:overflowPunct/>
        <w:ind w:left="1417" w:hanging="472"/>
        <w:rPr>
          <w:lang w:val="it-IT" w:eastAsia="zh-TW"/>
        </w:rPr>
      </w:pPr>
      <w:r w:rsidRPr="00D569EC">
        <w:rPr>
          <w:lang w:val="it-IT" w:eastAsia="zh-TW"/>
        </w:rPr>
        <w:t>Tel:</w:t>
      </w:r>
      <w:r w:rsidRPr="00D569EC">
        <w:rPr>
          <w:lang w:val="it-IT" w:eastAsia="zh-TW"/>
        </w:rPr>
        <w:t>（</w:t>
      </w:r>
      <w:r w:rsidRPr="00D569EC">
        <w:rPr>
          <w:lang w:val="it-IT" w:eastAsia="zh-TW"/>
        </w:rPr>
        <w:t>404</w:t>
      </w:r>
      <w:r w:rsidRPr="00D569EC">
        <w:rPr>
          <w:lang w:val="it-IT" w:eastAsia="zh-TW"/>
        </w:rPr>
        <w:t>）</w:t>
      </w:r>
      <w:r w:rsidRPr="00D569EC">
        <w:rPr>
          <w:lang w:val="it-IT" w:eastAsia="zh-TW"/>
        </w:rPr>
        <w:t>606-1828</w:t>
      </w:r>
    </w:p>
    <w:p w14:paraId="78CF29AB" w14:textId="77777777" w:rsidR="004850E8" w:rsidRPr="00D569EC" w:rsidRDefault="00FD0C58">
      <w:pPr>
        <w:overflowPunct/>
        <w:ind w:left="1417" w:hanging="472"/>
        <w:rPr>
          <w:lang w:val="it-IT" w:eastAsia="zh-TW"/>
        </w:rPr>
      </w:pPr>
      <w:r w:rsidRPr="00D569EC">
        <w:rPr>
          <w:lang w:val="it-IT" w:eastAsia="zh-TW"/>
        </w:rPr>
        <w:t>mjstase@gmail.com</w:t>
      </w:r>
    </w:p>
    <w:p w14:paraId="3E7E7A89" w14:textId="77777777" w:rsidR="004850E8" w:rsidRPr="00D569EC" w:rsidRDefault="00FD0C58">
      <w:pPr>
        <w:pStyle w:val="a4"/>
        <w:spacing w:before="257" w:after="257"/>
        <w:ind w:left="632" w:hanging="632"/>
        <w:rPr>
          <w:color w:val="auto"/>
          <w:lang w:val="it-IT"/>
        </w:rPr>
      </w:pPr>
      <w:r w:rsidRPr="00D569EC">
        <w:rPr>
          <w:color w:val="auto"/>
        </w:rPr>
        <w:t>二、當地重要投資相關機構</w:t>
      </w:r>
    </w:p>
    <w:p w14:paraId="152FA586" w14:textId="77777777" w:rsidR="004850E8" w:rsidRPr="00D569EC" w:rsidRDefault="00FD0C58">
      <w:pPr>
        <w:ind w:firstLine="472"/>
        <w:rPr>
          <w:lang w:eastAsia="zh-TW"/>
        </w:rPr>
      </w:pPr>
      <w:r w:rsidRPr="00D569EC">
        <w:rPr>
          <w:lang w:eastAsia="zh-TW"/>
        </w:rPr>
        <w:t>美國東南</w:t>
      </w:r>
      <w:r w:rsidRPr="00D569EC">
        <w:rPr>
          <w:lang w:val="it-IT" w:eastAsia="zh-TW"/>
        </w:rPr>
        <w:t>7</w:t>
      </w:r>
      <w:r w:rsidRPr="00D569EC">
        <w:rPr>
          <w:lang w:eastAsia="zh-TW"/>
        </w:rPr>
        <w:t>州責促進外商投資之相關政府單位網址如下</w:t>
      </w:r>
      <w:r w:rsidRPr="00D569EC">
        <w:rPr>
          <w:lang w:val="it-IT" w:eastAsia="zh-TW"/>
        </w:rPr>
        <w:t>：</w:t>
      </w:r>
    </w:p>
    <w:p w14:paraId="5FEDD1A8" w14:textId="3657E102" w:rsidR="004850E8" w:rsidRPr="00D569EC" w:rsidRDefault="00FD0C58">
      <w:pPr>
        <w:ind w:firstLine="472"/>
      </w:pPr>
      <w:r w:rsidRPr="00D569EC">
        <w:t>田納西州</w:t>
      </w:r>
      <w:r w:rsidRPr="00D569EC">
        <w:rPr>
          <w:lang w:val="it-IT"/>
        </w:rPr>
        <w:t>Tennessee Department of Economic &amp; Community Develop ment</w:t>
      </w:r>
    </w:p>
    <w:p w14:paraId="4190FAEA" w14:textId="77777777" w:rsidR="004850E8" w:rsidRPr="00D569EC" w:rsidRDefault="00FD0C58">
      <w:pPr>
        <w:ind w:firstLine="472"/>
        <w:rPr>
          <w:lang w:val="it-IT"/>
        </w:rPr>
      </w:pPr>
      <w:r w:rsidRPr="00D569EC">
        <w:rPr>
          <w:lang w:val="it-IT"/>
        </w:rPr>
        <w:t>http://www.state.tn.us/ecd/</w:t>
      </w:r>
    </w:p>
    <w:p w14:paraId="71F6B786" w14:textId="77777777" w:rsidR="004850E8" w:rsidRPr="00D569EC" w:rsidRDefault="00FD0C58" w:rsidP="00721180">
      <w:pPr>
        <w:pStyle w:val="a3"/>
        <w:spacing w:before="514" w:after="771"/>
      </w:pPr>
      <w:r w:rsidRPr="00D569EC">
        <w:lastRenderedPageBreak/>
        <w:t>附錄二　其他重要資料</w:t>
      </w:r>
    </w:p>
    <w:p w14:paraId="20EB8BB0" w14:textId="77777777" w:rsidR="004850E8" w:rsidRPr="00D569EC" w:rsidRDefault="00FD0C58">
      <w:pPr>
        <w:ind w:firstLine="472"/>
        <w:rPr>
          <w:lang w:eastAsia="zh-TW"/>
        </w:rPr>
      </w:pPr>
      <w:r w:rsidRPr="00D569EC">
        <w:rPr>
          <w:lang w:val="it-IT" w:eastAsia="zh-TW"/>
        </w:rPr>
        <w:t>2019</w:t>
      </w:r>
      <w:r w:rsidRPr="00D569EC">
        <w:rPr>
          <w:lang w:eastAsia="zh-TW"/>
        </w:rPr>
        <w:t>年東南區</w:t>
      </w:r>
      <w:r w:rsidRPr="00D569EC">
        <w:rPr>
          <w:lang w:val="it-IT" w:eastAsia="zh-TW"/>
        </w:rPr>
        <w:t>7</w:t>
      </w:r>
      <w:r w:rsidRPr="00D569EC">
        <w:rPr>
          <w:lang w:eastAsia="zh-TW"/>
        </w:rPr>
        <w:t>州主要稅務比較如下</w:t>
      </w:r>
      <w:r w:rsidRPr="00D569EC">
        <w:rPr>
          <w:lang w:val="it-IT" w:eastAsia="zh-TW"/>
        </w:rPr>
        <w:t>：</w:t>
      </w:r>
    </w:p>
    <w:tbl>
      <w:tblPr>
        <w:tblW w:w="5000" w:type="pct"/>
        <w:jc w:val="center"/>
        <w:tblCellMar>
          <w:left w:w="10" w:type="dxa"/>
          <w:right w:w="10" w:type="dxa"/>
        </w:tblCellMar>
        <w:tblLook w:val="04A0" w:firstRow="1" w:lastRow="0" w:firstColumn="1" w:lastColumn="0" w:noHBand="0" w:noVBand="1"/>
      </w:tblPr>
      <w:tblGrid>
        <w:gridCol w:w="1815"/>
        <w:gridCol w:w="1904"/>
        <w:gridCol w:w="2429"/>
        <w:gridCol w:w="2412"/>
      </w:tblGrid>
      <w:tr w:rsidR="00D569EC" w:rsidRPr="00D569EC" w14:paraId="32F855D7" w14:textId="77777777">
        <w:trPr>
          <w:trHeight w:val="567"/>
          <w:jc w:val="center"/>
        </w:trPr>
        <w:tc>
          <w:tcPr>
            <w:tcW w:w="179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5AAA18" w14:textId="77777777" w:rsidR="004850E8" w:rsidRPr="00D569EC" w:rsidRDefault="00FD0C58">
            <w:pPr>
              <w:pStyle w:val="ae"/>
            </w:pPr>
            <w:r w:rsidRPr="00D569EC">
              <w:t>州別</w:t>
            </w:r>
          </w:p>
        </w:tc>
        <w:tc>
          <w:tcPr>
            <w:tcW w:w="1885"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C3C1550" w14:textId="77777777" w:rsidR="004850E8" w:rsidRPr="00D569EC" w:rsidRDefault="00FD0C58">
            <w:pPr>
              <w:pStyle w:val="ae"/>
            </w:pPr>
            <w:r w:rsidRPr="00D569EC">
              <w:t>州課銷售稅</w:t>
            </w:r>
          </w:p>
        </w:tc>
        <w:tc>
          <w:tcPr>
            <w:tcW w:w="2405"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80A798C" w14:textId="77777777" w:rsidR="004850E8" w:rsidRPr="00D569EC" w:rsidRDefault="00FD0C58">
            <w:pPr>
              <w:pStyle w:val="ae"/>
            </w:pPr>
            <w:r w:rsidRPr="00D569EC">
              <w:t>個人所得稅</w:t>
            </w:r>
          </w:p>
        </w:tc>
        <w:tc>
          <w:tcPr>
            <w:tcW w:w="2388"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4E5E7BE" w14:textId="77777777" w:rsidR="004850E8" w:rsidRPr="00D569EC" w:rsidRDefault="00FD0C58">
            <w:pPr>
              <w:pStyle w:val="ae"/>
            </w:pPr>
            <w:r w:rsidRPr="00D569EC">
              <w:t>州課公司所得稅</w:t>
            </w:r>
          </w:p>
        </w:tc>
      </w:tr>
      <w:tr w:rsidR="00D569EC" w:rsidRPr="00D569EC" w14:paraId="66D5B3AF"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01EFA5" w14:textId="77777777" w:rsidR="004850E8" w:rsidRPr="00D569EC" w:rsidRDefault="00FD0C58">
            <w:pPr>
              <w:pStyle w:val="ae"/>
            </w:pPr>
            <w:r w:rsidRPr="00D569EC">
              <w:t>喬治亞</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538546" w14:textId="77777777" w:rsidR="004850E8" w:rsidRPr="00D569EC" w:rsidRDefault="00FD0C58">
            <w:pPr>
              <w:pStyle w:val="ae"/>
            </w:pPr>
            <w:r w:rsidRPr="00D569EC">
              <w:t>4.00%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2CC3D8" w14:textId="77777777" w:rsidR="004850E8" w:rsidRPr="00D569EC" w:rsidRDefault="00FD0C58">
            <w:pPr>
              <w:pStyle w:val="ae"/>
            </w:pPr>
            <w:r w:rsidRPr="00D569EC">
              <w:t>5.75%</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C620139" w14:textId="77777777" w:rsidR="004850E8" w:rsidRPr="00D569EC" w:rsidRDefault="00FD0C58">
            <w:pPr>
              <w:pStyle w:val="ae"/>
            </w:pPr>
            <w:r w:rsidRPr="00D569EC">
              <w:t>5.75%</w:t>
            </w:r>
          </w:p>
        </w:tc>
      </w:tr>
      <w:tr w:rsidR="00D569EC" w:rsidRPr="00D569EC" w14:paraId="52A499EC"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5B2175" w14:textId="77777777" w:rsidR="004850E8" w:rsidRPr="00D569EC" w:rsidRDefault="00FD0C58">
            <w:pPr>
              <w:pStyle w:val="ae"/>
            </w:pPr>
            <w:r w:rsidRPr="00D569EC">
              <w:t>阿拉巴馬</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1F5A06" w14:textId="77777777" w:rsidR="004850E8" w:rsidRPr="00D569EC" w:rsidRDefault="00FD0C58">
            <w:pPr>
              <w:pStyle w:val="ae"/>
            </w:pPr>
            <w:r w:rsidRPr="00D569EC">
              <w:t>4.00%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BCD6DD4" w14:textId="77777777" w:rsidR="004850E8" w:rsidRPr="00D569EC" w:rsidRDefault="00FD0C58">
            <w:pPr>
              <w:pStyle w:val="ae"/>
            </w:pPr>
            <w:r w:rsidRPr="00D569EC">
              <w:t>5.00%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2FB02BB" w14:textId="77777777" w:rsidR="004850E8" w:rsidRPr="00D569EC" w:rsidRDefault="00FD0C58">
            <w:pPr>
              <w:pStyle w:val="ae"/>
            </w:pPr>
            <w:r w:rsidRPr="00D569EC">
              <w:t>6.50%</w:t>
            </w:r>
          </w:p>
        </w:tc>
      </w:tr>
      <w:tr w:rsidR="00D569EC" w:rsidRPr="00D569EC" w14:paraId="1C0C3F20"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B1D259" w14:textId="77777777" w:rsidR="004850E8" w:rsidRPr="00D569EC" w:rsidRDefault="00FD0C58">
            <w:pPr>
              <w:pStyle w:val="ae"/>
            </w:pPr>
            <w:r w:rsidRPr="00D569EC">
              <w:t>肯塔基</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DF4B1E" w14:textId="77777777" w:rsidR="004850E8" w:rsidRPr="00D569EC" w:rsidRDefault="00FD0C58">
            <w:pPr>
              <w:pStyle w:val="ae"/>
            </w:pPr>
            <w:r w:rsidRPr="00D569EC">
              <w:t>6.00%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518CE0" w14:textId="77777777" w:rsidR="004850E8" w:rsidRPr="00D569EC" w:rsidRDefault="00FD0C58">
            <w:pPr>
              <w:pStyle w:val="ae"/>
            </w:pPr>
            <w:r w:rsidRPr="00D569EC">
              <w:t>5.00%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B963216" w14:textId="77777777" w:rsidR="004850E8" w:rsidRPr="00D569EC" w:rsidRDefault="00FD0C58">
            <w:pPr>
              <w:pStyle w:val="ae"/>
            </w:pPr>
            <w:r w:rsidRPr="00D569EC">
              <w:t>5.00%</w:t>
            </w:r>
          </w:p>
        </w:tc>
      </w:tr>
      <w:tr w:rsidR="00D569EC" w:rsidRPr="00D569EC" w14:paraId="26140110"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DE6CE5" w14:textId="77777777" w:rsidR="004850E8" w:rsidRPr="00D569EC" w:rsidRDefault="00FD0C58">
            <w:pPr>
              <w:pStyle w:val="ae"/>
            </w:pPr>
            <w:r w:rsidRPr="00D569EC">
              <w:t>北卡</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043E7F" w14:textId="77777777" w:rsidR="004850E8" w:rsidRPr="00D569EC" w:rsidRDefault="00FD0C58">
            <w:pPr>
              <w:pStyle w:val="ae"/>
            </w:pPr>
            <w:r w:rsidRPr="00D569EC">
              <w:t>4.75%</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DE558B" w14:textId="77777777" w:rsidR="004850E8" w:rsidRPr="00D569EC" w:rsidRDefault="00FD0C58">
            <w:pPr>
              <w:pStyle w:val="ae"/>
            </w:pPr>
            <w:r w:rsidRPr="00D569EC">
              <w:t>5.25%</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184934F" w14:textId="77777777" w:rsidR="004850E8" w:rsidRPr="00D569EC" w:rsidRDefault="00FD0C58">
            <w:pPr>
              <w:pStyle w:val="ae"/>
            </w:pPr>
            <w:r w:rsidRPr="00D569EC">
              <w:t>2.50%</w:t>
            </w:r>
          </w:p>
        </w:tc>
      </w:tr>
      <w:tr w:rsidR="00D569EC" w:rsidRPr="00D569EC" w14:paraId="1134AFD5"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879819A" w14:textId="77777777" w:rsidR="004850E8" w:rsidRPr="00D569EC" w:rsidRDefault="00FD0C58">
            <w:pPr>
              <w:pStyle w:val="ae"/>
            </w:pPr>
            <w:r w:rsidRPr="00D569EC">
              <w:t>南卡</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6DD307" w14:textId="77777777" w:rsidR="004850E8" w:rsidRPr="00D569EC" w:rsidRDefault="00FD0C58">
            <w:pPr>
              <w:pStyle w:val="ae"/>
            </w:pPr>
            <w:r w:rsidRPr="00D569EC">
              <w:t>6.00%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458477" w14:textId="77777777" w:rsidR="004850E8" w:rsidRPr="00D569EC" w:rsidRDefault="00FD0C58">
            <w:pPr>
              <w:pStyle w:val="ae"/>
            </w:pPr>
            <w:r w:rsidRPr="00D569EC">
              <w:t>7.00%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DF7A9AA" w14:textId="77777777" w:rsidR="004850E8" w:rsidRPr="00D569EC" w:rsidRDefault="00FD0C58">
            <w:pPr>
              <w:pStyle w:val="ae"/>
            </w:pPr>
            <w:r w:rsidRPr="00D569EC">
              <w:t>5.00%</w:t>
            </w:r>
          </w:p>
        </w:tc>
      </w:tr>
      <w:tr w:rsidR="00D569EC" w:rsidRPr="00D569EC" w14:paraId="3CFCA299"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D4A4663" w14:textId="77777777" w:rsidR="004850E8" w:rsidRPr="00D569EC" w:rsidRDefault="00FD0C58">
            <w:pPr>
              <w:pStyle w:val="ae"/>
            </w:pPr>
            <w:r w:rsidRPr="00D569EC">
              <w:t>田納西</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7B0CCC" w14:textId="77777777" w:rsidR="004850E8" w:rsidRPr="00D569EC" w:rsidRDefault="00FD0C58">
            <w:pPr>
              <w:pStyle w:val="ae"/>
            </w:pPr>
            <w:r w:rsidRPr="00D569EC">
              <w:t>7.00%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A6B6DE" w14:textId="77777777" w:rsidR="004850E8" w:rsidRPr="00D569EC" w:rsidRDefault="00FD0C58">
            <w:pPr>
              <w:pStyle w:val="ae"/>
            </w:pPr>
            <w:r w:rsidRPr="00D569EC">
              <w:t>2.00%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2C22470" w14:textId="77777777" w:rsidR="004850E8" w:rsidRPr="00D569EC" w:rsidRDefault="00FD0C58">
            <w:pPr>
              <w:pStyle w:val="ae"/>
            </w:pPr>
            <w:r w:rsidRPr="00D569EC">
              <w:t>6.50%</w:t>
            </w:r>
          </w:p>
        </w:tc>
      </w:tr>
      <w:tr w:rsidR="00D569EC" w:rsidRPr="00D569EC" w14:paraId="05DC8EE0" w14:textId="77777777">
        <w:trPr>
          <w:trHeight w:val="567"/>
          <w:jc w:val="center"/>
        </w:trPr>
        <w:tc>
          <w:tcPr>
            <w:tcW w:w="179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2F68D1E" w14:textId="77777777" w:rsidR="004850E8" w:rsidRPr="00D569EC" w:rsidRDefault="00FD0C58">
            <w:pPr>
              <w:pStyle w:val="ae"/>
            </w:pPr>
            <w:r w:rsidRPr="00D569EC">
              <w:t>佛羅里達</w:t>
            </w:r>
          </w:p>
        </w:tc>
        <w:tc>
          <w:tcPr>
            <w:tcW w:w="188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79080F5" w14:textId="77777777" w:rsidR="004850E8" w:rsidRPr="00D569EC" w:rsidRDefault="00FD0C58">
            <w:pPr>
              <w:pStyle w:val="ae"/>
            </w:pPr>
            <w:r w:rsidRPr="00D569EC">
              <w:t>6.00%</w:t>
            </w:r>
          </w:p>
        </w:tc>
        <w:tc>
          <w:tcPr>
            <w:tcW w:w="240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DAFEE4D" w14:textId="77777777" w:rsidR="004850E8" w:rsidRPr="00D569EC" w:rsidRDefault="00FD0C58">
            <w:pPr>
              <w:pStyle w:val="ae"/>
            </w:pPr>
            <w:r w:rsidRPr="00D569EC">
              <w:t>無</w:t>
            </w:r>
          </w:p>
        </w:tc>
        <w:tc>
          <w:tcPr>
            <w:tcW w:w="238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7155DBC2" w14:textId="77777777" w:rsidR="004850E8" w:rsidRPr="00D569EC" w:rsidRDefault="00FD0C58">
            <w:pPr>
              <w:pStyle w:val="ae"/>
            </w:pPr>
            <w:r w:rsidRPr="00D569EC">
              <w:t>5.50%</w:t>
            </w:r>
          </w:p>
        </w:tc>
      </w:tr>
    </w:tbl>
    <w:p w14:paraId="7961E257" w14:textId="747DABED" w:rsidR="0094684B" w:rsidRPr="00D569EC" w:rsidRDefault="0094684B">
      <w:pPr>
        <w:ind w:firstLine="472"/>
        <w:rPr>
          <w:lang w:eastAsia="zh-TW"/>
        </w:rPr>
      </w:pPr>
    </w:p>
    <w:p w14:paraId="14399D29" w14:textId="77777777" w:rsidR="0094684B" w:rsidRPr="00D569EC" w:rsidRDefault="0094684B">
      <w:pPr>
        <w:widowControl/>
        <w:overflowPunct/>
        <w:autoSpaceDE/>
        <w:ind w:firstLine="0"/>
        <w:jc w:val="left"/>
        <w:rPr>
          <w:lang w:eastAsia="zh-TW"/>
        </w:rPr>
      </w:pPr>
      <w:r w:rsidRPr="00D569EC">
        <w:rPr>
          <w:lang w:eastAsia="zh-TW"/>
        </w:rPr>
        <w:br w:type="page"/>
      </w:r>
    </w:p>
    <w:p w14:paraId="4EFA5437" w14:textId="77777777" w:rsidR="004850E8" w:rsidRPr="00D569EC" w:rsidRDefault="004850E8">
      <w:pPr>
        <w:ind w:firstLine="472"/>
        <w:rPr>
          <w:lang w:eastAsia="zh-TW"/>
        </w:rPr>
      </w:pPr>
    </w:p>
    <w:p w14:paraId="014EDD54" w14:textId="77777777" w:rsidR="0094684B" w:rsidRPr="00D569EC" w:rsidRDefault="0094684B">
      <w:pPr>
        <w:ind w:firstLine="472"/>
        <w:rPr>
          <w:lang w:eastAsia="zh-TW"/>
        </w:rPr>
        <w:sectPr w:rsidR="0094684B" w:rsidRPr="00D569EC" w:rsidSect="006B6D98">
          <w:headerReference w:type="even" r:id="rId54"/>
          <w:headerReference w:type="default" r:id="rId55"/>
          <w:footerReference w:type="even" r:id="rId56"/>
          <w:footerReference w:type="default" r:id="rId57"/>
          <w:pgSz w:w="11906" w:h="16838" w:code="9"/>
          <w:pgMar w:top="2268" w:right="1701" w:bottom="1701" w:left="1701" w:header="1134" w:footer="851" w:gutter="0"/>
          <w:cols w:space="720"/>
          <w:docGrid w:type="linesAndChars" w:linePitch="514" w:charSpace="-819"/>
        </w:sectPr>
      </w:pPr>
    </w:p>
    <w:p w14:paraId="3B3521EF" w14:textId="77777777" w:rsidR="004850E8" w:rsidRPr="00D569EC" w:rsidRDefault="00FD0C58">
      <w:pPr>
        <w:pStyle w:val="28-"/>
        <w:rPr>
          <w:lang w:eastAsia="zh-TW"/>
        </w:rPr>
      </w:pPr>
      <w:bookmarkStart w:id="19" w:name="_Toc44991022"/>
      <w:r w:rsidRPr="00D569EC">
        <w:rPr>
          <w:lang w:eastAsia="zh-TW"/>
        </w:rPr>
        <w:lastRenderedPageBreak/>
        <w:t>佛羅里達州投資環境簡介</w:t>
      </w:r>
      <w:bookmarkEnd w:id="19"/>
    </w:p>
    <w:p w14:paraId="0063B142" w14:textId="77777777" w:rsidR="004850E8" w:rsidRPr="00D569EC" w:rsidRDefault="00FD0C58">
      <w:pPr>
        <w:pStyle w:val="af1"/>
      </w:pPr>
      <w:r w:rsidRPr="00D569EC">
        <w:t>佛羅里達州基本資料表</w:t>
      </w:r>
    </w:p>
    <w:tbl>
      <w:tblPr>
        <w:tblW w:w="5000"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506"/>
        <w:gridCol w:w="6058"/>
      </w:tblGrid>
      <w:tr w:rsidR="00D569EC" w:rsidRPr="00D569EC" w14:paraId="43E6A55B" w14:textId="77777777" w:rsidTr="0094684B">
        <w:trPr>
          <w:trHeight w:val="680"/>
          <w:jc w:val="center"/>
        </w:trPr>
        <w:tc>
          <w:tcPr>
            <w:tcW w:w="8444" w:type="dxa"/>
            <w:gridSpan w:val="2"/>
            <w:shd w:val="clear" w:color="auto" w:fill="auto"/>
            <w:tcMar>
              <w:top w:w="0" w:type="dxa"/>
              <w:left w:w="28" w:type="dxa"/>
              <w:bottom w:w="0" w:type="dxa"/>
              <w:right w:w="28" w:type="dxa"/>
            </w:tcMar>
            <w:vAlign w:val="center"/>
          </w:tcPr>
          <w:p w14:paraId="0B93E5E1" w14:textId="77777777" w:rsidR="004850E8" w:rsidRPr="00D569EC" w:rsidRDefault="00FD0C58">
            <w:pPr>
              <w:pStyle w:val="af2"/>
              <w:ind w:left="118" w:right="118"/>
            </w:pPr>
            <w:r w:rsidRPr="00D569EC">
              <w:t>自  然 人  文</w:t>
            </w:r>
          </w:p>
        </w:tc>
      </w:tr>
      <w:tr w:rsidR="00D569EC" w:rsidRPr="00D569EC" w14:paraId="6272033B" w14:textId="77777777" w:rsidTr="0094684B">
        <w:trPr>
          <w:trHeight w:val="680"/>
          <w:jc w:val="center"/>
        </w:trPr>
        <w:tc>
          <w:tcPr>
            <w:tcW w:w="2471" w:type="dxa"/>
            <w:shd w:val="clear" w:color="auto" w:fill="auto"/>
            <w:tcMar>
              <w:top w:w="0" w:type="dxa"/>
              <w:left w:w="28" w:type="dxa"/>
              <w:bottom w:w="0" w:type="dxa"/>
              <w:right w:w="28" w:type="dxa"/>
            </w:tcMar>
            <w:vAlign w:val="center"/>
          </w:tcPr>
          <w:p w14:paraId="02627A41" w14:textId="77777777" w:rsidR="004850E8" w:rsidRPr="00D569EC" w:rsidRDefault="00FD0C58">
            <w:pPr>
              <w:pStyle w:val="-"/>
              <w:ind w:left="118" w:right="118"/>
            </w:pPr>
            <w:r w:rsidRPr="00D569EC">
              <w:t>地理環境</w:t>
            </w:r>
          </w:p>
        </w:tc>
        <w:tc>
          <w:tcPr>
            <w:tcW w:w="5973" w:type="dxa"/>
            <w:shd w:val="clear" w:color="auto" w:fill="auto"/>
            <w:tcMar>
              <w:top w:w="0" w:type="dxa"/>
              <w:left w:w="28" w:type="dxa"/>
              <w:bottom w:w="0" w:type="dxa"/>
              <w:right w:w="28" w:type="dxa"/>
            </w:tcMar>
            <w:vAlign w:val="center"/>
          </w:tcPr>
          <w:p w14:paraId="16F8D0E1" w14:textId="77777777" w:rsidR="004850E8" w:rsidRPr="00D569EC" w:rsidRDefault="00FD0C58" w:rsidP="001D4A56">
            <w:pPr>
              <w:pStyle w:val="-0"/>
              <w:spacing w:after="128"/>
              <w:ind w:left="118" w:right="118"/>
              <w:rPr>
                <w:lang w:eastAsia="zh-TW"/>
              </w:rPr>
            </w:pPr>
            <w:r w:rsidRPr="00D569EC">
              <w:rPr>
                <w:lang w:eastAsia="zh-TW"/>
              </w:rPr>
              <w:t>北與喬治亞州、阿拉巴馬州接壤，係一半島，東邊為大西洋，西邊為墨西哥灣</w:t>
            </w:r>
          </w:p>
        </w:tc>
      </w:tr>
      <w:tr w:rsidR="00D569EC" w:rsidRPr="00D569EC" w14:paraId="10559DCF" w14:textId="77777777" w:rsidTr="0094684B">
        <w:trPr>
          <w:trHeight w:val="680"/>
          <w:jc w:val="center"/>
        </w:trPr>
        <w:tc>
          <w:tcPr>
            <w:tcW w:w="2471" w:type="dxa"/>
            <w:shd w:val="clear" w:color="auto" w:fill="auto"/>
            <w:tcMar>
              <w:top w:w="0" w:type="dxa"/>
              <w:left w:w="28" w:type="dxa"/>
              <w:bottom w:w="0" w:type="dxa"/>
              <w:right w:w="28" w:type="dxa"/>
            </w:tcMar>
            <w:vAlign w:val="center"/>
          </w:tcPr>
          <w:p w14:paraId="4AF2E7D1" w14:textId="4D91E48B" w:rsidR="004850E8" w:rsidRPr="00D569EC" w:rsidRDefault="00FD0C58">
            <w:pPr>
              <w:pStyle w:val="-"/>
              <w:ind w:left="118" w:right="118"/>
            </w:pPr>
            <w:r w:rsidRPr="00D569EC">
              <w:t>土</w:t>
            </w:r>
            <w:r w:rsidR="0094684B" w:rsidRPr="00D569EC">
              <w:rPr>
                <w:rFonts w:hint="eastAsia"/>
                <w:lang w:eastAsia="zh-TW"/>
              </w:rPr>
              <w:t>地</w:t>
            </w:r>
            <w:r w:rsidRPr="00D569EC">
              <w:t>面積</w:t>
            </w:r>
          </w:p>
        </w:tc>
        <w:tc>
          <w:tcPr>
            <w:tcW w:w="5973" w:type="dxa"/>
            <w:shd w:val="clear" w:color="auto" w:fill="auto"/>
            <w:tcMar>
              <w:top w:w="0" w:type="dxa"/>
              <w:left w:w="28" w:type="dxa"/>
              <w:bottom w:w="0" w:type="dxa"/>
              <w:right w:w="28" w:type="dxa"/>
            </w:tcMar>
            <w:vAlign w:val="center"/>
          </w:tcPr>
          <w:p w14:paraId="63B420A7" w14:textId="77777777" w:rsidR="004850E8" w:rsidRPr="00D569EC" w:rsidRDefault="00FD0C58" w:rsidP="001D4A56">
            <w:pPr>
              <w:pStyle w:val="-0"/>
              <w:spacing w:after="128"/>
              <w:ind w:left="118" w:right="118"/>
            </w:pPr>
            <w:r w:rsidRPr="00D569EC">
              <w:rPr>
                <w:lang w:eastAsia="zh-TW"/>
              </w:rPr>
              <w:t>65,758</w:t>
            </w:r>
            <w:r w:rsidRPr="00D569EC">
              <w:t>平方英哩</w:t>
            </w:r>
          </w:p>
        </w:tc>
      </w:tr>
      <w:tr w:rsidR="00D569EC" w:rsidRPr="00D569EC" w14:paraId="00F2CD6D" w14:textId="77777777" w:rsidTr="0094684B">
        <w:trPr>
          <w:trHeight w:val="680"/>
          <w:jc w:val="center"/>
        </w:trPr>
        <w:tc>
          <w:tcPr>
            <w:tcW w:w="2471" w:type="dxa"/>
            <w:shd w:val="clear" w:color="auto" w:fill="auto"/>
            <w:tcMar>
              <w:top w:w="0" w:type="dxa"/>
              <w:left w:w="28" w:type="dxa"/>
              <w:bottom w:w="0" w:type="dxa"/>
              <w:right w:w="28" w:type="dxa"/>
            </w:tcMar>
            <w:vAlign w:val="center"/>
          </w:tcPr>
          <w:p w14:paraId="3F93BA55" w14:textId="77777777" w:rsidR="004850E8" w:rsidRPr="00D569EC" w:rsidRDefault="00FD0C58">
            <w:pPr>
              <w:pStyle w:val="-"/>
              <w:ind w:left="118" w:right="118"/>
            </w:pPr>
            <w:r w:rsidRPr="00D569EC">
              <w:t>氣候</w:t>
            </w:r>
          </w:p>
        </w:tc>
        <w:tc>
          <w:tcPr>
            <w:tcW w:w="5973" w:type="dxa"/>
            <w:shd w:val="clear" w:color="auto" w:fill="auto"/>
            <w:tcMar>
              <w:top w:w="0" w:type="dxa"/>
              <w:left w:w="28" w:type="dxa"/>
              <w:bottom w:w="0" w:type="dxa"/>
              <w:right w:w="28" w:type="dxa"/>
            </w:tcMar>
            <w:vAlign w:val="center"/>
          </w:tcPr>
          <w:p w14:paraId="21602832" w14:textId="49BC1E91" w:rsidR="004850E8" w:rsidRPr="00D569EC" w:rsidRDefault="00FE4049" w:rsidP="001D4A56">
            <w:pPr>
              <w:pStyle w:val="-0"/>
              <w:spacing w:after="128"/>
              <w:ind w:left="118" w:right="118"/>
              <w:rPr>
                <w:lang w:eastAsia="zh-TW"/>
              </w:rPr>
            </w:pPr>
            <w:r w:rsidRPr="00D569EC">
              <w:rPr>
                <w:lang w:eastAsia="zh-TW"/>
              </w:rPr>
              <w:t>亞熱帶型氣候，冬天</w:t>
            </w:r>
            <w:r w:rsidR="00FD0C58" w:rsidRPr="00D569EC">
              <w:rPr>
                <w:lang w:eastAsia="zh-TW"/>
              </w:rPr>
              <w:t>溫度</w:t>
            </w:r>
            <w:r w:rsidR="00F41126" w:rsidRPr="00D569EC">
              <w:rPr>
                <w:rFonts w:hint="eastAsia"/>
                <w:lang w:eastAsia="zh-TW"/>
              </w:rPr>
              <w:t>攝氏</w:t>
            </w:r>
            <w:r w:rsidR="00FD0C58" w:rsidRPr="00D569EC">
              <w:rPr>
                <w:lang w:eastAsia="zh-TW"/>
              </w:rPr>
              <w:t>12-19</w:t>
            </w:r>
            <w:r w:rsidRPr="00D569EC">
              <w:rPr>
                <w:rFonts w:hint="eastAsia"/>
                <w:lang w:eastAsia="zh-TW"/>
              </w:rPr>
              <w:t>度，</w:t>
            </w:r>
            <w:r w:rsidR="00FD0C58" w:rsidRPr="00D569EC">
              <w:rPr>
                <w:lang w:eastAsia="zh-TW"/>
              </w:rPr>
              <w:t>夏季平均溫度</w:t>
            </w:r>
            <w:r w:rsidR="00F41126" w:rsidRPr="00D569EC">
              <w:rPr>
                <w:rFonts w:hint="eastAsia"/>
                <w:lang w:eastAsia="zh-TW"/>
              </w:rPr>
              <w:t>攝氏</w:t>
            </w:r>
            <w:r w:rsidR="00FD0C58" w:rsidRPr="00D569EC">
              <w:rPr>
                <w:lang w:eastAsia="zh-TW"/>
              </w:rPr>
              <w:t>28</w:t>
            </w:r>
            <w:r w:rsidRPr="00D569EC">
              <w:rPr>
                <w:rFonts w:hint="eastAsia"/>
                <w:lang w:eastAsia="zh-TW"/>
              </w:rPr>
              <w:t>度</w:t>
            </w:r>
          </w:p>
        </w:tc>
      </w:tr>
      <w:tr w:rsidR="00D569EC" w:rsidRPr="00D569EC" w14:paraId="14D1BCF3" w14:textId="77777777" w:rsidTr="0094684B">
        <w:trPr>
          <w:trHeight w:val="680"/>
          <w:jc w:val="center"/>
        </w:trPr>
        <w:tc>
          <w:tcPr>
            <w:tcW w:w="2471" w:type="dxa"/>
            <w:shd w:val="clear" w:color="auto" w:fill="auto"/>
            <w:tcMar>
              <w:top w:w="0" w:type="dxa"/>
              <w:left w:w="28" w:type="dxa"/>
              <w:bottom w:w="0" w:type="dxa"/>
              <w:right w:w="28" w:type="dxa"/>
            </w:tcMar>
            <w:vAlign w:val="center"/>
          </w:tcPr>
          <w:p w14:paraId="7DBF781B" w14:textId="77777777" w:rsidR="004850E8" w:rsidRPr="00D569EC" w:rsidRDefault="00FD0C58">
            <w:pPr>
              <w:pStyle w:val="-"/>
              <w:ind w:left="118" w:right="118"/>
            </w:pPr>
            <w:r w:rsidRPr="00D569EC">
              <w:t>種族</w:t>
            </w:r>
          </w:p>
        </w:tc>
        <w:tc>
          <w:tcPr>
            <w:tcW w:w="5973" w:type="dxa"/>
            <w:shd w:val="clear" w:color="auto" w:fill="auto"/>
            <w:tcMar>
              <w:top w:w="0" w:type="dxa"/>
              <w:left w:w="28" w:type="dxa"/>
              <w:bottom w:w="0" w:type="dxa"/>
              <w:right w:w="28" w:type="dxa"/>
            </w:tcMar>
            <w:vAlign w:val="center"/>
          </w:tcPr>
          <w:p w14:paraId="356F95C7" w14:textId="77777777" w:rsidR="004850E8" w:rsidRPr="00D569EC" w:rsidRDefault="00FD0C58" w:rsidP="001D4A56">
            <w:pPr>
              <w:pStyle w:val="-0"/>
              <w:spacing w:after="128"/>
              <w:ind w:left="118" w:right="118"/>
            </w:pPr>
            <w:r w:rsidRPr="00D569EC">
              <w:t>以白種人為主</w:t>
            </w:r>
          </w:p>
        </w:tc>
      </w:tr>
      <w:tr w:rsidR="00D569EC" w:rsidRPr="00D569EC" w14:paraId="092B2178" w14:textId="77777777" w:rsidTr="0094684B">
        <w:trPr>
          <w:trHeight w:val="680"/>
          <w:jc w:val="center"/>
        </w:trPr>
        <w:tc>
          <w:tcPr>
            <w:tcW w:w="2471" w:type="dxa"/>
            <w:shd w:val="clear" w:color="auto" w:fill="auto"/>
            <w:tcMar>
              <w:top w:w="0" w:type="dxa"/>
              <w:left w:w="28" w:type="dxa"/>
              <w:bottom w:w="0" w:type="dxa"/>
              <w:right w:w="28" w:type="dxa"/>
            </w:tcMar>
            <w:vAlign w:val="center"/>
          </w:tcPr>
          <w:p w14:paraId="4D4A7EF5" w14:textId="77777777" w:rsidR="004850E8" w:rsidRPr="00D569EC" w:rsidRDefault="00FD0C58">
            <w:pPr>
              <w:pStyle w:val="-"/>
              <w:ind w:left="118" w:right="118"/>
            </w:pPr>
            <w:r w:rsidRPr="00D569EC">
              <w:t>人口結構</w:t>
            </w:r>
          </w:p>
        </w:tc>
        <w:tc>
          <w:tcPr>
            <w:tcW w:w="5973" w:type="dxa"/>
            <w:shd w:val="clear" w:color="auto" w:fill="auto"/>
            <w:tcMar>
              <w:top w:w="0" w:type="dxa"/>
              <w:left w:w="28" w:type="dxa"/>
              <w:bottom w:w="0" w:type="dxa"/>
              <w:right w:w="28" w:type="dxa"/>
            </w:tcMar>
            <w:vAlign w:val="center"/>
          </w:tcPr>
          <w:p w14:paraId="3DF55E30" w14:textId="46E68F15" w:rsidR="004850E8" w:rsidRPr="00D569EC" w:rsidRDefault="00FD0C58" w:rsidP="001D4A56">
            <w:pPr>
              <w:pStyle w:val="-0"/>
              <w:spacing w:after="128"/>
              <w:ind w:left="118" w:right="118"/>
              <w:rPr>
                <w:rFonts w:ascii="Malgun Gothic" w:eastAsia="Malgun Gothic" w:hAnsi="Malgun Gothic"/>
                <w:lang w:eastAsia="zh-TW"/>
              </w:rPr>
            </w:pPr>
            <w:r w:rsidRPr="00D569EC">
              <w:rPr>
                <w:lang w:eastAsia="zh-TW"/>
              </w:rPr>
              <w:t>2,1</w:t>
            </w:r>
            <w:r w:rsidR="00376B15" w:rsidRPr="00D569EC">
              <w:rPr>
                <w:rFonts w:hint="eastAsia"/>
                <w:lang w:eastAsia="zh-TW"/>
              </w:rPr>
              <w:t>99</w:t>
            </w:r>
            <w:r w:rsidRPr="00D569EC">
              <w:rPr>
                <w:lang w:eastAsia="zh-TW"/>
              </w:rPr>
              <w:t>萬人，成長率</w:t>
            </w:r>
            <w:r w:rsidR="00376B15" w:rsidRPr="00D569EC">
              <w:rPr>
                <w:rFonts w:hint="eastAsia"/>
                <w:lang w:eastAsia="zh-TW"/>
              </w:rPr>
              <w:t>3.26</w:t>
            </w:r>
            <w:r w:rsidRPr="00D569EC">
              <w:rPr>
                <w:lang w:eastAsia="zh-TW"/>
              </w:rPr>
              <w:t>%</w:t>
            </w:r>
            <w:r w:rsidRPr="00D569EC">
              <w:rPr>
                <w:lang w:eastAsia="zh-TW"/>
              </w:rPr>
              <w:t>，排名全美第</w:t>
            </w:r>
            <w:r w:rsidRPr="00D569EC">
              <w:rPr>
                <w:lang w:eastAsia="zh-TW"/>
              </w:rPr>
              <w:t>3</w:t>
            </w:r>
            <w:r w:rsidRPr="00D569EC">
              <w:rPr>
                <w:lang w:eastAsia="zh-TW"/>
              </w:rPr>
              <w:t>名，其中白人</w:t>
            </w:r>
            <w:r w:rsidR="001D4A56" w:rsidRPr="00D569EC">
              <w:rPr>
                <w:lang w:eastAsia="zh-TW"/>
              </w:rPr>
              <w:t>占</w:t>
            </w:r>
            <w:r w:rsidRPr="00D569EC">
              <w:rPr>
                <w:lang w:eastAsia="zh-TW"/>
              </w:rPr>
              <w:t>75.</w:t>
            </w:r>
            <w:r w:rsidR="00376B15" w:rsidRPr="00D569EC">
              <w:rPr>
                <w:rFonts w:hint="eastAsia"/>
                <w:lang w:eastAsia="zh-TW"/>
              </w:rPr>
              <w:t>3</w:t>
            </w:r>
            <w:r w:rsidRPr="00D569EC">
              <w:rPr>
                <w:lang w:eastAsia="zh-TW"/>
              </w:rPr>
              <w:t>9%</w:t>
            </w:r>
            <w:r w:rsidRPr="00D569EC">
              <w:rPr>
                <w:lang w:eastAsia="zh-TW"/>
              </w:rPr>
              <w:t>、黑人</w:t>
            </w:r>
            <w:r w:rsidR="001D4A56" w:rsidRPr="00D569EC">
              <w:rPr>
                <w:lang w:eastAsia="zh-TW"/>
              </w:rPr>
              <w:t>占</w:t>
            </w:r>
            <w:r w:rsidRPr="00D569EC">
              <w:rPr>
                <w:lang w:eastAsia="zh-TW"/>
              </w:rPr>
              <w:t>16.1%</w:t>
            </w:r>
            <w:r w:rsidRPr="00D569EC">
              <w:rPr>
                <w:lang w:eastAsia="zh-TW"/>
              </w:rPr>
              <w:t>、亞裔</w:t>
            </w:r>
            <w:r w:rsidR="001D4A56" w:rsidRPr="00D569EC">
              <w:rPr>
                <w:lang w:eastAsia="zh-TW"/>
              </w:rPr>
              <w:t>占</w:t>
            </w:r>
            <w:r w:rsidRPr="00D569EC">
              <w:rPr>
                <w:lang w:eastAsia="zh-TW"/>
              </w:rPr>
              <w:t>2.</w:t>
            </w:r>
            <w:r w:rsidR="00376B15" w:rsidRPr="00D569EC">
              <w:rPr>
                <w:rFonts w:hint="eastAsia"/>
                <w:lang w:eastAsia="zh-TW"/>
              </w:rPr>
              <w:t>71</w:t>
            </w:r>
            <w:r w:rsidRPr="00D569EC">
              <w:rPr>
                <w:lang w:eastAsia="zh-TW"/>
              </w:rPr>
              <w:t>%</w:t>
            </w:r>
          </w:p>
        </w:tc>
      </w:tr>
      <w:tr w:rsidR="00D569EC" w:rsidRPr="00D569EC" w14:paraId="7C238F33" w14:textId="77777777" w:rsidTr="0094684B">
        <w:trPr>
          <w:trHeight w:val="680"/>
          <w:jc w:val="center"/>
        </w:trPr>
        <w:tc>
          <w:tcPr>
            <w:tcW w:w="2471" w:type="dxa"/>
            <w:shd w:val="clear" w:color="auto" w:fill="auto"/>
            <w:tcMar>
              <w:top w:w="0" w:type="dxa"/>
              <w:left w:w="28" w:type="dxa"/>
              <w:bottom w:w="0" w:type="dxa"/>
              <w:right w:w="28" w:type="dxa"/>
            </w:tcMar>
            <w:vAlign w:val="center"/>
          </w:tcPr>
          <w:p w14:paraId="56AFBDC0" w14:textId="77777777" w:rsidR="004850E8" w:rsidRPr="00D569EC" w:rsidRDefault="00FD0C58">
            <w:pPr>
              <w:pStyle w:val="-"/>
              <w:ind w:left="118" w:right="118"/>
            </w:pPr>
            <w:r w:rsidRPr="00D569EC">
              <w:t>教育普及程度</w:t>
            </w:r>
          </w:p>
        </w:tc>
        <w:tc>
          <w:tcPr>
            <w:tcW w:w="5973" w:type="dxa"/>
            <w:shd w:val="clear" w:color="auto" w:fill="auto"/>
            <w:tcMar>
              <w:top w:w="0" w:type="dxa"/>
              <w:left w:w="28" w:type="dxa"/>
              <w:bottom w:w="0" w:type="dxa"/>
              <w:right w:w="28" w:type="dxa"/>
            </w:tcMar>
            <w:vAlign w:val="center"/>
          </w:tcPr>
          <w:p w14:paraId="2F0F61B1" w14:textId="77777777" w:rsidR="004850E8" w:rsidRPr="00D569EC" w:rsidRDefault="00FD0C58" w:rsidP="001D4A56">
            <w:pPr>
              <w:pStyle w:val="-0"/>
              <w:spacing w:after="128"/>
              <w:ind w:left="118" w:right="118"/>
              <w:rPr>
                <w:lang w:eastAsia="zh-TW"/>
              </w:rPr>
            </w:pPr>
            <w:r w:rsidRPr="00D569EC">
              <w:rPr>
                <w:lang w:eastAsia="zh-TW"/>
              </w:rPr>
              <w:t>25</w:t>
            </w:r>
            <w:r w:rsidRPr="00D569EC">
              <w:rPr>
                <w:lang w:eastAsia="zh-TW"/>
              </w:rPr>
              <w:t>歲以上州民中</w:t>
            </w:r>
            <w:r w:rsidRPr="00D569EC">
              <w:rPr>
                <w:lang w:eastAsia="zh-TW"/>
              </w:rPr>
              <w:t>8</w:t>
            </w:r>
            <w:r w:rsidR="0025193C" w:rsidRPr="00D569EC">
              <w:rPr>
                <w:rFonts w:hint="eastAsia"/>
                <w:lang w:eastAsia="zh-TW"/>
              </w:rPr>
              <w:t>8.5</w:t>
            </w:r>
            <w:r w:rsidRPr="00D569EC">
              <w:rPr>
                <w:lang w:eastAsia="zh-TW"/>
              </w:rPr>
              <w:t>%</w:t>
            </w:r>
            <w:r w:rsidRPr="00D569EC">
              <w:rPr>
                <w:lang w:eastAsia="zh-TW"/>
              </w:rPr>
              <w:t>擁有高中文憑、</w:t>
            </w:r>
            <w:r w:rsidR="0025193C" w:rsidRPr="00D569EC">
              <w:rPr>
                <w:rFonts w:hint="eastAsia"/>
                <w:lang w:eastAsia="zh-TW"/>
              </w:rPr>
              <w:t>30.4</w:t>
            </w:r>
            <w:r w:rsidRPr="00D569EC">
              <w:rPr>
                <w:lang w:eastAsia="zh-TW"/>
              </w:rPr>
              <w:t>%</w:t>
            </w:r>
            <w:r w:rsidRPr="00D569EC">
              <w:rPr>
                <w:lang w:eastAsia="zh-TW"/>
              </w:rPr>
              <w:t>擁有學士學位、</w:t>
            </w:r>
            <w:r w:rsidRPr="00D569EC">
              <w:rPr>
                <w:lang w:eastAsia="zh-TW"/>
              </w:rPr>
              <w:t>1</w:t>
            </w:r>
            <w:r w:rsidR="0025193C" w:rsidRPr="00D569EC">
              <w:rPr>
                <w:rFonts w:hint="eastAsia"/>
                <w:lang w:eastAsia="zh-TW"/>
              </w:rPr>
              <w:t>1.3</w:t>
            </w:r>
            <w:r w:rsidRPr="00D569EC">
              <w:rPr>
                <w:lang w:eastAsia="zh-TW"/>
              </w:rPr>
              <w:t>%</w:t>
            </w:r>
            <w:r w:rsidRPr="00D569EC">
              <w:rPr>
                <w:lang w:eastAsia="zh-TW"/>
              </w:rPr>
              <w:t>擁有碩士或博士學位</w:t>
            </w:r>
          </w:p>
        </w:tc>
      </w:tr>
      <w:tr w:rsidR="00D569EC" w:rsidRPr="00D569EC" w14:paraId="64DD27A9" w14:textId="77777777" w:rsidTr="0094684B">
        <w:trPr>
          <w:trHeight w:val="680"/>
          <w:jc w:val="center"/>
        </w:trPr>
        <w:tc>
          <w:tcPr>
            <w:tcW w:w="2471" w:type="dxa"/>
            <w:shd w:val="clear" w:color="auto" w:fill="auto"/>
            <w:tcMar>
              <w:top w:w="0" w:type="dxa"/>
              <w:left w:w="28" w:type="dxa"/>
              <w:bottom w:w="0" w:type="dxa"/>
              <w:right w:w="28" w:type="dxa"/>
            </w:tcMar>
            <w:vAlign w:val="center"/>
          </w:tcPr>
          <w:p w14:paraId="7B3997CD" w14:textId="77777777" w:rsidR="004850E8" w:rsidRPr="00D569EC" w:rsidRDefault="00FD0C58">
            <w:pPr>
              <w:pStyle w:val="-"/>
              <w:ind w:left="118" w:right="118"/>
            </w:pPr>
            <w:r w:rsidRPr="00D569EC">
              <w:t>語言</w:t>
            </w:r>
          </w:p>
        </w:tc>
        <w:tc>
          <w:tcPr>
            <w:tcW w:w="5973" w:type="dxa"/>
            <w:shd w:val="clear" w:color="auto" w:fill="auto"/>
            <w:tcMar>
              <w:top w:w="0" w:type="dxa"/>
              <w:left w:w="28" w:type="dxa"/>
              <w:bottom w:w="0" w:type="dxa"/>
              <w:right w:w="28" w:type="dxa"/>
            </w:tcMar>
            <w:vAlign w:val="center"/>
          </w:tcPr>
          <w:p w14:paraId="6B819279" w14:textId="77777777" w:rsidR="004850E8" w:rsidRPr="00D569EC" w:rsidRDefault="00FD0C58" w:rsidP="001D4A56">
            <w:pPr>
              <w:pStyle w:val="-0"/>
              <w:spacing w:after="128"/>
              <w:ind w:left="118" w:right="118"/>
            </w:pPr>
            <w:r w:rsidRPr="00D569EC">
              <w:t>英語</w:t>
            </w:r>
          </w:p>
        </w:tc>
      </w:tr>
      <w:tr w:rsidR="00D569EC" w:rsidRPr="00D569EC" w14:paraId="132DBE21" w14:textId="77777777" w:rsidTr="0094684B">
        <w:trPr>
          <w:trHeight w:val="680"/>
          <w:jc w:val="center"/>
        </w:trPr>
        <w:tc>
          <w:tcPr>
            <w:tcW w:w="2471" w:type="dxa"/>
            <w:shd w:val="clear" w:color="auto" w:fill="auto"/>
            <w:tcMar>
              <w:top w:w="0" w:type="dxa"/>
              <w:left w:w="28" w:type="dxa"/>
              <w:bottom w:w="0" w:type="dxa"/>
              <w:right w:w="28" w:type="dxa"/>
            </w:tcMar>
            <w:vAlign w:val="center"/>
          </w:tcPr>
          <w:p w14:paraId="13477A67" w14:textId="77777777" w:rsidR="004850E8" w:rsidRPr="00D569EC" w:rsidRDefault="00FD0C58">
            <w:pPr>
              <w:pStyle w:val="-"/>
              <w:ind w:left="118" w:right="118"/>
            </w:pPr>
            <w:r w:rsidRPr="00D569EC">
              <w:t>宗教</w:t>
            </w:r>
          </w:p>
        </w:tc>
        <w:tc>
          <w:tcPr>
            <w:tcW w:w="5973" w:type="dxa"/>
            <w:shd w:val="clear" w:color="auto" w:fill="auto"/>
            <w:tcMar>
              <w:top w:w="0" w:type="dxa"/>
              <w:left w:w="28" w:type="dxa"/>
              <w:bottom w:w="0" w:type="dxa"/>
              <w:right w:w="28" w:type="dxa"/>
            </w:tcMar>
            <w:vAlign w:val="center"/>
          </w:tcPr>
          <w:p w14:paraId="382F8C7F" w14:textId="5FA3D42F" w:rsidR="004850E8" w:rsidRPr="00D569EC" w:rsidRDefault="00FD0C58" w:rsidP="001D4A56">
            <w:pPr>
              <w:pStyle w:val="-0"/>
              <w:spacing w:after="128"/>
              <w:ind w:left="118" w:right="118"/>
              <w:rPr>
                <w:lang w:eastAsia="zh-TW"/>
              </w:rPr>
            </w:pPr>
            <w:r w:rsidRPr="00D569EC">
              <w:rPr>
                <w:lang w:eastAsia="zh-TW"/>
              </w:rPr>
              <w:t>70%</w:t>
            </w:r>
            <w:r w:rsidRPr="00D569EC">
              <w:rPr>
                <w:lang w:eastAsia="zh-TW"/>
              </w:rPr>
              <w:t>為基督徒，</w:t>
            </w:r>
            <w:r w:rsidRPr="00D569EC">
              <w:rPr>
                <w:lang w:eastAsia="zh-TW"/>
              </w:rPr>
              <w:t>6%</w:t>
            </w:r>
            <w:r w:rsidRPr="00D569EC">
              <w:rPr>
                <w:lang w:eastAsia="zh-TW"/>
              </w:rPr>
              <w:t>其他宗教，</w:t>
            </w:r>
            <w:r w:rsidRPr="00D569EC">
              <w:rPr>
                <w:lang w:eastAsia="zh-TW"/>
              </w:rPr>
              <w:t>24%</w:t>
            </w:r>
            <w:r w:rsidRPr="00D569EC">
              <w:rPr>
                <w:lang w:eastAsia="zh-TW"/>
              </w:rPr>
              <w:t>無</w:t>
            </w:r>
            <w:r w:rsidR="00380523" w:rsidRPr="00D569EC">
              <w:rPr>
                <w:rFonts w:hint="eastAsia"/>
                <w:lang w:eastAsia="zh-TW"/>
              </w:rPr>
              <w:t>特殊</w:t>
            </w:r>
            <w:r w:rsidRPr="00D569EC">
              <w:rPr>
                <w:lang w:eastAsia="zh-TW"/>
              </w:rPr>
              <w:t>宗教信仰</w:t>
            </w:r>
          </w:p>
        </w:tc>
      </w:tr>
      <w:tr w:rsidR="00D569EC" w:rsidRPr="00D569EC" w14:paraId="4623E1E3" w14:textId="77777777" w:rsidTr="0094684B">
        <w:trPr>
          <w:trHeight w:val="680"/>
          <w:jc w:val="center"/>
        </w:trPr>
        <w:tc>
          <w:tcPr>
            <w:tcW w:w="2471" w:type="dxa"/>
            <w:shd w:val="clear" w:color="auto" w:fill="auto"/>
            <w:tcMar>
              <w:top w:w="0" w:type="dxa"/>
              <w:left w:w="28" w:type="dxa"/>
              <w:bottom w:w="0" w:type="dxa"/>
              <w:right w:w="28" w:type="dxa"/>
            </w:tcMar>
            <w:vAlign w:val="center"/>
          </w:tcPr>
          <w:p w14:paraId="5CE3B13B" w14:textId="48BEA98B" w:rsidR="004850E8" w:rsidRPr="00D569EC" w:rsidRDefault="00EA4E42">
            <w:pPr>
              <w:pStyle w:val="-"/>
              <w:ind w:left="118" w:right="118"/>
            </w:pPr>
            <w:r w:rsidRPr="00D569EC">
              <w:t>首府</w:t>
            </w:r>
            <w:r w:rsidR="00FD0C58" w:rsidRPr="00D569EC">
              <w:t>及重要城市</w:t>
            </w:r>
          </w:p>
        </w:tc>
        <w:tc>
          <w:tcPr>
            <w:tcW w:w="5973" w:type="dxa"/>
            <w:shd w:val="clear" w:color="auto" w:fill="auto"/>
            <w:tcMar>
              <w:top w:w="0" w:type="dxa"/>
              <w:left w:w="28" w:type="dxa"/>
              <w:bottom w:w="0" w:type="dxa"/>
              <w:right w:w="28" w:type="dxa"/>
            </w:tcMar>
            <w:vAlign w:val="center"/>
          </w:tcPr>
          <w:p w14:paraId="26131BF2" w14:textId="77777777" w:rsidR="004850E8" w:rsidRPr="00D569EC" w:rsidRDefault="00FD0C58" w:rsidP="001D4A56">
            <w:pPr>
              <w:pStyle w:val="-0"/>
              <w:spacing w:after="128"/>
              <w:ind w:left="118" w:right="118"/>
            </w:pPr>
            <w:r w:rsidRPr="00D569EC">
              <w:rPr>
                <w:lang w:eastAsia="zh-TW"/>
              </w:rPr>
              <w:t>首府為</w:t>
            </w:r>
            <w:r w:rsidRPr="00D569EC">
              <w:rPr>
                <w:lang w:eastAsia="zh-TW"/>
              </w:rPr>
              <w:t>Tallahassee</w:t>
            </w:r>
            <w:r w:rsidRPr="00D569EC">
              <w:rPr>
                <w:lang w:eastAsia="zh-TW"/>
              </w:rPr>
              <w:t>，其他工商業中心包括：邁阿密（以貿易、觀光、金融業為主）、奧蘭多（觀光業為主）、</w:t>
            </w:r>
            <w:r w:rsidRPr="00D569EC">
              <w:rPr>
                <w:lang w:eastAsia="zh-TW"/>
              </w:rPr>
              <w:t>Tampa</w:t>
            </w:r>
            <w:r w:rsidRPr="00D569EC">
              <w:rPr>
                <w:lang w:eastAsia="zh-TW"/>
              </w:rPr>
              <w:t>、</w:t>
            </w:r>
            <w:r w:rsidRPr="00D569EC">
              <w:rPr>
                <w:lang w:eastAsia="zh-TW"/>
              </w:rPr>
              <w:t xml:space="preserve">Ft. </w:t>
            </w:r>
            <w:r w:rsidRPr="00D569EC">
              <w:t>Lauderdale</w:t>
            </w:r>
            <w:r w:rsidRPr="00D569EC">
              <w:t>、</w:t>
            </w:r>
            <w:r w:rsidRPr="00D569EC">
              <w:t>Jacksonville</w:t>
            </w:r>
            <w:r w:rsidRPr="00D569EC">
              <w:t>等。</w:t>
            </w:r>
          </w:p>
        </w:tc>
      </w:tr>
      <w:tr w:rsidR="00D569EC" w:rsidRPr="00D569EC" w14:paraId="16B135F9" w14:textId="77777777" w:rsidTr="0094684B">
        <w:trPr>
          <w:trHeight w:val="680"/>
          <w:jc w:val="center"/>
        </w:trPr>
        <w:tc>
          <w:tcPr>
            <w:tcW w:w="2471" w:type="dxa"/>
            <w:shd w:val="clear" w:color="auto" w:fill="auto"/>
            <w:tcMar>
              <w:top w:w="0" w:type="dxa"/>
              <w:left w:w="28" w:type="dxa"/>
              <w:bottom w:w="0" w:type="dxa"/>
              <w:right w:w="28" w:type="dxa"/>
            </w:tcMar>
            <w:vAlign w:val="center"/>
          </w:tcPr>
          <w:p w14:paraId="699DAC89" w14:textId="77777777" w:rsidR="004850E8" w:rsidRPr="00D569EC" w:rsidRDefault="00FD0C58">
            <w:pPr>
              <w:pStyle w:val="-"/>
              <w:ind w:left="118" w:right="118"/>
            </w:pPr>
            <w:r w:rsidRPr="00D569EC">
              <w:t>政治體制</w:t>
            </w:r>
          </w:p>
        </w:tc>
        <w:tc>
          <w:tcPr>
            <w:tcW w:w="5973" w:type="dxa"/>
            <w:shd w:val="clear" w:color="auto" w:fill="auto"/>
            <w:tcMar>
              <w:top w:w="0" w:type="dxa"/>
              <w:left w:w="28" w:type="dxa"/>
              <w:bottom w:w="0" w:type="dxa"/>
              <w:right w:w="28" w:type="dxa"/>
            </w:tcMar>
            <w:vAlign w:val="center"/>
          </w:tcPr>
          <w:p w14:paraId="60F0F343" w14:textId="77777777" w:rsidR="004850E8" w:rsidRPr="00D569EC" w:rsidRDefault="00FD0C58" w:rsidP="001D4A56">
            <w:pPr>
              <w:pStyle w:val="-0"/>
              <w:spacing w:after="128"/>
              <w:ind w:left="118" w:right="118"/>
              <w:rPr>
                <w:lang w:eastAsia="zh-TW"/>
              </w:rPr>
            </w:pPr>
            <w:r w:rsidRPr="00D569EC">
              <w:rPr>
                <w:lang w:eastAsia="zh-TW"/>
              </w:rPr>
              <w:t>與其他州相同，採行政、立法、司法三權分立；州長為最高行政機關首長；立法部門則由參議院及眾議院組成；司法部門以最高法院為最高司法機關。</w:t>
            </w:r>
          </w:p>
        </w:tc>
      </w:tr>
      <w:tr w:rsidR="00D569EC" w:rsidRPr="00D569EC" w14:paraId="76913663" w14:textId="77777777" w:rsidTr="0094684B">
        <w:trPr>
          <w:trHeight w:val="680"/>
          <w:jc w:val="center"/>
        </w:trPr>
        <w:tc>
          <w:tcPr>
            <w:tcW w:w="2471" w:type="dxa"/>
            <w:shd w:val="clear" w:color="auto" w:fill="auto"/>
            <w:tcMar>
              <w:top w:w="0" w:type="dxa"/>
              <w:left w:w="28" w:type="dxa"/>
              <w:bottom w:w="0" w:type="dxa"/>
              <w:right w:w="28" w:type="dxa"/>
            </w:tcMar>
            <w:vAlign w:val="center"/>
          </w:tcPr>
          <w:p w14:paraId="277042C3" w14:textId="77777777" w:rsidR="004850E8" w:rsidRPr="00D569EC" w:rsidRDefault="00FD0C58">
            <w:pPr>
              <w:pStyle w:val="-"/>
              <w:ind w:left="118" w:right="118"/>
            </w:pPr>
            <w:r w:rsidRPr="00D569EC">
              <w:lastRenderedPageBreak/>
              <w:t>投資主管機關</w:t>
            </w:r>
          </w:p>
        </w:tc>
        <w:tc>
          <w:tcPr>
            <w:tcW w:w="5973" w:type="dxa"/>
            <w:shd w:val="clear" w:color="auto" w:fill="auto"/>
            <w:tcMar>
              <w:top w:w="0" w:type="dxa"/>
              <w:left w:w="28" w:type="dxa"/>
              <w:bottom w:w="0" w:type="dxa"/>
              <w:right w:w="28" w:type="dxa"/>
            </w:tcMar>
            <w:vAlign w:val="center"/>
          </w:tcPr>
          <w:p w14:paraId="18BDFA40" w14:textId="77777777" w:rsidR="004850E8" w:rsidRPr="00D569EC" w:rsidRDefault="00FD0C58" w:rsidP="001D4A56">
            <w:pPr>
              <w:pStyle w:val="-0"/>
              <w:spacing w:after="128"/>
              <w:ind w:left="118" w:right="118"/>
            </w:pPr>
            <w:r w:rsidRPr="00D569EC">
              <w:t>Florida Department of State, Division of Corporations</w:t>
            </w:r>
          </w:p>
          <w:p w14:paraId="4B3620B2" w14:textId="39A57507" w:rsidR="009B2582" w:rsidRPr="00D569EC" w:rsidRDefault="009B2582" w:rsidP="001D4A56">
            <w:pPr>
              <w:pStyle w:val="-0"/>
              <w:spacing w:after="128"/>
              <w:ind w:left="118" w:right="118"/>
              <w:rPr>
                <w:lang w:eastAsia="zh-TW"/>
              </w:rPr>
            </w:pPr>
            <w:r w:rsidRPr="00D569EC">
              <w:t>Enterprise Florida</w:t>
            </w:r>
            <w:r w:rsidR="00B34856">
              <w:rPr>
                <w:rFonts w:hint="eastAsia"/>
                <w:lang w:eastAsia="zh-TW"/>
              </w:rPr>
              <w:t>（</w:t>
            </w:r>
            <w:r w:rsidRPr="00D569EC">
              <w:rPr>
                <w:rFonts w:hint="eastAsia"/>
                <w:lang w:eastAsia="zh-TW"/>
              </w:rPr>
              <w:t>佛羅里達經濟發展機構</w:t>
            </w:r>
            <w:r w:rsidR="001D4A56" w:rsidRPr="00D569EC">
              <w:rPr>
                <w:rFonts w:hint="eastAsia"/>
                <w:lang w:eastAsia="zh-TW"/>
              </w:rPr>
              <w:t>）</w:t>
            </w:r>
          </w:p>
        </w:tc>
      </w:tr>
      <w:tr w:rsidR="00D569EC" w:rsidRPr="00D569EC" w14:paraId="28C7B622" w14:textId="77777777" w:rsidTr="0094684B">
        <w:trPr>
          <w:trHeight w:val="680"/>
          <w:jc w:val="center"/>
        </w:trPr>
        <w:tc>
          <w:tcPr>
            <w:tcW w:w="8444" w:type="dxa"/>
            <w:gridSpan w:val="2"/>
            <w:shd w:val="clear" w:color="auto" w:fill="auto"/>
            <w:tcMar>
              <w:top w:w="0" w:type="dxa"/>
              <w:left w:w="28" w:type="dxa"/>
              <w:bottom w:w="0" w:type="dxa"/>
              <w:right w:w="28" w:type="dxa"/>
            </w:tcMar>
            <w:vAlign w:val="center"/>
          </w:tcPr>
          <w:p w14:paraId="3BE0591E" w14:textId="77777777" w:rsidR="004850E8" w:rsidRPr="00D569EC" w:rsidRDefault="00FD0C58">
            <w:pPr>
              <w:pStyle w:val="af2"/>
              <w:ind w:left="118" w:right="118"/>
            </w:pPr>
            <w:r w:rsidRPr="00D569EC">
              <w:t>經  濟  概  況</w:t>
            </w:r>
          </w:p>
        </w:tc>
      </w:tr>
      <w:tr w:rsidR="00D569EC" w:rsidRPr="00D569EC" w14:paraId="21F95F01" w14:textId="77777777" w:rsidTr="0094684B">
        <w:trPr>
          <w:trHeight w:val="680"/>
          <w:jc w:val="center"/>
        </w:trPr>
        <w:tc>
          <w:tcPr>
            <w:tcW w:w="2471" w:type="dxa"/>
            <w:shd w:val="clear" w:color="auto" w:fill="auto"/>
            <w:tcMar>
              <w:top w:w="0" w:type="dxa"/>
              <w:left w:w="28" w:type="dxa"/>
              <w:bottom w:w="0" w:type="dxa"/>
              <w:right w:w="28" w:type="dxa"/>
            </w:tcMar>
            <w:vAlign w:val="center"/>
          </w:tcPr>
          <w:p w14:paraId="10A2EEDA" w14:textId="77777777" w:rsidR="004850E8" w:rsidRPr="00D569EC" w:rsidRDefault="00FD0C58">
            <w:pPr>
              <w:pStyle w:val="-"/>
              <w:ind w:left="118" w:right="118"/>
              <w:rPr>
                <w:rFonts w:ascii="華康細圓體" w:hAnsi="華康細圓體"/>
              </w:rPr>
            </w:pPr>
            <w:r w:rsidRPr="00D569EC">
              <w:rPr>
                <w:rFonts w:ascii="華康細圓體" w:hAnsi="華康細圓體"/>
              </w:rPr>
              <w:t>幣制</w:t>
            </w:r>
          </w:p>
        </w:tc>
        <w:tc>
          <w:tcPr>
            <w:tcW w:w="5973" w:type="dxa"/>
            <w:shd w:val="clear" w:color="auto" w:fill="auto"/>
            <w:tcMar>
              <w:top w:w="0" w:type="dxa"/>
              <w:left w:w="28" w:type="dxa"/>
              <w:bottom w:w="0" w:type="dxa"/>
              <w:right w:w="28" w:type="dxa"/>
            </w:tcMar>
            <w:vAlign w:val="center"/>
          </w:tcPr>
          <w:p w14:paraId="55B1D306" w14:textId="77777777" w:rsidR="004850E8" w:rsidRPr="00D569EC" w:rsidRDefault="00FD0C58" w:rsidP="001D4A56">
            <w:pPr>
              <w:pStyle w:val="-0"/>
              <w:spacing w:after="128"/>
              <w:ind w:left="118" w:right="118"/>
            </w:pPr>
            <w:r w:rsidRPr="00D569EC">
              <w:t>美金</w:t>
            </w:r>
          </w:p>
        </w:tc>
      </w:tr>
      <w:tr w:rsidR="00D569EC" w:rsidRPr="00D569EC" w14:paraId="1CC1A127" w14:textId="77777777" w:rsidTr="0094684B">
        <w:trPr>
          <w:trHeight w:val="680"/>
          <w:jc w:val="center"/>
        </w:trPr>
        <w:tc>
          <w:tcPr>
            <w:tcW w:w="2471" w:type="dxa"/>
            <w:shd w:val="clear" w:color="auto" w:fill="auto"/>
            <w:tcMar>
              <w:top w:w="0" w:type="dxa"/>
              <w:left w:w="28" w:type="dxa"/>
              <w:bottom w:w="0" w:type="dxa"/>
              <w:right w:w="28" w:type="dxa"/>
            </w:tcMar>
            <w:vAlign w:val="center"/>
          </w:tcPr>
          <w:p w14:paraId="76BE6A53" w14:textId="77777777" w:rsidR="004850E8" w:rsidRPr="00D569EC" w:rsidRDefault="00FD0C58">
            <w:pPr>
              <w:pStyle w:val="-"/>
              <w:ind w:left="118" w:right="118"/>
              <w:rPr>
                <w:rFonts w:ascii="華康細圓體" w:hAnsi="華康細圓體"/>
              </w:rPr>
            </w:pPr>
            <w:r w:rsidRPr="00D569EC">
              <w:rPr>
                <w:rFonts w:ascii="華康細圓體" w:hAnsi="華康細圓體"/>
              </w:rPr>
              <w:t>國內生產毛額</w:t>
            </w:r>
          </w:p>
        </w:tc>
        <w:tc>
          <w:tcPr>
            <w:tcW w:w="5973" w:type="dxa"/>
            <w:shd w:val="clear" w:color="auto" w:fill="auto"/>
            <w:tcMar>
              <w:top w:w="0" w:type="dxa"/>
              <w:left w:w="28" w:type="dxa"/>
              <w:bottom w:w="0" w:type="dxa"/>
              <w:right w:w="28" w:type="dxa"/>
            </w:tcMar>
            <w:vAlign w:val="center"/>
          </w:tcPr>
          <w:p w14:paraId="0201DE81" w14:textId="65E87A2A" w:rsidR="004850E8" w:rsidRPr="00D569EC" w:rsidRDefault="00365D2F" w:rsidP="001D4A56">
            <w:pPr>
              <w:pStyle w:val="-0"/>
              <w:spacing w:after="128"/>
              <w:ind w:left="118" w:right="118"/>
              <w:rPr>
                <w:lang w:eastAsia="zh-TW"/>
              </w:rPr>
            </w:pPr>
            <w:r w:rsidRPr="00D569EC">
              <w:rPr>
                <w:rFonts w:hint="eastAsia"/>
                <w:lang w:eastAsia="zh-TW"/>
              </w:rPr>
              <w:t>10,767</w:t>
            </w:r>
            <w:r w:rsidRPr="00D569EC">
              <w:rPr>
                <w:rFonts w:hint="eastAsia"/>
                <w:lang w:eastAsia="zh-TW"/>
              </w:rPr>
              <w:t>億美元，排名全美第</w:t>
            </w:r>
            <w:r w:rsidRPr="00D569EC">
              <w:rPr>
                <w:rFonts w:hint="eastAsia"/>
                <w:lang w:eastAsia="zh-TW"/>
              </w:rPr>
              <w:t>4</w:t>
            </w:r>
            <w:r w:rsidRPr="00D569EC">
              <w:rPr>
                <w:rFonts w:hint="eastAsia"/>
                <w:lang w:eastAsia="zh-TW"/>
              </w:rPr>
              <w:t>名，</w:t>
            </w:r>
            <w:r w:rsidR="001D4A56" w:rsidRPr="00D569EC">
              <w:rPr>
                <w:rFonts w:hint="eastAsia"/>
                <w:lang w:eastAsia="zh-TW"/>
              </w:rPr>
              <w:t>占</w:t>
            </w:r>
            <w:r w:rsidRPr="00D569EC">
              <w:rPr>
                <w:rFonts w:hint="eastAsia"/>
                <w:lang w:eastAsia="zh-TW"/>
              </w:rPr>
              <w:t>全美</w:t>
            </w:r>
            <w:r w:rsidRPr="00D569EC">
              <w:rPr>
                <w:rFonts w:hint="eastAsia"/>
                <w:lang w:eastAsia="zh-TW"/>
              </w:rPr>
              <w:t>GDP</w:t>
            </w:r>
            <w:r w:rsidRPr="00D569EC">
              <w:rPr>
                <w:rFonts w:hint="eastAsia"/>
                <w:lang w:eastAsia="zh-TW"/>
              </w:rPr>
              <w:t>之</w:t>
            </w:r>
            <w:r w:rsidRPr="00D569EC">
              <w:rPr>
                <w:rFonts w:hint="eastAsia"/>
                <w:lang w:eastAsia="zh-TW"/>
              </w:rPr>
              <w:t>5.0%</w:t>
            </w:r>
            <w:r w:rsidRPr="00D569EC">
              <w:rPr>
                <w:rFonts w:hint="eastAsia"/>
                <w:lang w:eastAsia="zh-TW"/>
              </w:rPr>
              <w:t>（</w:t>
            </w:r>
            <w:r w:rsidRPr="00D569EC">
              <w:rPr>
                <w:rFonts w:hint="eastAsia"/>
                <w:lang w:eastAsia="zh-TW"/>
              </w:rPr>
              <w:t>2019</w:t>
            </w:r>
            <w:r w:rsidRPr="00D569EC">
              <w:rPr>
                <w:rFonts w:hint="eastAsia"/>
                <w:lang w:eastAsia="zh-TW"/>
              </w:rPr>
              <w:t>）、</w:t>
            </w:r>
            <w:r w:rsidRPr="00D569EC">
              <w:rPr>
                <w:rFonts w:hint="eastAsia"/>
                <w:lang w:eastAsia="zh-TW"/>
              </w:rPr>
              <w:t>10,022</w:t>
            </w:r>
            <w:r w:rsidRPr="00D569EC">
              <w:rPr>
                <w:rFonts w:hint="eastAsia"/>
                <w:lang w:eastAsia="zh-TW"/>
              </w:rPr>
              <w:t>億美元（</w:t>
            </w:r>
            <w:r w:rsidRPr="00D569EC">
              <w:rPr>
                <w:rFonts w:hint="eastAsia"/>
                <w:lang w:eastAsia="zh-TW"/>
              </w:rPr>
              <w:t>2018</w:t>
            </w:r>
            <w:r w:rsidRPr="00D569EC">
              <w:rPr>
                <w:rFonts w:hint="eastAsia"/>
                <w:lang w:eastAsia="zh-TW"/>
              </w:rPr>
              <w:t>）、</w:t>
            </w:r>
            <w:r w:rsidRPr="00D569EC">
              <w:rPr>
                <w:rFonts w:hint="eastAsia"/>
                <w:lang w:eastAsia="zh-TW"/>
              </w:rPr>
              <w:t>9,680</w:t>
            </w:r>
            <w:r w:rsidRPr="00D569EC">
              <w:rPr>
                <w:rFonts w:hint="eastAsia"/>
                <w:lang w:eastAsia="zh-TW"/>
              </w:rPr>
              <w:t>億美元（</w:t>
            </w:r>
            <w:r w:rsidRPr="00D569EC">
              <w:rPr>
                <w:rFonts w:hint="eastAsia"/>
                <w:lang w:eastAsia="zh-TW"/>
              </w:rPr>
              <w:t>2017</w:t>
            </w:r>
            <w:r w:rsidRPr="00D569EC">
              <w:rPr>
                <w:rFonts w:hint="eastAsia"/>
                <w:lang w:eastAsia="zh-TW"/>
              </w:rPr>
              <w:t>）</w:t>
            </w:r>
          </w:p>
        </w:tc>
      </w:tr>
      <w:tr w:rsidR="00D569EC" w:rsidRPr="00D569EC" w14:paraId="3AD9EFE9" w14:textId="77777777" w:rsidTr="0094684B">
        <w:trPr>
          <w:trHeight w:val="680"/>
          <w:jc w:val="center"/>
        </w:trPr>
        <w:tc>
          <w:tcPr>
            <w:tcW w:w="2471" w:type="dxa"/>
            <w:shd w:val="clear" w:color="auto" w:fill="auto"/>
            <w:tcMar>
              <w:top w:w="0" w:type="dxa"/>
              <w:left w:w="28" w:type="dxa"/>
              <w:bottom w:w="0" w:type="dxa"/>
              <w:right w:w="28" w:type="dxa"/>
            </w:tcMar>
            <w:vAlign w:val="center"/>
          </w:tcPr>
          <w:p w14:paraId="4B50280A" w14:textId="77777777" w:rsidR="004850E8" w:rsidRPr="00D569EC" w:rsidRDefault="00FD0C58">
            <w:pPr>
              <w:pStyle w:val="-"/>
              <w:ind w:left="118" w:right="118"/>
              <w:rPr>
                <w:rFonts w:ascii="華康細圓體" w:hAnsi="華康細圓體"/>
              </w:rPr>
            </w:pPr>
            <w:r w:rsidRPr="00D569EC">
              <w:rPr>
                <w:rFonts w:ascii="華康細圓體" w:hAnsi="華康細圓體"/>
              </w:rPr>
              <w:t>經</w:t>
            </w:r>
            <w:proofErr w:type="gramStart"/>
            <w:r w:rsidRPr="00D569EC">
              <w:rPr>
                <w:rFonts w:ascii="華康細圓體" w:hAnsi="華康細圓體"/>
              </w:rPr>
              <w:t>濟</w:t>
            </w:r>
            <w:proofErr w:type="gramEnd"/>
            <w:r w:rsidRPr="00D569EC">
              <w:rPr>
                <w:rFonts w:ascii="華康細圓體" w:hAnsi="華康細圓體"/>
              </w:rPr>
              <w:t>成長率</w:t>
            </w:r>
          </w:p>
        </w:tc>
        <w:tc>
          <w:tcPr>
            <w:tcW w:w="5973" w:type="dxa"/>
            <w:shd w:val="clear" w:color="auto" w:fill="auto"/>
            <w:tcMar>
              <w:top w:w="0" w:type="dxa"/>
              <w:left w:w="28" w:type="dxa"/>
              <w:bottom w:w="0" w:type="dxa"/>
              <w:right w:w="28" w:type="dxa"/>
            </w:tcMar>
            <w:vAlign w:val="center"/>
          </w:tcPr>
          <w:p w14:paraId="5D1CF46D" w14:textId="77777777" w:rsidR="004850E8" w:rsidRPr="00D569EC" w:rsidRDefault="00365D2F" w:rsidP="001D4A56">
            <w:pPr>
              <w:pStyle w:val="-0"/>
              <w:spacing w:after="128"/>
              <w:ind w:left="118" w:right="118"/>
            </w:pPr>
            <w:r w:rsidRPr="00D569EC">
              <w:rPr>
                <w:rFonts w:hint="eastAsia"/>
              </w:rPr>
              <w:t>2.8%</w:t>
            </w:r>
            <w:r w:rsidRPr="00D569EC">
              <w:rPr>
                <w:rFonts w:hint="eastAsia"/>
              </w:rPr>
              <w:t>（</w:t>
            </w:r>
            <w:r w:rsidRPr="00D569EC">
              <w:rPr>
                <w:rFonts w:hint="eastAsia"/>
              </w:rPr>
              <w:t>2019</w:t>
            </w:r>
            <w:r w:rsidRPr="00D569EC">
              <w:rPr>
                <w:rFonts w:hint="eastAsia"/>
              </w:rPr>
              <w:t>）、</w:t>
            </w:r>
            <w:r w:rsidRPr="00D569EC">
              <w:rPr>
                <w:rFonts w:hint="eastAsia"/>
              </w:rPr>
              <w:t>2.4%</w:t>
            </w:r>
            <w:r w:rsidRPr="00D569EC">
              <w:rPr>
                <w:rFonts w:hint="eastAsia"/>
              </w:rPr>
              <w:t>（</w:t>
            </w:r>
            <w:r w:rsidRPr="00D569EC">
              <w:rPr>
                <w:rFonts w:hint="eastAsia"/>
              </w:rPr>
              <w:t>2018</w:t>
            </w:r>
            <w:r w:rsidRPr="00D569EC">
              <w:rPr>
                <w:rFonts w:hint="eastAsia"/>
              </w:rPr>
              <w:t>）、</w:t>
            </w:r>
            <w:r w:rsidRPr="00D569EC">
              <w:rPr>
                <w:rFonts w:hint="eastAsia"/>
              </w:rPr>
              <w:t>2.7%</w:t>
            </w:r>
            <w:r w:rsidRPr="00D569EC">
              <w:rPr>
                <w:rFonts w:hint="eastAsia"/>
              </w:rPr>
              <w:t>（</w:t>
            </w:r>
            <w:r w:rsidRPr="00D569EC">
              <w:rPr>
                <w:rFonts w:hint="eastAsia"/>
              </w:rPr>
              <w:t>2017</w:t>
            </w:r>
            <w:r w:rsidRPr="00D569EC">
              <w:rPr>
                <w:rFonts w:hint="eastAsia"/>
              </w:rPr>
              <w:t>）</w:t>
            </w:r>
          </w:p>
        </w:tc>
      </w:tr>
      <w:tr w:rsidR="00D569EC" w:rsidRPr="00D569EC" w14:paraId="1434E9D8" w14:textId="77777777" w:rsidTr="0094684B">
        <w:trPr>
          <w:trHeight w:val="680"/>
          <w:jc w:val="center"/>
        </w:trPr>
        <w:tc>
          <w:tcPr>
            <w:tcW w:w="2471" w:type="dxa"/>
            <w:shd w:val="clear" w:color="auto" w:fill="auto"/>
            <w:tcMar>
              <w:top w:w="0" w:type="dxa"/>
              <w:left w:w="28" w:type="dxa"/>
              <w:bottom w:w="0" w:type="dxa"/>
              <w:right w:w="28" w:type="dxa"/>
            </w:tcMar>
            <w:vAlign w:val="center"/>
          </w:tcPr>
          <w:p w14:paraId="55D59037" w14:textId="77777777" w:rsidR="004850E8" w:rsidRPr="00D569EC" w:rsidRDefault="00FD0C58">
            <w:pPr>
              <w:pStyle w:val="-"/>
              <w:ind w:left="118" w:right="118"/>
              <w:rPr>
                <w:rFonts w:ascii="華康細圓體" w:hAnsi="華康細圓體"/>
              </w:rPr>
            </w:pPr>
            <w:r w:rsidRPr="00D569EC">
              <w:rPr>
                <w:rFonts w:ascii="華康細圓體" w:hAnsi="華康細圓體"/>
              </w:rPr>
              <w:t>平均國民所得</w:t>
            </w:r>
          </w:p>
        </w:tc>
        <w:tc>
          <w:tcPr>
            <w:tcW w:w="5973" w:type="dxa"/>
            <w:shd w:val="clear" w:color="auto" w:fill="auto"/>
            <w:tcMar>
              <w:top w:w="0" w:type="dxa"/>
              <w:left w:w="28" w:type="dxa"/>
              <w:bottom w:w="0" w:type="dxa"/>
              <w:right w:w="28" w:type="dxa"/>
            </w:tcMar>
            <w:vAlign w:val="center"/>
          </w:tcPr>
          <w:p w14:paraId="7D0A6E43" w14:textId="77777777" w:rsidR="004850E8" w:rsidRPr="00D569EC" w:rsidRDefault="006331C1" w:rsidP="001D4A56">
            <w:pPr>
              <w:pStyle w:val="-0"/>
              <w:spacing w:after="128"/>
              <w:ind w:left="118" w:right="118"/>
            </w:pPr>
            <w:r w:rsidRPr="00D569EC">
              <w:rPr>
                <w:rFonts w:hint="eastAsia"/>
              </w:rPr>
              <w:t>51,989</w:t>
            </w:r>
            <w:r w:rsidRPr="00D569EC">
              <w:rPr>
                <w:rFonts w:hint="eastAsia"/>
              </w:rPr>
              <w:t>美元，排名全美第</w:t>
            </w:r>
            <w:r w:rsidRPr="00D569EC">
              <w:rPr>
                <w:rFonts w:hint="eastAsia"/>
              </w:rPr>
              <w:t>28</w:t>
            </w:r>
            <w:r w:rsidRPr="00D569EC">
              <w:rPr>
                <w:rFonts w:hint="eastAsia"/>
              </w:rPr>
              <w:t>名</w:t>
            </w:r>
            <w:r w:rsidR="00365D2F" w:rsidRPr="00D569EC">
              <w:rPr>
                <w:rFonts w:hint="eastAsia"/>
              </w:rPr>
              <w:t>（</w:t>
            </w:r>
            <w:r w:rsidR="00365D2F" w:rsidRPr="00D569EC">
              <w:rPr>
                <w:rFonts w:hint="eastAsia"/>
              </w:rPr>
              <w:t>2019</w:t>
            </w:r>
            <w:r w:rsidR="00365D2F" w:rsidRPr="00D569EC">
              <w:rPr>
                <w:rFonts w:hint="eastAsia"/>
              </w:rPr>
              <w:t>）、</w:t>
            </w:r>
            <w:r w:rsidR="00365D2F" w:rsidRPr="00D569EC">
              <w:rPr>
                <w:rFonts w:hint="eastAsia"/>
              </w:rPr>
              <w:t>47,101</w:t>
            </w:r>
            <w:r w:rsidR="00365D2F" w:rsidRPr="00D569EC">
              <w:rPr>
                <w:rFonts w:hint="eastAsia"/>
              </w:rPr>
              <w:t>美元（</w:t>
            </w:r>
            <w:r w:rsidR="00365D2F" w:rsidRPr="00D569EC">
              <w:rPr>
                <w:rFonts w:hint="eastAsia"/>
              </w:rPr>
              <w:t>2018</w:t>
            </w:r>
            <w:r w:rsidR="00365D2F" w:rsidRPr="00D569EC">
              <w:rPr>
                <w:rFonts w:hint="eastAsia"/>
              </w:rPr>
              <w:t>）、</w:t>
            </w:r>
            <w:r w:rsidR="00365D2F" w:rsidRPr="00D569EC">
              <w:rPr>
                <w:rFonts w:hint="eastAsia"/>
              </w:rPr>
              <w:t>46,858</w:t>
            </w:r>
            <w:r w:rsidR="00365D2F" w:rsidRPr="00D569EC">
              <w:rPr>
                <w:rFonts w:hint="eastAsia"/>
              </w:rPr>
              <w:t>美元（</w:t>
            </w:r>
            <w:r w:rsidR="00365D2F" w:rsidRPr="00D569EC">
              <w:rPr>
                <w:rFonts w:hint="eastAsia"/>
              </w:rPr>
              <w:t>2017</w:t>
            </w:r>
            <w:r w:rsidR="00365D2F" w:rsidRPr="00D569EC">
              <w:rPr>
                <w:rFonts w:hint="eastAsia"/>
              </w:rPr>
              <w:t>）</w:t>
            </w:r>
          </w:p>
        </w:tc>
      </w:tr>
      <w:tr w:rsidR="00D569EC" w:rsidRPr="00D569EC" w14:paraId="32E0E8E1" w14:textId="77777777" w:rsidTr="0094684B">
        <w:trPr>
          <w:trHeight w:val="680"/>
          <w:jc w:val="center"/>
        </w:trPr>
        <w:tc>
          <w:tcPr>
            <w:tcW w:w="2471" w:type="dxa"/>
            <w:shd w:val="clear" w:color="auto" w:fill="auto"/>
            <w:tcMar>
              <w:top w:w="0" w:type="dxa"/>
              <w:left w:w="28" w:type="dxa"/>
              <w:bottom w:w="0" w:type="dxa"/>
              <w:right w:w="28" w:type="dxa"/>
            </w:tcMar>
            <w:vAlign w:val="center"/>
          </w:tcPr>
          <w:p w14:paraId="4CFBAD5A" w14:textId="77777777" w:rsidR="004850E8" w:rsidRPr="00D569EC" w:rsidRDefault="00FD0C58">
            <w:pPr>
              <w:pStyle w:val="-"/>
              <w:ind w:left="118" w:right="118"/>
              <w:rPr>
                <w:rFonts w:ascii="華康細圓體" w:hAnsi="華康細圓體"/>
              </w:rPr>
            </w:pPr>
            <w:r w:rsidRPr="00D569EC">
              <w:rPr>
                <w:rFonts w:ascii="華康細圓體" w:hAnsi="華康細圓體"/>
              </w:rPr>
              <w:t>產值最高前五種產業</w:t>
            </w:r>
          </w:p>
        </w:tc>
        <w:tc>
          <w:tcPr>
            <w:tcW w:w="5973" w:type="dxa"/>
            <w:shd w:val="clear" w:color="auto" w:fill="auto"/>
            <w:tcMar>
              <w:top w:w="0" w:type="dxa"/>
              <w:left w:w="28" w:type="dxa"/>
              <w:bottom w:w="0" w:type="dxa"/>
              <w:right w:w="28" w:type="dxa"/>
            </w:tcMar>
            <w:vAlign w:val="center"/>
          </w:tcPr>
          <w:p w14:paraId="6E364423" w14:textId="77777777" w:rsidR="004850E8" w:rsidRPr="00D569EC" w:rsidRDefault="00365D2F" w:rsidP="001D4A56">
            <w:pPr>
              <w:pStyle w:val="-0"/>
              <w:spacing w:after="128"/>
              <w:ind w:left="118" w:right="118"/>
              <w:rPr>
                <w:lang w:eastAsia="zh-TW"/>
              </w:rPr>
            </w:pPr>
            <w:r w:rsidRPr="00D569EC">
              <w:rPr>
                <w:lang w:eastAsia="zh-TW"/>
              </w:rPr>
              <w:t>觀光業、房地產業、</w:t>
            </w:r>
            <w:r w:rsidR="00FD0C58" w:rsidRPr="00D569EC">
              <w:rPr>
                <w:lang w:eastAsia="zh-TW"/>
              </w:rPr>
              <w:t>機械設備、專業和商業服</w:t>
            </w:r>
            <w:r w:rsidRPr="00D569EC">
              <w:rPr>
                <w:rFonts w:hint="eastAsia"/>
                <w:lang w:eastAsia="zh-TW"/>
              </w:rPr>
              <w:t>務</w:t>
            </w:r>
            <w:r w:rsidR="00FD0C58" w:rsidRPr="00D569EC">
              <w:rPr>
                <w:lang w:eastAsia="zh-TW"/>
              </w:rPr>
              <w:t>、零售批發業</w:t>
            </w:r>
          </w:p>
        </w:tc>
      </w:tr>
      <w:tr w:rsidR="00D569EC" w:rsidRPr="00D569EC" w14:paraId="025F00EA" w14:textId="77777777" w:rsidTr="0094684B">
        <w:trPr>
          <w:trHeight w:val="680"/>
          <w:jc w:val="center"/>
        </w:trPr>
        <w:tc>
          <w:tcPr>
            <w:tcW w:w="2471" w:type="dxa"/>
            <w:shd w:val="clear" w:color="auto" w:fill="auto"/>
            <w:tcMar>
              <w:top w:w="0" w:type="dxa"/>
              <w:left w:w="28" w:type="dxa"/>
              <w:bottom w:w="0" w:type="dxa"/>
              <w:right w:w="28" w:type="dxa"/>
            </w:tcMar>
            <w:vAlign w:val="center"/>
          </w:tcPr>
          <w:p w14:paraId="7952C472" w14:textId="77777777" w:rsidR="004850E8" w:rsidRPr="00D569EC" w:rsidRDefault="00FD0C58">
            <w:pPr>
              <w:pStyle w:val="-"/>
              <w:ind w:left="118" w:right="118"/>
              <w:rPr>
                <w:rFonts w:ascii="華康細圓體" w:hAnsi="華康細圓體"/>
              </w:rPr>
            </w:pPr>
            <w:r w:rsidRPr="00D569EC">
              <w:rPr>
                <w:rFonts w:ascii="華康細圓體" w:hAnsi="華康細圓體"/>
              </w:rPr>
              <w:t>出口總金額</w:t>
            </w:r>
          </w:p>
        </w:tc>
        <w:tc>
          <w:tcPr>
            <w:tcW w:w="5973" w:type="dxa"/>
            <w:shd w:val="clear" w:color="auto" w:fill="auto"/>
            <w:tcMar>
              <w:top w:w="0" w:type="dxa"/>
              <w:left w:w="28" w:type="dxa"/>
              <w:bottom w:w="0" w:type="dxa"/>
              <w:right w:w="28" w:type="dxa"/>
            </w:tcMar>
            <w:vAlign w:val="center"/>
          </w:tcPr>
          <w:p w14:paraId="774738E8" w14:textId="4CB20BAE" w:rsidR="004850E8" w:rsidRPr="00D569EC" w:rsidRDefault="00365D2F" w:rsidP="001D4A56">
            <w:pPr>
              <w:pStyle w:val="-0"/>
              <w:spacing w:after="128"/>
              <w:ind w:left="118" w:right="118"/>
              <w:rPr>
                <w:lang w:eastAsia="zh-TW"/>
              </w:rPr>
            </w:pPr>
            <w:r w:rsidRPr="00D569EC">
              <w:rPr>
                <w:rFonts w:hint="eastAsia"/>
                <w:lang w:eastAsia="zh-TW"/>
              </w:rPr>
              <w:t>560</w:t>
            </w:r>
            <w:r w:rsidRPr="00D569EC">
              <w:rPr>
                <w:rFonts w:hint="eastAsia"/>
                <w:lang w:eastAsia="zh-TW"/>
              </w:rPr>
              <w:t>億</w:t>
            </w:r>
            <w:r w:rsidRPr="00D569EC">
              <w:rPr>
                <w:rFonts w:hint="eastAsia"/>
                <w:lang w:eastAsia="zh-TW"/>
              </w:rPr>
              <w:t>3,795</w:t>
            </w:r>
            <w:r w:rsidRPr="00D569EC">
              <w:rPr>
                <w:rFonts w:hint="eastAsia"/>
                <w:lang w:eastAsia="zh-TW"/>
              </w:rPr>
              <w:t>萬美元（</w:t>
            </w:r>
            <w:r w:rsidRPr="00D569EC">
              <w:rPr>
                <w:rFonts w:hint="eastAsia"/>
                <w:lang w:eastAsia="zh-TW"/>
              </w:rPr>
              <w:t>2019</w:t>
            </w:r>
            <w:r w:rsidRPr="00D569EC">
              <w:rPr>
                <w:rFonts w:hint="eastAsia"/>
                <w:lang w:eastAsia="zh-TW"/>
              </w:rPr>
              <w:t>）</w:t>
            </w:r>
            <w:r w:rsidR="001D4A56" w:rsidRPr="00D569EC">
              <w:rPr>
                <w:rFonts w:hint="eastAsia"/>
                <w:lang w:eastAsia="zh-TW"/>
              </w:rPr>
              <w:t>（</w:t>
            </w:r>
            <w:r w:rsidRPr="00D569EC">
              <w:rPr>
                <w:rFonts w:hint="eastAsia"/>
                <w:lang w:eastAsia="zh-TW"/>
              </w:rPr>
              <w:t>下跌</w:t>
            </w:r>
            <w:r w:rsidRPr="00D569EC">
              <w:rPr>
                <w:rFonts w:hint="eastAsia"/>
                <w:lang w:eastAsia="zh-TW"/>
              </w:rPr>
              <w:t>2</w:t>
            </w:r>
            <w:r w:rsidR="001D4A56" w:rsidRPr="00D569EC">
              <w:rPr>
                <w:rFonts w:hint="eastAsia"/>
                <w:lang w:eastAsia="zh-TW"/>
              </w:rPr>
              <w:t>%</w:t>
            </w:r>
            <w:r w:rsidR="001D4A56" w:rsidRPr="00D569EC">
              <w:rPr>
                <w:rFonts w:hint="eastAsia"/>
                <w:lang w:eastAsia="zh-TW"/>
              </w:rPr>
              <w:t>）</w:t>
            </w:r>
            <w:r w:rsidRPr="00D569EC">
              <w:rPr>
                <w:rFonts w:hint="eastAsia"/>
                <w:lang w:eastAsia="zh-TW"/>
              </w:rPr>
              <w:t>、</w:t>
            </w:r>
            <w:r w:rsidRPr="00D569EC">
              <w:rPr>
                <w:rFonts w:hint="eastAsia"/>
                <w:lang w:eastAsia="zh-TW"/>
              </w:rPr>
              <w:t>572</w:t>
            </w:r>
            <w:r w:rsidRPr="00D569EC">
              <w:rPr>
                <w:rFonts w:hint="eastAsia"/>
                <w:lang w:eastAsia="zh-TW"/>
              </w:rPr>
              <w:t>億</w:t>
            </w:r>
            <w:r w:rsidRPr="00D569EC">
              <w:rPr>
                <w:rFonts w:hint="eastAsia"/>
                <w:lang w:eastAsia="zh-TW"/>
              </w:rPr>
              <w:t>3,664</w:t>
            </w:r>
            <w:r w:rsidRPr="00D569EC">
              <w:rPr>
                <w:rFonts w:hint="eastAsia"/>
                <w:lang w:eastAsia="zh-TW"/>
              </w:rPr>
              <w:t>萬美元（</w:t>
            </w:r>
            <w:r w:rsidRPr="00D569EC">
              <w:rPr>
                <w:rFonts w:hint="eastAsia"/>
                <w:lang w:eastAsia="zh-TW"/>
              </w:rPr>
              <w:t>2018</w:t>
            </w:r>
            <w:r w:rsidRPr="00D569EC">
              <w:rPr>
                <w:rFonts w:hint="eastAsia"/>
                <w:lang w:eastAsia="zh-TW"/>
              </w:rPr>
              <w:t>）、</w:t>
            </w:r>
            <w:r w:rsidRPr="00D569EC">
              <w:rPr>
                <w:rFonts w:hint="eastAsia"/>
                <w:lang w:eastAsia="zh-TW"/>
              </w:rPr>
              <w:t>550</w:t>
            </w:r>
            <w:r w:rsidRPr="00D569EC">
              <w:rPr>
                <w:rFonts w:hint="eastAsia"/>
                <w:lang w:eastAsia="zh-TW"/>
              </w:rPr>
              <w:t>億</w:t>
            </w:r>
            <w:r w:rsidRPr="00D569EC">
              <w:rPr>
                <w:rFonts w:hint="eastAsia"/>
                <w:lang w:eastAsia="zh-TW"/>
              </w:rPr>
              <w:t>2,982</w:t>
            </w:r>
            <w:r w:rsidRPr="00D569EC">
              <w:rPr>
                <w:rFonts w:hint="eastAsia"/>
                <w:lang w:eastAsia="zh-TW"/>
              </w:rPr>
              <w:t>萬美元（</w:t>
            </w:r>
            <w:r w:rsidRPr="00D569EC">
              <w:rPr>
                <w:rFonts w:hint="eastAsia"/>
                <w:lang w:eastAsia="zh-TW"/>
              </w:rPr>
              <w:t>2017</w:t>
            </w:r>
            <w:r w:rsidRPr="00D569EC">
              <w:rPr>
                <w:rFonts w:hint="eastAsia"/>
                <w:lang w:eastAsia="zh-TW"/>
              </w:rPr>
              <w:t>）</w:t>
            </w:r>
          </w:p>
        </w:tc>
      </w:tr>
      <w:tr w:rsidR="00D569EC" w:rsidRPr="00D569EC" w14:paraId="2B10E04D" w14:textId="77777777" w:rsidTr="0094684B">
        <w:trPr>
          <w:trHeight w:val="680"/>
          <w:jc w:val="center"/>
        </w:trPr>
        <w:tc>
          <w:tcPr>
            <w:tcW w:w="2471" w:type="dxa"/>
            <w:shd w:val="clear" w:color="auto" w:fill="auto"/>
            <w:tcMar>
              <w:top w:w="0" w:type="dxa"/>
              <w:left w:w="28" w:type="dxa"/>
              <w:bottom w:w="0" w:type="dxa"/>
              <w:right w:w="28" w:type="dxa"/>
            </w:tcMar>
            <w:vAlign w:val="center"/>
          </w:tcPr>
          <w:p w14:paraId="11B2C264" w14:textId="77777777" w:rsidR="004850E8" w:rsidRPr="00D569EC" w:rsidRDefault="00FD0C58">
            <w:pPr>
              <w:pStyle w:val="-"/>
              <w:ind w:left="118" w:right="118"/>
              <w:rPr>
                <w:rFonts w:ascii="華康細圓體" w:hAnsi="華康細圓體"/>
              </w:rPr>
            </w:pPr>
            <w:r w:rsidRPr="00D569EC">
              <w:rPr>
                <w:rFonts w:ascii="華康細圓體" w:hAnsi="華康細圓體"/>
              </w:rPr>
              <w:t>主要出口產品</w:t>
            </w:r>
          </w:p>
        </w:tc>
        <w:tc>
          <w:tcPr>
            <w:tcW w:w="5973" w:type="dxa"/>
            <w:shd w:val="clear" w:color="auto" w:fill="auto"/>
            <w:tcMar>
              <w:top w:w="0" w:type="dxa"/>
              <w:left w:w="28" w:type="dxa"/>
              <w:bottom w:w="0" w:type="dxa"/>
              <w:right w:w="28" w:type="dxa"/>
            </w:tcMar>
            <w:vAlign w:val="center"/>
          </w:tcPr>
          <w:p w14:paraId="11D81E58" w14:textId="31824FB6" w:rsidR="004850E8" w:rsidRPr="00D569EC" w:rsidRDefault="00365D2F" w:rsidP="0094684B">
            <w:pPr>
              <w:pStyle w:val="-0"/>
              <w:spacing w:after="128"/>
              <w:ind w:left="118" w:right="118"/>
              <w:rPr>
                <w:lang w:eastAsia="zh-TW"/>
              </w:rPr>
            </w:pPr>
            <w:r w:rsidRPr="00D569EC">
              <w:rPr>
                <w:rFonts w:hint="eastAsia"/>
                <w:lang w:eastAsia="zh-TW"/>
              </w:rPr>
              <w:t>電腦和電子產品</w:t>
            </w:r>
            <w:r w:rsidR="001D4A56" w:rsidRPr="00D569EC">
              <w:rPr>
                <w:rFonts w:hint="eastAsia"/>
                <w:lang w:eastAsia="zh-TW"/>
              </w:rPr>
              <w:t>（</w:t>
            </w:r>
            <w:r w:rsidRPr="00D569EC">
              <w:rPr>
                <w:rFonts w:hint="eastAsia"/>
                <w:lang w:eastAsia="zh-TW"/>
              </w:rPr>
              <w:t>21.6%</w:t>
            </w:r>
            <w:r w:rsidR="001D4A56" w:rsidRPr="00D569EC">
              <w:rPr>
                <w:rFonts w:hint="eastAsia"/>
                <w:lang w:eastAsia="zh-TW"/>
              </w:rPr>
              <w:t>）</w:t>
            </w:r>
            <w:r w:rsidRPr="00D569EC">
              <w:rPr>
                <w:rFonts w:hint="eastAsia"/>
                <w:lang w:eastAsia="zh-TW"/>
              </w:rPr>
              <w:t>、交通運輸設備</w:t>
            </w:r>
            <w:r w:rsidR="001D4A56" w:rsidRPr="00D569EC">
              <w:rPr>
                <w:rFonts w:hint="eastAsia"/>
                <w:lang w:eastAsia="zh-TW"/>
              </w:rPr>
              <w:t>（</w:t>
            </w:r>
            <w:r w:rsidRPr="00D569EC">
              <w:rPr>
                <w:rFonts w:hint="eastAsia"/>
                <w:lang w:eastAsia="zh-TW"/>
              </w:rPr>
              <w:t>19.6%</w:t>
            </w:r>
            <w:r w:rsidR="001D4A56" w:rsidRPr="00D569EC">
              <w:rPr>
                <w:rFonts w:hint="eastAsia"/>
                <w:lang w:eastAsia="zh-TW"/>
              </w:rPr>
              <w:t>）</w:t>
            </w:r>
            <w:r w:rsidRPr="00D569EC">
              <w:rPr>
                <w:rFonts w:hint="eastAsia"/>
                <w:lang w:eastAsia="zh-TW"/>
              </w:rPr>
              <w:t>、化學品</w:t>
            </w:r>
            <w:r w:rsidR="001D4A56" w:rsidRPr="00D569EC">
              <w:rPr>
                <w:rFonts w:hint="eastAsia"/>
                <w:lang w:eastAsia="zh-TW"/>
              </w:rPr>
              <w:t>（</w:t>
            </w:r>
            <w:r w:rsidRPr="00D569EC">
              <w:rPr>
                <w:rFonts w:hint="eastAsia"/>
                <w:lang w:eastAsia="zh-TW"/>
              </w:rPr>
              <w:t>10.6%</w:t>
            </w:r>
            <w:r w:rsidR="001D4A56" w:rsidRPr="00D569EC">
              <w:rPr>
                <w:rFonts w:hint="eastAsia"/>
                <w:lang w:eastAsia="zh-TW"/>
              </w:rPr>
              <w:t>）</w:t>
            </w:r>
            <w:r w:rsidRPr="00D569EC">
              <w:rPr>
                <w:rFonts w:hint="eastAsia"/>
                <w:lang w:eastAsia="zh-TW"/>
              </w:rPr>
              <w:t>、非電機設備</w:t>
            </w:r>
            <w:r w:rsidR="00B34856">
              <w:rPr>
                <w:rFonts w:hint="eastAsia"/>
                <w:lang w:eastAsia="zh-TW"/>
              </w:rPr>
              <w:t>（</w:t>
            </w:r>
            <w:r w:rsidRPr="00D569EC">
              <w:rPr>
                <w:rFonts w:hint="eastAsia"/>
                <w:lang w:eastAsia="zh-TW"/>
              </w:rPr>
              <w:t>9.2%</w:t>
            </w:r>
            <w:r w:rsidR="001D4A56" w:rsidRPr="00D569EC">
              <w:rPr>
                <w:rFonts w:hint="eastAsia"/>
                <w:lang w:eastAsia="zh-TW"/>
              </w:rPr>
              <w:t>）</w:t>
            </w:r>
            <w:r w:rsidRPr="00D569EC">
              <w:rPr>
                <w:rFonts w:hint="eastAsia"/>
                <w:lang w:eastAsia="zh-TW"/>
              </w:rPr>
              <w:t>、雜項製品</w:t>
            </w:r>
            <w:r w:rsidR="001D4A56" w:rsidRPr="00D569EC">
              <w:rPr>
                <w:rFonts w:hint="eastAsia"/>
                <w:lang w:eastAsia="zh-TW"/>
              </w:rPr>
              <w:t>（</w:t>
            </w:r>
            <w:r w:rsidRPr="00D569EC">
              <w:rPr>
                <w:rFonts w:hint="eastAsia"/>
                <w:lang w:eastAsia="zh-TW"/>
              </w:rPr>
              <w:t>6.2%</w:t>
            </w:r>
            <w:r w:rsidR="001D4A56" w:rsidRPr="00D569EC">
              <w:rPr>
                <w:rFonts w:hint="eastAsia"/>
                <w:lang w:eastAsia="zh-TW"/>
              </w:rPr>
              <w:t>）</w:t>
            </w:r>
          </w:p>
        </w:tc>
      </w:tr>
      <w:tr w:rsidR="00D569EC" w:rsidRPr="00D569EC" w14:paraId="19C3C8AC" w14:textId="77777777" w:rsidTr="0094684B">
        <w:trPr>
          <w:trHeight w:val="680"/>
          <w:jc w:val="center"/>
        </w:trPr>
        <w:tc>
          <w:tcPr>
            <w:tcW w:w="2471" w:type="dxa"/>
            <w:shd w:val="clear" w:color="auto" w:fill="auto"/>
            <w:tcMar>
              <w:top w:w="0" w:type="dxa"/>
              <w:left w:w="28" w:type="dxa"/>
              <w:bottom w:w="0" w:type="dxa"/>
              <w:right w:w="28" w:type="dxa"/>
            </w:tcMar>
            <w:vAlign w:val="center"/>
          </w:tcPr>
          <w:p w14:paraId="4179A4A4" w14:textId="77777777" w:rsidR="004850E8" w:rsidRPr="00D569EC" w:rsidRDefault="00FD0C58">
            <w:pPr>
              <w:pStyle w:val="-"/>
              <w:ind w:left="118" w:right="118"/>
              <w:rPr>
                <w:rFonts w:ascii="華康細圓體" w:hAnsi="華康細圓體"/>
              </w:rPr>
            </w:pPr>
            <w:r w:rsidRPr="00D569EC">
              <w:rPr>
                <w:rFonts w:ascii="華康細圓體" w:hAnsi="華康細圓體"/>
              </w:rPr>
              <w:t>主要出口</w:t>
            </w:r>
            <w:proofErr w:type="gramStart"/>
            <w:r w:rsidRPr="00D569EC">
              <w:rPr>
                <w:rFonts w:ascii="華康細圓體" w:hAnsi="華康細圓體"/>
              </w:rPr>
              <w:t>國</w:t>
            </w:r>
            <w:proofErr w:type="gramEnd"/>
            <w:r w:rsidRPr="00D569EC">
              <w:rPr>
                <w:rFonts w:ascii="華康細圓體" w:hAnsi="華康細圓體"/>
              </w:rPr>
              <w:t>家</w:t>
            </w:r>
          </w:p>
        </w:tc>
        <w:tc>
          <w:tcPr>
            <w:tcW w:w="5973" w:type="dxa"/>
            <w:shd w:val="clear" w:color="auto" w:fill="auto"/>
            <w:tcMar>
              <w:top w:w="0" w:type="dxa"/>
              <w:left w:w="28" w:type="dxa"/>
              <w:bottom w:w="0" w:type="dxa"/>
              <w:right w:w="28" w:type="dxa"/>
            </w:tcMar>
            <w:vAlign w:val="center"/>
          </w:tcPr>
          <w:p w14:paraId="72AE0A08" w14:textId="77777777" w:rsidR="004850E8" w:rsidRPr="00D569EC" w:rsidRDefault="00365D2F" w:rsidP="001D4A56">
            <w:pPr>
              <w:pStyle w:val="-0"/>
              <w:spacing w:after="128"/>
              <w:ind w:left="118" w:right="118"/>
              <w:rPr>
                <w:lang w:eastAsia="zh-TW"/>
              </w:rPr>
            </w:pPr>
            <w:r w:rsidRPr="00D569EC">
              <w:rPr>
                <w:rFonts w:hint="eastAsia"/>
                <w:lang w:eastAsia="zh-TW"/>
              </w:rPr>
              <w:t>巴西、加拿大、墨西哥、哥倫比亞、智利，臺灣為該州第</w:t>
            </w:r>
            <w:r w:rsidRPr="00D569EC">
              <w:rPr>
                <w:rFonts w:hint="eastAsia"/>
                <w:lang w:eastAsia="zh-TW"/>
              </w:rPr>
              <w:t>40</w:t>
            </w:r>
            <w:r w:rsidRPr="00D569EC">
              <w:rPr>
                <w:rFonts w:hint="eastAsia"/>
                <w:lang w:eastAsia="zh-TW"/>
              </w:rPr>
              <w:t>大出口市場（</w:t>
            </w:r>
            <w:r w:rsidRPr="00D569EC">
              <w:rPr>
                <w:rFonts w:hint="eastAsia"/>
                <w:lang w:eastAsia="zh-TW"/>
              </w:rPr>
              <w:t>2019</w:t>
            </w:r>
            <w:r w:rsidRPr="00D569EC">
              <w:rPr>
                <w:rFonts w:hint="eastAsia"/>
                <w:lang w:eastAsia="zh-TW"/>
              </w:rPr>
              <w:t>）</w:t>
            </w:r>
          </w:p>
        </w:tc>
      </w:tr>
      <w:tr w:rsidR="00D569EC" w:rsidRPr="00D569EC" w14:paraId="165CAD62" w14:textId="77777777" w:rsidTr="0094684B">
        <w:trPr>
          <w:trHeight w:val="680"/>
          <w:jc w:val="center"/>
        </w:trPr>
        <w:tc>
          <w:tcPr>
            <w:tcW w:w="2471" w:type="dxa"/>
            <w:shd w:val="clear" w:color="auto" w:fill="auto"/>
            <w:tcMar>
              <w:top w:w="0" w:type="dxa"/>
              <w:left w:w="28" w:type="dxa"/>
              <w:bottom w:w="0" w:type="dxa"/>
              <w:right w:w="28" w:type="dxa"/>
            </w:tcMar>
            <w:vAlign w:val="center"/>
          </w:tcPr>
          <w:p w14:paraId="06F63A64" w14:textId="77777777" w:rsidR="004850E8" w:rsidRPr="00D569EC" w:rsidRDefault="00FD0C58">
            <w:pPr>
              <w:pStyle w:val="-"/>
              <w:ind w:left="118" w:right="118"/>
              <w:rPr>
                <w:rFonts w:ascii="華康細圓體" w:hAnsi="華康細圓體"/>
              </w:rPr>
            </w:pPr>
            <w:r w:rsidRPr="00D569EC">
              <w:rPr>
                <w:rFonts w:ascii="華康細圓體" w:hAnsi="華康細圓體"/>
              </w:rPr>
              <w:t>進口總金額</w:t>
            </w:r>
          </w:p>
        </w:tc>
        <w:tc>
          <w:tcPr>
            <w:tcW w:w="5973" w:type="dxa"/>
            <w:shd w:val="clear" w:color="auto" w:fill="auto"/>
            <w:tcMar>
              <w:top w:w="0" w:type="dxa"/>
              <w:left w:w="28" w:type="dxa"/>
              <w:bottom w:w="0" w:type="dxa"/>
              <w:right w:w="28" w:type="dxa"/>
            </w:tcMar>
            <w:vAlign w:val="center"/>
          </w:tcPr>
          <w:p w14:paraId="2F2AC1E1" w14:textId="77777777" w:rsidR="004850E8" w:rsidRPr="00D569EC" w:rsidRDefault="00365D2F" w:rsidP="001D4A56">
            <w:pPr>
              <w:pStyle w:val="-0"/>
              <w:spacing w:after="128"/>
              <w:ind w:left="118" w:right="118"/>
              <w:rPr>
                <w:lang w:eastAsia="zh-TW"/>
              </w:rPr>
            </w:pPr>
            <w:r w:rsidRPr="00D569EC">
              <w:rPr>
                <w:rFonts w:hint="eastAsia"/>
                <w:lang w:eastAsia="zh-TW"/>
              </w:rPr>
              <w:t>817</w:t>
            </w:r>
            <w:r w:rsidRPr="00D569EC">
              <w:rPr>
                <w:rFonts w:hint="eastAsia"/>
                <w:lang w:eastAsia="zh-TW"/>
              </w:rPr>
              <w:t>億</w:t>
            </w:r>
            <w:r w:rsidRPr="00D569EC">
              <w:rPr>
                <w:rFonts w:hint="eastAsia"/>
                <w:lang w:eastAsia="zh-TW"/>
              </w:rPr>
              <w:t>4,207</w:t>
            </w:r>
            <w:r w:rsidRPr="00D569EC">
              <w:rPr>
                <w:rFonts w:hint="eastAsia"/>
                <w:lang w:eastAsia="zh-TW"/>
              </w:rPr>
              <w:t>萬美元（</w:t>
            </w:r>
            <w:r w:rsidRPr="00D569EC">
              <w:rPr>
                <w:rFonts w:hint="eastAsia"/>
                <w:lang w:eastAsia="zh-TW"/>
              </w:rPr>
              <w:t>2019</w:t>
            </w:r>
            <w:r w:rsidRPr="00D569EC">
              <w:rPr>
                <w:rFonts w:hint="eastAsia"/>
                <w:lang w:eastAsia="zh-TW"/>
              </w:rPr>
              <w:t>）（成長</w:t>
            </w:r>
            <w:r w:rsidRPr="00D569EC">
              <w:rPr>
                <w:rFonts w:hint="eastAsia"/>
                <w:lang w:eastAsia="zh-TW"/>
              </w:rPr>
              <w:t>1.43%</w:t>
            </w:r>
            <w:r w:rsidRPr="00D569EC">
              <w:rPr>
                <w:rFonts w:hint="eastAsia"/>
                <w:lang w:eastAsia="zh-TW"/>
              </w:rPr>
              <w:t>）、</w:t>
            </w:r>
            <w:r w:rsidRPr="00D569EC">
              <w:rPr>
                <w:rFonts w:hint="eastAsia"/>
                <w:lang w:eastAsia="zh-TW"/>
              </w:rPr>
              <w:t>805</w:t>
            </w:r>
            <w:r w:rsidRPr="00D569EC">
              <w:rPr>
                <w:rFonts w:hint="eastAsia"/>
                <w:lang w:eastAsia="zh-TW"/>
              </w:rPr>
              <w:t>億</w:t>
            </w:r>
            <w:r w:rsidRPr="00D569EC">
              <w:rPr>
                <w:rFonts w:hint="eastAsia"/>
                <w:lang w:eastAsia="zh-TW"/>
              </w:rPr>
              <w:t>8,195</w:t>
            </w:r>
            <w:r w:rsidRPr="00D569EC">
              <w:rPr>
                <w:rFonts w:hint="eastAsia"/>
                <w:lang w:eastAsia="zh-TW"/>
              </w:rPr>
              <w:t>萬美元（</w:t>
            </w:r>
            <w:r w:rsidRPr="00D569EC">
              <w:rPr>
                <w:rFonts w:hint="eastAsia"/>
                <w:lang w:eastAsia="zh-TW"/>
              </w:rPr>
              <w:t>2018</w:t>
            </w:r>
            <w:r w:rsidRPr="00D569EC">
              <w:rPr>
                <w:rFonts w:hint="eastAsia"/>
                <w:lang w:eastAsia="zh-TW"/>
              </w:rPr>
              <w:t>）、</w:t>
            </w:r>
            <w:r w:rsidRPr="00D569EC">
              <w:rPr>
                <w:rFonts w:hint="eastAsia"/>
                <w:lang w:eastAsia="zh-TW"/>
              </w:rPr>
              <w:t>753</w:t>
            </w:r>
            <w:r w:rsidRPr="00D569EC">
              <w:rPr>
                <w:rFonts w:hint="eastAsia"/>
                <w:lang w:eastAsia="zh-TW"/>
              </w:rPr>
              <w:t>億</w:t>
            </w:r>
            <w:r w:rsidRPr="00D569EC">
              <w:rPr>
                <w:rFonts w:hint="eastAsia"/>
                <w:lang w:eastAsia="zh-TW"/>
              </w:rPr>
              <w:t>8,204</w:t>
            </w:r>
            <w:r w:rsidRPr="00D569EC">
              <w:rPr>
                <w:rFonts w:hint="eastAsia"/>
                <w:lang w:eastAsia="zh-TW"/>
              </w:rPr>
              <w:t>萬美元（</w:t>
            </w:r>
            <w:r w:rsidRPr="00D569EC">
              <w:rPr>
                <w:rFonts w:hint="eastAsia"/>
                <w:lang w:eastAsia="zh-TW"/>
              </w:rPr>
              <w:t>2017</w:t>
            </w:r>
            <w:r w:rsidRPr="00D569EC">
              <w:rPr>
                <w:rFonts w:hint="eastAsia"/>
                <w:lang w:eastAsia="zh-TW"/>
              </w:rPr>
              <w:t>）</w:t>
            </w:r>
          </w:p>
        </w:tc>
      </w:tr>
      <w:tr w:rsidR="00D569EC" w:rsidRPr="00D569EC" w14:paraId="4D974152" w14:textId="77777777" w:rsidTr="0094684B">
        <w:trPr>
          <w:trHeight w:val="680"/>
          <w:jc w:val="center"/>
        </w:trPr>
        <w:tc>
          <w:tcPr>
            <w:tcW w:w="2471" w:type="dxa"/>
            <w:shd w:val="clear" w:color="auto" w:fill="auto"/>
            <w:tcMar>
              <w:top w:w="0" w:type="dxa"/>
              <w:left w:w="28" w:type="dxa"/>
              <w:bottom w:w="0" w:type="dxa"/>
              <w:right w:w="28" w:type="dxa"/>
            </w:tcMar>
            <w:vAlign w:val="center"/>
          </w:tcPr>
          <w:p w14:paraId="7C743781" w14:textId="77777777" w:rsidR="004850E8" w:rsidRPr="00D569EC" w:rsidRDefault="00FD0C58">
            <w:pPr>
              <w:pStyle w:val="-"/>
              <w:ind w:left="118" w:right="118"/>
              <w:rPr>
                <w:rFonts w:ascii="華康細圓體" w:hAnsi="華康細圓體"/>
              </w:rPr>
            </w:pPr>
            <w:r w:rsidRPr="00D569EC">
              <w:rPr>
                <w:rFonts w:ascii="華康細圓體" w:hAnsi="華康細圓體"/>
              </w:rPr>
              <w:t>主要進口產品</w:t>
            </w:r>
          </w:p>
        </w:tc>
        <w:tc>
          <w:tcPr>
            <w:tcW w:w="5973" w:type="dxa"/>
            <w:shd w:val="clear" w:color="auto" w:fill="auto"/>
            <w:tcMar>
              <w:top w:w="0" w:type="dxa"/>
              <w:left w:w="28" w:type="dxa"/>
              <w:bottom w:w="0" w:type="dxa"/>
              <w:right w:w="28" w:type="dxa"/>
            </w:tcMar>
            <w:vAlign w:val="center"/>
          </w:tcPr>
          <w:p w14:paraId="118244D4" w14:textId="2795CE23" w:rsidR="004850E8" w:rsidRPr="00D569EC" w:rsidRDefault="00365D2F" w:rsidP="001D4A56">
            <w:pPr>
              <w:pStyle w:val="-0"/>
              <w:spacing w:after="128"/>
              <w:ind w:left="118" w:right="118"/>
              <w:rPr>
                <w:lang w:eastAsia="zh-TW"/>
              </w:rPr>
            </w:pPr>
            <w:r w:rsidRPr="00D569EC">
              <w:rPr>
                <w:rFonts w:hint="eastAsia"/>
                <w:lang w:eastAsia="zh-TW"/>
              </w:rPr>
              <w:t>交通運輸設備</w:t>
            </w:r>
            <w:r w:rsidR="001D4A56" w:rsidRPr="00D569EC">
              <w:rPr>
                <w:rFonts w:hint="eastAsia"/>
                <w:lang w:eastAsia="zh-TW"/>
              </w:rPr>
              <w:t>（</w:t>
            </w:r>
            <w:r w:rsidRPr="00D569EC">
              <w:rPr>
                <w:rFonts w:hint="eastAsia"/>
                <w:lang w:eastAsia="zh-TW"/>
              </w:rPr>
              <w:t>14.1%</w:t>
            </w:r>
            <w:r w:rsidR="001D4A56" w:rsidRPr="00D569EC">
              <w:rPr>
                <w:rFonts w:hint="eastAsia"/>
                <w:lang w:eastAsia="zh-TW"/>
              </w:rPr>
              <w:t>）</w:t>
            </w:r>
            <w:r w:rsidRPr="00D569EC">
              <w:rPr>
                <w:rFonts w:hint="eastAsia"/>
                <w:lang w:eastAsia="zh-TW"/>
              </w:rPr>
              <w:t>、電腦和電子產品</w:t>
            </w:r>
            <w:r w:rsidR="001D4A56" w:rsidRPr="00D569EC">
              <w:rPr>
                <w:rFonts w:hint="eastAsia"/>
                <w:lang w:eastAsia="zh-TW"/>
              </w:rPr>
              <w:t>（</w:t>
            </w:r>
            <w:r w:rsidRPr="00D569EC">
              <w:rPr>
                <w:rFonts w:hint="eastAsia"/>
                <w:lang w:eastAsia="zh-TW"/>
              </w:rPr>
              <w:t>13%</w:t>
            </w:r>
            <w:r w:rsidR="001D4A56" w:rsidRPr="00D569EC">
              <w:rPr>
                <w:rFonts w:hint="eastAsia"/>
                <w:lang w:eastAsia="zh-TW"/>
              </w:rPr>
              <w:t>）</w:t>
            </w:r>
            <w:r w:rsidRPr="00D569EC">
              <w:rPr>
                <w:rFonts w:hint="eastAsia"/>
                <w:lang w:eastAsia="zh-TW"/>
              </w:rPr>
              <w:t>、非電機設備</w:t>
            </w:r>
            <w:r w:rsidR="001D4A56" w:rsidRPr="00D569EC">
              <w:rPr>
                <w:rFonts w:hint="eastAsia"/>
                <w:lang w:eastAsia="zh-TW"/>
              </w:rPr>
              <w:t>（</w:t>
            </w:r>
            <w:r w:rsidRPr="00D569EC">
              <w:rPr>
                <w:rFonts w:hint="eastAsia"/>
                <w:lang w:eastAsia="zh-TW"/>
              </w:rPr>
              <w:t>6.7%</w:t>
            </w:r>
            <w:r w:rsidR="001D4A56" w:rsidRPr="00D569EC">
              <w:rPr>
                <w:rFonts w:hint="eastAsia"/>
                <w:lang w:eastAsia="zh-TW"/>
              </w:rPr>
              <w:t>）</w:t>
            </w:r>
            <w:r w:rsidRPr="00D569EC">
              <w:rPr>
                <w:rFonts w:hint="eastAsia"/>
                <w:lang w:eastAsia="zh-TW"/>
              </w:rPr>
              <w:t>、化學品</w:t>
            </w:r>
            <w:r w:rsidR="001D4A56" w:rsidRPr="00D569EC">
              <w:rPr>
                <w:rFonts w:hint="eastAsia"/>
                <w:lang w:eastAsia="zh-TW"/>
              </w:rPr>
              <w:t>（</w:t>
            </w:r>
            <w:r w:rsidRPr="00D569EC">
              <w:rPr>
                <w:rFonts w:hint="eastAsia"/>
                <w:lang w:eastAsia="zh-TW"/>
              </w:rPr>
              <w:t>6.1%</w:t>
            </w:r>
            <w:r w:rsidR="001D4A56" w:rsidRPr="00D569EC">
              <w:rPr>
                <w:rFonts w:hint="eastAsia"/>
                <w:lang w:eastAsia="zh-TW"/>
              </w:rPr>
              <w:t>）</w:t>
            </w:r>
            <w:r w:rsidRPr="00D569EC">
              <w:rPr>
                <w:rFonts w:hint="eastAsia"/>
                <w:lang w:eastAsia="zh-TW"/>
              </w:rPr>
              <w:t>、農產品</w:t>
            </w:r>
            <w:r w:rsidR="001D4A56" w:rsidRPr="00D569EC">
              <w:rPr>
                <w:rFonts w:hint="eastAsia"/>
                <w:lang w:eastAsia="zh-TW"/>
              </w:rPr>
              <w:t>（</w:t>
            </w:r>
            <w:r w:rsidRPr="00D569EC">
              <w:rPr>
                <w:rFonts w:hint="eastAsia"/>
                <w:lang w:eastAsia="zh-TW"/>
              </w:rPr>
              <w:t>6.1%</w:t>
            </w:r>
            <w:r w:rsidR="001D4A56" w:rsidRPr="00D569EC">
              <w:rPr>
                <w:rFonts w:hint="eastAsia"/>
                <w:lang w:eastAsia="zh-TW"/>
              </w:rPr>
              <w:t>）</w:t>
            </w:r>
          </w:p>
        </w:tc>
      </w:tr>
      <w:tr w:rsidR="00D569EC" w:rsidRPr="00D569EC" w14:paraId="1D9CA26F" w14:textId="77777777" w:rsidTr="0094684B">
        <w:trPr>
          <w:trHeight w:val="680"/>
          <w:jc w:val="center"/>
        </w:trPr>
        <w:tc>
          <w:tcPr>
            <w:tcW w:w="2471" w:type="dxa"/>
            <w:shd w:val="clear" w:color="auto" w:fill="auto"/>
            <w:tcMar>
              <w:top w:w="0" w:type="dxa"/>
              <w:left w:w="28" w:type="dxa"/>
              <w:bottom w:w="0" w:type="dxa"/>
              <w:right w:w="28" w:type="dxa"/>
            </w:tcMar>
            <w:vAlign w:val="center"/>
          </w:tcPr>
          <w:p w14:paraId="3EB1CB7E" w14:textId="77777777" w:rsidR="004850E8" w:rsidRPr="00D569EC" w:rsidRDefault="00FD0C58">
            <w:pPr>
              <w:pStyle w:val="-"/>
              <w:ind w:left="118" w:right="118"/>
              <w:rPr>
                <w:rFonts w:ascii="華康細圓體" w:hAnsi="華康細圓體"/>
              </w:rPr>
            </w:pPr>
            <w:r w:rsidRPr="00D569EC">
              <w:rPr>
                <w:rFonts w:ascii="華康細圓體" w:hAnsi="華康細圓體"/>
              </w:rPr>
              <w:t>主要進口</w:t>
            </w:r>
            <w:proofErr w:type="gramStart"/>
            <w:r w:rsidRPr="00D569EC">
              <w:rPr>
                <w:rFonts w:ascii="華康細圓體" w:hAnsi="華康細圓體"/>
              </w:rPr>
              <w:t>國</w:t>
            </w:r>
            <w:proofErr w:type="gramEnd"/>
            <w:r w:rsidRPr="00D569EC">
              <w:rPr>
                <w:rFonts w:ascii="華康細圓體" w:hAnsi="華康細圓體"/>
              </w:rPr>
              <w:t>家</w:t>
            </w:r>
          </w:p>
        </w:tc>
        <w:tc>
          <w:tcPr>
            <w:tcW w:w="5973" w:type="dxa"/>
            <w:shd w:val="clear" w:color="auto" w:fill="auto"/>
            <w:tcMar>
              <w:top w:w="0" w:type="dxa"/>
              <w:left w:w="28" w:type="dxa"/>
              <w:bottom w:w="0" w:type="dxa"/>
              <w:right w:w="28" w:type="dxa"/>
            </w:tcMar>
            <w:vAlign w:val="center"/>
          </w:tcPr>
          <w:p w14:paraId="45D87F68" w14:textId="77777777" w:rsidR="004850E8" w:rsidRPr="00D569EC" w:rsidRDefault="00365D2F" w:rsidP="001D4A56">
            <w:pPr>
              <w:pStyle w:val="-0"/>
              <w:spacing w:after="128"/>
              <w:ind w:left="118" w:right="118"/>
              <w:rPr>
                <w:lang w:eastAsia="zh-TW"/>
              </w:rPr>
            </w:pPr>
            <w:r w:rsidRPr="00D569EC">
              <w:rPr>
                <w:rFonts w:hint="eastAsia"/>
                <w:lang w:eastAsia="zh-TW"/>
              </w:rPr>
              <w:t>中國大陸、墨西哥、加拿大、德國、巴西，臺灣為該州</w:t>
            </w:r>
            <w:r w:rsidRPr="00D569EC">
              <w:rPr>
                <w:rFonts w:hint="eastAsia"/>
                <w:lang w:eastAsia="zh-TW"/>
              </w:rPr>
              <w:lastRenderedPageBreak/>
              <w:t>第</w:t>
            </w:r>
            <w:r w:rsidRPr="00D569EC">
              <w:rPr>
                <w:rFonts w:hint="eastAsia"/>
                <w:lang w:eastAsia="zh-TW"/>
              </w:rPr>
              <w:t>17</w:t>
            </w:r>
            <w:r w:rsidRPr="00D569EC">
              <w:rPr>
                <w:rFonts w:hint="eastAsia"/>
                <w:lang w:eastAsia="zh-TW"/>
              </w:rPr>
              <w:t>大進口來源國（</w:t>
            </w:r>
            <w:r w:rsidRPr="00D569EC">
              <w:rPr>
                <w:rFonts w:hint="eastAsia"/>
                <w:lang w:eastAsia="zh-TW"/>
              </w:rPr>
              <w:t>2019</w:t>
            </w:r>
            <w:r w:rsidRPr="00D569EC">
              <w:rPr>
                <w:rFonts w:hint="eastAsia"/>
                <w:lang w:eastAsia="zh-TW"/>
              </w:rPr>
              <w:t>）</w:t>
            </w:r>
          </w:p>
        </w:tc>
      </w:tr>
    </w:tbl>
    <w:p w14:paraId="1D103426" w14:textId="77777777" w:rsidR="004850E8" w:rsidRPr="00D569EC" w:rsidRDefault="00FD0C58" w:rsidP="00721180">
      <w:pPr>
        <w:pStyle w:val="a3"/>
        <w:spacing w:before="514" w:after="771"/>
      </w:pPr>
      <w:r w:rsidRPr="00D569EC">
        <w:lastRenderedPageBreak/>
        <w:t>第壹章　自然人文環境</w:t>
      </w:r>
    </w:p>
    <w:p w14:paraId="11AD55A6" w14:textId="77777777" w:rsidR="004850E8" w:rsidRPr="00D569EC" w:rsidRDefault="00FD0C58">
      <w:pPr>
        <w:pStyle w:val="a4"/>
        <w:spacing w:before="257" w:after="257"/>
        <w:ind w:left="632" w:hanging="632"/>
        <w:rPr>
          <w:color w:val="auto"/>
        </w:rPr>
      </w:pPr>
      <w:r w:rsidRPr="00D569EC">
        <w:rPr>
          <w:color w:val="auto"/>
        </w:rPr>
        <w:t>一、自然環境</w:t>
      </w:r>
    </w:p>
    <w:p w14:paraId="41BB6B7D" w14:textId="52135543" w:rsidR="004850E8" w:rsidRPr="00D569EC" w:rsidRDefault="00FD0C58">
      <w:pPr>
        <w:ind w:firstLine="472"/>
        <w:rPr>
          <w:lang w:eastAsia="zh-TW"/>
        </w:rPr>
      </w:pPr>
      <w:r w:rsidRPr="00D569EC">
        <w:rPr>
          <w:lang w:eastAsia="zh-TW"/>
        </w:rPr>
        <w:t>佛羅里達州北與喬治亞州、阿拉巴馬州接壤，係一半島，東邊為大西洋，西邊為墨西哥灣，面積</w:t>
      </w:r>
      <w:r w:rsidRPr="00D569EC">
        <w:rPr>
          <w:lang w:eastAsia="zh-TW"/>
        </w:rPr>
        <w:t>58,668</w:t>
      </w:r>
      <w:r w:rsidRPr="00D569EC">
        <w:rPr>
          <w:lang w:eastAsia="zh-TW"/>
        </w:rPr>
        <w:t>平方英哩，亞熱帶型氣候，</w:t>
      </w:r>
      <w:r w:rsidR="00380523" w:rsidRPr="00D569EC">
        <w:rPr>
          <w:lang w:eastAsia="zh-TW"/>
        </w:rPr>
        <w:t>冬天溫度</w:t>
      </w:r>
      <w:r w:rsidR="00380523" w:rsidRPr="00D569EC">
        <w:rPr>
          <w:rFonts w:hint="eastAsia"/>
          <w:lang w:eastAsia="zh-TW"/>
        </w:rPr>
        <w:t>攝氏</w:t>
      </w:r>
      <w:r w:rsidR="00380523" w:rsidRPr="00D569EC">
        <w:rPr>
          <w:lang w:eastAsia="zh-TW"/>
        </w:rPr>
        <w:t>12-19</w:t>
      </w:r>
      <w:r w:rsidR="00380523" w:rsidRPr="00D569EC">
        <w:rPr>
          <w:rFonts w:hint="eastAsia"/>
          <w:lang w:eastAsia="zh-TW"/>
        </w:rPr>
        <w:t>度，</w:t>
      </w:r>
      <w:r w:rsidR="00380523" w:rsidRPr="00D569EC">
        <w:rPr>
          <w:lang w:eastAsia="zh-TW"/>
        </w:rPr>
        <w:t>夏季平均溫度</w:t>
      </w:r>
      <w:r w:rsidR="00380523" w:rsidRPr="00D569EC">
        <w:rPr>
          <w:rFonts w:hint="eastAsia"/>
          <w:lang w:eastAsia="zh-TW"/>
        </w:rPr>
        <w:t>攝氏</w:t>
      </w:r>
      <w:r w:rsidR="00380523" w:rsidRPr="00D569EC">
        <w:rPr>
          <w:lang w:eastAsia="zh-TW"/>
        </w:rPr>
        <w:t>28</w:t>
      </w:r>
      <w:r w:rsidR="00380523" w:rsidRPr="00D569EC">
        <w:rPr>
          <w:rFonts w:hint="eastAsia"/>
          <w:lang w:eastAsia="zh-TW"/>
        </w:rPr>
        <w:t>度</w:t>
      </w:r>
      <w:r w:rsidRPr="00D569EC">
        <w:rPr>
          <w:lang w:eastAsia="zh-TW"/>
        </w:rPr>
        <w:t>。</w:t>
      </w:r>
    </w:p>
    <w:p w14:paraId="4E177E5D" w14:textId="77777777" w:rsidR="004850E8" w:rsidRPr="00D569EC" w:rsidRDefault="00FD0C58">
      <w:pPr>
        <w:pStyle w:val="a4"/>
        <w:spacing w:before="257" w:after="257"/>
        <w:ind w:left="632" w:hanging="632"/>
        <w:rPr>
          <w:color w:val="auto"/>
        </w:rPr>
      </w:pPr>
      <w:r w:rsidRPr="00D569EC">
        <w:rPr>
          <w:color w:val="auto"/>
        </w:rPr>
        <w:t>二、人文及社會環境</w:t>
      </w:r>
    </w:p>
    <w:p w14:paraId="76579B76" w14:textId="458514F3" w:rsidR="004850E8" w:rsidRPr="00D569EC" w:rsidRDefault="00F12ED8">
      <w:pPr>
        <w:ind w:firstLine="472"/>
        <w:rPr>
          <w:lang w:eastAsia="zh-TW"/>
        </w:rPr>
      </w:pPr>
      <w:r w:rsidRPr="00D569EC">
        <w:rPr>
          <w:rFonts w:hint="eastAsia"/>
          <w:lang w:eastAsia="zh-TW"/>
        </w:rPr>
        <w:t>佛州人口</w:t>
      </w:r>
      <w:r w:rsidR="00FD0C58" w:rsidRPr="00D569EC">
        <w:rPr>
          <w:lang w:eastAsia="zh-TW"/>
        </w:rPr>
        <w:t>2,1</w:t>
      </w:r>
      <w:r w:rsidR="00391024" w:rsidRPr="00D569EC">
        <w:rPr>
          <w:rFonts w:hint="eastAsia"/>
          <w:lang w:eastAsia="zh-TW"/>
        </w:rPr>
        <w:t>99</w:t>
      </w:r>
      <w:r w:rsidR="00FD0C58" w:rsidRPr="00D569EC">
        <w:rPr>
          <w:lang w:eastAsia="zh-TW"/>
        </w:rPr>
        <w:t>萬人，成長率</w:t>
      </w:r>
      <w:r w:rsidR="00391024" w:rsidRPr="00D569EC">
        <w:rPr>
          <w:rFonts w:hint="eastAsia"/>
          <w:lang w:eastAsia="zh-TW"/>
        </w:rPr>
        <w:t>3.26</w:t>
      </w:r>
      <w:r w:rsidR="00FD0C58" w:rsidRPr="00D569EC">
        <w:rPr>
          <w:lang w:eastAsia="zh-TW"/>
        </w:rPr>
        <w:t>%</w:t>
      </w:r>
      <w:r w:rsidR="00FD0C58" w:rsidRPr="00D569EC">
        <w:rPr>
          <w:lang w:eastAsia="zh-TW"/>
        </w:rPr>
        <w:t>，排名全美第</w:t>
      </w:r>
      <w:r w:rsidR="00FD0C58" w:rsidRPr="00D569EC">
        <w:rPr>
          <w:lang w:eastAsia="zh-TW"/>
        </w:rPr>
        <w:t>3</w:t>
      </w:r>
      <w:r w:rsidR="00FD0C58" w:rsidRPr="00D569EC">
        <w:rPr>
          <w:lang w:eastAsia="zh-TW"/>
        </w:rPr>
        <w:t>名，其中白人</w:t>
      </w:r>
      <w:r w:rsidR="001D4A56" w:rsidRPr="00D569EC">
        <w:rPr>
          <w:lang w:eastAsia="zh-TW"/>
        </w:rPr>
        <w:t>占</w:t>
      </w:r>
      <w:r w:rsidR="00FD0C58" w:rsidRPr="00D569EC">
        <w:rPr>
          <w:lang w:eastAsia="zh-TW"/>
        </w:rPr>
        <w:t>75.</w:t>
      </w:r>
      <w:r w:rsidR="00391024" w:rsidRPr="00D569EC">
        <w:rPr>
          <w:rFonts w:hint="eastAsia"/>
          <w:lang w:eastAsia="zh-TW"/>
        </w:rPr>
        <w:t>3</w:t>
      </w:r>
      <w:r w:rsidR="00FD0C58" w:rsidRPr="00D569EC">
        <w:rPr>
          <w:lang w:eastAsia="zh-TW"/>
        </w:rPr>
        <w:t>9%</w:t>
      </w:r>
      <w:r w:rsidR="00FD0C58" w:rsidRPr="00D569EC">
        <w:rPr>
          <w:lang w:eastAsia="zh-TW"/>
        </w:rPr>
        <w:t>、黑人</w:t>
      </w:r>
      <w:r w:rsidR="001D4A56" w:rsidRPr="00D569EC">
        <w:rPr>
          <w:lang w:eastAsia="zh-TW"/>
        </w:rPr>
        <w:t>占</w:t>
      </w:r>
      <w:r w:rsidR="00FD0C58" w:rsidRPr="00D569EC">
        <w:rPr>
          <w:lang w:eastAsia="zh-TW"/>
        </w:rPr>
        <w:t>16.1%</w:t>
      </w:r>
      <w:r w:rsidR="00FD0C58" w:rsidRPr="00D569EC">
        <w:rPr>
          <w:lang w:eastAsia="zh-TW"/>
        </w:rPr>
        <w:t>、亞裔</w:t>
      </w:r>
      <w:r w:rsidR="001D4A56" w:rsidRPr="00D569EC">
        <w:rPr>
          <w:lang w:eastAsia="zh-TW"/>
        </w:rPr>
        <w:t>占</w:t>
      </w:r>
      <w:r w:rsidR="00FD0C58" w:rsidRPr="00D569EC">
        <w:rPr>
          <w:lang w:eastAsia="zh-TW"/>
        </w:rPr>
        <w:t>2.</w:t>
      </w:r>
      <w:r w:rsidR="00391024" w:rsidRPr="00D569EC">
        <w:rPr>
          <w:rFonts w:hint="eastAsia"/>
          <w:lang w:eastAsia="zh-TW"/>
        </w:rPr>
        <w:t>71</w:t>
      </w:r>
      <w:r w:rsidR="00FD0C58" w:rsidRPr="00D569EC">
        <w:rPr>
          <w:lang w:eastAsia="zh-TW"/>
        </w:rPr>
        <w:t>%</w:t>
      </w:r>
      <w:r w:rsidR="00FD0C58" w:rsidRPr="00D569EC">
        <w:rPr>
          <w:lang w:eastAsia="zh-TW"/>
        </w:rPr>
        <w:t>。州民宗教信仰以基督教為主，</w:t>
      </w:r>
      <w:r w:rsidR="00FD0C58" w:rsidRPr="00D569EC">
        <w:rPr>
          <w:lang w:eastAsia="zh-TW"/>
        </w:rPr>
        <w:t>25</w:t>
      </w:r>
      <w:r w:rsidR="00FD0C58" w:rsidRPr="00D569EC">
        <w:rPr>
          <w:lang w:eastAsia="zh-TW"/>
        </w:rPr>
        <w:t>歲以上州民中</w:t>
      </w:r>
      <w:r w:rsidR="00FD0C58" w:rsidRPr="00D569EC">
        <w:rPr>
          <w:lang w:eastAsia="zh-TW"/>
        </w:rPr>
        <w:t>8</w:t>
      </w:r>
      <w:r w:rsidR="00391024" w:rsidRPr="00D569EC">
        <w:rPr>
          <w:rFonts w:hint="eastAsia"/>
          <w:lang w:eastAsia="zh-TW"/>
        </w:rPr>
        <w:t>8.5</w:t>
      </w:r>
      <w:r w:rsidR="00FD0C58" w:rsidRPr="00D569EC">
        <w:rPr>
          <w:lang w:eastAsia="zh-TW"/>
        </w:rPr>
        <w:t>%</w:t>
      </w:r>
      <w:r w:rsidR="00FD0C58" w:rsidRPr="00D569EC">
        <w:rPr>
          <w:lang w:eastAsia="zh-TW"/>
        </w:rPr>
        <w:t>擁有高中文憑、</w:t>
      </w:r>
      <w:r w:rsidR="00391024" w:rsidRPr="00D569EC">
        <w:rPr>
          <w:rFonts w:hint="eastAsia"/>
          <w:lang w:eastAsia="zh-TW"/>
        </w:rPr>
        <w:t>30.4</w:t>
      </w:r>
      <w:r w:rsidR="00FD0C58" w:rsidRPr="00D569EC">
        <w:rPr>
          <w:lang w:eastAsia="zh-TW"/>
        </w:rPr>
        <w:t>%</w:t>
      </w:r>
      <w:r w:rsidR="00FD0C58" w:rsidRPr="00D569EC">
        <w:rPr>
          <w:lang w:eastAsia="zh-TW"/>
        </w:rPr>
        <w:t>擁有學士學位、</w:t>
      </w:r>
      <w:r w:rsidR="00FD0C58" w:rsidRPr="00D569EC">
        <w:rPr>
          <w:lang w:eastAsia="zh-TW"/>
        </w:rPr>
        <w:t>1</w:t>
      </w:r>
      <w:r w:rsidR="00391024" w:rsidRPr="00D569EC">
        <w:rPr>
          <w:rFonts w:hint="eastAsia"/>
          <w:lang w:eastAsia="zh-TW"/>
        </w:rPr>
        <w:t>1.3</w:t>
      </w:r>
      <w:r w:rsidR="00FD0C58" w:rsidRPr="00D569EC">
        <w:rPr>
          <w:lang w:eastAsia="zh-TW"/>
        </w:rPr>
        <w:t>%</w:t>
      </w:r>
      <w:r w:rsidR="00FD0C58" w:rsidRPr="00D569EC">
        <w:rPr>
          <w:lang w:eastAsia="zh-TW"/>
        </w:rPr>
        <w:t>擁有碩士或博士學位。</w:t>
      </w:r>
    </w:p>
    <w:p w14:paraId="19F3EA5E" w14:textId="77777777" w:rsidR="004850E8" w:rsidRPr="00D569EC" w:rsidRDefault="00FD0C58">
      <w:pPr>
        <w:pStyle w:val="a4"/>
        <w:spacing w:before="257" w:after="257"/>
        <w:ind w:left="632" w:hanging="632"/>
        <w:rPr>
          <w:color w:val="auto"/>
        </w:rPr>
      </w:pPr>
      <w:r w:rsidRPr="00D569EC">
        <w:rPr>
          <w:color w:val="auto"/>
        </w:rPr>
        <w:t>三、政治環境</w:t>
      </w:r>
    </w:p>
    <w:p w14:paraId="3D72CC39" w14:textId="77777777" w:rsidR="004850E8" w:rsidRPr="00D569EC" w:rsidRDefault="00FD0C58">
      <w:pPr>
        <w:ind w:firstLine="472"/>
        <w:rPr>
          <w:lang w:eastAsia="zh-TW"/>
        </w:rPr>
      </w:pPr>
      <w:r w:rsidRPr="00D569EC">
        <w:rPr>
          <w:lang w:eastAsia="zh-TW"/>
        </w:rPr>
        <w:t>與其他州相同，採行政、立法、司法三權分立；州長為最高行政機關首長；立法部門則由參議院及眾議院組成；司法部門以最高法院為最高司法機關。</w:t>
      </w:r>
    </w:p>
    <w:p w14:paraId="781189C2" w14:textId="77777777" w:rsidR="004850E8" w:rsidRPr="00D569EC" w:rsidRDefault="00FD0C58" w:rsidP="00187E9C">
      <w:pPr>
        <w:pStyle w:val="a9"/>
        <w:ind w:left="944" w:hanging="708"/>
      </w:pPr>
      <w:r w:rsidRPr="00D569EC">
        <w:t>（一）行政部門</w:t>
      </w:r>
    </w:p>
    <w:p w14:paraId="53DEDCA0" w14:textId="77777777" w:rsidR="004850E8" w:rsidRPr="00D569EC" w:rsidRDefault="00FD0C58">
      <w:pPr>
        <w:pStyle w:val="aa"/>
        <w:ind w:left="945" w:firstLine="472"/>
        <w:rPr>
          <w:lang w:eastAsia="zh-TW"/>
        </w:rPr>
      </w:pPr>
      <w:r w:rsidRPr="00D569EC">
        <w:rPr>
          <w:lang w:eastAsia="zh-TW"/>
        </w:rPr>
        <w:t>州長、副州長、州務卿、主計長、財政廳長、農業廳長、教育廳長及總檢察長為主。州長每四年改選，得連任一次。</w:t>
      </w:r>
    </w:p>
    <w:p w14:paraId="27C2B76D" w14:textId="77777777" w:rsidR="004850E8" w:rsidRPr="00D569EC" w:rsidRDefault="00FD0C58" w:rsidP="00187E9C">
      <w:pPr>
        <w:pStyle w:val="a9"/>
        <w:ind w:left="944" w:hanging="708"/>
      </w:pPr>
      <w:r w:rsidRPr="00D569EC">
        <w:t>（二）立法部門</w:t>
      </w:r>
    </w:p>
    <w:p w14:paraId="74038725" w14:textId="77777777" w:rsidR="004850E8" w:rsidRPr="00D569EC" w:rsidRDefault="00FD0C58">
      <w:pPr>
        <w:pStyle w:val="aa"/>
        <w:ind w:left="945" w:firstLine="472"/>
        <w:rPr>
          <w:lang w:eastAsia="zh-TW"/>
        </w:rPr>
      </w:pPr>
      <w:r w:rsidRPr="00D569EC">
        <w:rPr>
          <w:lang w:eastAsia="zh-TW"/>
        </w:rPr>
        <w:t>參議院、眾議院為立法機關。參議院為</w:t>
      </w:r>
      <w:r w:rsidRPr="00D569EC">
        <w:rPr>
          <w:lang w:eastAsia="zh-TW"/>
        </w:rPr>
        <w:t>40</w:t>
      </w:r>
      <w:r w:rsidRPr="00D569EC">
        <w:rPr>
          <w:lang w:eastAsia="zh-TW"/>
        </w:rPr>
        <w:t>席，參議員任期為</w:t>
      </w:r>
      <w:r w:rsidRPr="00D569EC">
        <w:rPr>
          <w:lang w:eastAsia="zh-TW"/>
        </w:rPr>
        <w:t>4</w:t>
      </w:r>
      <w:r w:rsidRPr="00D569EC">
        <w:rPr>
          <w:lang w:eastAsia="zh-TW"/>
        </w:rPr>
        <w:t>年一任，眾議院為</w:t>
      </w:r>
      <w:r w:rsidRPr="00D569EC">
        <w:rPr>
          <w:lang w:eastAsia="zh-TW"/>
        </w:rPr>
        <w:t>120</w:t>
      </w:r>
      <w:r w:rsidRPr="00D569EC">
        <w:rPr>
          <w:lang w:eastAsia="zh-TW"/>
        </w:rPr>
        <w:t>席，眾議員</w:t>
      </w:r>
      <w:r w:rsidRPr="00D569EC">
        <w:rPr>
          <w:lang w:eastAsia="zh-TW"/>
        </w:rPr>
        <w:t>2</w:t>
      </w:r>
      <w:r w:rsidRPr="00D569EC">
        <w:rPr>
          <w:lang w:eastAsia="zh-TW"/>
        </w:rPr>
        <w:t>年一任。</w:t>
      </w:r>
    </w:p>
    <w:p w14:paraId="46647946" w14:textId="77777777" w:rsidR="004850E8" w:rsidRPr="00D569EC" w:rsidRDefault="004850E8" w:rsidP="00187E9C">
      <w:pPr>
        <w:pStyle w:val="a9"/>
        <w:ind w:left="944" w:hanging="708"/>
      </w:pPr>
    </w:p>
    <w:p w14:paraId="178D3C63" w14:textId="77777777" w:rsidR="004850E8" w:rsidRPr="00D569EC" w:rsidRDefault="00FD0C58" w:rsidP="00187E9C">
      <w:pPr>
        <w:pStyle w:val="a9"/>
        <w:ind w:left="944" w:hanging="708"/>
      </w:pPr>
      <w:r w:rsidRPr="00D569EC">
        <w:lastRenderedPageBreak/>
        <w:t>（三）司法部門</w:t>
      </w:r>
    </w:p>
    <w:p w14:paraId="20526028" w14:textId="77777777" w:rsidR="004850E8" w:rsidRPr="00D569EC" w:rsidRDefault="00FD0C58">
      <w:pPr>
        <w:pStyle w:val="aa"/>
        <w:ind w:left="945" w:firstLine="472"/>
        <w:rPr>
          <w:lang w:eastAsia="zh-TW"/>
        </w:rPr>
      </w:pPr>
      <w:r w:rsidRPr="00D569EC">
        <w:rPr>
          <w:lang w:eastAsia="zh-TW"/>
        </w:rPr>
        <w:t>由最高法院（由州民選舉</w:t>
      </w:r>
      <w:r w:rsidRPr="00D569EC">
        <w:rPr>
          <w:lang w:eastAsia="zh-TW"/>
        </w:rPr>
        <w:t>7</w:t>
      </w:r>
      <w:r w:rsidRPr="00D569EC">
        <w:rPr>
          <w:lang w:eastAsia="zh-TW"/>
        </w:rPr>
        <w:t>位法官組成，任期</w:t>
      </w:r>
      <w:r w:rsidRPr="00D569EC">
        <w:rPr>
          <w:lang w:eastAsia="zh-TW"/>
        </w:rPr>
        <w:t>6</w:t>
      </w:r>
      <w:r w:rsidRPr="00D569EC">
        <w:rPr>
          <w:lang w:eastAsia="zh-TW"/>
        </w:rPr>
        <w:t>年）、四個地方法院、</w:t>
      </w:r>
      <w:r w:rsidRPr="00D569EC">
        <w:rPr>
          <w:lang w:eastAsia="zh-TW"/>
        </w:rPr>
        <w:t>20</w:t>
      </w:r>
      <w:r w:rsidRPr="00D569EC">
        <w:rPr>
          <w:lang w:eastAsia="zh-TW"/>
        </w:rPr>
        <w:t>個巡迴法院組成。</w:t>
      </w:r>
    </w:p>
    <w:p w14:paraId="133FAF3B" w14:textId="77777777" w:rsidR="004850E8" w:rsidRPr="00D569EC" w:rsidRDefault="00FD0C58" w:rsidP="00721180">
      <w:pPr>
        <w:pStyle w:val="a3"/>
        <w:spacing w:before="514" w:after="771"/>
      </w:pPr>
      <w:r w:rsidRPr="00D569EC">
        <w:lastRenderedPageBreak/>
        <w:t>第貳章　經濟環境</w:t>
      </w:r>
    </w:p>
    <w:p w14:paraId="0D3235F7" w14:textId="77777777" w:rsidR="004850E8" w:rsidRPr="00D569EC" w:rsidRDefault="00FD0C58">
      <w:pPr>
        <w:pStyle w:val="a4"/>
        <w:spacing w:before="257" w:after="257"/>
        <w:ind w:left="632" w:hanging="632"/>
        <w:rPr>
          <w:color w:val="auto"/>
        </w:rPr>
      </w:pPr>
      <w:r w:rsidRPr="00D569EC">
        <w:rPr>
          <w:color w:val="auto"/>
        </w:rPr>
        <w:t>一、經濟概況</w:t>
      </w:r>
    </w:p>
    <w:p w14:paraId="58BDB9ED" w14:textId="2C3B92CA" w:rsidR="0094684B" w:rsidRPr="00D569EC" w:rsidRDefault="0094684B" w:rsidP="0094684B">
      <w:pPr>
        <w:pStyle w:val="a9"/>
        <w:ind w:left="944" w:hanging="708"/>
      </w:pPr>
      <w:r w:rsidRPr="00D569EC">
        <w:rPr>
          <w:rFonts w:hint="eastAsia"/>
        </w:rPr>
        <w:t>（一）州民生產毛額：</w:t>
      </w:r>
      <w:r w:rsidRPr="00D569EC">
        <w:rPr>
          <w:rFonts w:hint="eastAsia"/>
        </w:rPr>
        <w:t>10,767</w:t>
      </w:r>
      <w:r w:rsidRPr="00D569EC">
        <w:rPr>
          <w:rFonts w:hint="eastAsia"/>
        </w:rPr>
        <w:t>億美元，排名全美第</w:t>
      </w:r>
      <w:r w:rsidRPr="00D569EC">
        <w:rPr>
          <w:rFonts w:hint="eastAsia"/>
        </w:rPr>
        <w:t>4</w:t>
      </w:r>
      <w:r w:rsidRPr="00D569EC">
        <w:rPr>
          <w:rFonts w:hint="eastAsia"/>
        </w:rPr>
        <w:t>名，占全美</w:t>
      </w:r>
      <w:r w:rsidRPr="00D569EC">
        <w:rPr>
          <w:rFonts w:hint="eastAsia"/>
        </w:rPr>
        <w:t>GDP</w:t>
      </w:r>
      <w:r w:rsidRPr="00D569EC">
        <w:rPr>
          <w:rFonts w:hint="eastAsia"/>
        </w:rPr>
        <w:t>之</w:t>
      </w:r>
      <w:r w:rsidRPr="00D569EC">
        <w:rPr>
          <w:rFonts w:hint="eastAsia"/>
        </w:rPr>
        <w:t>5.0%</w:t>
      </w:r>
      <w:r w:rsidRPr="00D569EC">
        <w:rPr>
          <w:rFonts w:hint="eastAsia"/>
        </w:rPr>
        <w:t>（</w:t>
      </w:r>
      <w:r w:rsidRPr="00D569EC">
        <w:rPr>
          <w:rFonts w:hint="eastAsia"/>
        </w:rPr>
        <w:t>2019</w:t>
      </w:r>
      <w:r w:rsidRPr="00D569EC">
        <w:rPr>
          <w:rFonts w:hint="eastAsia"/>
        </w:rPr>
        <w:t>）。</w:t>
      </w:r>
    </w:p>
    <w:p w14:paraId="019298B6" w14:textId="7FB07200" w:rsidR="0094684B" w:rsidRPr="00D569EC" w:rsidRDefault="0094684B" w:rsidP="0094684B">
      <w:pPr>
        <w:pStyle w:val="a9"/>
        <w:ind w:left="944" w:hanging="708"/>
      </w:pPr>
      <w:r w:rsidRPr="00D569EC">
        <w:rPr>
          <w:rFonts w:hint="eastAsia"/>
        </w:rPr>
        <w:t>（二）平均州民所得：</w:t>
      </w:r>
      <w:r w:rsidRPr="00D569EC">
        <w:rPr>
          <w:rFonts w:hint="eastAsia"/>
        </w:rPr>
        <w:t>51,989</w:t>
      </w:r>
      <w:r w:rsidRPr="00D569EC">
        <w:rPr>
          <w:rFonts w:hint="eastAsia"/>
        </w:rPr>
        <w:t>美元，排名全美第</w:t>
      </w:r>
      <w:r w:rsidRPr="00D569EC">
        <w:rPr>
          <w:rFonts w:hint="eastAsia"/>
        </w:rPr>
        <w:t>28</w:t>
      </w:r>
      <w:r w:rsidRPr="00D569EC">
        <w:rPr>
          <w:rFonts w:hint="eastAsia"/>
        </w:rPr>
        <w:t>名（</w:t>
      </w:r>
      <w:r w:rsidRPr="00D569EC">
        <w:rPr>
          <w:rFonts w:hint="eastAsia"/>
        </w:rPr>
        <w:t>2019</w:t>
      </w:r>
      <w:r w:rsidRPr="00D569EC">
        <w:rPr>
          <w:rFonts w:hint="eastAsia"/>
        </w:rPr>
        <w:t>）。</w:t>
      </w:r>
    </w:p>
    <w:p w14:paraId="6FF928E6" w14:textId="72AEC58C" w:rsidR="0094684B" w:rsidRPr="00D569EC" w:rsidRDefault="0094684B" w:rsidP="0094684B">
      <w:pPr>
        <w:pStyle w:val="a9"/>
        <w:ind w:left="944" w:hanging="708"/>
      </w:pPr>
      <w:r w:rsidRPr="00D569EC">
        <w:rPr>
          <w:rFonts w:hint="eastAsia"/>
        </w:rPr>
        <w:t>（三）經濟成長率：</w:t>
      </w:r>
      <w:r w:rsidRPr="00D569EC">
        <w:rPr>
          <w:rFonts w:hint="eastAsia"/>
        </w:rPr>
        <w:t>2.8%</w:t>
      </w:r>
      <w:r w:rsidRPr="00D569EC">
        <w:rPr>
          <w:rFonts w:hint="eastAsia"/>
        </w:rPr>
        <w:t>（</w:t>
      </w:r>
      <w:r w:rsidRPr="00D569EC">
        <w:rPr>
          <w:rFonts w:hint="eastAsia"/>
        </w:rPr>
        <w:t>2019</w:t>
      </w:r>
      <w:r w:rsidRPr="00D569EC">
        <w:rPr>
          <w:rFonts w:hint="eastAsia"/>
        </w:rPr>
        <w:t>）。</w:t>
      </w:r>
    </w:p>
    <w:p w14:paraId="44A2F4E5" w14:textId="0B791FD9" w:rsidR="0094684B" w:rsidRPr="00D569EC" w:rsidRDefault="0094684B" w:rsidP="0094684B">
      <w:pPr>
        <w:pStyle w:val="a9"/>
        <w:ind w:left="944" w:hanging="708"/>
      </w:pPr>
      <w:r w:rsidRPr="00D569EC">
        <w:rPr>
          <w:rFonts w:hint="eastAsia"/>
        </w:rPr>
        <w:t>（四）失業率：</w:t>
      </w:r>
      <w:r w:rsidRPr="00D569EC">
        <w:rPr>
          <w:rFonts w:hint="eastAsia"/>
        </w:rPr>
        <w:t>3.1%</w:t>
      </w:r>
      <w:r w:rsidRPr="00D569EC">
        <w:rPr>
          <w:rFonts w:hint="eastAsia"/>
        </w:rPr>
        <w:t>（</w:t>
      </w:r>
      <w:r w:rsidRPr="00D569EC">
        <w:rPr>
          <w:rFonts w:hint="eastAsia"/>
        </w:rPr>
        <w:t>2019</w:t>
      </w:r>
      <w:r w:rsidRPr="00D569EC">
        <w:rPr>
          <w:rFonts w:hint="eastAsia"/>
        </w:rPr>
        <w:t>）。</w:t>
      </w:r>
    </w:p>
    <w:p w14:paraId="3A99C571" w14:textId="3EDE025D" w:rsidR="0094684B" w:rsidRPr="00D569EC" w:rsidRDefault="0094684B" w:rsidP="0094684B">
      <w:pPr>
        <w:pStyle w:val="a9"/>
        <w:ind w:left="944" w:hanging="708"/>
      </w:pPr>
      <w:r w:rsidRPr="00D569EC">
        <w:rPr>
          <w:rFonts w:hint="eastAsia"/>
        </w:rPr>
        <w:t>（五）主要產業：觀光業、房地產業、專業和商業服務、機械設備、零售批發業。</w:t>
      </w:r>
    </w:p>
    <w:p w14:paraId="38384822" w14:textId="302EBAE9" w:rsidR="0094684B" w:rsidRPr="00D569EC" w:rsidRDefault="0094684B" w:rsidP="0094684B">
      <w:pPr>
        <w:pStyle w:val="a9"/>
        <w:ind w:left="944" w:hanging="708"/>
      </w:pPr>
      <w:r w:rsidRPr="00D569EC">
        <w:rPr>
          <w:rFonts w:hint="eastAsia"/>
        </w:rPr>
        <w:t>（六）出口總額：</w:t>
      </w:r>
      <w:r w:rsidRPr="00D569EC">
        <w:rPr>
          <w:rFonts w:hint="eastAsia"/>
        </w:rPr>
        <w:t>560</w:t>
      </w:r>
      <w:r w:rsidRPr="00D569EC">
        <w:rPr>
          <w:rFonts w:hint="eastAsia"/>
        </w:rPr>
        <w:t>億</w:t>
      </w:r>
      <w:r w:rsidRPr="00D569EC">
        <w:rPr>
          <w:rFonts w:hint="eastAsia"/>
        </w:rPr>
        <w:t>3,795</w:t>
      </w:r>
      <w:r w:rsidRPr="00D569EC">
        <w:rPr>
          <w:rFonts w:hint="eastAsia"/>
        </w:rPr>
        <w:t>萬美元（</w:t>
      </w:r>
      <w:r w:rsidRPr="00D569EC">
        <w:rPr>
          <w:rFonts w:hint="eastAsia"/>
        </w:rPr>
        <w:t>2019</w:t>
      </w:r>
      <w:r w:rsidRPr="00D569EC">
        <w:rPr>
          <w:rFonts w:hint="eastAsia"/>
        </w:rPr>
        <w:t>）（下跌</w:t>
      </w:r>
      <w:r w:rsidRPr="00D569EC">
        <w:rPr>
          <w:rFonts w:hint="eastAsia"/>
        </w:rPr>
        <w:t>2%</w:t>
      </w:r>
      <w:r w:rsidRPr="00D569EC">
        <w:rPr>
          <w:rFonts w:hint="eastAsia"/>
        </w:rPr>
        <w:t>）。</w:t>
      </w:r>
    </w:p>
    <w:p w14:paraId="62341026" w14:textId="2954EA18" w:rsidR="0094684B" w:rsidRPr="00D569EC" w:rsidRDefault="0094684B" w:rsidP="0094684B">
      <w:pPr>
        <w:pStyle w:val="a9"/>
        <w:ind w:left="944" w:hanging="708"/>
      </w:pPr>
      <w:r w:rsidRPr="00D569EC">
        <w:rPr>
          <w:rFonts w:hint="eastAsia"/>
        </w:rPr>
        <w:t>（七）主要出口市場：巴西、加拿大、墨西哥、哥倫比亞、智利，臺灣為該州第</w:t>
      </w:r>
      <w:r w:rsidRPr="00D569EC">
        <w:rPr>
          <w:rFonts w:hint="eastAsia"/>
        </w:rPr>
        <w:t>40</w:t>
      </w:r>
      <w:r w:rsidRPr="00D569EC">
        <w:rPr>
          <w:rFonts w:hint="eastAsia"/>
        </w:rPr>
        <w:t>大出口市場（</w:t>
      </w:r>
      <w:r w:rsidRPr="00D569EC">
        <w:rPr>
          <w:rFonts w:hint="eastAsia"/>
        </w:rPr>
        <w:t>2019</w:t>
      </w:r>
      <w:r w:rsidRPr="00D569EC">
        <w:rPr>
          <w:rFonts w:hint="eastAsia"/>
        </w:rPr>
        <w:t>）。</w:t>
      </w:r>
    </w:p>
    <w:p w14:paraId="025C6CCE" w14:textId="1BA6416D" w:rsidR="0094684B" w:rsidRPr="00D569EC" w:rsidRDefault="0094684B" w:rsidP="0094684B">
      <w:pPr>
        <w:pStyle w:val="a9"/>
        <w:ind w:left="944" w:hanging="708"/>
      </w:pPr>
      <w:r w:rsidRPr="00D569EC">
        <w:rPr>
          <w:rFonts w:hint="eastAsia"/>
        </w:rPr>
        <w:t>（八）主要出口產品：電腦和電子產品（</w:t>
      </w:r>
      <w:r w:rsidRPr="00D569EC">
        <w:rPr>
          <w:rFonts w:hint="eastAsia"/>
        </w:rPr>
        <w:t>21.6%</w:t>
      </w:r>
      <w:r w:rsidRPr="00D569EC">
        <w:rPr>
          <w:rFonts w:hint="eastAsia"/>
        </w:rPr>
        <w:t>）、交通運輸設備（</w:t>
      </w:r>
      <w:r w:rsidRPr="00D569EC">
        <w:rPr>
          <w:rFonts w:hint="eastAsia"/>
        </w:rPr>
        <w:t>19.6%</w:t>
      </w:r>
      <w:r w:rsidRPr="00D569EC">
        <w:rPr>
          <w:rFonts w:hint="eastAsia"/>
        </w:rPr>
        <w:t>）、化學品（</w:t>
      </w:r>
      <w:r w:rsidRPr="00D569EC">
        <w:rPr>
          <w:rFonts w:hint="eastAsia"/>
        </w:rPr>
        <w:t>10.6%</w:t>
      </w:r>
      <w:r w:rsidRPr="00D569EC">
        <w:rPr>
          <w:rFonts w:hint="eastAsia"/>
        </w:rPr>
        <w:t>）、非電機設備（</w:t>
      </w:r>
      <w:r w:rsidRPr="00D569EC">
        <w:rPr>
          <w:rFonts w:hint="eastAsia"/>
        </w:rPr>
        <w:t>9.2%</w:t>
      </w:r>
      <w:r w:rsidRPr="00D569EC">
        <w:rPr>
          <w:rFonts w:hint="eastAsia"/>
        </w:rPr>
        <w:t>）、雜項製品（</w:t>
      </w:r>
      <w:r w:rsidRPr="00D569EC">
        <w:rPr>
          <w:rFonts w:hint="eastAsia"/>
        </w:rPr>
        <w:t>6.2%</w:t>
      </w:r>
      <w:r w:rsidRPr="00D569EC">
        <w:rPr>
          <w:rFonts w:hint="eastAsia"/>
        </w:rPr>
        <w:t>）。</w:t>
      </w:r>
    </w:p>
    <w:p w14:paraId="2EC6DD00" w14:textId="37668DD7" w:rsidR="0094684B" w:rsidRPr="00D569EC" w:rsidRDefault="0094684B" w:rsidP="0094684B">
      <w:pPr>
        <w:pStyle w:val="a9"/>
        <w:ind w:left="944" w:hanging="708"/>
      </w:pPr>
      <w:r w:rsidRPr="00D569EC">
        <w:rPr>
          <w:rFonts w:hint="eastAsia"/>
        </w:rPr>
        <w:t>（九）出口至我國：</w:t>
      </w:r>
      <w:r w:rsidRPr="00D569EC">
        <w:rPr>
          <w:rFonts w:hint="eastAsia"/>
        </w:rPr>
        <w:t>3</w:t>
      </w:r>
      <w:r w:rsidRPr="00D569EC">
        <w:rPr>
          <w:rFonts w:hint="eastAsia"/>
        </w:rPr>
        <w:t>億</w:t>
      </w:r>
      <w:r w:rsidRPr="00D569EC">
        <w:rPr>
          <w:rFonts w:hint="eastAsia"/>
        </w:rPr>
        <w:t>4,813</w:t>
      </w:r>
      <w:r w:rsidRPr="00D569EC">
        <w:rPr>
          <w:rFonts w:hint="eastAsia"/>
        </w:rPr>
        <w:t>萬美元（</w:t>
      </w:r>
      <w:r w:rsidRPr="00D569EC">
        <w:rPr>
          <w:rFonts w:hint="eastAsia"/>
        </w:rPr>
        <w:t>2019</w:t>
      </w:r>
      <w:r w:rsidRPr="00D569EC">
        <w:rPr>
          <w:rFonts w:hint="eastAsia"/>
        </w:rPr>
        <w:t>）（下跌</w:t>
      </w:r>
      <w:r w:rsidRPr="00D569EC">
        <w:rPr>
          <w:rFonts w:hint="eastAsia"/>
        </w:rPr>
        <w:t>37%</w:t>
      </w:r>
      <w:r w:rsidRPr="00D569EC">
        <w:rPr>
          <w:rFonts w:hint="eastAsia"/>
        </w:rPr>
        <w:t>）。</w:t>
      </w:r>
    </w:p>
    <w:p w14:paraId="1E190B64" w14:textId="141E52CE" w:rsidR="0094684B" w:rsidRPr="00D569EC" w:rsidRDefault="0094684B" w:rsidP="0094684B">
      <w:pPr>
        <w:pStyle w:val="a9"/>
        <w:ind w:left="944" w:hanging="708"/>
      </w:pPr>
      <w:r w:rsidRPr="00D569EC">
        <w:rPr>
          <w:rFonts w:hint="eastAsia"/>
        </w:rPr>
        <w:t>（十）主要銷我產品：交通工具（</w:t>
      </w:r>
      <w:r w:rsidRPr="00D569EC">
        <w:rPr>
          <w:rFonts w:hint="eastAsia"/>
        </w:rPr>
        <w:t>52.6%</w:t>
      </w:r>
      <w:r w:rsidRPr="00D569EC">
        <w:rPr>
          <w:rFonts w:hint="eastAsia"/>
        </w:rPr>
        <w:t>）、電腦及電子產品（</w:t>
      </w:r>
      <w:r w:rsidRPr="00D569EC">
        <w:rPr>
          <w:rFonts w:hint="eastAsia"/>
        </w:rPr>
        <w:t>12.4%</w:t>
      </w:r>
      <w:r w:rsidRPr="00D569EC">
        <w:rPr>
          <w:rFonts w:hint="eastAsia"/>
        </w:rPr>
        <w:t>）、化學品（</w:t>
      </w:r>
      <w:r w:rsidRPr="00D569EC">
        <w:rPr>
          <w:rFonts w:hint="eastAsia"/>
        </w:rPr>
        <w:t>11.5%</w:t>
      </w:r>
      <w:r w:rsidRPr="00D569EC">
        <w:rPr>
          <w:rFonts w:hint="eastAsia"/>
        </w:rPr>
        <w:t>）、廢五金（</w:t>
      </w:r>
      <w:r w:rsidRPr="00D569EC">
        <w:rPr>
          <w:rFonts w:hint="eastAsia"/>
        </w:rPr>
        <w:t>7%</w:t>
      </w:r>
      <w:r w:rsidRPr="00D569EC">
        <w:rPr>
          <w:rFonts w:hint="eastAsia"/>
        </w:rPr>
        <w:t>）、非電機設備（</w:t>
      </w:r>
      <w:r w:rsidRPr="00D569EC">
        <w:rPr>
          <w:rFonts w:hint="eastAsia"/>
        </w:rPr>
        <w:t>4.2%</w:t>
      </w:r>
      <w:r w:rsidRPr="00D569EC">
        <w:rPr>
          <w:rFonts w:hint="eastAsia"/>
        </w:rPr>
        <w:t>）。</w:t>
      </w:r>
    </w:p>
    <w:p w14:paraId="41D6C342" w14:textId="4E0839B3" w:rsidR="0094684B" w:rsidRPr="00D569EC" w:rsidRDefault="0094684B" w:rsidP="0094684B">
      <w:pPr>
        <w:pStyle w:val="a9"/>
        <w:ind w:leftChars="0" w:left="944" w:hangingChars="400" w:hanging="944"/>
      </w:pPr>
      <w:r w:rsidRPr="00D569EC">
        <w:rPr>
          <w:rFonts w:hint="eastAsia"/>
        </w:rPr>
        <w:t>（十一）進口總額：</w:t>
      </w:r>
      <w:r w:rsidRPr="00D569EC">
        <w:rPr>
          <w:rFonts w:hint="eastAsia"/>
        </w:rPr>
        <w:t>817</w:t>
      </w:r>
      <w:r w:rsidRPr="00D569EC">
        <w:rPr>
          <w:rFonts w:hint="eastAsia"/>
        </w:rPr>
        <w:t>億</w:t>
      </w:r>
      <w:r w:rsidRPr="00D569EC">
        <w:rPr>
          <w:rFonts w:hint="eastAsia"/>
        </w:rPr>
        <w:t>4,207</w:t>
      </w:r>
      <w:r w:rsidRPr="00D569EC">
        <w:rPr>
          <w:rFonts w:hint="eastAsia"/>
        </w:rPr>
        <w:t>萬美元（</w:t>
      </w:r>
      <w:r w:rsidRPr="00D569EC">
        <w:rPr>
          <w:rFonts w:hint="eastAsia"/>
        </w:rPr>
        <w:t>2019</w:t>
      </w:r>
      <w:r w:rsidRPr="00D569EC">
        <w:rPr>
          <w:rFonts w:hint="eastAsia"/>
        </w:rPr>
        <w:t>）（成長</w:t>
      </w:r>
      <w:r w:rsidRPr="00D569EC">
        <w:rPr>
          <w:rFonts w:hint="eastAsia"/>
        </w:rPr>
        <w:t>1.43%</w:t>
      </w:r>
      <w:r w:rsidRPr="00D569EC">
        <w:rPr>
          <w:rFonts w:hint="eastAsia"/>
        </w:rPr>
        <w:t>）。</w:t>
      </w:r>
    </w:p>
    <w:p w14:paraId="670DA333" w14:textId="3A670AC9" w:rsidR="0094684B" w:rsidRPr="00D569EC" w:rsidRDefault="0094684B" w:rsidP="0094684B">
      <w:pPr>
        <w:pStyle w:val="a9"/>
        <w:ind w:leftChars="0" w:left="944" w:hangingChars="400" w:hanging="944"/>
      </w:pPr>
      <w:r w:rsidRPr="00D569EC">
        <w:rPr>
          <w:rFonts w:hint="eastAsia"/>
        </w:rPr>
        <w:t>（十二）主要進口市場：中國大陸、墨西哥、加拿大、德國、巴西，臺灣為該州第</w:t>
      </w:r>
      <w:r w:rsidRPr="00D569EC">
        <w:rPr>
          <w:rFonts w:hint="eastAsia"/>
        </w:rPr>
        <w:t>17</w:t>
      </w:r>
      <w:r w:rsidRPr="00D569EC">
        <w:rPr>
          <w:rFonts w:hint="eastAsia"/>
        </w:rPr>
        <w:t>大進口來源國（</w:t>
      </w:r>
      <w:r w:rsidRPr="00D569EC">
        <w:rPr>
          <w:rFonts w:hint="eastAsia"/>
        </w:rPr>
        <w:t>2019</w:t>
      </w:r>
      <w:r w:rsidRPr="00D569EC">
        <w:rPr>
          <w:rFonts w:hint="eastAsia"/>
        </w:rPr>
        <w:t>）。</w:t>
      </w:r>
    </w:p>
    <w:p w14:paraId="113ACEC5" w14:textId="3D4D4252" w:rsidR="0094684B" w:rsidRPr="00D569EC" w:rsidRDefault="0094684B" w:rsidP="0094684B">
      <w:pPr>
        <w:pStyle w:val="a9"/>
        <w:ind w:leftChars="0" w:left="944" w:hangingChars="400" w:hanging="944"/>
      </w:pPr>
      <w:r w:rsidRPr="00D569EC">
        <w:rPr>
          <w:rFonts w:hint="eastAsia"/>
        </w:rPr>
        <w:t>（十三）主要進口產品：交通運輸設備（</w:t>
      </w:r>
      <w:r w:rsidRPr="00D569EC">
        <w:rPr>
          <w:rFonts w:hint="eastAsia"/>
        </w:rPr>
        <w:t>14.1%</w:t>
      </w:r>
      <w:r w:rsidRPr="00D569EC">
        <w:rPr>
          <w:rFonts w:hint="eastAsia"/>
        </w:rPr>
        <w:t>）、電腦和電子產品（</w:t>
      </w:r>
      <w:r w:rsidRPr="00D569EC">
        <w:rPr>
          <w:rFonts w:hint="eastAsia"/>
        </w:rPr>
        <w:t>13%</w:t>
      </w:r>
      <w:r w:rsidRPr="00D569EC">
        <w:rPr>
          <w:rFonts w:hint="eastAsia"/>
        </w:rPr>
        <w:t>）、非電</w:t>
      </w:r>
      <w:r w:rsidRPr="00D569EC">
        <w:rPr>
          <w:rFonts w:hint="eastAsia"/>
        </w:rPr>
        <w:lastRenderedPageBreak/>
        <w:t>機設備（</w:t>
      </w:r>
      <w:r w:rsidRPr="00D569EC">
        <w:rPr>
          <w:rFonts w:hint="eastAsia"/>
        </w:rPr>
        <w:t>6.7%</w:t>
      </w:r>
      <w:r w:rsidRPr="00D569EC">
        <w:rPr>
          <w:rFonts w:hint="eastAsia"/>
        </w:rPr>
        <w:t>）、化學品（</w:t>
      </w:r>
      <w:r w:rsidRPr="00D569EC">
        <w:rPr>
          <w:rFonts w:hint="eastAsia"/>
        </w:rPr>
        <w:t>6.1%</w:t>
      </w:r>
      <w:r w:rsidRPr="00D569EC">
        <w:rPr>
          <w:rFonts w:hint="eastAsia"/>
        </w:rPr>
        <w:t>）、農產品（</w:t>
      </w:r>
      <w:r w:rsidRPr="00D569EC">
        <w:rPr>
          <w:rFonts w:hint="eastAsia"/>
        </w:rPr>
        <w:t>6.1%</w:t>
      </w:r>
      <w:r w:rsidRPr="00D569EC">
        <w:rPr>
          <w:rFonts w:hint="eastAsia"/>
        </w:rPr>
        <w:t>）。</w:t>
      </w:r>
    </w:p>
    <w:p w14:paraId="181B1CFB" w14:textId="1568D75B" w:rsidR="0094684B" w:rsidRPr="00D569EC" w:rsidRDefault="0094684B" w:rsidP="0094684B">
      <w:pPr>
        <w:pStyle w:val="a9"/>
        <w:ind w:leftChars="0" w:left="944" w:hangingChars="400" w:hanging="944"/>
      </w:pPr>
      <w:r w:rsidRPr="00D569EC">
        <w:rPr>
          <w:rFonts w:hint="eastAsia"/>
        </w:rPr>
        <w:t>（十四）自我國進口：</w:t>
      </w:r>
      <w:r w:rsidRPr="00D569EC">
        <w:rPr>
          <w:rFonts w:hint="eastAsia"/>
        </w:rPr>
        <w:t>13</w:t>
      </w:r>
      <w:r w:rsidRPr="00D569EC">
        <w:rPr>
          <w:rFonts w:hint="eastAsia"/>
        </w:rPr>
        <w:t>億</w:t>
      </w:r>
      <w:r w:rsidRPr="00D569EC">
        <w:rPr>
          <w:rFonts w:hint="eastAsia"/>
        </w:rPr>
        <w:t>6,269</w:t>
      </w:r>
      <w:r w:rsidRPr="00D569EC">
        <w:rPr>
          <w:rFonts w:hint="eastAsia"/>
        </w:rPr>
        <w:t>萬美元（</w:t>
      </w:r>
      <w:r w:rsidRPr="00D569EC">
        <w:rPr>
          <w:rFonts w:hint="eastAsia"/>
        </w:rPr>
        <w:t>2019</w:t>
      </w:r>
      <w:r w:rsidRPr="00D569EC">
        <w:rPr>
          <w:rFonts w:hint="eastAsia"/>
        </w:rPr>
        <w:t>）（成長</w:t>
      </w:r>
      <w:r w:rsidRPr="00D569EC">
        <w:rPr>
          <w:rFonts w:hint="eastAsia"/>
        </w:rPr>
        <w:t>6.82%</w:t>
      </w:r>
      <w:r w:rsidRPr="00D569EC">
        <w:rPr>
          <w:rFonts w:hint="eastAsia"/>
        </w:rPr>
        <w:t>）。</w:t>
      </w:r>
    </w:p>
    <w:p w14:paraId="4C8C6B2C" w14:textId="56E73628" w:rsidR="0094684B" w:rsidRPr="00D569EC" w:rsidRDefault="0094684B" w:rsidP="0094684B">
      <w:pPr>
        <w:pStyle w:val="a9"/>
        <w:ind w:leftChars="0" w:left="944" w:hangingChars="400" w:hanging="944"/>
      </w:pPr>
      <w:r w:rsidRPr="00D569EC">
        <w:rPr>
          <w:rFonts w:hint="eastAsia"/>
        </w:rPr>
        <w:t>（十五）主要對我採購：電腦及電子產品（</w:t>
      </w:r>
      <w:r w:rsidRPr="00D569EC">
        <w:rPr>
          <w:rFonts w:hint="eastAsia"/>
        </w:rPr>
        <w:t>37.7%</w:t>
      </w:r>
      <w:r w:rsidRPr="00D569EC">
        <w:rPr>
          <w:rFonts w:hint="eastAsia"/>
        </w:rPr>
        <w:t>）、交通工具（</w:t>
      </w:r>
      <w:r w:rsidRPr="00D569EC">
        <w:rPr>
          <w:rFonts w:hint="eastAsia"/>
        </w:rPr>
        <w:t>14%</w:t>
      </w:r>
      <w:r w:rsidRPr="00D569EC">
        <w:rPr>
          <w:rFonts w:hint="eastAsia"/>
        </w:rPr>
        <w:t>）、金屬製品（</w:t>
      </w:r>
      <w:r w:rsidRPr="00D569EC">
        <w:rPr>
          <w:rFonts w:hint="eastAsia"/>
        </w:rPr>
        <w:t>8.9</w:t>
      </w:r>
      <w:r w:rsidR="00D569EC" w:rsidRPr="00D569EC">
        <w:rPr>
          <w:rFonts w:hint="eastAsia"/>
        </w:rPr>
        <w:t>%</w:t>
      </w:r>
      <w:r w:rsidRPr="00D569EC">
        <w:rPr>
          <w:rFonts w:hint="eastAsia"/>
        </w:rPr>
        <w:t>）、非電機設備（</w:t>
      </w:r>
      <w:r w:rsidRPr="00D569EC">
        <w:rPr>
          <w:rFonts w:hint="eastAsia"/>
        </w:rPr>
        <w:t>7.7%</w:t>
      </w:r>
      <w:r w:rsidRPr="00D569EC">
        <w:rPr>
          <w:rFonts w:hint="eastAsia"/>
        </w:rPr>
        <w:t>）、雜項製品（</w:t>
      </w:r>
      <w:r w:rsidRPr="00D569EC">
        <w:rPr>
          <w:rFonts w:hint="eastAsia"/>
        </w:rPr>
        <w:t>6.2%</w:t>
      </w:r>
      <w:r w:rsidRPr="00D569EC">
        <w:rPr>
          <w:rFonts w:hint="eastAsia"/>
        </w:rPr>
        <w:t>）。</w:t>
      </w:r>
    </w:p>
    <w:p w14:paraId="1217FE89" w14:textId="41F86488" w:rsidR="004850E8" w:rsidRPr="00D569EC" w:rsidRDefault="00FD0C58" w:rsidP="0094684B">
      <w:pPr>
        <w:pStyle w:val="a4"/>
        <w:spacing w:before="257" w:after="257"/>
        <w:ind w:left="632" w:hanging="632"/>
        <w:rPr>
          <w:color w:val="auto"/>
        </w:rPr>
      </w:pPr>
      <w:r w:rsidRPr="00D569EC">
        <w:rPr>
          <w:color w:val="auto"/>
        </w:rPr>
        <w:t>二、天然資源</w:t>
      </w:r>
    </w:p>
    <w:p w14:paraId="3D8C9361" w14:textId="45FBC606" w:rsidR="004850E8" w:rsidRPr="00D569EC" w:rsidRDefault="00FD0C58">
      <w:pPr>
        <w:ind w:firstLine="472"/>
        <w:rPr>
          <w:lang w:eastAsia="zh-TW"/>
        </w:rPr>
      </w:pPr>
      <w:r w:rsidRPr="00D569EC">
        <w:rPr>
          <w:lang w:eastAsia="zh-TW"/>
        </w:rPr>
        <w:t>佛州主要農產品包括柳橙、蕃茄、甘蔗、葡萄柚、溫室植物、蔬菜等；其他天然資源有硝酸鹽、石油、石材、水泥、黏土。</w:t>
      </w:r>
    </w:p>
    <w:p w14:paraId="54FEC043" w14:textId="77777777" w:rsidR="004850E8" w:rsidRPr="00D569EC" w:rsidRDefault="00FD0C58">
      <w:pPr>
        <w:pStyle w:val="a4"/>
        <w:spacing w:before="257" w:after="257"/>
        <w:ind w:left="632" w:hanging="632"/>
        <w:rPr>
          <w:color w:val="auto"/>
        </w:rPr>
      </w:pPr>
      <w:r w:rsidRPr="00D569EC">
        <w:rPr>
          <w:color w:val="auto"/>
        </w:rPr>
        <w:t>三、產業概況</w:t>
      </w:r>
    </w:p>
    <w:p w14:paraId="19FCB324" w14:textId="6C448964" w:rsidR="00E46C52" w:rsidRPr="00D569EC" w:rsidRDefault="00E46C52" w:rsidP="00E46C52">
      <w:pPr>
        <w:ind w:firstLine="472"/>
        <w:rPr>
          <w:lang w:eastAsia="zh-TW"/>
        </w:rPr>
      </w:pPr>
      <w:r w:rsidRPr="00D569EC">
        <w:rPr>
          <w:rFonts w:hint="eastAsia"/>
          <w:lang w:eastAsia="zh-TW"/>
        </w:rPr>
        <w:t>佛羅里達經濟發展局致力於發展高潛力，高收入的產業。佛羅里達州對這些高科技的重視，不僅在市場開發和銷售的努力上可見一斑，佛州的許多政策和活動也為發展高科技提供很好的條件，這些產業包括：</w:t>
      </w:r>
      <w:r w:rsidRPr="00D569EC">
        <w:rPr>
          <w:rFonts w:hint="eastAsia"/>
          <w:lang w:eastAsia="zh-TW"/>
        </w:rPr>
        <w:t xml:space="preserve"> </w:t>
      </w:r>
    </w:p>
    <w:p w14:paraId="3F583046" w14:textId="7A2300A7" w:rsidR="0094684B" w:rsidRPr="00D569EC" w:rsidRDefault="0094684B" w:rsidP="0094684B">
      <w:pPr>
        <w:pStyle w:val="a9"/>
        <w:ind w:left="944" w:hanging="708"/>
      </w:pPr>
      <w:r w:rsidRPr="00D569EC">
        <w:rPr>
          <w:rFonts w:hint="eastAsia"/>
          <w:lang w:eastAsia="zh-CN"/>
        </w:rPr>
        <w:t>（一）航空與航太產業：佛州是全球航太科技中心，排名全美第</w:t>
      </w:r>
      <w:r w:rsidRPr="00D569EC">
        <w:rPr>
          <w:rFonts w:hint="eastAsia"/>
          <w:lang w:eastAsia="zh-CN"/>
        </w:rPr>
        <w:t>2</w:t>
      </w:r>
      <w:r w:rsidRPr="00D569EC">
        <w:rPr>
          <w:rFonts w:hint="eastAsia"/>
          <w:lang w:eastAsia="zh-CN"/>
        </w:rPr>
        <w:t>大航太產業州，超過</w:t>
      </w:r>
      <w:r w:rsidRPr="00D569EC">
        <w:rPr>
          <w:rFonts w:hint="eastAsia"/>
          <w:lang w:eastAsia="zh-CN"/>
        </w:rPr>
        <w:t>600</w:t>
      </w:r>
      <w:r w:rsidRPr="00D569EC">
        <w:rPr>
          <w:rFonts w:hint="eastAsia"/>
          <w:lang w:eastAsia="zh-CN"/>
        </w:rPr>
        <w:t>多家知名航太廠商，包括：</w:t>
      </w:r>
      <w:r w:rsidRPr="00D569EC">
        <w:rPr>
          <w:rFonts w:hint="eastAsia"/>
          <w:lang w:eastAsia="zh-CN"/>
        </w:rPr>
        <w:t>Boeing, Embraer, General Dyna</w:t>
      </w:r>
      <w:r w:rsidRPr="00D569EC">
        <w:rPr>
          <w:rFonts w:hint="eastAsia"/>
          <w:lang w:eastAsia="zh-CN"/>
        </w:rPr>
        <w:t>m</w:t>
      </w:r>
      <w:r w:rsidRPr="00D569EC">
        <w:rPr>
          <w:rFonts w:hint="eastAsia"/>
          <w:lang w:eastAsia="zh-CN"/>
        </w:rPr>
        <w:t>ics, Lockheed Martin, Northrop Grumman, Pratt &amp; Whitney, Sikorsky</w:t>
      </w:r>
      <w:r w:rsidRPr="00D569EC">
        <w:rPr>
          <w:rFonts w:hint="eastAsia"/>
          <w:lang w:eastAsia="zh-CN"/>
        </w:rPr>
        <w:t>等均在當地設有據點，提供</w:t>
      </w:r>
      <w:r w:rsidRPr="00D569EC">
        <w:rPr>
          <w:rFonts w:hint="eastAsia"/>
          <w:lang w:eastAsia="zh-CN"/>
        </w:rPr>
        <w:t>83,200</w:t>
      </w:r>
      <w:r w:rsidRPr="00D569EC">
        <w:rPr>
          <w:rFonts w:hint="eastAsia"/>
          <w:lang w:eastAsia="zh-CN"/>
        </w:rPr>
        <w:t>個就業機會。</w:t>
      </w:r>
      <w:r w:rsidRPr="00D569EC">
        <w:rPr>
          <w:rFonts w:hint="eastAsia"/>
        </w:rPr>
        <w:t>佛州州內擁有</w:t>
      </w:r>
      <w:r w:rsidRPr="00D569EC">
        <w:rPr>
          <w:rFonts w:hint="eastAsia"/>
        </w:rPr>
        <w:t>22</w:t>
      </w:r>
      <w:r w:rsidRPr="00D569EC">
        <w:rPr>
          <w:rFonts w:hint="eastAsia"/>
        </w:rPr>
        <w:t>個大型機場，兩個太空站（</w:t>
      </w:r>
      <w:r w:rsidRPr="00D569EC">
        <w:rPr>
          <w:rFonts w:hint="eastAsia"/>
        </w:rPr>
        <w:t>spaceports</w:t>
      </w:r>
      <w:r w:rsidRPr="00D569EC">
        <w:rPr>
          <w:rFonts w:hint="eastAsia"/>
        </w:rPr>
        <w:t>）。涵蓋飛機製造、零組件裝配、飛航管制與監控、飛彈測試、航太研發、航太服務業在內，知名廠商包括</w:t>
      </w:r>
      <w:r w:rsidRPr="00D569EC">
        <w:rPr>
          <w:rFonts w:hint="eastAsia"/>
        </w:rPr>
        <w:t xml:space="preserve"> Airbus, Commercial Jet, FedEx, Flight Safety International, LAN Cargo, Live TV, Signature Flight Support Corporation, Spirit Airlines, UPS</w:t>
      </w:r>
      <w:r w:rsidRPr="00D569EC">
        <w:rPr>
          <w:rFonts w:hint="eastAsia"/>
        </w:rPr>
        <w:t>等，從事製造、物流、民航、貨運、飛行訓練等業務，使得佛州航太產業供應鏈完整綿密。</w:t>
      </w:r>
    </w:p>
    <w:p w14:paraId="3540B463" w14:textId="56A00A50" w:rsidR="0094684B" w:rsidRPr="00D569EC" w:rsidRDefault="0094684B" w:rsidP="0094684B">
      <w:pPr>
        <w:pStyle w:val="a9"/>
        <w:ind w:left="944" w:hanging="708"/>
      </w:pPr>
      <w:r w:rsidRPr="00D569EC">
        <w:rPr>
          <w:rFonts w:hint="eastAsia"/>
        </w:rPr>
        <w:t>（二）生命科學：為全美最大產業聚落，超過</w:t>
      </w:r>
      <w:r w:rsidRPr="00D569EC">
        <w:rPr>
          <w:rFonts w:hint="eastAsia"/>
        </w:rPr>
        <w:t>10%</w:t>
      </w:r>
      <w:r w:rsidRPr="00D569EC">
        <w:rPr>
          <w:rFonts w:hint="eastAsia"/>
        </w:rPr>
        <w:t>之相關企業落腳於佛州，企業家數計有生物科技</w:t>
      </w:r>
      <w:r w:rsidRPr="00D569EC">
        <w:rPr>
          <w:rFonts w:hint="eastAsia"/>
        </w:rPr>
        <w:t>260</w:t>
      </w:r>
      <w:r w:rsidRPr="00D569EC">
        <w:rPr>
          <w:rFonts w:hint="eastAsia"/>
        </w:rPr>
        <w:t>家、藥品</w:t>
      </w:r>
      <w:r w:rsidRPr="00D569EC">
        <w:rPr>
          <w:rFonts w:hint="eastAsia"/>
        </w:rPr>
        <w:t>220</w:t>
      </w:r>
      <w:r w:rsidRPr="00D569EC">
        <w:rPr>
          <w:rFonts w:hint="eastAsia"/>
        </w:rPr>
        <w:t>家、醫療器材</w:t>
      </w:r>
      <w:r w:rsidRPr="00D569EC">
        <w:rPr>
          <w:rFonts w:hint="eastAsia"/>
        </w:rPr>
        <w:t>659</w:t>
      </w:r>
      <w:r w:rsidRPr="00D569EC">
        <w:rPr>
          <w:rFonts w:hint="eastAsia"/>
        </w:rPr>
        <w:t>家、醫療院所</w:t>
      </w:r>
      <w:r w:rsidRPr="00D569EC">
        <w:rPr>
          <w:rFonts w:hint="eastAsia"/>
        </w:rPr>
        <w:t>720</w:t>
      </w:r>
      <w:r w:rsidRPr="00D569EC">
        <w:rPr>
          <w:rFonts w:hint="eastAsia"/>
        </w:rPr>
        <w:t>家；生醫科學園區</w:t>
      </w:r>
      <w:r w:rsidRPr="00D569EC">
        <w:rPr>
          <w:rFonts w:hint="eastAsia"/>
        </w:rPr>
        <w:t>8</w:t>
      </w:r>
      <w:r w:rsidRPr="00D569EC">
        <w:rPr>
          <w:rFonts w:hint="eastAsia"/>
        </w:rPr>
        <w:t>個、生技研究機構及相關科系大學共</w:t>
      </w:r>
      <w:r w:rsidRPr="00D569EC">
        <w:rPr>
          <w:rFonts w:hint="eastAsia"/>
        </w:rPr>
        <w:t>14</w:t>
      </w:r>
      <w:r w:rsidRPr="00D569EC">
        <w:rPr>
          <w:rFonts w:hint="eastAsia"/>
        </w:rPr>
        <w:t>所（其中佛羅里達</w:t>
      </w:r>
      <w:r w:rsidRPr="00D569EC">
        <w:rPr>
          <w:rFonts w:hint="eastAsia"/>
        </w:rPr>
        <w:lastRenderedPageBreak/>
        <w:t>大學每年生命科學研發預算超過</w:t>
      </w:r>
      <w:r w:rsidRPr="00D569EC">
        <w:rPr>
          <w:rFonts w:hint="eastAsia"/>
        </w:rPr>
        <w:t>10</w:t>
      </w:r>
      <w:r w:rsidRPr="00D569EC">
        <w:rPr>
          <w:rFonts w:hint="eastAsia"/>
        </w:rPr>
        <w:t>億美元）、生技育成中心及加速器</w:t>
      </w:r>
      <w:r w:rsidRPr="00D569EC">
        <w:rPr>
          <w:rFonts w:hint="eastAsia"/>
        </w:rPr>
        <w:t>15</w:t>
      </w:r>
      <w:r w:rsidRPr="00D569EC">
        <w:rPr>
          <w:rFonts w:hint="eastAsia"/>
        </w:rPr>
        <w:t>所（其中</w:t>
      </w:r>
      <w:r w:rsidRPr="00D569EC">
        <w:rPr>
          <w:rFonts w:hint="eastAsia"/>
        </w:rPr>
        <w:t>6</w:t>
      </w:r>
      <w:r w:rsidRPr="00D569EC">
        <w:rPr>
          <w:rFonts w:hint="eastAsia"/>
        </w:rPr>
        <w:t>所設有實驗室）。醫療器材製造業規模排名第</w:t>
      </w:r>
      <w:r w:rsidRPr="00D569EC">
        <w:rPr>
          <w:rFonts w:hint="eastAsia"/>
        </w:rPr>
        <w:t>2</w:t>
      </w:r>
      <w:r w:rsidRPr="00D569EC">
        <w:rPr>
          <w:rFonts w:hint="eastAsia"/>
        </w:rPr>
        <w:t>、藥品製造規模排名第</w:t>
      </w:r>
      <w:r w:rsidRPr="00D569EC">
        <w:rPr>
          <w:rFonts w:hint="eastAsia"/>
        </w:rPr>
        <w:t>3</w:t>
      </w:r>
      <w:r w:rsidRPr="00D569EC">
        <w:rPr>
          <w:rFonts w:hint="eastAsia"/>
        </w:rPr>
        <w:t>、臨床試驗件數第</w:t>
      </w:r>
      <w:r w:rsidRPr="00D569EC">
        <w:rPr>
          <w:rFonts w:hint="eastAsia"/>
        </w:rPr>
        <w:t>4</w:t>
      </w:r>
      <w:r w:rsidRPr="00D569EC">
        <w:rPr>
          <w:rFonts w:hint="eastAsia"/>
        </w:rPr>
        <w:t>、生物科技研發第</w:t>
      </w:r>
      <w:r w:rsidRPr="00D569EC">
        <w:rPr>
          <w:rFonts w:hint="eastAsia"/>
        </w:rPr>
        <w:t>7</w:t>
      </w:r>
      <w:r w:rsidRPr="00D569EC">
        <w:rPr>
          <w:rFonts w:hint="eastAsia"/>
        </w:rPr>
        <w:t>。奧蘭多當地</w:t>
      </w:r>
      <w:r w:rsidRPr="00D569EC">
        <w:rPr>
          <w:rFonts w:hint="eastAsia"/>
        </w:rPr>
        <w:t>4</w:t>
      </w:r>
      <w:r w:rsidRPr="00D569EC">
        <w:rPr>
          <w:rFonts w:hint="eastAsia"/>
        </w:rPr>
        <w:t>號公路沿線已成為生技醫療產業走廊，佛羅里達奧蘭多醫院（</w:t>
      </w:r>
      <w:r w:rsidRPr="00D569EC">
        <w:rPr>
          <w:rFonts w:hint="eastAsia"/>
        </w:rPr>
        <w:t>Florida Hospital Orlando</w:t>
      </w:r>
      <w:r w:rsidRPr="00D569EC">
        <w:rPr>
          <w:rFonts w:hint="eastAsia"/>
        </w:rPr>
        <w:t>）為全美排名第</w:t>
      </w:r>
      <w:r w:rsidRPr="00D569EC">
        <w:rPr>
          <w:rFonts w:hint="eastAsia"/>
        </w:rPr>
        <w:t>2</w:t>
      </w:r>
      <w:r w:rsidRPr="00D569EC">
        <w:rPr>
          <w:rFonts w:hint="eastAsia"/>
        </w:rPr>
        <w:t>大之醫療院所。</w:t>
      </w:r>
    </w:p>
    <w:p w14:paraId="0E551455" w14:textId="46338E5F" w:rsidR="0094684B" w:rsidRPr="00D569EC" w:rsidRDefault="0094684B" w:rsidP="0094684B">
      <w:pPr>
        <w:pStyle w:val="a9"/>
        <w:ind w:left="944" w:hanging="708"/>
      </w:pPr>
      <w:r w:rsidRPr="00D569EC">
        <w:rPr>
          <w:rFonts w:hint="eastAsia"/>
        </w:rPr>
        <w:t>（三）資訊科技：排名全美第</w:t>
      </w:r>
      <w:r w:rsidRPr="00D569EC">
        <w:rPr>
          <w:rFonts w:hint="eastAsia"/>
        </w:rPr>
        <w:t>3</w:t>
      </w:r>
      <w:r w:rsidRPr="00D569EC">
        <w:rPr>
          <w:rFonts w:hint="eastAsia"/>
        </w:rPr>
        <w:t>位，有超過</w:t>
      </w:r>
      <w:r w:rsidRPr="00D569EC">
        <w:rPr>
          <w:rFonts w:hint="eastAsia"/>
        </w:rPr>
        <w:t>27,000</w:t>
      </w:r>
      <w:r w:rsidRPr="00D569EC">
        <w:rPr>
          <w:rFonts w:hint="eastAsia"/>
        </w:rPr>
        <w:t>多家高科技公司，僱用</w:t>
      </w:r>
      <w:r w:rsidRPr="00D569EC">
        <w:rPr>
          <w:rFonts w:hint="eastAsia"/>
        </w:rPr>
        <w:t>246,000</w:t>
      </w:r>
      <w:r w:rsidRPr="00D569EC">
        <w:rPr>
          <w:rFonts w:hint="eastAsia"/>
        </w:rPr>
        <w:t>多名員工，產業涵蓋：虛擬、光學、資訊軟體、微電子和電腦、數位媒體及通訊等高科技製造與研發。</w:t>
      </w:r>
    </w:p>
    <w:p w14:paraId="70F9B69A" w14:textId="6B9B5CAB" w:rsidR="0094684B" w:rsidRPr="00D569EC" w:rsidRDefault="0094684B" w:rsidP="0094684B">
      <w:pPr>
        <w:pStyle w:val="ac"/>
        <w:ind w:left="1416" w:hanging="472"/>
      </w:pPr>
      <w:r w:rsidRPr="00D569EC">
        <w:rPr>
          <w:rFonts w:hint="eastAsia"/>
        </w:rPr>
        <w:t>１、虛擬科技（</w:t>
      </w:r>
      <w:r w:rsidRPr="00D569EC">
        <w:rPr>
          <w:rFonts w:hint="eastAsia"/>
        </w:rPr>
        <w:t>MST</w:t>
      </w:r>
      <w:r w:rsidRPr="00D569EC">
        <w:rPr>
          <w:rFonts w:hint="eastAsia"/>
        </w:rPr>
        <w:t>）的發展全球最大，有超過</w:t>
      </w:r>
      <w:r w:rsidRPr="00D569EC">
        <w:rPr>
          <w:rFonts w:hint="eastAsia"/>
        </w:rPr>
        <w:t>300</w:t>
      </w:r>
      <w:r w:rsidRPr="00D569EC">
        <w:rPr>
          <w:rFonts w:hint="eastAsia"/>
        </w:rPr>
        <w:t>家企業和</w:t>
      </w:r>
      <w:r w:rsidRPr="00D569EC">
        <w:rPr>
          <w:rFonts w:hint="eastAsia"/>
        </w:rPr>
        <w:t>22,500</w:t>
      </w:r>
      <w:r w:rsidRPr="00D569EC">
        <w:rPr>
          <w:rFonts w:hint="eastAsia"/>
        </w:rPr>
        <w:t>名專業人士，每年給佛州帶來</w:t>
      </w:r>
      <w:r w:rsidRPr="00D569EC">
        <w:rPr>
          <w:rFonts w:hint="eastAsia"/>
        </w:rPr>
        <w:t>35</w:t>
      </w:r>
      <w:r w:rsidRPr="00D569EC">
        <w:rPr>
          <w:rFonts w:hint="eastAsia"/>
        </w:rPr>
        <w:t>億美元經濟效益，主要應用於國防、醫療、娛樂和教育等模擬構建和培訓。</w:t>
      </w:r>
    </w:p>
    <w:p w14:paraId="36DF14DA" w14:textId="423F02CF" w:rsidR="0094684B" w:rsidRPr="00D569EC" w:rsidRDefault="0094684B" w:rsidP="0094684B">
      <w:pPr>
        <w:pStyle w:val="ac"/>
        <w:ind w:left="1416" w:hanging="472"/>
      </w:pPr>
      <w:r w:rsidRPr="00D569EC">
        <w:rPr>
          <w:rFonts w:hint="eastAsia"/>
        </w:rPr>
        <w:t>２、光學發展全美第</w:t>
      </w:r>
      <w:r w:rsidRPr="00D569EC">
        <w:rPr>
          <w:rFonts w:hint="eastAsia"/>
        </w:rPr>
        <w:t>1</w:t>
      </w:r>
      <w:r w:rsidRPr="00D569EC">
        <w:rPr>
          <w:rFonts w:hint="eastAsia"/>
        </w:rPr>
        <w:t>大，有</w:t>
      </w:r>
      <w:r w:rsidRPr="00D569EC">
        <w:rPr>
          <w:rFonts w:hint="eastAsia"/>
        </w:rPr>
        <w:t>270</w:t>
      </w:r>
      <w:r w:rsidRPr="00D569EC">
        <w:rPr>
          <w:rFonts w:hint="eastAsia"/>
        </w:rPr>
        <w:t>家公司，僱用</w:t>
      </w:r>
      <w:r w:rsidRPr="00D569EC">
        <w:rPr>
          <w:rFonts w:hint="eastAsia"/>
        </w:rPr>
        <w:t>5,800</w:t>
      </w:r>
      <w:r w:rsidRPr="00D569EC">
        <w:rPr>
          <w:rFonts w:hint="eastAsia"/>
        </w:rPr>
        <w:t>名人員，從事光子學及相關系統的設計、開發、製造、測試和整合。</w:t>
      </w:r>
    </w:p>
    <w:p w14:paraId="272FC00B" w14:textId="065B8E41" w:rsidR="0094684B" w:rsidRPr="00D569EC" w:rsidRDefault="0094684B" w:rsidP="0094684B">
      <w:pPr>
        <w:pStyle w:val="ac"/>
        <w:ind w:left="1416" w:hanging="472"/>
      </w:pPr>
      <w:r w:rsidRPr="00D569EC">
        <w:rPr>
          <w:rFonts w:hint="eastAsia"/>
        </w:rPr>
        <w:t>３、資訊軟體研發全美第</w:t>
      </w:r>
      <w:r w:rsidRPr="00D569EC">
        <w:rPr>
          <w:rFonts w:hint="eastAsia"/>
        </w:rPr>
        <w:t>1</w:t>
      </w:r>
      <w:r w:rsidRPr="00D569EC">
        <w:rPr>
          <w:rFonts w:hint="eastAsia"/>
        </w:rPr>
        <w:t>大，有</w:t>
      </w:r>
      <w:r w:rsidRPr="00D569EC">
        <w:rPr>
          <w:rFonts w:hint="eastAsia"/>
        </w:rPr>
        <w:t>14,100</w:t>
      </w:r>
      <w:r w:rsidRPr="00D569EC">
        <w:rPr>
          <w:rFonts w:hint="eastAsia"/>
        </w:rPr>
        <w:t>家公司，僱用</w:t>
      </w:r>
      <w:r w:rsidRPr="00D569EC">
        <w:rPr>
          <w:rFonts w:hint="eastAsia"/>
        </w:rPr>
        <w:t>84,400</w:t>
      </w:r>
      <w:r w:rsidRPr="00D569EC">
        <w:rPr>
          <w:rFonts w:hint="eastAsia"/>
        </w:rPr>
        <w:t>人，應用領域包括電玩、醫療、金融、國防等。</w:t>
      </w:r>
    </w:p>
    <w:p w14:paraId="6DE73F75" w14:textId="016CF8EF" w:rsidR="0094684B" w:rsidRPr="00D569EC" w:rsidRDefault="0094684B" w:rsidP="0094684B">
      <w:pPr>
        <w:pStyle w:val="ac"/>
        <w:ind w:left="1416" w:hanging="472"/>
      </w:pPr>
      <w:r w:rsidRPr="00D569EC">
        <w:rPr>
          <w:rFonts w:hint="eastAsia"/>
        </w:rPr>
        <w:t>４、微電子和電腦由</w:t>
      </w:r>
      <w:r w:rsidRPr="00D569EC">
        <w:rPr>
          <w:rFonts w:hint="eastAsia"/>
        </w:rPr>
        <w:t>745</w:t>
      </w:r>
      <w:r w:rsidRPr="00D569EC">
        <w:rPr>
          <w:rFonts w:hint="eastAsia"/>
        </w:rPr>
        <w:t>家公司及其</w:t>
      </w:r>
      <w:r w:rsidRPr="00D569EC">
        <w:rPr>
          <w:rFonts w:hint="eastAsia"/>
        </w:rPr>
        <w:t>31,000</w:t>
      </w:r>
      <w:r w:rsidRPr="00D569EC">
        <w:rPr>
          <w:rFonts w:hint="eastAsia"/>
        </w:rPr>
        <w:t>名員工組成，生產廣泛的設備，從微處理器、電路板到奈米設備和其他技術。</w:t>
      </w:r>
    </w:p>
    <w:p w14:paraId="5B7A670F" w14:textId="4C968778" w:rsidR="0094684B" w:rsidRPr="00D569EC" w:rsidRDefault="0094684B" w:rsidP="0094684B">
      <w:pPr>
        <w:pStyle w:val="ac"/>
        <w:ind w:left="1416" w:hanging="472"/>
      </w:pPr>
      <w:r w:rsidRPr="00D569EC">
        <w:rPr>
          <w:rFonts w:hint="eastAsia"/>
        </w:rPr>
        <w:t>５、數位媒體有</w:t>
      </w:r>
      <w:r w:rsidRPr="00D569EC">
        <w:rPr>
          <w:rFonts w:hint="eastAsia"/>
        </w:rPr>
        <w:t>4,200</w:t>
      </w:r>
      <w:r w:rsidRPr="00D569EC">
        <w:rPr>
          <w:rFonts w:hint="eastAsia"/>
        </w:rPr>
        <w:t>家工業公司，僱用近</w:t>
      </w:r>
      <w:r w:rsidRPr="00D569EC">
        <w:rPr>
          <w:rFonts w:hint="eastAsia"/>
        </w:rPr>
        <w:t>11,000</w:t>
      </w:r>
      <w:r w:rsidRPr="00D569EC">
        <w:rPr>
          <w:rFonts w:hint="eastAsia"/>
        </w:rPr>
        <w:t>名員工，結合創意和科技，開發視頻遊戲，移動應用和其他相關科技。</w:t>
      </w:r>
    </w:p>
    <w:p w14:paraId="01D09886" w14:textId="45D7EB99" w:rsidR="0094684B" w:rsidRPr="00D569EC" w:rsidRDefault="0094684B" w:rsidP="0094684B">
      <w:pPr>
        <w:pStyle w:val="ac"/>
        <w:ind w:left="1416" w:hanging="472"/>
      </w:pPr>
      <w:r w:rsidRPr="00D569EC">
        <w:rPr>
          <w:rFonts w:hint="eastAsia"/>
        </w:rPr>
        <w:t>６、通訊業有</w:t>
      </w:r>
      <w:r w:rsidRPr="00D569EC">
        <w:rPr>
          <w:rFonts w:hint="eastAsia"/>
        </w:rPr>
        <w:t>7,300</w:t>
      </w:r>
      <w:r w:rsidRPr="00D569EC">
        <w:rPr>
          <w:rFonts w:hint="eastAsia"/>
        </w:rPr>
        <w:t>多家公司和</w:t>
      </w:r>
      <w:r w:rsidRPr="00D569EC">
        <w:rPr>
          <w:rFonts w:hint="eastAsia"/>
        </w:rPr>
        <w:t>91,200</w:t>
      </w:r>
      <w:r w:rsidRPr="00D569EC">
        <w:rPr>
          <w:rFonts w:hint="eastAsia"/>
        </w:rPr>
        <w:t>名員工，高度集中於網站和網路相關的開發，以及移動技術和設備，使佛州成為美國通往拉丁美洲和歐洲的互聯網門戶。</w:t>
      </w:r>
    </w:p>
    <w:p w14:paraId="3A77F9A3" w14:textId="19C227A7" w:rsidR="0094684B" w:rsidRPr="00D569EC" w:rsidRDefault="0094684B" w:rsidP="0094684B">
      <w:pPr>
        <w:pStyle w:val="a9"/>
        <w:ind w:left="944" w:hanging="708"/>
      </w:pPr>
      <w:r w:rsidRPr="00D569EC">
        <w:rPr>
          <w:rFonts w:hint="eastAsia"/>
        </w:rPr>
        <w:t>（四）金融和專業服務：全美排名第</w:t>
      </w:r>
      <w:r w:rsidRPr="00D569EC">
        <w:rPr>
          <w:rFonts w:hint="eastAsia"/>
        </w:rPr>
        <w:t>3</w:t>
      </w:r>
      <w:r w:rsidRPr="00D569EC">
        <w:rPr>
          <w:rFonts w:hint="eastAsia"/>
        </w:rPr>
        <w:t>，超過</w:t>
      </w:r>
      <w:r w:rsidRPr="00D569EC">
        <w:rPr>
          <w:rFonts w:hint="eastAsia"/>
        </w:rPr>
        <w:t>97,000</w:t>
      </w:r>
      <w:r w:rsidRPr="00D569EC">
        <w:rPr>
          <w:rFonts w:hint="eastAsia"/>
        </w:rPr>
        <w:t>家公司，提供</w:t>
      </w:r>
      <w:r w:rsidRPr="00D569EC">
        <w:rPr>
          <w:rFonts w:hint="eastAsia"/>
        </w:rPr>
        <w:t>140</w:t>
      </w:r>
      <w:r w:rsidRPr="00D569EC">
        <w:rPr>
          <w:rFonts w:hint="eastAsia"/>
        </w:rPr>
        <w:t>萬人就業，主要從事於高附加價值的服務業，包括金融、保險、共用服務、法律、會計、諮詢、建築、工程等行業。佛州在金融方面表現卓越，有</w:t>
      </w:r>
      <w:r w:rsidRPr="00D569EC">
        <w:rPr>
          <w:rFonts w:hint="eastAsia"/>
        </w:rPr>
        <w:t>170</w:t>
      </w:r>
      <w:r w:rsidRPr="00D569EC">
        <w:rPr>
          <w:rFonts w:hint="eastAsia"/>
        </w:rPr>
        <w:t>家商業</w:t>
      </w:r>
      <w:r w:rsidRPr="00D569EC">
        <w:rPr>
          <w:rFonts w:hint="eastAsia"/>
        </w:rPr>
        <w:lastRenderedPageBreak/>
        <w:t>銀行，資產達</w:t>
      </w:r>
      <w:r w:rsidRPr="00D569EC">
        <w:rPr>
          <w:rFonts w:hint="eastAsia"/>
        </w:rPr>
        <w:t>1,310</w:t>
      </w:r>
      <w:r w:rsidRPr="00D569EC">
        <w:rPr>
          <w:rFonts w:hint="eastAsia"/>
        </w:rPr>
        <w:t>億美元。</w:t>
      </w:r>
    </w:p>
    <w:p w14:paraId="27B0BB75" w14:textId="3ED47D9E" w:rsidR="0094684B" w:rsidRPr="00D569EC" w:rsidRDefault="0094684B" w:rsidP="0094684B">
      <w:pPr>
        <w:pStyle w:val="a9"/>
        <w:ind w:left="944" w:hanging="708"/>
      </w:pPr>
      <w:r w:rsidRPr="00D569EC">
        <w:rPr>
          <w:rFonts w:hint="eastAsia"/>
        </w:rPr>
        <w:t>（五）國防工業：美國國防安全的需要，扶植了佛州的國防科技，當地</w:t>
      </w:r>
      <w:r w:rsidRPr="00D569EC">
        <w:rPr>
          <w:rFonts w:hint="eastAsia"/>
        </w:rPr>
        <w:t>20</w:t>
      </w:r>
      <w:r w:rsidRPr="00D569EC">
        <w:rPr>
          <w:rFonts w:hint="eastAsia"/>
        </w:rPr>
        <w:t>個主要軍事設施和</w:t>
      </w:r>
      <w:r w:rsidRPr="00D569EC">
        <w:rPr>
          <w:rFonts w:hint="eastAsia"/>
        </w:rPr>
        <w:t>3</w:t>
      </w:r>
      <w:r w:rsidRPr="00D569EC">
        <w:rPr>
          <w:rFonts w:hint="eastAsia"/>
        </w:rPr>
        <w:t>個統一的作戰司令部，加上數以百計的軍工業，幾乎美國所有主要承包商都聚集佛州，軍事部署每年給佛州帶來了</w:t>
      </w:r>
      <w:r w:rsidRPr="00D569EC">
        <w:rPr>
          <w:rFonts w:hint="eastAsia"/>
        </w:rPr>
        <w:t>300</w:t>
      </w:r>
      <w:r w:rsidRPr="00D569EC">
        <w:rPr>
          <w:rFonts w:hint="eastAsia"/>
        </w:rPr>
        <w:t>億美元的經濟效益。</w:t>
      </w:r>
    </w:p>
    <w:p w14:paraId="42144ECC" w14:textId="59D2195C" w:rsidR="0094684B" w:rsidRPr="00D569EC" w:rsidRDefault="0094684B" w:rsidP="0094684B">
      <w:pPr>
        <w:pStyle w:val="a9"/>
        <w:ind w:left="944" w:hanging="708"/>
      </w:pPr>
      <w:r w:rsidRPr="00D569EC">
        <w:rPr>
          <w:rFonts w:hint="eastAsia"/>
        </w:rPr>
        <w:t>（六）物流配送：作為通往拉丁美洲的商業門戶，加以巴拿馬運河擴建工程的完成，佛州升級眾多物流基礎設施，利用複式聯運系統、自由貿易區和其他競爭優勢，發展高附加價值之物流服務。大型</w:t>
      </w:r>
      <w:r w:rsidRPr="00D569EC">
        <w:rPr>
          <w:rFonts w:hint="eastAsia"/>
        </w:rPr>
        <w:t>IT</w:t>
      </w:r>
      <w:r w:rsidRPr="00D569EC">
        <w:rPr>
          <w:rFonts w:hint="eastAsia"/>
        </w:rPr>
        <w:t>物流公司在此產業中起關鍵推動作用，如運輸管理、庫存控制和安全防範等附加價值，推動當地國際貿易，提供超過</w:t>
      </w:r>
      <w:r w:rsidRPr="00D569EC">
        <w:rPr>
          <w:rFonts w:hint="eastAsia"/>
        </w:rPr>
        <w:t>500,000</w:t>
      </w:r>
      <w:r w:rsidRPr="00D569EC">
        <w:rPr>
          <w:rFonts w:hint="eastAsia"/>
        </w:rPr>
        <w:t>人就業。頂級物流公司包括</w:t>
      </w:r>
      <w:r w:rsidRPr="00D569EC">
        <w:rPr>
          <w:rFonts w:hint="eastAsia"/>
        </w:rPr>
        <w:t>Ryder System</w:t>
      </w:r>
      <w:r w:rsidRPr="00D569EC">
        <w:rPr>
          <w:rFonts w:hint="eastAsia"/>
        </w:rPr>
        <w:t>、</w:t>
      </w:r>
      <w:r w:rsidRPr="00D569EC">
        <w:rPr>
          <w:rFonts w:hint="eastAsia"/>
        </w:rPr>
        <w:t>Inc.</w:t>
      </w:r>
      <w:r w:rsidRPr="00D569EC">
        <w:rPr>
          <w:rFonts w:hint="eastAsia"/>
        </w:rPr>
        <w:t>、</w:t>
      </w:r>
      <w:r w:rsidRPr="00D569EC">
        <w:rPr>
          <w:rFonts w:hint="eastAsia"/>
        </w:rPr>
        <w:t>Landstar System Inc.</w:t>
      </w:r>
      <w:r w:rsidRPr="00D569EC">
        <w:rPr>
          <w:rFonts w:hint="eastAsia"/>
        </w:rPr>
        <w:t>、</w:t>
      </w:r>
      <w:r w:rsidRPr="00D569EC">
        <w:rPr>
          <w:rFonts w:hint="eastAsia"/>
        </w:rPr>
        <w:t>CEVA Logistics US</w:t>
      </w:r>
      <w:r w:rsidRPr="00D569EC">
        <w:rPr>
          <w:rFonts w:hint="eastAsia"/>
        </w:rPr>
        <w:t>，</w:t>
      </w:r>
      <w:r w:rsidRPr="00D569EC">
        <w:rPr>
          <w:rFonts w:hint="eastAsia"/>
        </w:rPr>
        <w:t>Inc.</w:t>
      </w:r>
      <w:r w:rsidRPr="00D569EC">
        <w:rPr>
          <w:rFonts w:hint="eastAsia"/>
        </w:rPr>
        <w:t>等。</w:t>
      </w:r>
    </w:p>
    <w:p w14:paraId="7B2452AF" w14:textId="79A97B4C" w:rsidR="0094684B" w:rsidRPr="00D569EC" w:rsidRDefault="0094684B" w:rsidP="0094684B">
      <w:pPr>
        <w:pStyle w:val="a9"/>
        <w:ind w:left="944" w:hanging="708"/>
      </w:pPr>
      <w:r w:rsidRPr="00D569EC">
        <w:rPr>
          <w:rFonts w:hint="eastAsia"/>
        </w:rPr>
        <w:t>（七）製造業：計有</w:t>
      </w:r>
      <w:r w:rsidRPr="00D569EC">
        <w:rPr>
          <w:rFonts w:hint="eastAsia"/>
        </w:rPr>
        <w:t>20,000</w:t>
      </w:r>
      <w:r w:rsidRPr="00D569EC">
        <w:rPr>
          <w:rFonts w:hint="eastAsia"/>
        </w:rPr>
        <w:t>家廠商，提供</w:t>
      </w:r>
      <w:r w:rsidRPr="00D569EC">
        <w:rPr>
          <w:rFonts w:hint="eastAsia"/>
        </w:rPr>
        <w:t>331,000</w:t>
      </w:r>
      <w:r w:rsidRPr="00D569EC">
        <w:rPr>
          <w:rFonts w:hint="eastAsia"/>
        </w:rPr>
        <w:t>個就業，發展多種先進製造產品，從塑膠、食品到汽車，尤以塑膠工業技術發展穩健，有</w:t>
      </w:r>
      <w:r w:rsidRPr="00D569EC">
        <w:rPr>
          <w:rFonts w:hint="eastAsia"/>
        </w:rPr>
        <w:t>800</w:t>
      </w:r>
      <w:r w:rsidRPr="00D569EC">
        <w:rPr>
          <w:rFonts w:hint="eastAsia"/>
        </w:rPr>
        <w:t>多家相關廠商，連帶推動航太、國防、汽車等相關產業發展。知名廠商有：</w:t>
      </w:r>
      <w:r w:rsidRPr="00D569EC">
        <w:rPr>
          <w:rFonts w:hint="eastAsia"/>
        </w:rPr>
        <w:t>Bosch Motorola</w:t>
      </w:r>
      <w:r w:rsidRPr="00D569EC">
        <w:rPr>
          <w:rFonts w:hint="eastAsia"/>
        </w:rPr>
        <w:t>、</w:t>
      </w:r>
      <w:r w:rsidRPr="00D569EC">
        <w:rPr>
          <w:rFonts w:hint="eastAsia"/>
        </w:rPr>
        <w:t>Maverick Boat</w:t>
      </w:r>
      <w:r w:rsidRPr="00D569EC">
        <w:rPr>
          <w:rFonts w:hint="eastAsia"/>
        </w:rPr>
        <w:t>、</w:t>
      </w:r>
      <w:r w:rsidRPr="00D569EC">
        <w:rPr>
          <w:rFonts w:hint="eastAsia"/>
        </w:rPr>
        <w:t>E-One</w:t>
      </w:r>
      <w:r w:rsidRPr="00D569EC">
        <w:rPr>
          <w:rFonts w:hint="eastAsia"/>
        </w:rPr>
        <w:t>、</w:t>
      </w:r>
      <w:r w:rsidRPr="00D569EC">
        <w:rPr>
          <w:rFonts w:hint="eastAsia"/>
        </w:rPr>
        <w:t>Air Products and</w:t>
      </w:r>
      <w:r w:rsidR="00D569EC" w:rsidRPr="00D569EC">
        <w:rPr>
          <w:rFonts w:hint="eastAsia"/>
        </w:rPr>
        <w:t xml:space="preserve"> </w:t>
      </w:r>
      <w:r w:rsidRPr="00D569EC">
        <w:rPr>
          <w:rFonts w:hint="eastAsia"/>
        </w:rPr>
        <w:t>Chemicals</w:t>
      </w:r>
      <w:r w:rsidRPr="00D569EC">
        <w:rPr>
          <w:rFonts w:hint="eastAsia"/>
        </w:rPr>
        <w:t>、</w:t>
      </w:r>
      <w:r w:rsidRPr="00D569EC">
        <w:rPr>
          <w:rFonts w:hint="eastAsia"/>
        </w:rPr>
        <w:t>Sun H</w:t>
      </w:r>
      <w:r w:rsidRPr="00D569EC">
        <w:rPr>
          <w:rFonts w:hint="eastAsia"/>
        </w:rPr>
        <w:t>y</w:t>
      </w:r>
      <w:r w:rsidRPr="00D569EC">
        <w:rPr>
          <w:rFonts w:hint="eastAsia"/>
        </w:rPr>
        <w:t>draulics</w:t>
      </w:r>
      <w:r w:rsidRPr="00D569EC">
        <w:rPr>
          <w:rFonts w:hint="eastAsia"/>
        </w:rPr>
        <w:t>等。</w:t>
      </w:r>
    </w:p>
    <w:p w14:paraId="67F5CAE6" w14:textId="3B84EB6D" w:rsidR="004850E8" w:rsidRPr="00D569EC" w:rsidRDefault="00FD0C58" w:rsidP="0094684B">
      <w:pPr>
        <w:pStyle w:val="a4"/>
        <w:spacing w:before="257" w:after="257"/>
        <w:ind w:left="632" w:hanging="632"/>
        <w:rPr>
          <w:color w:val="auto"/>
        </w:rPr>
      </w:pPr>
      <w:r w:rsidRPr="00D569EC">
        <w:rPr>
          <w:color w:val="auto"/>
        </w:rPr>
        <w:t>四、經濟展望</w:t>
      </w:r>
    </w:p>
    <w:p w14:paraId="51484CEE" w14:textId="47C83C2A" w:rsidR="00C90820" w:rsidRPr="00D569EC" w:rsidRDefault="00C90820" w:rsidP="00961EA8">
      <w:pPr>
        <w:ind w:firstLine="472"/>
        <w:rPr>
          <w:lang w:eastAsia="zh-TW"/>
        </w:rPr>
      </w:pPr>
      <w:bookmarkStart w:id="20" w:name="_Hlk40877982"/>
      <w:r w:rsidRPr="00D569EC">
        <w:rPr>
          <w:rFonts w:hint="eastAsia"/>
          <w:lang w:eastAsia="zh-TW"/>
        </w:rPr>
        <w:t>2019</w:t>
      </w:r>
      <w:r w:rsidRPr="00D569EC">
        <w:rPr>
          <w:rFonts w:hint="eastAsia"/>
          <w:lang w:eastAsia="zh-TW"/>
        </w:rPr>
        <w:t>年</w:t>
      </w:r>
      <w:r w:rsidR="00C133AB" w:rsidRPr="00D569EC">
        <w:rPr>
          <w:rFonts w:hint="eastAsia"/>
          <w:lang w:eastAsia="zh-TW"/>
        </w:rPr>
        <w:t>佛州經濟表現優良，反映在勞動市場上，在全年皆呈現失業率下降情形</w:t>
      </w:r>
      <w:r w:rsidRPr="00D569EC">
        <w:rPr>
          <w:rFonts w:hint="eastAsia"/>
          <w:lang w:eastAsia="zh-TW"/>
        </w:rPr>
        <w:t>之後，第四季更降至歷史最低點</w:t>
      </w:r>
      <w:r w:rsidRPr="00D569EC">
        <w:rPr>
          <w:rFonts w:hint="eastAsia"/>
          <w:lang w:eastAsia="zh-TW"/>
        </w:rPr>
        <w:t>2.9</w:t>
      </w:r>
      <w:r w:rsidR="001D4A56" w:rsidRPr="00D569EC">
        <w:rPr>
          <w:rFonts w:hint="eastAsia"/>
          <w:lang w:eastAsia="zh-TW"/>
        </w:rPr>
        <w:t>%</w:t>
      </w:r>
      <w:r w:rsidRPr="00D569EC">
        <w:rPr>
          <w:rFonts w:hint="eastAsia"/>
          <w:lang w:eastAsia="zh-TW"/>
        </w:rPr>
        <w:t>。該州的就業一直呈現穩定成長，儘管去年全美增長速度從</w:t>
      </w:r>
      <w:r w:rsidRPr="00D569EC">
        <w:rPr>
          <w:rFonts w:hint="eastAsia"/>
          <w:lang w:eastAsia="zh-TW"/>
        </w:rPr>
        <w:t>1.6</w:t>
      </w:r>
      <w:r w:rsidR="001D4A56" w:rsidRPr="00D569EC">
        <w:rPr>
          <w:rFonts w:hint="eastAsia"/>
          <w:lang w:eastAsia="zh-TW"/>
        </w:rPr>
        <w:t>%</w:t>
      </w:r>
      <w:r w:rsidRPr="00D569EC">
        <w:rPr>
          <w:rFonts w:hint="eastAsia"/>
          <w:lang w:eastAsia="zh-TW"/>
        </w:rPr>
        <w:t>降至</w:t>
      </w:r>
      <w:r w:rsidRPr="00D569EC">
        <w:rPr>
          <w:rFonts w:hint="eastAsia"/>
          <w:lang w:eastAsia="zh-TW"/>
        </w:rPr>
        <w:t>1.4</w:t>
      </w:r>
      <w:r w:rsidR="001D4A56" w:rsidRPr="00D569EC">
        <w:rPr>
          <w:rFonts w:hint="eastAsia"/>
          <w:lang w:eastAsia="zh-TW"/>
        </w:rPr>
        <w:t>%</w:t>
      </w:r>
      <w:r w:rsidRPr="00D569EC">
        <w:rPr>
          <w:rFonts w:hint="eastAsia"/>
          <w:lang w:eastAsia="zh-TW"/>
        </w:rPr>
        <w:t>，但佛州非農就業數據卻以</w:t>
      </w:r>
      <w:r w:rsidRPr="00D569EC">
        <w:rPr>
          <w:rFonts w:hint="eastAsia"/>
          <w:lang w:eastAsia="zh-TW"/>
        </w:rPr>
        <w:t>2.0</w:t>
      </w:r>
      <w:r w:rsidR="001D4A56" w:rsidRPr="00D569EC">
        <w:rPr>
          <w:rFonts w:hint="eastAsia"/>
          <w:lang w:eastAsia="zh-TW"/>
        </w:rPr>
        <w:t>%</w:t>
      </w:r>
      <w:r w:rsidRPr="00D569EC">
        <w:rPr>
          <w:rFonts w:hint="eastAsia"/>
          <w:lang w:eastAsia="zh-TW"/>
        </w:rPr>
        <w:t>的強勁速度成長。</w:t>
      </w:r>
      <w:r w:rsidR="00530C29" w:rsidRPr="00D569EC">
        <w:rPr>
          <w:rFonts w:hint="eastAsia"/>
          <w:lang w:eastAsia="zh-TW"/>
        </w:rPr>
        <w:t>人口強勁的增長</w:t>
      </w:r>
      <w:r w:rsidRPr="00D569EC">
        <w:rPr>
          <w:rFonts w:hint="eastAsia"/>
          <w:lang w:eastAsia="zh-TW"/>
        </w:rPr>
        <w:t>不斷推動</w:t>
      </w:r>
      <w:r w:rsidR="00530C29" w:rsidRPr="00D569EC">
        <w:rPr>
          <w:rFonts w:hint="eastAsia"/>
          <w:lang w:eastAsia="zh-TW"/>
        </w:rPr>
        <w:t>佛州的經濟成長，該州不課個人所得稅，吸引大量來自高稅收的東北部州和海外移民，是全美人口遷入最多的一州</w:t>
      </w:r>
      <w:r w:rsidR="000C7D71" w:rsidRPr="00D569EC">
        <w:rPr>
          <w:rFonts w:hint="eastAsia"/>
          <w:lang w:eastAsia="zh-TW"/>
        </w:rPr>
        <w:t>，</w:t>
      </w:r>
      <w:r w:rsidR="000C7D71" w:rsidRPr="00D569EC">
        <w:rPr>
          <w:rFonts w:hint="eastAsia"/>
          <w:lang w:eastAsia="zh-TW"/>
        </w:rPr>
        <w:t>10</w:t>
      </w:r>
      <w:r w:rsidR="000C7D71" w:rsidRPr="00D569EC">
        <w:rPr>
          <w:rFonts w:hint="eastAsia"/>
          <w:lang w:eastAsia="zh-TW"/>
        </w:rPr>
        <w:t>年來成長</w:t>
      </w:r>
      <w:r w:rsidR="000C7D71" w:rsidRPr="00D569EC">
        <w:rPr>
          <w:rFonts w:hint="eastAsia"/>
          <w:lang w:eastAsia="zh-TW"/>
        </w:rPr>
        <w:t>15.8%</w:t>
      </w:r>
      <w:r w:rsidR="000C7D71" w:rsidRPr="00D569EC">
        <w:rPr>
          <w:rFonts w:hint="eastAsia"/>
          <w:lang w:eastAsia="zh-TW"/>
        </w:rPr>
        <w:t>至</w:t>
      </w:r>
      <w:r w:rsidR="000C7D71" w:rsidRPr="00D569EC">
        <w:rPr>
          <w:rFonts w:hint="eastAsia"/>
          <w:lang w:eastAsia="zh-TW"/>
        </w:rPr>
        <w:t>2,199</w:t>
      </w:r>
      <w:r w:rsidR="000C7D71" w:rsidRPr="00D569EC">
        <w:rPr>
          <w:rFonts w:hint="eastAsia"/>
          <w:lang w:eastAsia="zh-TW"/>
        </w:rPr>
        <w:t>萬人，成長率超過全美平均的兩倍多，人口排名全美第</w:t>
      </w:r>
      <w:r w:rsidR="000C7D71" w:rsidRPr="00D569EC">
        <w:rPr>
          <w:rFonts w:hint="eastAsia"/>
          <w:lang w:eastAsia="zh-TW"/>
        </w:rPr>
        <w:t>3</w:t>
      </w:r>
      <w:r w:rsidR="000C7D71" w:rsidRPr="00D569EC">
        <w:rPr>
          <w:rFonts w:hint="eastAsia"/>
          <w:lang w:eastAsia="zh-TW"/>
        </w:rPr>
        <w:t>大州。</w:t>
      </w:r>
    </w:p>
    <w:p w14:paraId="08B2C3B0" w14:textId="5938FF14" w:rsidR="00530C29" w:rsidRPr="00D569EC" w:rsidRDefault="00961EA8" w:rsidP="00961EA8">
      <w:pPr>
        <w:ind w:firstLine="472"/>
        <w:rPr>
          <w:lang w:eastAsia="zh-TW"/>
        </w:rPr>
      </w:pPr>
      <w:r w:rsidRPr="00D569EC">
        <w:rPr>
          <w:rFonts w:hint="eastAsia"/>
          <w:lang w:eastAsia="zh-TW"/>
        </w:rPr>
        <w:t>亞馬遜也因為看好當地市場</w:t>
      </w:r>
      <w:r w:rsidR="00C327A0" w:rsidRPr="00D569EC">
        <w:rPr>
          <w:rFonts w:hint="eastAsia"/>
          <w:lang w:eastAsia="zh-TW"/>
        </w:rPr>
        <w:t>廣大</w:t>
      </w:r>
      <w:r w:rsidRPr="00D569EC">
        <w:rPr>
          <w:rFonts w:hint="eastAsia"/>
          <w:lang w:eastAsia="zh-TW"/>
        </w:rPr>
        <w:t>和勞力資源豐富，</w:t>
      </w:r>
      <w:r w:rsidR="00C327A0" w:rsidRPr="00D569EC">
        <w:rPr>
          <w:rFonts w:hint="eastAsia"/>
          <w:lang w:eastAsia="zh-TW"/>
        </w:rPr>
        <w:t>在</w:t>
      </w:r>
      <w:r w:rsidRPr="00D569EC">
        <w:rPr>
          <w:rFonts w:hint="eastAsia"/>
          <w:lang w:eastAsia="zh-TW"/>
        </w:rPr>
        <w:t>邁阿密</w:t>
      </w:r>
      <w:r w:rsidR="00C327A0" w:rsidRPr="00D569EC">
        <w:rPr>
          <w:rFonts w:hint="eastAsia"/>
          <w:lang w:eastAsia="zh-TW"/>
        </w:rPr>
        <w:t>設立</w:t>
      </w:r>
      <w:r w:rsidR="00C327A0" w:rsidRPr="00D569EC">
        <w:rPr>
          <w:rFonts w:hint="eastAsia"/>
          <w:lang w:eastAsia="zh-TW"/>
        </w:rPr>
        <w:t>85</w:t>
      </w:r>
      <w:r w:rsidR="00C327A0" w:rsidRPr="00D569EC">
        <w:rPr>
          <w:rFonts w:hint="eastAsia"/>
          <w:lang w:eastAsia="zh-TW"/>
        </w:rPr>
        <w:t>萬</w:t>
      </w:r>
      <w:r w:rsidR="00C327A0" w:rsidRPr="00D569EC">
        <w:rPr>
          <w:rFonts w:hint="eastAsia"/>
          <w:lang w:eastAsia="zh-TW"/>
        </w:rPr>
        <w:t>5,000</w:t>
      </w:r>
      <w:r w:rsidR="00C327A0" w:rsidRPr="00D569EC">
        <w:rPr>
          <w:rFonts w:hint="eastAsia"/>
          <w:lang w:eastAsia="zh-TW"/>
        </w:rPr>
        <w:lastRenderedPageBreak/>
        <w:t>呎，約</w:t>
      </w:r>
      <w:r w:rsidR="00C327A0" w:rsidRPr="00D569EC">
        <w:rPr>
          <w:rFonts w:hint="eastAsia"/>
          <w:lang w:eastAsia="zh-TW"/>
        </w:rPr>
        <w:t>14</w:t>
      </w:r>
      <w:r w:rsidR="00C327A0" w:rsidRPr="00D569EC">
        <w:rPr>
          <w:rFonts w:hint="eastAsia"/>
          <w:lang w:eastAsia="zh-TW"/>
        </w:rPr>
        <w:t>個足球場大的</w:t>
      </w:r>
      <w:r w:rsidRPr="00D569EC">
        <w:rPr>
          <w:rFonts w:hint="eastAsia"/>
          <w:lang w:eastAsia="zh-TW"/>
        </w:rPr>
        <w:t>機器人配貨中心</w:t>
      </w:r>
      <w:r w:rsidR="00C327A0" w:rsidRPr="00D569EC">
        <w:rPr>
          <w:rFonts w:hint="eastAsia"/>
          <w:lang w:eastAsia="zh-TW"/>
        </w:rPr>
        <w:t>提供</w:t>
      </w:r>
      <w:r w:rsidRPr="00D569EC">
        <w:rPr>
          <w:rFonts w:hint="eastAsia"/>
          <w:lang w:eastAsia="zh-TW"/>
        </w:rPr>
        <w:t>1</w:t>
      </w:r>
      <w:r w:rsidR="00C327A0" w:rsidRPr="00D569EC">
        <w:rPr>
          <w:rFonts w:hint="eastAsia"/>
          <w:lang w:eastAsia="zh-TW"/>
        </w:rPr>
        <w:t>,</w:t>
      </w:r>
      <w:r w:rsidRPr="00D569EC">
        <w:rPr>
          <w:rFonts w:hint="eastAsia"/>
          <w:lang w:eastAsia="zh-TW"/>
        </w:rPr>
        <w:t>500</w:t>
      </w:r>
      <w:r w:rsidR="00C327A0" w:rsidRPr="00D569EC">
        <w:rPr>
          <w:rFonts w:hint="eastAsia"/>
          <w:lang w:eastAsia="zh-TW"/>
        </w:rPr>
        <w:t>個就業</w:t>
      </w:r>
      <w:r w:rsidRPr="00D569EC">
        <w:rPr>
          <w:rFonts w:hint="eastAsia"/>
          <w:lang w:eastAsia="zh-TW"/>
        </w:rPr>
        <w:t>，創</w:t>
      </w:r>
      <w:r w:rsidR="00C327A0" w:rsidRPr="00D569EC">
        <w:rPr>
          <w:rFonts w:hint="eastAsia"/>
          <w:lang w:eastAsia="zh-TW"/>
        </w:rPr>
        <w:t>當地</w:t>
      </w:r>
      <w:r w:rsidR="00C327A0" w:rsidRPr="00D569EC">
        <w:rPr>
          <w:rFonts w:hint="eastAsia"/>
          <w:lang w:eastAsia="zh-TW"/>
        </w:rPr>
        <w:t>10</w:t>
      </w:r>
      <w:r w:rsidR="00503C09" w:rsidRPr="00D569EC">
        <w:rPr>
          <w:rFonts w:hint="eastAsia"/>
          <w:lang w:eastAsia="zh-TW"/>
        </w:rPr>
        <w:t>年來最大就業計畫</w:t>
      </w:r>
      <w:r w:rsidR="00C327A0" w:rsidRPr="00D569EC">
        <w:rPr>
          <w:rFonts w:hint="eastAsia"/>
          <w:lang w:eastAsia="zh-TW"/>
        </w:rPr>
        <w:t>，該設施除提供東南區發貨外，也將用於全球轉運與發貨，南佛州是美國亞馬遜獨立賣家最集中的地區之一，獨立賣家</w:t>
      </w:r>
      <w:r w:rsidR="001D4A56" w:rsidRPr="00D569EC">
        <w:rPr>
          <w:rFonts w:hint="eastAsia"/>
          <w:lang w:eastAsia="zh-TW"/>
        </w:rPr>
        <w:t>占</w:t>
      </w:r>
      <w:r w:rsidR="00C327A0" w:rsidRPr="00D569EC">
        <w:rPr>
          <w:rFonts w:hint="eastAsia"/>
          <w:lang w:eastAsia="zh-TW"/>
        </w:rPr>
        <w:t>亞馬遜</w:t>
      </w:r>
      <w:r w:rsidR="00C327A0" w:rsidRPr="00D569EC">
        <w:rPr>
          <w:rFonts w:hint="eastAsia"/>
          <w:lang w:eastAsia="zh-TW"/>
        </w:rPr>
        <w:t>50%</w:t>
      </w:r>
      <w:r w:rsidR="00C327A0" w:rsidRPr="00D569EC">
        <w:rPr>
          <w:rFonts w:hint="eastAsia"/>
          <w:lang w:eastAsia="zh-TW"/>
        </w:rPr>
        <w:t>的訂單。此外，亞馬遜將在中佛州的</w:t>
      </w:r>
      <w:r w:rsidR="00C327A0" w:rsidRPr="00D569EC">
        <w:rPr>
          <w:rFonts w:hint="eastAsia"/>
          <w:lang w:eastAsia="zh-TW"/>
        </w:rPr>
        <w:t>Auburndale</w:t>
      </w:r>
      <w:r w:rsidR="00C327A0" w:rsidRPr="00D569EC">
        <w:rPr>
          <w:rFonts w:hint="eastAsia"/>
          <w:lang w:eastAsia="zh-TW"/>
        </w:rPr>
        <w:t>市開設逾百萬平方呎的配送中心，再創造</w:t>
      </w:r>
      <w:r w:rsidR="00C327A0" w:rsidRPr="00D569EC">
        <w:rPr>
          <w:rFonts w:hint="eastAsia"/>
          <w:lang w:eastAsia="zh-TW"/>
        </w:rPr>
        <w:t>500</w:t>
      </w:r>
      <w:r w:rsidR="00C327A0" w:rsidRPr="00D569EC">
        <w:rPr>
          <w:rFonts w:hint="eastAsia"/>
          <w:lang w:eastAsia="zh-TW"/>
        </w:rPr>
        <w:t>個就業。</w:t>
      </w:r>
      <w:r w:rsidRPr="00D569EC">
        <w:rPr>
          <w:rFonts w:hint="eastAsia"/>
          <w:lang w:eastAsia="zh-TW"/>
        </w:rPr>
        <w:t>自</w:t>
      </w:r>
      <w:r w:rsidRPr="00D569EC">
        <w:rPr>
          <w:rFonts w:hint="eastAsia"/>
          <w:lang w:eastAsia="zh-TW"/>
        </w:rPr>
        <w:t>2010</w:t>
      </w:r>
      <w:r w:rsidRPr="00D569EC">
        <w:rPr>
          <w:rFonts w:hint="eastAsia"/>
          <w:lang w:eastAsia="zh-TW"/>
        </w:rPr>
        <w:t>年入駐佛州以來，</w:t>
      </w:r>
      <w:r w:rsidR="00C327A0" w:rsidRPr="00D569EC">
        <w:rPr>
          <w:rFonts w:hint="eastAsia"/>
          <w:lang w:eastAsia="zh-TW"/>
        </w:rPr>
        <w:t>該公司</w:t>
      </w:r>
      <w:r w:rsidRPr="00D569EC">
        <w:rPr>
          <w:rFonts w:hint="eastAsia"/>
          <w:lang w:eastAsia="zh-TW"/>
        </w:rPr>
        <w:t>已</w:t>
      </w:r>
      <w:r w:rsidR="00C327A0" w:rsidRPr="00D569EC">
        <w:rPr>
          <w:rFonts w:hint="eastAsia"/>
          <w:lang w:eastAsia="zh-TW"/>
        </w:rPr>
        <w:t>為</w:t>
      </w:r>
      <w:r w:rsidRPr="00D569EC">
        <w:rPr>
          <w:rFonts w:hint="eastAsia"/>
          <w:lang w:eastAsia="zh-TW"/>
        </w:rPr>
        <w:t>佛州創造超過</w:t>
      </w:r>
      <w:r w:rsidRPr="00D569EC">
        <w:rPr>
          <w:rFonts w:hint="eastAsia"/>
          <w:lang w:eastAsia="zh-TW"/>
        </w:rPr>
        <w:t>13</w:t>
      </w:r>
      <w:r w:rsidR="00C327A0" w:rsidRPr="00D569EC">
        <w:rPr>
          <w:rFonts w:hint="eastAsia"/>
          <w:lang w:eastAsia="zh-TW"/>
        </w:rPr>
        <w:t>,5</w:t>
      </w:r>
      <w:r w:rsidRPr="00D569EC">
        <w:rPr>
          <w:rFonts w:hint="eastAsia"/>
          <w:lang w:eastAsia="zh-TW"/>
        </w:rPr>
        <w:t>00</w:t>
      </w:r>
      <w:r w:rsidRPr="00D569EC">
        <w:rPr>
          <w:rFonts w:hint="eastAsia"/>
          <w:lang w:eastAsia="zh-TW"/>
        </w:rPr>
        <w:t>個全職工作崗位</w:t>
      </w:r>
      <w:r w:rsidR="00C327A0" w:rsidRPr="00D569EC">
        <w:rPr>
          <w:rFonts w:hint="eastAsia"/>
          <w:lang w:eastAsia="zh-TW"/>
        </w:rPr>
        <w:t>，</w:t>
      </w:r>
      <w:r w:rsidRPr="00D569EC">
        <w:rPr>
          <w:rFonts w:hint="eastAsia"/>
          <w:lang w:eastAsia="zh-TW"/>
        </w:rPr>
        <w:t>有助於確保佛州在高技能工作處於領先地位。</w:t>
      </w:r>
    </w:p>
    <w:p w14:paraId="31AF0008" w14:textId="785DBC71" w:rsidR="007B4EF8" w:rsidRPr="00D569EC" w:rsidRDefault="00384D62" w:rsidP="00384D62">
      <w:pPr>
        <w:ind w:firstLine="472"/>
        <w:rPr>
          <w:lang w:eastAsia="zh-TW"/>
        </w:rPr>
      </w:pPr>
      <w:r w:rsidRPr="00D569EC">
        <w:rPr>
          <w:rFonts w:hint="eastAsia"/>
          <w:lang w:eastAsia="zh-TW"/>
        </w:rPr>
        <w:t>F</w:t>
      </w:r>
      <w:r w:rsidRPr="00D569EC">
        <w:rPr>
          <w:lang w:eastAsia="zh-TW"/>
        </w:rPr>
        <w:t>intech</w:t>
      </w:r>
      <w:r w:rsidR="006B6071" w:rsidRPr="00D569EC">
        <w:rPr>
          <w:rFonts w:hint="eastAsia"/>
          <w:lang w:eastAsia="zh-TW"/>
        </w:rPr>
        <w:t>是該州</w:t>
      </w:r>
      <w:r w:rsidR="006F25C4" w:rsidRPr="00D569EC">
        <w:rPr>
          <w:rFonts w:hint="eastAsia"/>
          <w:lang w:eastAsia="zh-TW"/>
        </w:rPr>
        <w:t>未來致力推動的</w:t>
      </w:r>
      <w:r w:rsidR="006B6071" w:rsidRPr="00D569EC">
        <w:rPr>
          <w:rFonts w:hint="eastAsia"/>
          <w:lang w:eastAsia="zh-TW"/>
        </w:rPr>
        <w:t>產業</w:t>
      </w:r>
      <w:r w:rsidRPr="00D569EC">
        <w:rPr>
          <w:rFonts w:hint="eastAsia"/>
          <w:lang w:eastAsia="zh-TW"/>
        </w:rPr>
        <w:t>，</w:t>
      </w:r>
      <w:r w:rsidR="006B6071" w:rsidRPr="00D569EC">
        <w:rPr>
          <w:rFonts w:hint="eastAsia"/>
          <w:lang w:eastAsia="zh-TW"/>
        </w:rPr>
        <w:t>州長</w:t>
      </w:r>
      <w:r w:rsidR="006B6071" w:rsidRPr="00D569EC">
        <w:rPr>
          <w:lang w:eastAsia="zh-TW"/>
        </w:rPr>
        <w:t>Ron DeSantis</w:t>
      </w:r>
      <w:r w:rsidR="00A53EFD" w:rsidRPr="00D569EC">
        <w:rPr>
          <w:rFonts w:hint="eastAsia"/>
          <w:lang w:eastAsia="zh-TW"/>
        </w:rPr>
        <w:t>於去年底宣布協助產業</w:t>
      </w:r>
      <w:r w:rsidRPr="00D569EC">
        <w:rPr>
          <w:rFonts w:hint="eastAsia"/>
          <w:lang w:eastAsia="zh-TW"/>
        </w:rPr>
        <w:t>措施包括：</w:t>
      </w:r>
      <w:r w:rsidR="001D4A56" w:rsidRPr="00D569EC">
        <w:rPr>
          <w:rFonts w:hint="eastAsia"/>
          <w:lang w:eastAsia="zh-TW"/>
        </w:rPr>
        <w:t>（</w:t>
      </w:r>
      <w:r w:rsidRPr="00D569EC">
        <w:rPr>
          <w:rFonts w:hint="eastAsia"/>
          <w:lang w:eastAsia="zh-TW"/>
        </w:rPr>
        <w:t>1</w:t>
      </w:r>
      <w:r w:rsidR="00B34856">
        <w:rPr>
          <w:rFonts w:hint="eastAsia"/>
          <w:lang w:eastAsia="zh-TW"/>
        </w:rPr>
        <w:t>）</w:t>
      </w:r>
      <w:r w:rsidRPr="00D569EC">
        <w:rPr>
          <w:rFonts w:hint="eastAsia"/>
          <w:lang w:eastAsia="zh-TW"/>
        </w:rPr>
        <w:t>提供</w:t>
      </w:r>
      <w:r w:rsidR="00420B22" w:rsidRPr="00D569EC">
        <w:rPr>
          <w:rFonts w:hint="eastAsia"/>
          <w:lang w:eastAsia="zh-TW"/>
        </w:rPr>
        <w:t>就業增長</w:t>
      </w:r>
      <w:r w:rsidRPr="00D569EC">
        <w:rPr>
          <w:rFonts w:hint="eastAsia"/>
          <w:lang w:eastAsia="zh-TW"/>
        </w:rPr>
        <w:t>獎助</w:t>
      </w:r>
      <w:r w:rsidR="00420B22" w:rsidRPr="00D569EC">
        <w:rPr>
          <w:rFonts w:hint="eastAsia"/>
          <w:lang w:eastAsia="zh-TW"/>
        </w:rPr>
        <w:t>金</w:t>
      </w:r>
      <w:r w:rsidRPr="00D569EC">
        <w:rPr>
          <w:rFonts w:hint="eastAsia"/>
          <w:lang w:eastAsia="zh-TW"/>
        </w:rPr>
        <w:t>；</w:t>
      </w:r>
      <w:r w:rsidR="001D4A56" w:rsidRPr="00D569EC">
        <w:rPr>
          <w:rFonts w:hint="eastAsia"/>
          <w:lang w:eastAsia="zh-TW"/>
        </w:rPr>
        <w:t>（</w:t>
      </w:r>
      <w:r w:rsidRPr="00D569EC">
        <w:rPr>
          <w:rFonts w:hint="eastAsia"/>
          <w:lang w:eastAsia="zh-TW"/>
        </w:rPr>
        <w:t>2</w:t>
      </w:r>
      <w:r w:rsidR="00B34856">
        <w:rPr>
          <w:rFonts w:hint="eastAsia"/>
          <w:lang w:eastAsia="zh-TW"/>
        </w:rPr>
        <w:t>）</w:t>
      </w:r>
      <w:r w:rsidRPr="00D569EC">
        <w:rPr>
          <w:rFonts w:hint="eastAsia"/>
          <w:lang w:eastAsia="zh-TW"/>
        </w:rPr>
        <w:t>完善</w:t>
      </w:r>
      <w:r w:rsidR="00420B22" w:rsidRPr="00D569EC">
        <w:rPr>
          <w:rFonts w:hint="eastAsia"/>
          <w:lang w:eastAsia="zh-TW"/>
        </w:rPr>
        <w:t>監管制度</w:t>
      </w:r>
      <w:r w:rsidRPr="00D569EC">
        <w:rPr>
          <w:rFonts w:hint="eastAsia"/>
          <w:lang w:eastAsia="zh-TW"/>
        </w:rPr>
        <w:t>；</w:t>
      </w:r>
      <w:r w:rsidR="001D4A56" w:rsidRPr="00D569EC">
        <w:rPr>
          <w:rFonts w:hint="eastAsia"/>
          <w:lang w:eastAsia="zh-TW"/>
        </w:rPr>
        <w:t>（</w:t>
      </w:r>
      <w:r w:rsidRPr="00D569EC">
        <w:rPr>
          <w:rFonts w:hint="eastAsia"/>
          <w:lang w:eastAsia="zh-TW"/>
        </w:rPr>
        <w:t>3</w:t>
      </w:r>
      <w:r w:rsidR="001D4A56" w:rsidRPr="00D569EC">
        <w:rPr>
          <w:rFonts w:hint="eastAsia"/>
          <w:lang w:eastAsia="zh-TW"/>
        </w:rPr>
        <w:t>）</w:t>
      </w:r>
      <w:r w:rsidRPr="00D569EC">
        <w:rPr>
          <w:rFonts w:hint="eastAsia"/>
          <w:lang w:eastAsia="zh-TW"/>
        </w:rPr>
        <w:t>簽署</w:t>
      </w:r>
      <w:r w:rsidR="00DF4D06" w:rsidRPr="00D569EC">
        <w:rPr>
          <w:rFonts w:hint="eastAsia"/>
        </w:rPr>
        <w:t>加入</w:t>
      </w:r>
      <w:r w:rsidRPr="00D569EC">
        <w:rPr>
          <w:rFonts w:hint="eastAsia"/>
          <w:lang w:eastAsia="zh-TW"/>
        </w:rPr>
        <w:t>美國消費者金融創新網</w:t>
      </w:r>
      <w:r w:rsidR="00DF4D06" w:rsidRPr="00D569EC">
        <w:rPr>
          <w:rFonts w:hint="eastAsia"/>
          <w:lang w:eastAsia="zh-TW"/>
        </w:rPr>
        <w:t>絡</w:t>
      </w:r>
      <w:r w:rsidRPr="00D569EC">
        <w:rPr>
          <w:lang w:eastAsia="zh-TW"/>
        </w:rPr>
        <w:t>American Consumer Financial Innovation Network</w:t>
      </w:r>
      <w:r w:rsidR="00B34856">
        <w:rPr>
          <w:lang w:eastAsia="zh-TW"/>
        </w:rPr>
        <w:t>（</w:t>
      </w:r>
      <w:r w:rsidRPr="00D569EC">
        <w:rPr>
          <w:lang w:eastAsia="zh-TW"/>
        </w:rPr>
        <w:t>ACFIN</w:t>
      </w:r>
      <w:r w:rsidR="00B34856">
        <w:rPr>
          <w:lang w:eastAsia="zh-TW"/>
        </w:rPr>
        <w:t>）</w:t>
      </w:r>
      <w:r w:rsidRPr="00D569EC">
        <w:rPr>
          <w:rFonts w:hint="eastAsia"/>
          <w:lang w:eastAsia="zh-TW"/>
        </w:rPr>
        <w:t>與亞利桑那、猶他、阿拉巴馬、田納西、</w:t>
      </w:r>
      <w:r w:rsidR="00A73D49" w:rsidRPr="00D569EC">
        <w:rPr>
          <w:rFonts w:hint="eastAsia"/>
          <w:lang w:eastAsia="zh-TW"/>
        </w:rPr>
        <w:t>喬</w:t>
      </w:r>
      <w:r w:rsidRPr="00D569EC">
        <w:rPr>
          <w:rFonts w:hint="eastAsia"/>
          <w:lang w:eastAsia="zh-TW"/>
        </w:rPr>
        <w:t>治亞、南卡和印第安納</w:t>
      </w:r>
      <w:r w:rsidR="00A73D49" w:rsidRPr="00D569EC">
        <w:rPr>
          <w:rFonts w:hint="eastAsia"/>
          <w:lang w:eastAsia="zh-TW"/>
        </w:rPr>
        <w:t>等</w:t>
      </w:r>
      <w:r w:rsidR="00A73D49" w:rsidRPr="00D569EC">
        <w:rPr>
          <w:rFonts w:hint="eastAsia"/>
          <w:lang w:eastAsia="zh-TW"/>
        </w:rPr>
        <w:t>7</w:t>
      </w:r>
      <w:r w:rsidRPr="00D569EC">
        <w:rPr>
          <w:rFonts w:hint="eastAsia"/>
          <w:lang w:eastAsia="zh-TW"/>
        </w:rPr>
        <w:t>州共同</w:t>
      </w:r>
      <w:r w:rsidR="00A73D49" w:rsidRPr="00D569EC">
        <w:rPr>
          <w:rFonts w:hint="eastAsia"/>
          <w:lang w:eastAsia="zh-TW"/>
        </w:rPr>
        <w:t>發展產業聯盟</w:t>
      </w:r>
      <w:r w:rsidR="00420B22" w:rsidRPr="00D569EC">
        <w:rPr>
          <w:rFonts w:hint="eastAsia"/>
          <w:lang w:eastAsia="zh-TW"/>
        </w:rPr>
        <w:t>。</w:t>
      </w:r>
      <w:r w:rsidR="0010429F" w:rsidRPr="00D569EC">
        <w:rPr>
          <w:rFonts w:hint="eastAsia"/>
          <w:lang w:eastAsia="zh-TW"/>
        </w:rPr>
        <w:t>目前該州</w:t>
      </w:r>
      <w:r w:rsidR="006B6071" w:rsidRPr="00D569EC">
        <w:rPr>
          <w:rFonts w:hint="eastAsia"/>
          <w:lang w:eastAsia="zh-TW"/>
        </w:rPr>
        <w:t>已</w:t>
      </w:r>
      <w:r w:rsidR="0010429F" w:rsidRPr="00D569EC">
        <w:rPr>
          <w:rFonts w:hint="eastAsia"/>
          <w:lang w:eastAsia="zh-TW"/>
        </w:rPr>
        <w:t>有</w:t>
      </w:r>
      <w:r w:rsidR="0010429F" w:rsidRPr="00D569EC">
        <w:rPr>
          <w:rFonts w:hint="eastAsia"/>
          <w:lang w:eastAsia="zh-TW"/>
        </w:rPr>
        <w:t>11,1</w:t>
      </w:r>
      <w:r w:rsidR="00D30C87" w:rsidRPr="00D569EC">
        <w:rPr>
          <w:rFonts w:hint="eastAsia"/>
          <w:lang w:eastAsia="zh-TW"/>
        </w:rPr>
        <w:t>00</w:t>
      </w:r>
      <w:r w:rsidR="0010429F" w:rsidRPr="00D569EC">
        <w:rPr>
          <w:rFonts w:hint="eastAsia"/>
          <w:lang w:eastAsia="zh-TW"/>
        </w:rPr>
        <w:t>家相關企業，僱用</w:t>
      </w:r>
      <w:r w:rsidR="0010429F" w:rsidRPr="00D569EC">
        <w:rPr>
          <w:rFonts w:hint="eastAsia"/>
          <w:lang w:eastAsia="zh-TW"/>
        </w:rPr>
        <w:t>104,5</w:t>
      </w:r>
      <w:r w:rsidR="00D30C87" w:rsidRPr="00D569EC">
        <w:rPr>
          <w:rFonts w:hint="eastAsia"/>
          <w:lang w:eastAsia="zh-TW"/>
        </w:rPr>
        <w:t>00</w:t>
      </w:r>
      <w:r w:rsidR="0010429F" w:rsidRPr="00D569EC">
        <w:rPr>
          <w:rFonts w:hint="eastAsia"/>
          <w:lang w:eastAsia="zh-TW"/>
        </w:rPr>
        <w:t>人，年薪平均</w:t>
      </w:r>
      <w:r w:rsidR="0010429F" w:rsidRPr="00D569EC">
        <w:rPr>
          <w:rFonts w:hint="eastAsia"/>
          <w:lang w:eastAsia="zh-TW"/>
        </w:rPr>
        <w:t>76,500</w:t>
      </w:r>
      <w:r w:rsidR="0010429F" w:rsidRPr="00D569EC">
        <w:rPr>
          <w:rFonts w:hint="eastAsia"/>
          <w:lang w:eastAsia="zh-TW"/>
        </w:rPr>
        <w:t>美元。最新投資案為</w:t>
      </w:r>
      <w:r w:rsidR="0010429F" w:rsidRPr="00D569EC">
        <w:rPr>
          <w:lang w:eastAsia="zh-TW"/>
        </w:rPr>
        <w:t>Fidelity National Information Systems</w:t>
      </w:r>
      <w:r w:rsidR="00B34856">
        <w:rPr>
          <w:lang w:eastAsia="zh-TW"/>
        </w:rPr>
        <w:t>（</w:t>
      </w:r>
      <w:r w:rsidR="0010429F" w:rsidRPr="00D569EC">
        <w:rPr>
          <w:lang w:eastAsia="zh-TW"/>
        </w:rPr>
        <w:t>FIS</w:t>
      </w:r>
      <w:r w:rsidR="001D4A56" w:rsidRPr="00D569EC">
        <w:rPr>
          <w:lang w:eastAsia="zh-TW"/>
        </w:rPr>
        <w:t>）</w:t>
      </w:r>
      <w:r w:rsidR="00420B22" w:rsidRPr="00D569EC">
        <w:rPr>
          <w:rFonts w:hint="eastAsia"/>
          <w:lang w:eastAsia="zh-TW"/>
        </w:rPr>
        <w:t>宣布</w:t>
      </w:r>
      <w:r w:rsidR="0010429F" w:rsidRPr="00D569EC">
        <w:rPr>
          <w:rFonts w:hint="eastAsia"/>
          <w:lang w:eastAsia="zh-TW"/>
        </w:rPr>
        <w:t>增資</w:t>
      </w:r>
      <w:r w:rsidR="0010429F" w:rsidRPr="00D569EC">
        <w:rPr>
          <w:rFonts w:hint="eastAsia"/>
          <w:lang w:eastAsia="zh-TW"/>
        </w:rPr>
        <w:t>1.5</w:t>
      </w:r>
      <w:r w:rsidR="0010429F" w:rsidRPr="00D569EC">
        <w:rPr>
          <w:rFonts w:hint="eastAsia"/>
          <w:lang w:eastAsia="zh-TW"/>
        </w:rPr>
        <w:t>億美元，</w:t>
      </w:r>
      <w:r w:rsidR="00420B22" w:rsidRPr="00D569EC">
        <w:rPr>
          <w:rFonts w:hint="eastAsia"/>
          <w:lang w:eastAsia="zh-TW"/>
        </w:rPr>
        <w:t>擴建其傑克遜維爾總部</w:t>
      </w:r>
      <w:r w:rsidR="0010429F" w:rsidRPr="00D569EC">
        <w:rPr>
          <w:rFonts w:hint="eastAsia"/>
          <w:lang w:eastAsia="zh-TW"/>
        </w:rPr>
        <w:t>，在當地興</w:t>
      </w:r>
      <w:r w:rsidR="00420B22" w:rsidRPr="00D569EC">
        <w:rPr>
          <w:rFonts w:hint="eastAsia"/>
          <w:lang w:eastAsia="zh-TW"/>
        </w:rPr>
        <w:t>建一座綜合</w:t>
      </w:r>
      <w:r w:rsidR="0010429F" w:rsidRPr="00D569EC">
        <w:rPr>
          <w:rFonts w:hint="eastAsia"/>
          <w:lang w:eastAsia="zh-TW"/>
        </w:rPr>
        <w:t>大樓，增加</w:t>
      </w:r>
      <w:r w:rsidR="00420B22" w:rsidRPr="00D569EC">
        <w:rPr>
          <w:rFonts w:hint="eastAsia"/>
          <w:lang w:eastAsia="zh-TW"/>
        </w:rPr>
        <w:t>500</w:t>
      </w:r>
      <w:r w:rsidR="00420B22" w:rsidRPr="00D569EC">
        <w:rPr>
          <w:rFonts w:hint="eastAsia"/>
          <w:lang w:eastAsia="zh-TW"/>
        </w:rPr>
        <w:t>個高薪職位</w:t>
      </w:r>
      <w:r w:rsidR="0010429F" w:rsidRPr="00D569EC">
        <w:rPr>
          <w:rFonts w:hint="eastAsia"/>
          <w:lang w:eastAsia="zh-TW"/>
        </w:rPr>
        <w:t>，使</w:t>
      </w:r>
      <w:r w:rsidR="00420B22" w:rsidRPr="00D569EC">
        <w:rPr>
          <w:rFonts w:hint="eastAsia"/>
          <w:lang w:eastAsia="zh-TW"/>
        </w:rPr>
        <w:t>員工</w:t>
      </w:r>
      <w:r w:rsidR="0010429F" w:rsidRPr="00D569EC">
        <w:rPr>
          <w:rFonts w:hint="eastAsia"/>
          <w:lang w:eastAsia="zh-TW"/>
        </w:rPr>
        <w:t>人數</w:t>
      </w:r>
      <w:r w:rsidR="00420B22" w:rsidRPr="00D569EC">
        <w:rPr>
          <w:rFonts w:hint="eastAsia"/>
          <w:lang w:eastAsia="zh-TW"/>
        </w:rPr>
        <w:t>達到</w:t>
      </w:r>
      <w:r w:rsidR="00420B22" w:rsidRPr="00D569EC">
        <w:rPr>
          <w:rFonts w:hint="eastAsia"/>
          <w:lang w:eastAsia="zh-TW"/>
        </w:rPr>
        <w:t>1,800</w:t>
      </w:r>
      <w:r w:rsidR="00420B22" w:rsidRPr="00D569EC">
        <w:rPr>
          <w:rFonts w:hint="eastAsia"/>
          <w:lang w:eastAsia="zh-TW"/>
        </w:rPr>
        <w:t>人。</w:t>
      </w:r>
      <w:r w:rsidR="0010429F" w:rsidRPr="00D569EC">
        <w:rPr>
          <w:rFonts w:hint="eastAsia"/>
          <w:lang w:eastAsia="zh-TW"/>
        </w:rPr>
        <w:t>其他知名公司有：</w:t>
      </w:r>
      <w:r w:rsidR="0010429F" w:rsidRPr="00D569EC">
        <w:rPr>
          <w:rFonts w:hint="eastAsia"/>
          <w:lang w:eastAsia="zh-TW"/>
        </w:rPr>
        <w:t>D</w:t>
      </w:r>
      <w:r w:rsidR="0010429F" w:rsidRPr="00D569EC">
        <w:rPr>
          <w:lang w:eastAsia="zh-TW"/>
        </w:rPr>
        <w:t>avis+Henderson Corp.</w:t>
      </w:r>
      <w:r w:rsidR="0010429F" w:rsidRPr="00D569EC">
        <w:rPr>
          <w:rFonts w:hint="eastAsia"/>
          <w:lang w:eastAsia="zh-TW"/>
        </w:rPr>
        <w:t>、</w:t>
      </w:r>
      <w:r w:rsidR="0010429F" w:rsidRPr="00D569EC">
        <w:rPr>
          <w:lang w:eastAsia="zh-TW"/>
        </w:rPr>
        <w:t>Digital Risk</w:t>
      </w:r>
      <w:r w:rsidR="0010429F" w:rsidRPr="00D569EC">
        <w:rPr>
          <w:rFonts w:hint="eastAsia"/>
          <w:lang w:eastAsia="zh-TW"/>
        </w:rPr>
        <w:t>、</w:t>
      </w:r>
      <w:r w:rsidR="0010429F" w:rsidRPr="00D569EC">
        <w:rPr>
          <w:rFonts w:hint="eastAsia"/>
          <w:lang w:eastAsia="zh-TW"/>
        </w:rPr>
        <w:t>Fintech</w:t>
      </w:r>
      <w:r w:rsidR="0010429F" w:rsidRPr="00D569EC">
        <w:rPr>
          <w:rFonts w:hint="eastAsia"/>
          <w:lang w:eastAsia="zh-TW"/>
        </w:rPr>
        <w:t>、</w:t>
      </w:r>
      <w:r w:rsidR="0010429F" w:rsidRPr="00D569EC">
        <w:rPr>
          <w:rFonts w:hint="eastAsia"/>
          <w:lang w:eastAsia="zh-TW"/>
        </w:rPr>
        <w:t>F</w:t>
      </w:r>
      <w:r w:rsidR="0010429F" w:rsidRPr="00D569EC">
        <w:rPr>
          <w:lang w:eastAsia="zh-TW"/>
        </w:rPr>
        <w:t>irst D</w:t>
      </w:r>
      <w:r w:rsidR="0010429F" w:rsidRPr="00D569EC">
        <w:rPr>
          <w:lang w:eastAsia="zh-TW"/>
        </w:rPr>
        <w:t>a</w:t>
      </w:r>
      <w:r w:rsidR="0010429F" w:rsidRPr="00D569EC">
        <w:rPr>
          <w:lang w:eastAsia="zh-TW"/>
        </w:rPr>
        <w:t>ta</w:t>
      </w:r>
      <w:r w:rsidR="0010429F" w:rsidRPr="00D569EC">
        <w:rPr>
          <w:rFonts w:hint="eastAsia"/>
          <w:lang w:eastAsia="zh-TW"/>
        </w:rPr>
        <w:t>、</w:t>
      </w:r>
      <w:r w:rsidR="0010429F" w:rsidRPr="00D569EC">
        <w:rPr>
          <w:lang w:eastAsia="zh-TW"/>
        </w:rPr>
        <w:t>Jagged Peak</w:t>
      </w:r>
      <w:r w:rsidR="0010429F" w:rsidRPr="00D569EC">
        <w:rPr>
          <w:rFonts w:hint="eastAsia"/>
          <w:lang w:eastAsia="zh-TW"/>
        </w:rPr>
        <w:t>、</w:t>
      </w:r>
      <w:r w:rsidR="0010429F" w:rsidRPr="00D569EC">
        <w:rPr>
          <w:rFonts w:hint="eastAsia"/>
          <w:lang w:eastAsia="zh-TW"/>
        </w:rPr>
        <w:t>Sterling Payment Technologies</w:t>
      </w:r>
      <w:r w:rsidR="0010429F" w:rsidRPr="00D569EC">
        <w:rPr>
          <w:rFonts w:hint="eastAsia"/>
          <w:lang w:eastAsia="zh-TW"/>
        </w:rPr>
        <w:t>等。</w:t>
      </w:r>
    </w:p>
    <w:p w14:paraId="0115718F" w14:textId="5A1EF6C9" w:rsidR="00AA7E0A" w:rsidRPr="00D569EC" w:rsidRDefault="005532FF" w:rsidP="007906A7">
      <w:pPr>
        <w:ind w:firstLine="472"/>
        <w:rPr>
          <w:lang w:eastAsia="zh-TW"/>
        </w:rPr>
      </w:pPr>
      <w:r w:rsidRPr="00D569EC">
        <w:rPr>
          <w:rFonts w:hint="eastAsia"/>
          <w:lang w:eastAsia="zh-TW"/>
        </w:rPr>
        <w:t>旅遊業是</w:t>
      </w:r>
      <w:r w:rsidR="00AA7E0A" w:rsidRPr="00D569EC">
        <w:rPr>
          <w:rFonts w:hint="eastAsia"/>
          <w:lang w:eastAsia="zh-TW"/>
        </w:rPr>
        <w:t>佛州具代表性</w:t>
      </w:r>
      <w:r w:rsidRPr="00D569EC">
        <w:rPr>
          <w:rFonts w:hint="eastAsia"/>
          <w:lang w:eastAsia="zh-TW"/>
        </w:rPr>
        <w:t>產業，</w:t>
      </w:r>
      <w:r w:rsidRPr="00D569EC">
        <w:rPr>
          <w:rFonts w:hint="eastAsia"/>
          <w:lang w:eastAsia="zh-TW"/>
        </w:rPr>
        <w:t>2019</w:t>
      </w:r>
      <w:r w:rsidRPr="00D569EC">
        <w:rPr>
          <w:rFonts w:hint="eastAsia"/>
          <w:lang w:eastAsia="zh-TW"/>
        </w:rPr>
        <w:t>年</w:t>
      </w:r>
      <w:r w:rsidR="00AA7E0A" w:rsidRPr="00D569EC">
        <w:rPr>
          <w:rFonts w:hint="eastAsia"/>
          <w:lang w:eastAsia="zh-TW"/>
        </w:rPr>
        <w:t>不負眾望</w:t>
      </w:r>
      <w:r w:rsidRPr="00D569EC">
        <w:rPr>
          <w:rFonts w:hint="eastAsia"/>
          <w:lang w:eastAsia="zh-TW"/>
        </w:rPr>
        <w:t>依舊</w:t>
      </w:r>
      <w:r w:rsidR="00AA7E0A" w:rsidRPr="00D569EC">
        <w:rPr>
          <w:rFonts w:hint="eastAsia"/>
          <w:lang w:eastAsia="zh-TW"/>
        </w:rPr>
        <w:t>表現良好，遊客量達</w:t>
      </w:r>
      <w:r w:rsidR="00AA7E0A" w:rsidRPr="00D569EC">
        <w:rPr>
          <w:rFonts w:hint="eastAsia"/>
          <w:lang w:eastAsia="zh-TW"/>
        </w:rPr>
        <w:t>1.3</w:t>
      </w:r>
      <w:r w:rsidR="00AA7E0A" w:rsidRPr="00D569EC">
        <w:rPr>
          <w:rFonts w:hint="eastAsia"/>
          <w:lang w:eastAsia="zh-TW"/>
        </w:rPr>
        <w:t>億人，成長</w:t>
      </w:r>
      <w:r w:rsidR="00AA7E0A" w:rsidRPr="00D569EC">
        <w:rPr>
          <w:rFonts w:hint="eastAsia"/>
          <w:lang w:eastAsia="zh-TW"/>
        </w:rPr>
        <w:t>3.7%</w:t>
      </w:r>
      <w:r w:rsidR="00AA7E0A" w:rsidRPr="00D569EC">
        <w:rPr>
          <w:rFonts w:hint="eastAsia"/>
          <w:lang w:eastAsia="zh-TW"/>
        </w:rPr>
        <w:t>，經濟效益為</w:t>
      </w:r>
      <w:r w:rsidR="00AA7E0A" w:rsidRPr="00D569EC">
        <w:rPr>
          <w:rFonts w:hint="eastAsia"/>
          <w:lang w:eastAsia="zh-TW"/>
        </w:rPr>
        <w:t>670</w:t>
      </w:r>
      <w:r w:rsidR="00AA7E0A" w:rsidRPr="00D569EC">
        <w:rPr>
          <w:rFonts w:hint="eastAsia"/>
          <w:lang w:eastAsia="zh-TW"/>
        </w:rPr>
        <w:t>億美元</w:t>
      </w:r>
      <w:r w:rsidRPr="00D569EC">
        <w:rPr>
          <w:rFonts w:hint="eastAsia"/>
          <w:lang w:eastAsia="zh-TW"/>
        </w:rPr>
        <w:t>。</w:t>
      </w:r>
      <w:r w:rsidR="00B20720" w:rsidRPr="00D569EC">
        <w:rPr>
          <w:rFonts w:hint="eastAsia"/>
          <w:lang w:eastAsia="zh-TW"/>
        </w:rPr>
        <w:t>惟</w:t>
      </w:r>
      <w:r w:rsidR="002B5BC5" w:rsidRPr="00D569EC">
        <w:rPr>
          <w:rFonts w:hint="eastAsia"/>
          <w:lang w:eastAsia="zh-TW"/>
        </w:rPr>
        <w:t>2020</w:t>
      </w:r>
      <w:r w:rsidR="004A7C44" w:rsidRPr="00D569EC">
        <w:rPr>
          <w:rFonts w:hint="eastAsia"/>
          <w:lang w:eastAsia="zh-TW"/>
        </w:rPr>
        <w:t>年受疫情影響</w:t>
      </w:r>
      <w:r w:rsidR="00AA7E0A" w:rsidRPr="00D569EC">
        <w:rPr>
          <w:rFonts w:hint="eastAsia"/>
          <w:lang w:eastAsia="zh-TW"/>
        </w:rPr>
        <w:t>，</w:t>
      </w:r>
      <w:r w:rsidR="00B20720" w:rsidRPr="00D569EC">
        <w:rPr>
          <w:rFonts w:hint="eastAsia"/>
          <w:lang w:eastAsia="zh-TW"/>
        </w:rPr>
        <w:t>使整體</w:t>
      </w:r>
      <w:r w:rsidR="004A7C44" w:rsidRPr="00D569EC">
        <w:rPr>
          <w:rFonts w:hint="eastAsia"/>
          <w:lang w:eastAsia="zh-TW"/>
        </w:rPr>
        <w:t>產業遭受前所未見的</w:t>
      </w:r>
      <w:r w:rsidR="00765B89" w:rsidRPr="00D569EC">
        <w:rPr>
          <w:rFonts w:hint="eastAsia"/>
          <w:lang w:eastAsia="zh-TW"/>
        </w:rPr>
        <w:t>衝</w:t>
      </w:r>
      <w:r w:rsidR="004A7C44" w:rsidRPr="00D569EC">
        <w:rPr>
          <w:rFonts w:hint="eastAsia"/>
          <w:lang w:eastAsia="zh-TW"/>
        </w:rPr>
        <w:t>擊，第</w:t>
      </w:r>
      <w:r w:rsidR="004A7C44" w:rsidRPr="00D569EC">
        <w:rPr>
          <w:rFonts w:hint="eastAsia"/>
          <w:lang w:eastAsia="zh-TW"/>
        </w:rPr>
        <w:t>1</w:t>
      </w:r>
      <w:r w:rsidR="004A7C44" w:rsidRPr="00D569EC">
        <w:rPr>
          <w:rFonts w:hint="eastAsia"/>
          <w:lang w:eastAsia="zh-TW"/>
        </w:rPr>
        <w:t>季遊客減少</w:t>
      </w:r>
      <w:r w:rsidR="004A7C44" w:rsidRPr="00D569EC">
        <w:rPr>
          <w:rFonts w:hint="eastAsia"/>
          <w:lang w:eastAsia="zh-TW"/>
        </w:rPr>
        <w:t>400</w:t>
      </w:r>
      <w:r w:rsidR="004A7C44" w:rsidRPr="00D569EC">
        <w:rPr>
          <w:rFonts w:hint="eastAsia"/>
          <w:lang w:eastAsia="zh-TW"/>
        </w:rPr>
        <w:t>萬人，而產值</w:t>
      </w:r>
      <w:r w:rsidR="004A7C44" w:rsidRPr="00D569EC">
        <w:rPr>
          <w:rFonts w:hint="eastAsia"/>
          <w:lang w:eastAsia="zh-TW"/>
        </w:rPr>
        <w:t>380</w:t>
      </w:r>
      <w:r w:rsidR="004A7C44" w:rsidRPr="00D569EC">
        <w:rPr>
          <w:rFonts w:hint="eastAsia"/>
          <w:lang w:eastAsia="zh-TW"/>
        </w:rPr>
        <w:t>億美元的遊輪業已停滯。陽光之州的娛樂業</w:t>
      </w:r>
      <w:r w:rsidR="003E18E1" w:rsidRPr="00D569EC">
        <w:rPr>
          <w:rFonts w:hint="eastAsia"/>
          <w:lang w:eastAsia="zh-TW"/>
        </w:rPr>
        <w:t>也連帶</w:t>
      </w:r>
      <w:r w:rsidR="004A7C44" w:rsidRPr="00D569EC">
        <w:rPr>
          <w:rFonts w:hint="eastAsia"/>
          <w:lang w:eastAsia="zh-TW"/>
        </w:rPr>
        <w:t>遭重創，一些年度</w:t>
      </w:r>
      <w:r w:rsidR="00FE45FA" w:rsidRPr="00D569EC">
        <w:rPr>
          <w:rFonts w:hint="eastAsia"/>
          <w:lang w:eastAsia="zh-TW"/>
        </w:rPr>
        <w:t>指標</w:t>
      </w:r>
      <w:r w:rsidR="004A7C44" w:rsidRPr="00D569EC">
        <w:rPr>
          <w:rFonts w:hint="eastAsia"/>
          <w:lang w:eastAsia="zh-TW"/>
        </w:rPr>
        <w:t>性音樂會和音樂節被迫取消，包括邁阿密的</w:t>
      </w:r>
      <w:r w:rsidR="004A7C44" w:rsidRPr="00D569EC">
        <w:rPr>
          <w:rFonts w:hint="eastAsia"/>
          <w:lang w:eastAsia="zh-TW"/>
        </w:rPr>
        <w:t>Ultra</w:t>
      </w:r>
      <w:r w:rsidR="004A7C44" w:rsidRPr="00D569EC">
        <w:rPr>
          <w:rFonts w:hint="eastAsia"/>
          <w:lang w:eastAsia="zh-TW"/>
        </w:rPr>
        <w:t>和</w:t>
      </w:r>
      <w:r w:rsidR="004A7C44" w:rsidRPr="00D569EC">
        <w:rPr>
          <w:rFonts w:hint="eastAsia"/>
          <w:lang w:eastAsia="zh-TW"/>
        </w:rPr>
        <w:t>Calle Ocho</w:t>
      </w:r>
      <w:r w:rsidR="004A7C44" w:rsidRPr="00D569EC">
        <w:rPr>
          <w:rFonts w:hint="eastAsia"/>
          <w:lang w:eastAsia="zh-TW"/>
        </w:rPr>
        <w:t>音樂節</w:t>
      </w:r>
      <w:r w:rsidR="003E18E1" w:rsidRPr="00D569EC">
        <w:rPr>
          <w:rFonts w:hint="eastAsia"/>
          <w:lang w:eastAsia="zh-TW"/>
        </w:rPr>
        <w:t>，</w:t>
      </w:r>
      <w:r w:rsidR="004A7C44" w:rsidRPr="00D569EC">
        <w:rPr>
          <w:rFonts w:hint="eastAsia"/>
          <w:lang w:eastAsia="zh-TW"/>
        </w:rPr>
        <w:t>前者估計有</w:t>
      </w:r>
      <w:r w:rsidR="004A7C44" w:rsidRPr="00D569EC">
        <w:rPr>
          <w:rFonts w:hint="eastAsia"/>
          <w:lang w:eastAsia="zh-TW"/>
        </w:rPr>
        <w:t>100,000</w:t>
      </w:r>
      <w:r w:rsidR="004A7C44" w:rsidRPr="00D569EC">
        <w:rPr>
          <w:rFonts w:hint="eastAsia"/>
          <w:lang w:eastAsia="zh-TW"/>
        </w:rPr>
        <w:t>名電子音樂迷，直接影響近</w:t>
      </w:r>
      <w:r w:rsidR="004A7C44" w:rsidRPr="00D569EC">
        <w:rPr>
          <w:rFonts w:hint="eastAsia"/>
          <w:lang w:eastAsia="zh-TW"/>
        </w:rPr>
        <w:t>1.7</w:t>
      </w:r>
      <w:r w:rsidR="004A7C44" w:rsidRPr="00D569EC">
        <w:rPr>
          <w:rFonts w:hint="eastAsia"/>
          <w:lang w:eastAsia="zh-TW"/>
        </w:rPr>
        <w:t>億美元</w:t>
      </w:r>
      <w:r w:rsidR="003E18E1" w:rsidRPr="00D569EC">
        <w:rPr>
          <w:rFonts w:hint="eastAsia"/>
          <w:lang w:eastAsia="zh-TW"/>
        </w:rPr>
        <w:t>的經濟效益</w:t>
      </w:r>
      <w:r w:rsidR="004A7C44" w:rsidRPr="00D569EC">
        <w:rPr>
          <w:rFonts w:hint="eastAsia"/>
          <w:lang w:eastAsia="zh-TW"/>
        </w:rPr>
        <w:t>。大型會議</w:t>
      </w:r>
      <w:r w:rsidR="003E18E1" w:rsidRPr="00D569EC">
        <w:rPr>
          <w:rFonts w:hint="eastAsia"/>
          <w:lang w:eastAsia="zh-TW"/>
        </w:rPr>
        <w:t>管理</w:t>
      </w:r>
      <w:r w:rsidR="004A7C44" w:rsidRPr="00D569EC">
        <w:rPr>
          <w:rFonts w:hint="eastAsia"/>
          <w:lang w:eastAsia="zh-TW"/>
        </w:rPr>
        <w:t>業</w:t>
      </w:r>
      <w:r w:rsidR="00D55E95" w:rsidRPr="00D569EC">
        <w:rPr>
          <w:rFonts w:hint="eastAsia"/>
          <w:lang w:eastAsia="zh-TW"/>
        </w:rPr>
        <w:t>亦如此</w:t>
      </w:r>
      <w:r w:rsidR="003E18E1" w:rsidRPr="00D569EC">
        <w:rPr>
          <w:rFonts w:hint="eastAsia"/>
          <w:lang w:eastAsia="zh-TW"/>
        </w:rPr>
        <w:t>，僅</w:t>
      </w:r>
      <w:r w:rsidR="004A7C44" w:rsidRPr="00D569EC">
        <w:rPr>
          <w:rFonts w:hint="eastAsia"/>
          <w:lang w:eastAsia="zh-TW"/>
        </w:rPr>
        <w:t>全球健康會議暨展覽</w:t>
      </w:r>
      <w:r w:rsidR="001D4A56" w:rsidRPr="00D569EC">
        <w:rPr>
          <w:rFonts w:hint="eastAsia"/>
          <w:lang w:eastAsia="zh-TW"/>
        </w:rPr>
        <w:t>（</w:t>
      </w:r>
      <w:r w:rsidR="00763229" w:rsidRPr="00D569EC">
        <w:rPr>
          <w:rFonts w:hint="eastAsia"/>
          <w:lang w:eastAsia="zh-TW"/>
        </w:rPr>
        <w:t>HIMSS20</w:t>
      </w:r>
      <w:r w:rsidR="001D4A56" w:rsidRPr="00D569EC">
        <w:rPr>
          <w:rFonts w:hint="eastAsia"/>
          <w:lang w:eastAsia="zh-TW"/>
        </w:rPr>
        <w:t>）</w:t>
      </w:r>
      <w:r w:rsidR="004A7C44" w:rsidRPr="00D569EC">
        <w:rPr>
          <w:rFonts w:hint="eastAsia"/>
          <w:lang w:eastAsia="zh-TW"/>
        </w:rPr>
        <w:t>被取消</w:t>
      </w:r>
      <w:r w:rsidR="003E18E1" w:rsidRPr="00D569EC">
        <w:rPr>
          <w:rFonts w:hint="eastAsia"/>
          <w:lang w:eastAsia="zh-TW"/>
        </w:rPr>
        <w:t>，就損失</w:t>
      </w:r>
      <w:r w:rsidR="004A7C44" w:rsidRPr="00D569EC">
        <w:rPr>
          <w:rFonts w:hint="eastAsia"/>
          <w:lang w:eastAsia="zh-TW"/>
        </w:rPr>
        <w:t>超過</w:t>
      </w:r>
      <w:r w:rsidR="004A7C44" w:rsidRPr="00D569EC">
        <w:rPr>
          <w:rFonts w:hint="eastAsia"/>
          <w:lang w:eastAsia="zh-TW"/>
        </w:rPr>
        <w:t>1.1</w:t>
      </w:r>
      <w:r w:rsidR="004A7C44" w:rsidRPr="00D569EC">
        <w:rPr>
          <w:rFonts w:hint="eastAsia"/>
          <w:lang w:eastAsia="zh-TW"/>
        </w:rPr>
        <w:t>億美元。所有</w:t>
      </w:r>
      <w:r w:rsidR="003E18E1" w:rsidRPr="00D569EC">
        <w:rPr>
          <w:rFonts w:hint="eastAsia"/>
          <w:lang w:eastAsia="zh-TW"/>
        </w:rPr>
        <w:t>知名的</w:t>
      </w:r>
      <w:r w:rsidR="00CB6FA5" w:rsidRPr="00D569EC">
        <w:rPr>
          <w:rFonts w:hint="eastAsia"/>
          <w:lang w:eastAsia="zh-TW"/>
        </w:rPr>
        <w:t>主題樂園如：</w:t>
      </w:r>
      <w:r w:rsidR="003E18E1" w:rsidRPr="00D569EC">
        <w:rPr>
          <w:rFonts w:hint="eastAsia"/>
          <w:lang w:eastAsia="zh-TW"/>
        </w:rPr>
        <w:t>迪斯尼</w:t>
      </w:r>
      <w:r w:rsidR="00CB6FA5" w:rsidRPr="00D569EC">
        <w:rPr>
          <w:rFonts w:hint="eastAsia"/>
          <w:lang w:eastAsia="zh-TW"/>
        </w:rPr>
        <w:t>世界</w:t>
      </w:r>
      <w:r w:rsidR="003E18E1" w:rsidRPr="00D569EC">
        <w:rPr>
          <w:rFonts w:hint="eastAsia"/>
          <w:lang w:eastAsia="zh-TW"/>
        </w:rPr>
        <w:t>、環球影城、海洋世界和樂高樂園</w:t>
      </w:r>
      <w:r w:rsidR="004A7C44" w:rsidRPr="00D569EC">
        <w:rPr>
          <w:rFonts w:hint="eastAsia"/>
          <w:lang w:eastAsia="zh-TW"/>
        </w:rPr>
        <w:t>均關閉</w:t>
      </w:r>
      <w:r w:rsidR="003E18E1" w:rsidRPr="00D569EC">
        <w:rPr>
          <w:rFonts w:hint="eastAsia"/>
          <w:lang w:eastAsia="zh-TW"/>
        </w:rPr>
        <w:t>至少</w:t>
      </w:r>
      <w:r w:rsidR="003E18E1" w:rsidRPr="00D569EC">
        <w:rPr>
          <w:rFonts w:hint="eastAsia"/>
          <w:lang w:eastAsia="zh-TW"/>
        </w:rPr>
        <w:t>1</w:t>
      </w:r>
      <w:r w:rsidR="003E18E1" w:rsidRPr="00D569EC">
        <w:rPr>
          <w:rFonts w:hint="eastAsia"/>
          <w:lang w:eastAsia="zh-TW"/>
        </w:rPr>
        <w:t>個月</w:t>
      </w:r>
      <w:r w:rsidR="00AC4F6E" w:rsidRPr="00D569EC">
        <w:rPr>
          <w:rFonts w:hint="eastAsia"/>
          <w:lang w:eastAsia="zh-TW"/>
        </w:rPr>
        <w:t>，對該州經濟</w:t>
      </w:r>
      <w:r w:rsidR="003E5E9C" w:rsidRPr="00D569EC">
        <w:rPr>
          <w:rFonts w:hint="eastAsia"/>
          <w:lang w:eastAsia="zh-TW"/>
        </w:rPr>
        <w:t>的</w:t>
      </w:r>
      <w:r w:rsidR="00E636B1" w:rsidRPr="00D569EC">
        <w:rPr>
          <w:rFonts w:hint="eastAsia"/>
          <w:lang w:eastAsia="zh-TW"/>
        </w:rPr>
        <w:t>影響相當大</w:t>
      </w:r>
      <w:r w:rsidR="00AC4F6E" w:rsidRPr="00D569EC">
        <w:rPr>
          <w:rFonts w:hint="eastAsia"/>
          <w:lang w:eastAsia="zh-TW"/>
        </w:rPr>
        <w:t>。</w:t>
      </w:r>
    </w:p>
    <w:bookmarkEnd w:id="20"/>
    <w:p w14:paraId="333E0A62" w14:textId="620DE4BC" w:rsidR="004850E8" w:rsidRPr="00D569EC" w:rsidRDefault="00FD0C58" w:rsidP="00765B89">
      <w:pPr>
        <w:pStyle w:val="a4"/>
        <w:pageBreakBefore/>
        <w:spacing w:before="257" w:after="257"/>
        <w:ind w:left="632" w:hanging="632"/>
        <w:rPr>
          <w:color w:val="auto"/>
        </w:rPr>
      </w:pPr>
      <w:r w:rsidRPr="00D569EC">
        <w:rPr>
          <w:rFonts w:hint="eastAsia"/>
          <w:color w:val="auto"/>
        </w:rPr>
        <w:lastRenderedPageBreak/>
        <w:t>五</w:t>
      </w:r>
      <w:r w:rsidRPr="00D569EC">
        <w:rPr>
          <w:color w:val="auto"/>
        </w:rPr>
        <w:t>、市場環境</w:t>
      </w:r>
    </w:p>
    <w:p w14:paraId="1AE7A79C" w14:textId="58997086" w:rsidR="00173706" w:rsidRPr="00D569EC" w:rsidRDefault="00526165" w:rsidP="00C753E4">
      <w:pPr>
        <w:ind w:firstLine="472"/>
        <w:rPr>
          <w:lang w:eastAsia="zh-TW"/>
        </w:rPr>
      </w:pPr>
      <w:bookmarkStart w:id="21" w:name="_Hlk40869784"/>
      <w:r w:rsidRPr="00D569EC">
        <w:rPr>
          <w:rFonts w:hint="eastAsia"/>
          <w:lang w:eastAsia="zh-TW"/>
        </w:rPr>
        <w:t>貿易為佛州重要經濟動力，</w:t>
      </w:r>
      <w:r w:rsidRPr="00D569EC">
        <w:rPr>
          <w:rFonts w:hint="eastAsia"/>
          <w:lang w:eastAsia="zh-TW"/>
        </w:rPr>
        <w:t>2019</w:t>
      </w:r>
      <w:r w:rsidRPr="00D569EC">
        <w:rPr>
          <w:rFonts w:hint="eastAsia"/>
          <w:lang w:eastAsia="zh-TW"/>
        </w:rPr>
        <w:t>年零售貿易產值達</w:t>
      </w:r>
      <w:r w:rsidRPr="00D569EC">
        <w:rPr>
          <w:rFonts w:hint="eastAsia"/>
          <w:lang w:eastAsia="zh-TW"/>
        </w:rPr>
        <w:t>733</w:t>
      </w:r>
      <w:r w:rsidRPr="00D569EC">
        <w:rPr>
          <w:rFonts w:hint="eastAsia"/>
          <w:lang w:eastAsia="zh-TW"/>
        </w:rPr>
        <w:t>億美元，批發貿易產值達</w:t>
      </w:r>
      <w:r w:rsidRPr="00D569EC">
        <w:rPr>
          <w:rFonts w:hint="eastAsia"/>
          <w:lang w:eastAsia="zh-TW"/>
        </w:rPr>
        <w:t>675</w:t>
      </w:r>
      <w:r w:rsidRPr="00D569EC">
        <w:rPr>
          <w:rFonts w:hint="eastAsia"/>
          <w:lang w:eastAsia="zh-TW"/>
        </w:rPr>
        <w:t>億美元，邁阿密是該州貿易產業集散地，也是通往拉丁美洲和加勒比海市場的門戶，</w:t>
      </w:r>
      <w:r w:rsidR="00E225EB" w:rsidRPr="00D569EC">
        <w:rPr>
          <w:rFonts w:hint="eastAsia"/>
          <w:lang w:eastAsia="zh-TW"/>
        </w:rPr>
        <w:t>其</w:t>
      </w:r>
      <w:r w:rsidRPr="00D569EC">
        <w:rPr>
          <w:rFonts w:hint="eastAsia"/>
          <w:lang w:eastAsia="zh-TW"/>
        </w:rPr>
        <w:t>主要</w:t>
      </w:r>
      <w:r w:rsidR="00E225EB" w:rsidRPr="00D569EC">
        <w:rPr>
          <w:rFonts w:hint="eastAsia"/>
          <w:lang w:eastAsia="zh-TW"/>
        </w:rPr>
        <w:t>出口市場依序為：巴西</w:t>
      </w:r>
      <w:r w:rsidR="001D4A56" w:rsidRPr="00D569EC">
        <w:rPr>
          <w:rFonts w:hint="eastAsia"/>
          <w:lang w:eastAsia="zh-TW"/>
        </w:rPr>
        <w:t>（</w:t>
      </w:r>
      <w:r w:rsidR="00E225EB" w:rsidRPr="00D569EC">
        <w:rPr>
          <w:rFonts w:hint="eastAsia"/>
          <w:lang w:eastAsia="zh-TW"/>
        </w:rPr>
        <w:t>出口額</w:t>
      </w:r>
      <w:r w:rsidR="00E225EB" w:rsidRPr="00D569EC">
        <w:rPr>
          <w:rFonts w:hint="eastAsia"/>
          <w:lang w:eastAsia="zh-TW"/>
        </w:rPr>
        <w:t>45</w:t>
      </w:r>
      <w:r w:rsidR="00E225EB" w:rsidRPr="00D569EC">
        <w:rPr>
          <w:rFonts w:hint="eastAsia"/>
          <w:lang w:eastAsia="zh-TW"/>
        </w:rPr>
        <w:t>億</w:t>
      </w:r>
      <w:r w:rsidR="00173706" w:rsidRPr="00D569EC">
        <w:rPr>
          <w:rFonts w:hint="eastAsia"/>
          <w:lang w:eastAsia="zh-TW"/>
        </w:rPr>
        <w:t>/</w:t>
      </w:r>
      <w:r w:rsidR="00E225EB" w:rsidRPr="00D569EC">
        <w:rPr>
          <w:rFonts w:hint="eastAsia"/>
          <w:lang w:eastAsia="zh-TW"/>
        </w:rPr>
        <w:t>成長</w:t>
      </w:r>
      <w:r w:rsidR="00E225EB" w:rsidRPr="00D569EC">
        <w:rPr>
          <w:rFonts w:hint="eastAsia"/>
          <w:lang w:eastAsia="zh-TW"/>
        </w:rPr>
        <w:t>2%</w:t>
      </w:r>
      <w:r w:rsidR="001D4A56" w:rsidRPr="00D569EC">
        <w:rPr>
          <w:rFonts w:hint="eastAsia"/>
          <w:lang w:eastAsia="zh-TW"/>
        </w:rPr>
        <w:t>）</w:t>
      </w:r>
      <w:r w:rsidR="00E225EB" w:rsidRPr="00D569EC">
        <w:rPr>
          <w:rFonts w:hint="eastAsia"/>
          <w:lang w:eastAsia="zh-TW"/>
        </w:rPr>
        <w:t>、加拿大</w:t>
      </w:r>
      <w:r w:rsidR="001D4A56" w:rsidRPr="00D569EC">
        <w:rPr>
          <w:rFonts w:hint="eastAsia"/>
          <w:lang w:eastAsia="zh-TW"/>
        </w:rPr>
        <w:t>（</w:t>
      </w:r>
      <w:r w:rsidR="00E225EB" w:rsidRPr="00D569EC">
        <w:rPr>
          <w:rFonts w:hint="eastAsia"/>
          <w:lang w:eastAsia="zh-TW"/>
        </w:rPr>
        <w:t>43</w:t>
      </w:r>
      <w:r w:rsidR="00E225EB" w:rsidRPr="00D569EC">
        <w:rPr>
          <w:rFonts w:hint="eastAsia"/>
          <w:lang w:eastAsia="zh-TW"/>
        </w:rPr>
        <w:t>億</w:t>
      </w:r>
      <w:r w:rsidR="00173706" w:rsidRPr="00D569EC">
        <w:rPr>
          <w:rFonts w:hint="eastAsia"/>
          <w:lang w:eastAsia="zh-TW"/>
        </w:rPr>
        <w:t>/</w:t>
      </w:r>
      <w:r w:rsidR="00E225EB" w:rsidRPr="00D569EC">
        <w:rPr>
          <w:rFonts w:hint="eastAsia"/>
          <w:lang w:eastAsia="zh-TW"/>
        </w:rPr>
        <w:t>成長</w:t>
      </w:r>
      <w:r w:rsidR="00773AE5" w:rsidRPr="00D569EC">
        <w:rPr>
          <w:rFonts w:hint="eastAsia"/>
          <w:lang w:eastAsia="zh-TW"/>
        </w:rPr>
        <w:t>15%</w:t>
      </w:r>
      <w:r w:rsidR="001D4A56" w:rsidRPr="00D569EC">
        <w:rPr>
          <w:rFonts w:hint="eastAsia"/>
          <w:lang w:eastAsia="zh-TW"/>
        </w:rPr>
        <w:t>）</w:t>
      </w:r>
      <w:r w:rsidR="00E225EB" w:rsidRPr="00D569EC">
        <w:rPr>
          <w:rFonts w:hint="eastAsia"/>
          <w:lang w:eastAsia="zh-TW"/>
        </w:rPr>
        <w:t>、墨西哥</w:t>
      </w:r>
      <w:r w:rsidR="001D4A56" w:rsidRPr="00D569EC">
        <w:rPr>
          <w:rFonts w:hint="eastAsia"/>
          <w:lang w:eastAsia="zh-TW"/>
        </w:rPr>
        <w:t>（</w:t>
      </w:r>
      <w:r w:rsidR="00773AE5" w:rsidRPr="00D569EC">
        <w:rPr>
          <w:rFonts w:hint="eastAsia"/>
          <w:lang w:eastAsia="zh-TW"/>
        </w:rPr>
        <w:t>33</w:t>
      </w:r>
      <w:r w:rsidR="00773AE5" w:rsidRPr="00D569EC">
        <w:rPr>
          <w:rFonts w:hint="eastAsia"/>
          <w:lang w:eastAsia="zh-TW"/>
        </w:rPr>
        <w:t>億</w:t>
      </w:r>
      <w:r w:rsidR="00173706" w:rsidRPr="00D569EC">
        <w:rPr>
          <w:rFonts w:hint="eastAsia"/>
          <w:lang w:eastAsia="zh-TW"/>
        </w:rPr>
        <w:t>/</w:t>
      </w:r>
      <w:r w:rsidR="00773AE5" w:rsidRPr="00D569EC">
        <w:rPr>
          <w:rFonts w:hint="eastAsia"/>
          <w:lang w:eastAsia="zh-TW"/>
        </w:rPr>
        <w:t>持平</w:t>
      </w:r>
      <w:r w:rsidR="001D4A56" w:rsidRPr="00D569EC">
        <w:rPr>
          <w:rFonts w:hint="eastAsia"/>
          <w:lang w:eastAsia="zh-TW"/>
        </w:rPr>
        <w:t>）</w:t>
      </w:r>
      <w:r w:rsidR="00E225EB" w:rsidRPr="00D569EC">
        <w:rPr>
          <w:rFonts w:hint="eastAsia"/>
          <w:lang w:eastAsia="zh-TW"/>
        </w:rPr>
        <w:t>、哥倫比亞</w:t>
      </w:r>
      <w:r w:rsidR="001D4A56" w:rsidRPr="00D569EC">
        <w:rPr>
          <w:rFonts w:hint="eastAsia"/>
          <w:lang w:eastAsia="zh-TW"/>
        </w:rPr>
        <w:t>（</w:t>
      </w:r>
      <w:r w:rsidR="00773AE5" w:rsidRPr="00D569EC">
        <w:rPr>
          <w:rFonts w:hint="eastAsia"/>
          <w:lang w:eastAsia="zh-TW"/>
        </w:rPr>
        <w:t>23</w:t>
      </w:r>
      <w:r w:rsidR="00773AE5" w:rsidRPr="00D569EC">
        <w:rPr>
          <w:rFonts w:hint="eastAsia"/>
          <w:lang w:eastAsia="zh-TW"/>
        </w:rPr>
        <w:t>億</w:t>
      </w:r>
      <w:r w:rsidR="00173706" w:rsidRPr="00D569EC">
        <w:rPr>
          <w:rFonts w:hint="eastAsia"/>
          <w:lang w:eastAsia="zh-TW"/>
        </w:rPr>
        <w:t>/</w:t>
      </w:r>
      <w:r w:rsidR="00773AE5" w:rsidRPr="00D569EC">
        <w:rPr>
          <w:rFonts w:hint="eastAsia"/>
          <w:lang w:eastAsia="zh-TW"/>
        </w:rPr>
        <w:t>下跌</w:t>
      </w:r>
      <w:r w:rsidR="00773AE5" w:rsidRPr="00D569EC">
        <w:rPr>
          <w:rFonts w:hint="eastAsia"/>
          <w:lang w:eastAsia="zh-TW"/>
        </w:rPr>
        <w:t>3%</w:t>
      </w:r>
      <w:r w:rsidR="001D4A56" w:rsidRPr="00D569EC">
        <w:rPr>
          <w:rFonts w:hint="eastAsia"/>
          <w:lang w:eastAsia="zh-TW"/>
        </w:rPr>
        <w:t>）</w:t>
      </w:r>
      <w:r w:rsidR="00E225EB" w:rsidRPr="00D569EC">
        <w:rPr>
          <w:rFonts w:hint="eastAsia"/>
          <w:lang w:eastAsia="zh-TW"/>
        </w:rPr>
        <w:t>和智利</w:t>
      </w:r>
      <w:r w:rsidR="001D4A56" w:rsidRPr="00D569EC">
        <w:rPr>
          <w:rFonts w:hint="eastAsia"/>
          <w:lang w:eastAsia="zh-TW"/>
        </w:rPr>
        <w:t>（</w:t>
      </w:r>
      <w:r w:rsidR="00773AE5" w:rsidRPr="00D569EC">
        <w:rPr>
          <w:rFonts w:hint="eastAsia"/>
          <w:lang w:eastAsia="zh-TW"/>
        </w:rPr>
        <w:t>20</w:t>
      </w:r>
      <w:r w:rsidR="00773AE5" w:rsidRPr="00D569EC">
        <w:rPr>
          <w:rFonts w:hint="eastAsia"/>
          <w:lang w:eastAsia="zh-TW"/>
        </w:rPr>
        <w:t>億</w:t>
      </w:r>
      <w:r w:rsidR="00173706" w:rsidRPr="00D569EC">
        <w:rPr>
          <w:rFonts w:hint="eastAsia"/>
          <w:lang w:eastAsia="zh-TW"/>
        </w:rPr>
        <w:t>/</w:t>
      </w:r>
      <w:r w:rsidR="00773AE5" w:rsidRPr="00D569EC">
        <w:rPr>
          <w:rFonts w:hint="eastAsia"/>
          <w:lang w:eastAsia="zh-TW"/>
        </w:rPr>
        <w:t>成長</w:t>
      </w:r>
      <w:r w:rsidR="00773AE5" w:rsidRPr="00D569EC">
        <w:rPr>
          <w:rFonts w:hint="eastAsia"/>
          <w:lang w:eastAsia="zh-TW"/>
        </w:rPr>
        <w:t>5%</w:t>
      </w:r>
      <w:r w:rsidR="001D4A56" w:rsidRPr="00D569EC">
        <w:rPr>
          <w:rFonts w:hint="eastAsia"/>
          <w:lang w:eastAsia="zh-TW"/>
        </w:rPr>
        <w:t>）</w:t>
      </w:r>
      <w:r w:rsidR="0006404A" w:rsidRPr="00D569EC">
        <w:rPr>
          <w:rFonts w:hint="eastAsia"/>
          <w:lang w:eastAsia="zh-TW"/>
        </w:rPr>
        <w:t>。</w:t>
      </w:r>
    </w:p>
    <w:p w14:paraId="33EB8E1E" w14:textId="117EB407" w:rsidR="004850E8" w:rsidRPr="00D569EC" w:rsidRDefault="004178DA" w:rsidP="00C753E4">
      <w:pPr>
        <w:ind w:firstLine="472"/>
        <w:rPr>
          <w:lang w:eastAsia="zh-TW"/>
        </w:rPr>
      </w:pPr>
      <w:r w:rsidRPr="00D569EC">
        <w:rPr>
          <w:rFonts w:hint="eastAsia"/>
          <w:lang w:eastAsia="zh-TW"/>
        </w:rPr>
        <w:t>該州出口</w:t>
      </w:r>
      <w:r w:rsidR="0006404A" w:rsidRPr="00D569EC">
        <w:rPr>
          <w:rFonts w:hint="eastAsia"/>
          <w:lang w:eastAsia="zh-TW"/>
        </w:rPr>
        <w:t>前三大項產品中</w:t>
      </w:r>
      <w:r w:rsidR="00526165" w:rsidRPr="00D569EC">
        <w:rPr>
          <w:rFonts w:hint="eastAsia"/>
          <w:lang w:eastAsia="zh-TW"/>
        </w:rPr>
        <w:t>在</w:t>
      </w:r>
      <w:r w:rsidR="00526165" w:rsidRPr="00D569EC">
        <w:rPr>
          <w:rFonts w:hint="eastAsia"/>
          <w:lang w:eastAsia="zh-TW"/>
        </w:rPr>
        <w:t>2019</w:t>
      </w:r>
      <w:r w:rsidR="00526165" w:rsidRPr="00D569EC">
        <w:rPr>
          <w:rFonts w:hint="eastAsia"/>
          <w:lang w:eastAsia="zh-TW"/>
        </w:rPr>
        <w:t>年</w:t>
      </w:r>
      <w:r w:rsidR="0006404A" w:rsidRPr="00D569EC">
        <w:rPr>
          <w:rFonts w:hint="eastAsia"/>
          <w:lang w:eastAsia="zh-TW"/>
        </w:rPr>
        <w:t>有二項下跌</w:t>
      </w:r>
      <w:r w:rsidR="0006404A" w:rsidRPr="00D569EC">
        <w:rPr>
          <w:rFonts w:hint="eastAsia"/>
          <w:lang w:eastAsia="zh-TW"/>
        </w:rPr>
        <w:t>8%</w:t>
      </w:r>
      <w:r w:rsidR="0006404A" w:rsidRPr="00D569EC">
        <w:rPr>
          <w:rFonts w:hint="eastAsia"/>
          <w:lang w:eastAsia="zh-TW"/>
        </w:rPr>
        <w:t>和</w:t>
      </w:r>
      <w:r w:rsidR="0006404A" w:rsidRPr="00D569EC">
        <w:rPr>
          <w:rFonts w:hint="eastAsia"/>
          <w:lang w:eastAsia="zh-TW"/>
        </w:rPr>
        <w:t>9%</w:t>
      </w:r>
      <w:r w:rsidR="0006404A" w:rsidRPr="00D569EC">
        <w:rPr>
          <w:rFonts w:hint="eastAsia"/>
          <w:lang w:eastAsia="zh-TW"/>
        </w:rPr>
        <w:t>，分別是第一大出口項目</w:t>
      </w:r>
      <w:r w:rsidRPr="00D569EC">
        <w:rPr>
          <w:rFonts w:hint="eastAsia"/>
          <w:lang w:eastAsia="zh-TW"/>
        </w:rPr>
        <w:t>電腦和電子產品</w:t>
      </w:r>
      <w:r w:rsidR="001D4A56" w:rsidRPr="00D569EC">
        <w:rPr>
          <w:rFonts w:hint="eastAsia"/>
          <w:lang w:eastAsia="zh-TW"/>
        </w:rPr>
        <w:t>（</w:t>
      </w:r>
      <w:r w:rsidR="0006404A" w:rsidRPr="00D569EC">
        <w:rPr>
          <w:rFonts w:hint="eastAsia"/>
          <w:lang w:eastAsia="zh-TW"/>
        </w:rPr>
        <w:t>出口額</w:t>
      </w:r>
      <w:r w:rsidR="0006404A" w:rsidRPr="00D569EC">
        <w:rPr>
          <w:rFonts w:hint="eastAsia"/>
          <w:lang w:eastAsia="zh-TW"/>
        </w:rPr>
        <w:t>120</w:t>
      </w:r>
      <w:r w:rsidR="0006404A" w:rsidRPr="00D569EC">
        <w:rPr>
          <w:rFonts w:hint="eastAsia"/>
          <w:lang w:eastAsia="zh-TW"/>
        </w:rPr>
        <w:t>億美元</w:t>
      </w:r>
      <w:r w:rsidR="001D4A56" w:rsidRPr="00D569EC">
        <w:rPr>
          <w:rFonts w:hint="eastAsia"/>
          <w:lang w:eastAsia="zh-TW"/>
        </w:rPr>
        <w:t>）</w:t>
      </w:r>
      <w:r w:rsidR="0006404A" w:rsidRPr="00D569EC">
        <w:rPr>
          <w:rFonts w:hint="eastAsia"/>
          <w:lang w:eastAsia="zh-TW"/>
        </w:rPr>
        <w:t>，和第三大出口</w:t>
      </w:r>
      <w:r w:rsidRPr="00D569EC">
        <w:rPr>
          <w:rFonts w:hint="eastAsia"/>
          <w:lang w:eastAsia="zh-TW"/>
        </w:rPr>
        <w:t>化學製品</w:t>
      </w:r>
      <w:r w:rsidR="001D4A56" w:rsidRPr="00D569EC">
        <w:rPr>
          <w:rFonts w:hint="eastAsia"/>
          <w:lang w:eastAsia="zh-TW"/>
        </w:rPr>
        <w:t>（</w:t>
      </w:r>
      <w:r w:rsidR="0006404A" w:rsidRPr="00D569EC">
        <w:rPr>
          <w:rFonts w:hint="eastAsia"/>
          <w:lang w:eastAsia="zh-TW"/>
        </w:rPr>
        <w:t>59</w:t>
      </w:r>
      <w:r w:rsidR="0006404A" w:rsidRPr="00D569EC">
        <w:rPr>
          <w:rFonts w:hint="eastAsia"/>
          <w:lang w:eastAsia="zh-TW"/>
        </w:rPr>
        <w:t>億美元</w:t>
      </w:r>
      <w:r w:rsidR="001D4A56" w:rsidRPr="00D569EC">
        <w:rPr>
          <w:rFonts w:hint="eastAsia"/>
          <w:lang w:eastAsia="zh-TW"/>
        </w:rPr>
        <w:t>）</w:t>
      </w:r>
      <w:r w:rsidR="0006404A" w:rsidRPr="00D569EC">
        <w:rPr>
          <w:rFonts w:hint="eastAsia"/>
          <w:lang w:eastAsia="zh-TW"/>
        </w:rPr>
        <w:t>，</w:t>
      </w:r>
      <w:r w:rsidRPr="00D569EC">
        <w:rPr>
          <w:rFonts w:hint="eastAsia"/>
          <w:lang w:eastAsia="zh-TW"/>
        </w:rPr>
        <w:t>導致</w:t>
      </w:r>
      <w:r w:rsidR="0006404A" w:rsidRPr="00D569EC">
        <w:rPr>
          <w:rFonts w:hint="eastAsia"/>
          <w:lang w:eastAsia="zh-TW"/>
        </w:rPr>
        <w:t>其</w:t>
      </w:r>
      <w:r w:rsidRPr="00D569EC">
        <w:rPr>
          <w:rFonts w:hint="eastAsia"/>
          <w:lang w:eastAsia="zh-TW"/>
        </w:rPr>
        <w:t>總出口下滑</w:t>
      </w:r>
      <w:r w:rsidRPr="00D569EC">
        <w:rPr>
          <w:rFonts w:hint="eastAsia"/>
          <w:lang w:eastAsia="zh-TW"/>
        </w:rPr>
        <w:t>2%</w:t>
      </w:r>
      <w:r w:rsidRPr="00D569EC">
        <w:rPr>
          <w:rFonts w:hint="eastAsia"/>
          <w:lang w:eastAsia="zh-TW"/>
        </w:rPr>
        <w:t>至</w:t>
      </w:r>
      <w:r w:rsidRPr="00D569EC">
        <w:rPr>
          <w:rFonts w:hint="eastAsia"/>
          <w:lang w:eastAsia="zh-TW"/>
        </w:rPr>
        <w:t>560</w:t>
      </w:r>
      <w:r w:rsidRPr="00D569EC">
        <w:rPr>
          <w:rFonts w:hint="eastAsia"/>
          <w:lang w:eastAsia="zh-TW"/>
        </w:rPr>
        <w:t>億美元</w:t>
      </w:r>
      <w:r w:rsidR="0006404A" w:rsidRPr="00D569EC">
        <w:rPr>
          <w:rFonts w:hint="eastAsia"/>
          <w:lang w:eastAsia="zh-TW"/>
        </w:rPr>
        <w:t>，惟第二大項出口交通工具仍舊穩健成長</w:t>
      </w:r>
      <w:r w:rsidR="0006404A" w:rsidRPr="00D569EC">
        <w:rPr>
          <w:rFonts w:hint="eastAsia"/>
          <w:lang w:eastAsia="zh-TW"/>
        </w:rPr>
        <w:t>9%</w:t>
      </w:r>
      <w:r w:rsidR="0006404A" w:rsidRPr="00D569EC">
        <w:rPr>
          <w:rFonts w:hint="eastAsia"/>
          <w:lang w:eastAsia="zh-TW"/>
        </w:rPr>
        <w:t>，總額達</w:t>
      </w:r>
      <w:r w:rsidR="0006404A" w:rsidRPr="00D569EC">
        <w:rPr>
          <w:rFonts w:hint="eastAsia"/>
          <w:lang w:eastAsia="zh-TW"/>
        </w:rPr>
        <w:t>110</w:t>
      </w:r>
      <w:r w:rsidR="0006404A" w:rsidRPr="00D569EC">
        <w:rPr>
          <w:rFonts w:hint="eastAsia"/>
          <w:lang w:eastAsia="zh-TW"/>
        </w:rPr>
        <w:t>億美元。</w:t>
      </w:r>
      <w:r w:rsidR="00423A6D" w:rsidRPr="00D569EC">
        <w:rPr>
          <w:rFonts w:hint="eastAsia"/>
          <w:lang w:eastAsia="zh-TW"/>
        </w:rPr>
        <w:t>主要可歸因於出口交通工具到加拿大成長</w:t>
      </w:r>
      <w:r w:rsidR="009F7827" w:rsidRPr="00D569EC">
        <w:rPr>
          <w:rFonts w:hint="eastAsia"/>
          <w:lang w:eastAsia="zh-TW"/>
        </w:rPr>
        <w:t>幅</w:t>
      </w:r>
      <w:r w:rsidR="00423A6D" w:rsidRPr="00D569EC">
        <w:rPr>
          <w:rFonts w:hint="eastAsia"/>
          <w:lang w:eastAsia="zh-TW"/>
        </w:rPr>
        <w:t>度</w:t>
      </w:r>
      <w:r w:rsidR="009F7827" w:rsidRPr="00D569EC">
        <w:rPr>
          <w:rFonts w:hint="eastAsia"/>
          <w:lang w:eastAsia="zh-TW"/>
        </w:rPr>
        <w:t>高達</w:t>
      </w:r>
      <w:r w:rsidR="009F7827" w:rsidRPr="00D569EC">
        <w:rPr>
          <w:rFonts w:hint="eastAsia"/>
          <w:lang w:eastAsia="zh-TW"/>
        </w:rPr>
        <w:t>38%</w:t>
      </w:r>
      <w:r w:rsidR="009F7827" w:rsidRPr="00D569EC">
        <w:rPr>
          <w:rFonts w:hint="eastAsia"/>
          <w:lang w:eastAsia="zh-TW"/>
        </w:rPr>
        <w:t>，增加超過</w:t>
      </w:r>
      <w:r w:rsidR="009F7827" w:rsidRPr="00D569EC">
        <w:rPr>
          <w:rFonts w:hint="eastAsia"/>
          <w:lang w:eastAsia="zh-TW"/>
        </w:rPr>
        <w:t>2</w:t>
      </w:r>
      <w:r w:rsidR="009F7827" w:rsidRPr="00D569EC">
        <w:rPr>
          <w:rFonts w:hint="eastAsia"/>
          <w:lang w:eastAsia="zh-TW"/>
        </w:rPr>
        <w:t>億，至</w:t>
      </w:r>
      <w:r w:rsidR="009F7827" w:rsidRPr="00D569EC">
        <w:rPr>
          <w:rFonts w:hint="eastAsia"/>
          <w:lang w:eastAsia="zh-TW"/>
        </w:rPr>
        <w:t>7.6</w:t>
      </w:r>
      <w:r w:rsidR="009F7827" w:rsidRPr="00D569EC">
        <w:rPr>
          <w:rFonts w:hint="eastAsia"/>
          <w:lang w:eastAsia="zh-TW"/>
        </w:rPr>
        <w:t>億美元。</w:t>
      </w:r>
      <w:r w:rsidR="009F7827" w:rsidRPr="00D569EC">
        <w:rPr>
          <w:rFonts w:hint="eastAsia"/>
          <w:lang w:eastAsia="zh-TW"/>
        </w:rPr>
        <w:t xml:space="preserve"> </w:t>
      </w:r>
    </w:p>
    <w:p w14:paraId="29433237" w14:textId="53D7CB2D" w:rsidR="00000671" w:rsidRPr="00D569EC" w:rsidRDefault="00351F17" w:rsidP="00C753E4">
      <w:pPr>
        <w:ind w:firstLine="472"/>
        <w:rPr>
          <w:lang w:eastAsia="zh-TW"/>
        </w:rPr>
      </w:pPr>
      <w:r w:rsidRPr="00D569EC">
        <w:rPr>
          <w:rFonts w:hint="eastAsia"/>
          <w:lang w:eastAsia="zh-TW"/>
        </w:rPr>
        <w:t>另一個佛州非常看俏的市場為</w:t>
      </w:r>
      <w:r w:rsidR="002E1C13" w:rsidRPr="00D569EC">
        <w:rPr>
          <w:rFonts w:hint="eastAsia"/>
          <w:lang w:eastAsia="zh-TW"/>
        </w:rPr>
        <w:t>房地產</w:t>
      </w:r>
      <w:r w:rsidRPr="00D569EC">
        <w:rPr>
          <w:rFonts w:hint="eastAsia"/>
          <w:lang w:eastAsia="zh-TW"/>
        </w:rPr>
        <w:t>買賣</w:t>
      </w:r>
      <w:r w:rsidR="002E1C13" w:rsidRPr="00D569EC">
        <w:rPr>
          <w:rFonts w:hint="eastAsia"/>
          <w:lang w:eastAsia="zh-TW"/>
        </w:rPr>
        <w:t>，</w:t>
      </w:r>
      <w:r w:rsidR="002E1C13" w:rsidRPr="00D569EC">
        <w:rPr>
          <w:rFonts w:hint="eastAsia"/>
          <w:lang w:eastAsia="zh-TW"/>
        </w:rPr>
        <w:t>2019</w:t>
      </w:r>
      <w:r w:rsidR="002E1C13" w:rsidRPr="00D569EC">
        <w:rPr>
          <w:rFonts w:hint="eastAsia"/>
          <w:lang w:eastAsia="zh-TW"/>
        </w:rPr>
        <w:t>年住房</w:t>
      </w:r>
      <w:r w:rsidR="00EE1B26" w:rsidRPr="00D569EC">
        <w:rPr>
          <w:rFonts w:hint="eastAsia"/>
          <w:lang w:eastAsia="zh-TW"/>
        </w:rPr>
        <w:t>和</w:t>
      </w:r>
      <w:r w:rsidR="002E1C13" w:rsidRPr="00D569EC">
        <w:rPr>
          <w:rFonts w:hint="eastAsia"/>
          <w:lang w:eastAsia="zh-TW"/>
        </w:rPr>
        <w:t>商業大樓銷售都</w:t>
      </w:r>
      <w:r w:rsidR="00EE1B26" w:rsidRPr="00D569EC">
        <w:rPr>
          <w:rFonts w:hint="eastAsia"/>
          <w:lang w:eastAsia="zh-TW"/>
        </w:rPr>
        <w:t>呈平穩</w:t>
      </w:r>
      <w:r w:rsidR="002E1C13" w:rsidRPr="00D569EC">
        <w:rPr>
          <w:rFonts w:hint="eastAsia"/>
          <w:lang w:eastAsia="zh-TW"/>
        </w:rPr>
        <w:t>成長，大型物業買賣市場非常</w:t>
      </w:r>
      <w:r w:rsidRPr="00D569EC">
        <w:rPr>
          <w:rFonts w:hint="eastAsia"/>
          <w:lang w:eastAsia="zh-TW"/>
        </w:rPr>
        <w:t>龐大</w:t>
      </w:r>
      <w:r w:rsidR="002E1C13" w:rsidRPr="00D569EC">
        <w:rPr>
          <w:rFonts w:hint="eastAsia"/>
          <w:lang w:eastAsia="zh-TW"/>
        </w:rPr>
        <w:t>，</w:t>
      </w:r>
      <w:r w:rsidRPr="00D569EC">
        <w:rPr>
          <w:rFonts w:hint="eastAsia"/>
          <w:lang w:eastAsia="zh-TW"/>
        </w:rPr>
        <w:t>其</w:t>
      </w:r>
      <w:r w:rsidR="002E1C13" w:rsidRPr="00D569EC">
        <w:rPr>
          <w:rFonts w:hint="eastAsia"/>
          <w:lang w:eastAsia="zh-TW"/>
        </w:rPr>
        <w:t>交易</w:t>
      </w:r>
      <w:r w:rsidRPr="00D569EC">
        <w:rPr>
          <w:rFonts w:hint="eastAsia"/>
          <w:lang w:eastAsia="zh-TW"/>
        </w:rPr>
        <w:t>金</w:t>
      </w:r>
      <w:r w:rsidR="002E1C13" w:rsidRPr="00D569EC">
        <w:rPr>
          <w:rFonts w:hint="eastAsia"/>
          <w:lang w:eastAsia="zh-TW"/>
        </w:rPr>
        <w:t>額也很驚人，例如：</w:t>
      </w:r>
      <w:r w:rsidR="002E1C13" w:rsidRPr="00D569EC">
        <w:rPr>
          <w:rFonts w:hint="eastAsia"/>
          <w:lang w:eastAsia="zh-TW"/>
        </w:rPr>
        <w:t>2019</w:t>
      </w:r>
      <w:r w:rsidR="002E1C13" w:rsidRPr="00D569EC">
        <w:rPr>
          <w:rFonts w:hint="eastAsia"/>
          <w:lang w:eastAsia="zh-TW"/>
        </w:rPr>
        <w:t>年</w:t>
      </w:r>
      <w:r w:rsidR="002E1C13" w:rsidRPr="00D569EC">
        <w:rPr>
          <w:rFonts w:hint="eastAsia"/>
          <w:lang w:eastAsia="zh-TW"/>
        </w:rPr>
        <w:t>RREEF America</w:t>
      </w:r>
      <w:r w:rsidR="002E1C13" w:rsidRPr="00D569EC">
        <w:rPr>
          <w:rFonts w:hint="eastAsia"/>
          <w:lang w:eastAsia="zh-TW"/>
        </w:rPr>
        <w:t>以</w:t>
      </w:r>
      <w:r w:rsidR="002E1C13" w:rsidRPr="00D569EC">
        <w:rPr>
          <w:rFonts w:hint="eastAsia"/>
          <w:lang w:eastAsia="zh-TW"/>
        </w:rPr>
        <w:t>1.78</w:t>
      </w:r>
      <w:r w:rsidR="002E1C13" w:rsidRPr="00D569EC">
        <w:rPr>
          <w:rFonts w:hint="eastAsia"/>
          <w:lang w:eastAsia="zh-TW"/>
        </w:rPr>
        <w:t>億美元收購了海厄利亞工業</w:t>
      </w:r>
      <w:r w:rsidR="00B5206C" w:rsidRPr="00D569EC">
        <w:rPr>
          <w:rFonts w:hint="eastAsia"/>
          <w:lang w:eastAsia="zh-TW"/>
        </w:rPr>
        <w:t>用</w:t>
      </w:r>
      <w:r w:rsidR="002E1C13" w:rsidRPr="00D569EC">
        <w:rPr>
          <w:rFonts w:hint="eastAsia"/>
          <w:lang w:eastAsia="zh-TW"/>
        </w:rPr>
        <w:t>地產，這是史上南佛州最大的銷售記錄；</w:t>
      </w:r>
      <w:r w:rsidRPr="00D569EC">
        <w:rPr>
          <w:rFonts w:hint="eastAsia"/>
          <w:lang w:eastAsia="zh-TW"/>
        </w:rPr>
        <w:t>第二大交易案為</w:t>
      </w:r>
      <w:r w:rsidR="002E1C13" w:rsidRPr="00D569EC">
        <w:rPr>
          <w:rFonts w:hint="eastAsia"/>
          <w:lang w:eastAsia="zh-TW"/>
        </w:rPr>
        <w:t>CPF</w:t>
      </w:r>
      <w:r w:rsidR="002E1C13" w:rsidRPr="00D569EC">
        <w:rPr>
          <w:rFonts w:hint="eastAsia"/>
          <w:lang w:eastAsia="zh-TW"/>
        </w:rPr>
        <w:t>投資集團以</w:t>
      </w:r>
      <w:r w:rsidR="002E1C13" w:rsidRPr="00D569EC">
        <w:rPr>
          <w:rFonts w:hint="eastAsia"/>
          <w:lang w:eastAsia="zh-TW"/>
        </w:rPr>
        <w:t>1.26</w:t>
      </w:r>
      <w:r w:rsidR="002E1C13" w:rsidRPr="00D569EC">
        <w:rPr>
          <w:rFonts w:hint="eastAsia"/>
          <w:lang w:eastAsia="zh-TW"/>
        </w:rPr>
        <w:t>億美元出售旗下一個多功能商業園區。</w:t>
      </w:r>
      <w:r w:rsidR="00B5206C" w:rsidRPr="00D569EC">
        <w:rPr>
          <w:rFonts w:hint="eastAsia"/>
          <w:lang w:eastAsia="zh-TW"/>
        </w:rPr>
        <w:t>即使在</w:t>
      </w:r>
      <w:r w:rsidR="003F1A17" w:rsidRPr="003F1A17">
        <w:rPr>
          <w:rFonts w:hint="eastAsia"/>
          <w:lang w:eastAsia="zh-TW"/>
        </w:rPr>
        <w:t>COVID-19</w:t>
      </w:r>
      <w:r w:rsidR="003F1A17" w:rsidRPr="003F1A17">
        <w:rPr>
          <w:rFonts w:hint="eastAsia"/>
          <w:lang w:eastAsia="zh-TW"/>
        </w:rPr>
        <w:t>（武漢肺炎）</w:t>
      </w:r>
      <w:bookmarkStart w:id="22" w:name="_GoBack"/>
      <w:bookmarkEnd w:id="22"/>
      <w:r w:rsidR="00EE1B26" w:rsidRPr="00D569EC">
        <w:rPr>
          <w:rFonts w:hint="eastAsia"/>
          <w:lang w:eastAsia="zh-TW"/>
        </w:rPr>
        <w:t>大流行期間，</w:t>
      </w:r>
      <w:r w:rsidR="00B5206C" w:rsidRPr="00D569EC">
        <w:rPr>
          <w:rFonts w:hint="eastAsia"/>
          <w:lang w:eastAsia="zh-TW"/>
        </w:rPr>
        <w:t>房</w:t>
      </w:r>
      <w:r w:rsidRPr="00D569EC">
        <w:rPr>
          <w:rFonts w:hint="eastAsia"/>
          <w:lang w:eastAsia="zh-TW"/>
        </w:rPr>
        <w:t>地產業</w:t>
      </w:r>
      <w:r w:rsidR="00EE1B26" w:rsidRPr="00D569EC">
        <w:rPr>
          <w:rFonts w:hint="eastAsia"/>
          <w:lang w:eastAsia="zh-TW"/>
        </w:rPr>
        <w:t>也沒有受太大波動</w:t>
      </w:r>
      <w:r w:rsidRPr="00D569EC">
        <w:rPr>
          <w:rFonts w:hint="eastAsia"/>
          <w:lang w:eastAsia="zh-TW"/>
        </w:rPr>
        <w:t>，</w:t>
      </w:r>
      <w:r w:rsidR="00847F6A" w:rsidRPr="00D569EC">
        <w:rPr>
          <w:rFonts w:hint="eastAsia"/>
          <w:lang w:eastAsia="zh-TW"/>
        </w:rPr>
        <w:t>房</w:t>
      </w:r>
      <w:r w:rsidR="00EE1B26" w:rsidRPr="00D569EC">
        <w:rPr>
          <w:rFonts w:hint="eastAsia"/>
          <w:lang w:eastAsia="zh-TW"/>
        </w:rPr>
        <w:t>地產經紀人聯盟表示，因為自上次經濟衰退以來，建商一直保持謹慎，造成佛州的房屋短缺。</w:t>
      </w:r>
      <w:r w:rsidRPr="00D569EC">
        <w:rPr>
          <w:rFonts w:hint="eastAsia"/>
          <w:lang w:eastAsia="zh-TW"/>
        </w:rPr>
        <w:t>部分</w:t>
      </w:r>
      <w:r w:rsidR="00EE1B26" w:rsidRPr="00D569EC">
        <w:rPr>
          <w:rFonts w:hint="eastAsia"/>
          <w:lang w:eastAsia="zh-TW"/>
        </w:rPr>
        <w:t>產經紀人</w:t>
      </w:r>
      <w:r w:rsidRPr="00D569EC">
        <w:rPr>
          <w:rFonts w:hint="eastAsia"/>
          <w:lang w:eastAsia="zh-TW"/>
        </w:rPr>
        <w:t>甚至感受</w:t>
      </w:r>
      <w:r w:rsidR="00EE1B26" w:rsidRPr="00D569EC">
        <w:rPr>
          <w:rFonts w:hint="eastAsia"/>
          <w:lang w:eastAsia="zh-TW"/>
        </w:rPr>
        <w:t>到</w:t>
      </w:r>
      <w:r w:rsidRPr="00D569EC">
        <w:rPr>
          <w:rFonts w:hint="eastAsia"/>
          <w:lang w:eastAsia="zh-TW"/>
        </w:rPr>
        <w:t>疫情</w:t>
      </w:r>
      <w:r w:rsidR="00EE1B26" w:rsidRPr="00D569EC">
        <w:rPr>
          <w:rFonts w:hint="eastAsia"/>
          <w:lang w:eastAsia="zh-TW"/>
        </w:rPr>
        <w:t>刺激需求，</w:t>
      </w:r>
      <w:r w:rsidRPr="00D569EC">
        <w:rPr>
          <w:rFonts w:hint="eastAsia"/>
          <w:lang w:eastAsia="zh-TW"/>
        </w:rPr>
        <w:t>許多</w:t>
      </w:r>
      <w:r w:rsidR="00EE1B26" w:rsidRPr="00D569EC">
        <w:rPr>
          <w:rFonts w:hint="eastAsia"/>
          <w:lang w:eastAsia="zh-TW"/>
        </w:rPr>
        <w:t>紐約人和其他大城市</w:t>
      </w:r>
      <w:r w:rsidRPr="00D569EC">
        <w:rPr>
          <w:rFonts w:hint="eastAsia"/>
          <w:lang w:eastAsia="zh-TW"/>
        </w:rPr>
        <w:t>居民</w:t>
      </w:r>
      <w:r w:rsidR="00EE1B26" w:rsidRPr="00D569EC">
        <w:rPr>
          <w:rFonts w:hint="eastAsia"/>
          <w:lang w:eastAsia="zh-TW"/>
        </w:rPr>
        <w:t>搬到佛州</w:t>
      </w:r>
      <w:r w:rsidRPr="00D569EC">
        <w:rPr>
          <w:rFonts w:hint="eastAsia"/>
          <w:lang w:eastAsia="zh-TW"/>
        </w:rPr>
        <w:t>，或者購買渡假用的房子</w:t>
      </w:r>
      <w:r w:rsidR="00EE1B26" w:rsidRPr="00D569EC">
        <w:rPr>
          <w:rFonts w:hint="eastAsia"/>
          <w:lang w:eastAsia="zh-TW"/>
        </w:rPr>
        <w:t>。</w:t>
      </w:r>
      <w:r w:rsidRPr="00D569EC">
        <w:rPr>
          <w:rFonts w:hint="eastAsia"/>
          <w:lang w:eastAsia="zh-TW"/>
        </w:rPr>
        <w:t>但</w:t>
      </w:r>
      <w:r w:rsidR="00EE1B26" w:rsidRPr="00D569EC">
        <w:rPr>
          <w:rFonts w:hint="eastAsia"/>
          <w:lang w:eastAsia="zh-TW"/>
        </w:rPr>
        <w:t>儘管佛州的</w:t>
      </w:r>
      <w:r w:rsidR="00847F6A" w:rsidRPr="00D569EC">
        <w:rPr>
          <w:rFonts w:hint="eastAsia"/>
          <w:lang w:eastAsia="zh-TW"/>
        </w:rPr>
        <w:t>房</w:t>
      </w:r>
      <w:r w:rsidR="00292D30" w:rsidRPr="00D569EC">
        <w:rPr>
          <w:rFonts w:hint="eastAsia"/>
          <w:lang w:eastAsia="zh-TW"/>
        </w:rPr>
        <w:t>地</w:t>
      </w:r>
      <w:r w:rsidR="00EE1B26" w:rsidRPr="00D569EC">
        <w:rPr>
          <w:rFonts w:hint="eastAsia"/>
          <w:lang w:eastAsia="zh-TW"/>
        </w:rPr>
        <w:t>產市場依然強勁，但</w:t>
      </w:r>
      <w:r w:rsidRPr="00D569EC">
        <w:rPr>
          <w:rFonts w:hint="eastAsia"/>
          <w:lang w:eastAsia="zh-TW"/>
        </w:rPr>
        <w:t>專家建議投資者採保守態度，因</w:t>
      </w:r>
      <w:r w:rsidR="00EE1B26" w:rsidRPr="00D569EC">
        <w:rPr>
          <w:rFonts w:hint="eastAsia"/>
          <w:lang w:eastAsia="zh-TW"/>
        </w:rPr>
        <w:t>氣候風險</w:t>
      </w:r>
      <w:r w:rsidRPr="00D569EC">
        <w:rPr>
          <w:rFonts w:hint="eastAsia"/>
          <w:lang w:eastAsia="zh-TW"/>
        </w:rPr>
        <w:t>才是</w:t>
      </w:r>
      <w:r w:rsidR="00EE1B26" w:rsidRPr="00D569EC">
        <w:rPr>
          <w:rFonts w:hint="eastAsia"/>
          <w:lang w:eastAsia="zh-TW"/>
        </w:rPr>
        <w:t>對</w:t>
      </w:r>
      <w:r w:rsidRPr="00D569EC">
        <w:rPr>
          <w:rFonts w:hint="eastAsia"/>
          <w:lang w:eastAsia="zh-TW"/>
        </w:rPr>
        <w:t>當地</w:t>
      </w:r>
      <w:r w:rsidR="00EE1B26" w:rsidRPr="00D569EC">
        <w:rPr>
          <w:rFonts w:hint="eastAsia"/>
          <w:lang w:eastAsia="zh-TW"/>
        </w:rPr>
        <w:t>資產價格</w:t>
      </w:r>
      <w:r w:rsidRPr="00D569EC">
        <w:rPr>
          <w:rFonts w:hint="eastAsia"/>
          <w:lang w:eastAsia="zh-TW"/>
        </w:rPr>
        <w:t>最大的</w:t>
      </w:r>
      <w:r w:rsidR="00EE1B26" w:rsidRPr="00D569EC">
        <w:rPr>
          <w:rFonts w:hint="eastAsia"/>
          <w:lang w:eastAsia="zh-TW"/>
        </w:rPr>
        <w:t>潛在威脅</w:t>
      </w:r>
      <w:r w:rsidRPr="00D569EC">
        <w:rPr>
          <w:rFonts w:hint="eastAsia"/>
          <w:lang w:eastAsia="zh-TW"/>
        </w:rPr>
        <w:t>。</w:t>
      </w:r>
    </w:p>
    <w:p w14:paraId="11D160CA" w14:textId="77777777" w:rsidR="00173706" w:rsidRPr="00D569EC" w:rsidRDefault="00173706" w:rsidP="00C753E4">
      <w:pPr>
        <w:ind w:firstLine="472"/>
        <w:rPr>
          <w:lang w:eastAsia="zh-TW"/>
        </w:rPr>
      </w:pPr>
    </w:p>
    <w:bookmarkEnd w:id="21"/>
    <w:p w14:paraId="6EB7F448" w14:textId="77777777" w:rsidR="004850E8" w:rsidRPr="00D569EC" w:rsidRDefault="00FD0C58" w:rsidP="00765B89">
      <w:pPr>
        <w:pStyle w:val="a4"/>
        <w:pageBreakBefore/>
        <w:spacing w:before="257" w:after="257"/>
        <w:ind w:left="632" w:hanging="632"/>
        <w:rPr>
          <w:color w:val="auto"/>
        </w:rPr>
      </w:pPr>
      <w:r w:rsidRPr="00D569EC">
        <w:rPr>
          <w:rFonts w:hint="eastAsia"/>
          <w:color w:val="auto"/>
        </w:rPr>
        <w:lastRenderedPageBreak/>
        <w:t>六</w:t>
      </w:r>
      <w:r w:rsidRPr="00D569EC">
        <w:rPr>
          <w:color w:val="auto"/>
        </w:rPr>
        <w:t>、投資環境風險</w:t>
      </w:r>
    </w:p>
    <w:p w14:paraId="222350C4" w14:textId="651792DB" w:rsidR="004850E8" w:rsidRPr="00D569EC" w:rsidRDefault="00752B90">
      <w:pPr>
        <w:ind w:firstLine="472"/>
        <w:rPr>
          <w:lang w:eastAsia="zh-TW"/>
        </w:rPr>
      </w:pPr>
      <w:r w:rsidRPr="00D569EC">
        <w:rPr>
          <w:rFonts w:hint="eastAsia"/>
          <w:lang w:eastAsia="zh-TW"/>
        </w:rPr>
        <w:t>在人力與產業方面，近幾年全美失業率偏低，各大公司面臨人力短缺問題，加上</w:t>
      </w:r>
      <w:r w:rsidR="00FD0C58" w:rsidRPr="00D569EC">
        <w:rPr>
          <w:lang w:eastAsia="zh-TW"/>
        </w:rPr>
        <w:t>川普政府</w:t>
      </w:r>
      <w:r w:rsidRPr="00D569EC">
        <w:rPr>
          <w:rFonts w:hint="eastAsia"/>
          <w:lang w:eastAsia="zh-TW"/>
        </w:rPr>
        <w:t>保護</w:t>
      </w:r>
      <w:r w:rsidR="00FD0C58" w:rsidRPr="00D569EC">
        <w:rPr>
          <w:lang w:eastAsia="zh-TW"/>
        </w:rPr>
        <w:t>政策</w:t>
      </w:r>
      <w:r w:rsidRPr="00D569EC">
        <w:rPr>
          <w:rFonts w:hint="eastAsia"/>
          <w:lang w:eastAsia="zh-TW"/>
        </w:rPr>
        <w:t>，我商應慎選投資城市，避免面臨</w:t>
      </w:r>
      <w:r w:rsidRPr="00D569EC">
        <w:rPr>
          <w:lang w:eastAsia="zh-TW"/>
        </w:rPr>
        <w:t>在找尋技術勞工或科技人才</w:t>
      </w:r>
      <w:r w:rsidR="008D44F9" w:rsidRPr="00D569EC">
        <w:rPr>
          <w:rFonts w:hint="eastAsia"/>
          <w:lang w:eastAsia="zh-TW"/>
        </w:rPr>
        <w:t>的問題。又美國與</w:t>
      </w:r>
      <w:r w:rsidR="00186CC1" w:rsidRPr="00D569EC">
        <w:rPr>
          <w:rFonts w:hint="eastAsia"/>
          <w:lang w:eastAsia="zh-TW"/>
        </w:rPr>
        <w:t>中國大陸</w:t>
      </w:r>
      <w:r w:rsidR="008D44F9" w:rsidRPr="00D569EC">
        <w:rPr>
          <w:rFonts w:hint="eastAsia"/>
          <w:lang w:eastAsia="zh-TW"/>
        </w:rPr>
        <w:t>及許多國家的貿易摩擦</w:t>
      </w:r>
      <w:r w:rsidRPr="00D569EC">
        <w:rPr>
          <w:rFonts w:hint="eastAsia"/>
          <w:lang w:eastAsia="zh-TW"/>
        </w:rPr>
        <w:t>，恐</w:t>
      </w:r>
      <w:r w:rsidR="00FD0C58" w:rsidRPr="00D569EC">
        <w:rPr>
          <w:lang w:eastAsia="zh-TW"/>
        </w:rPr>
        <w:t>增加</w:t>
      </w:r>
      <w:r w:rsidRPr="00D569EC">
        <w:rPr>
          <w:rFonts w:hint="eastAsia"/>
          <w:lang w:eastAsia="zh-TW"/>
        </w:rPr>
        <w:t>部分產業</w:t>
      </w:r>
      <w:r w:rsidR="00FD0C58" w:rsidRPr="00D569EC">
        <w:rPr>
          <w:lang w:eastAsia="zh-TW"/>
        </w:rPr>
        <w:t>投資風險</w:t>
      </w:r>
      <w:r w:rsidR="008D44F9" w:rsidRPr="00D569EC">
        <w:rPr>
          <w:rFonts w:hint="eastAsia"/>
          <w:lang w:eastAsia="zh-TW"/>
        </w:rPr>
        <w:t>，加上</w:t>
      </w:r>
      <w:r w:rsidR="003F1A17" w:rsidRPr="003F1A17">
        <w:rPr>
          <w:rFonts w:hint="eastAsia"/>
          <w:lang w:eastAsia="zh-TW"/>
        </w:rPr>
        <w:t>COVID-19</w:t>
      </w:r>
      <w:r w:rsidR="003F1A17" w:rsidRPr="003F1A17">
        <w:rPr>
          <w:rFonts w:hint="eastAsia"/>
          <w:lang w:eastAsia="zh-TW"/>
        </w:rPr>
        <w:t>（武漢肺炎）</w:t>
      </w:r>
      <w:proofErr w:type="gramStart"/>
      <w:r w:rsidRPr="00D569EC">
        <w:rPr>
          <w:rFonts w:hint="eastAsia"/>
          <w:lang w:eastAsia="zh-TW"/>
        </w:rPr>
        <w:t>疫</w:t>
      </w:r>
      <w:proofErr w:type="gramEnd"/>
      <w:r w:rsidRPr="00D569EC">
        <w:rPr>
          <w:rFonts w:hint="eastAsia"/>
          <w:lang w:eastAsia="zh-TW"/>
        </w:rPr>
        <w:t>情可能導致全球產業供應鏈重新洗牌，我商應審慎評估未來趨勢</w:t>
      </w:r>
      <w:r w:rsidR="00FD0C58" w:rsidRPr="00D569EC">
        <w:rPr>
          <w:lang w:eastAsia="zh-TW"/>
        </w:rPr>
        <w:t>。</w:t>
      </w:r>
    </w:p>
    <w:p w14:paraId="4CC74C93" w14:textId="60CFC3CE" w:rsidR="00224F9F" w:rsidRPr="00D569EC" w:rsidRDefault="00752B90" w:rsidP="00224F9F">
      <w:pPr>
        <w:ind w:firstLine="472"/>
        <w:rPr>
          <w:lang w:eastAsia="zh-TW"/>
        </w:rPr>
      </w:pPr>
      <w:r w:rsidRPr="00D569EC">
        <w:rPr>
          <w:rFonts w:hint="eastAsia"/>
          <w:lang w:eastAsia="zh-TW"/>
        </w:rPr>
        <w:t>在治安方面，</w:t>
      </w:r>
      <w:r w:rsidR="00224F9F" w:rsidRPr="00D569EC">
        <w:rPr>
          <w:rFonts w:hint="eastAsia"/>
          <w:lang w:eastAsia="zh-TW"/>
        </w:rPr>
        <w:t>佛州貧富差距非常大，生活在貧困線以下的居民比例達到</w:t>
      </w:r>
      <w:r w:rsidR="00224F9F" w:rsidRPr="00D569EC">
        <w:rPr>
          <w:rFonts w:hint="eastAsia"/>
          <w:lang w:eastAsia="zh-TW"/>
        </w:rPr>
        <w:t>14.9%</w:t>
      </w:r>
      <w:r w:rsidR="00224F9F" w:rsidRPr="00D569EC">
        <w:rPr>
          <w:rFonts w:hint="eastAsia"/>
          <w:lang w:eastAsia="zh-TW"/>
        </w:rPr>
        <w:t>，高於全美平均的</w:t>
      </w:r>
      <w:r w:rsidR="00224F9F" w:rsidRPr="00D569EC">
        <w:rPr>
          <w:rFonts w:hint="eastAsia"/>
          <w:lang w:eastAsia="zh-TW"/>
        </w:rPr>
        <w:t>13.1%</w:t>
      </w:r>
      <w:r w:rsidR="00224F9F" w:rsidRPr="00D569EC">
        <w:rPr>
          <w:rFonts w:hint="eastAsia"/>
          <w:lang w:eastAsia="zh-TW"/>
        </w:rPr>
        <w:t>，暴力犯罪率也高於全美平均，為每</w:t>
      </w:r>
      <w:r w:rsidR="00224F9F" w:rsidRPr="00D569EC">
        <w:rPr>
          <w:rFonts w:hint="eastAsia"/>
          <w:lang w:eastAsia="zh-TW"/>
        </w:rPr>
        <w:t>10</w:t>
      </w:r>
      <w:r w:rsidR="00224F9F" w:rsidRPr="00D569EC">
        <w:rPr>
          <w:rFonts w:hint="eastAsia"/>
          <w:lang w:eastAsia="zh-TW"/>
        </w:rPr>
        <w:t>萬居民有</w:t>
      </w:r>
      <w:r w:rsidR="007A7DB3" w:rsidRPr="00D569EC">
        <w:rPr>
          <w:rFonts w:hint="eastAsia"/>
          <w:lang w:eastAsia="zh-TW"/>
        </w:rPr>
        <w:t>385</w:t>
      </w:r>
      <w:r w:rsidR="007A7DB3" w:rsidRPr="00D569EC">
        <w:rPr>
          <w:rFonts w:hint="eastAsia"/>
          <w:lang w:eastAsia="zh-TW"/>
        </w:rPr>
        <w:t>件</w:t>
      </w:r>
      <w:r w:rsidR="001D4A56" w:rsidRPr="00D569EC">
        <w:rPr>
          <w:rFonts w:hint="eastAsia"/>
          <w:lang w:eastAsia="zh-TW"/>
        </w:rPr>
        <w:t>（</w:t>
      </w:r>
      <w:r w:rsidR="00224F9F" w:rsidRPr="00D569EC">
        <w:rPr>
          <w:rFonts w:hint="eastAsia"/>
          <w:lang w:eastAsia="zh-TW"/>
        </w:rPr>
        <w:t>全美平均</w:t>
      </w:r>
      <w:r w:rsidR="00224F9F" w:rsidRPr="00D569EC">
        <w:rPr>
          <w:rFonts w:hint="eastAsia"/>
          <w:lang w:eastAsia="zh-TW"/>
        </w:rPr>
        <w:t>380.6/10</w:t>
      </w:r>
      <w:r w:rsidR="00224F9F" w:rsidRPr="00D569EC">
        <w:rPr>
          <w:rFonts w:hint="eastAsia"/>
          <w:lang w:eastAsia="zh-TW"/>
        </w:rPr>
        <w:t>萬</w:t>
      </w:r>
      <w:r w:rsidR="001D4A56" w:rsidRPr="00D569EC">
        <w:rPr>
          <w:rFonts w:hint="eastAsia"/>
          <w:lang w:eastAsia="zh-TW"/>
        </w:rPr>
        <w:t>）</w:t>
      </w:r>
      <w:r w:rsidR="00224F9F" w:rsidRPr="00D569EC">
        <w:rPr>
          <w:rFonts w:hint="eastAsia"/>
          <w:lang w:eastAsia="zh-TW"/>
        </w:rPr>
        <w:t>。平均每</w:t>
      </w:r>
      <w:r w:rsidR="00224F9F" w:rsidRPr="00D569EC">
        <w:rPr>
          <w:rFonts w:hint="eastAsia"/>
          <w:lang w:eastAsia="zh-TW"/>
        </w:rPr>
        <w:t>10</w:t>
      </w:r>
      <w:r w:rsidR="00224F9F" w:rsidRPr="00D569EC">
        <w:rPr>
          <w:rFonts w:hint="eastAsia"/>
          <w:lang w:eastAsia="zh-TW"/>
        </w:rPr>
        <w:t>萬</w:t>
      </w:r>
      <w:r w:rsidR="00224F9F" w:rsidRPr="00D569EC">
        <w:rPr>
          <w:rFonts w:hint="eastAsia"/>
          <w:lang w:eastAsia="zh-TW"/>
        </w:rPr>
        <w:t>18</w:t>
      </w:r>
      <w:r w:rsidR="00224F9F" w:rsidRPr="00D569EC">
        <w:rPr>
          <w:rFonts w:hint="eastAsia"/>
          <w:lang w:eastAsia="zh-TW"/>
        </w:rPr>
        <w:t>歲以上的居民中，有</w:t>
      </w:r>
      <w:r w:rsidR="00224F9F" w:rsidRPr="00D569EC">
        <w:rPr>
          <w:rFonts w:hint="eastAsia"/>
          <w:lang w:eastAsia="zh-TW"/>
        </w:rPr>
        <w:t>582</w:t>
      </w:r>
      <w:r w:rsidR="00224F9F" w:rsidRPr="00D569EC">
        <w:rPr>
          <w:rFonts w:hint="eastAsia"/>
          <w:lang w:eastAsia="zh-TW"/>
        </w:rPr>
        <w:t>名罪犯，其中最危險的城市是邁阿密</w:t>
      </w:r>
      <w:r w:rsidR="00224F9F" w:rsidRPr="00D569EC">
        <w:rPr>
          <w:rFonts w:hint="eastAsia"/>
          <w:lang w:eastAsia="zh-TW"/>
        </w:rPr>
        <w:t>-</w:t>
      </w:r>
      <w:r w:rsidR="00224F9F" w:rsidRPr="00D569EC">
        <w:rPr>
          <w:rFonts w:hint="eastAsia"/>
          <w:lang w:eastAsia="zh-TW"/>
        </w:rPr>
        <w:t>戴德地鐵的南端，我商前往投資或洽商亦</w:t>
      </w:r>
      <w:r w:rsidR="00FB52A8" w:rsidRPr="00D569EC">
        <w:rPr>
          <w:rFonts w:hint="eastAsia"/>
          <w:lang w:eastAsia="zh-TW"/>
        </w:rPr>
        <w:t>須</w:t>
      </w:r>
      <w:r w:rsidR="00224F9F" w:rsidRPr="00D569EC">
        <w:rPr>
          <w:rFonts w:hint="eastAsia"/>
          <w:lang w:eastAsia="zh-TW"/>
        </w:rPr>
        <w:t>特別留意地區安全</w:t>
      </w:r>
      <w:r w:rsidRPr="00D569EC">
        <w:rPr>
          <w:rFonts w:hint="eastAsia"/>
          <w:lang w:eastAsia="zh-TW"/>
        </w:rPr>
        <w:t>性，往往僅差一條街或一個路口，治安就天壤之別</w:t>
      </w:r>
      <w:r w:rsidR="00224F9F" w:rsidRPr="00D569EC">
        <w:rPr>
          <w:rFonts w:hint="eastAsia"/>
          <w:lang w:eastAsia="zh-TW"/>
        </w:rPr>
        <w:t>。</w:t>
      </w:r>
    </w:p>
    <w:p w14:paraId="3FDE242E" w14:textId="2FDAB044" w:rsidR="004850E8" w:rsidRPr="00D569EC" w:rsidRDefault="00752B90" w:rsidP="00213DE3">
      <w:pPr>
        <w:ind w:firstLine="472"/>
        <w:rPr>
          <w:lang w:eastAsia="zh-TW"/>
        </w:rPr>
      </w:pPr>
      <w:r w:rsidRPr="00D569EC">
        <w:rPr>
          <w:rFonts w:hint="eastAsia"/>
          <w:lang w:eastAsia="zh-TW"/>
        </w:rPr>
        <w:t>於</w:t>
      </w:r>
      <w:r w:rsidR="00246F15" w:rsidRPr="00D569EC">
        <w:rPr>
          <w:rFonts w:hint="eastAsia"/>
          <w:lang w:eastAsia="zh-TW"/>
        </w:rPr>
        <w:t>稅賦方</w:t>
      </w:r>
      <w:r w:rsidRPr="00D569EC">
        <w:rPr>
          <w:rFonts w:hint="eastAsia"/>
          <w:lang w:eastAsia="zh-TW"/>
        </w:rPr>
        <w:t>面，</w:t>
      </w:r>
      <w:r w:rsidR="00246F15" w:rsidRPr="00D569EC">
        <w:rPr>
          <w:rFonts w:hint="eastAsia"/>
          <w:lang w:eastAsia="zh-TW"/>
        </w:rPr>
        <w:t>佛州政府利用聯邦企業所得稅削減及投資抵扣</w:t>
      </w:r>
      <w:r w:rsidRPr="00D569EC">
        <w:rPr>
          <w:rFonts w:hint="eastAsia"/>
          <w:lang w:eastAsia="zh-TW"/>
        </w:rPr>
        <w:t>稅改</w:t>
      </w:r>
      <w:r w:rsidR="00246F15" w:rsidRPr="00D569EC">
        <w:rPr>
          <w:rFonts w:hint="eastAsia"/>
          <w:lang w:eastAsia="zh-TW"/>
        </w:rPr>
        <w:t>提供投資</w:t>
      </w:r>
      <w:r w:rsidR="00E22E59" w:rsidRPr="00D569EC">
        <w:rPr>
          <w:rFonts w:hint="eastAsia"/>
          <w:lang w:eastAsia="zh-TW"/>
        </w:rPr>
        <w:t>企業</w:t>
      </w:r>
      <w:r w:rsidR="00246F15" w:rsidRPr="00D569EC">
        <w:rPr>
          <w:rFonts w:hint="eastAsia"/>
          <w:lang w:eastAsia="zh-TW"/>
        </w:rPr>
        <w:t>大幅減稅</w:t>
      </w:r>
      <w:r w:rsidRPr="00D569EC">
        <w:rPr>
          <w:rFonts w:hint="eastAsia"/>
          <w:lang w:eastAsia="zh-TW"/>
        </w:rPr>
        <w:t>，</w:t>
      </w:r>
      <w:r w:rsidR="00246F15" w:rsidRPr="00D569EC">
        <w:rPr>
          <w:rFonts w:hint="eastAsia"/>
          <w:lang w:eastAsia="zh-TW"/>
        </w:rPr>
        <w:t>投資商可</w:t>
      </w:r>
      <w:r w:rsidRPr="00D569EC">
        <w:rPr>
          <w:rFonts w:hint="eastAsia"/>
          <w:lang w:eastAsia="zh-TW"/>
        </w:rPr>
        <w:t>以兩種方式大幅削減聯邦企業所得稅</w:t>
      </w:r>
      <w:r w:rsidR="00246F15" w:rsidRPr="00D569EC">
        <w:rPr>
          <w:rFonts w:hint="eastAsia"/>
          <w:lang w:eastAsia="zh-TW"/>
        </w:rPr>
        <w:t>：</w:t>
      </w:r>
      <w:r w:rsidR="001D4A56" w:rsidRPr="00D569EC">
        <w:rPr>
          <w:rFonts w:hint="eastAsia"/>
          <w:lang w:eastAsia="zh-TW"/>
        </w:rPr>
        <w:t>（</w:t>
      </w:r>
      <w:r w:rsidR="00246F15" w:rsidRPr="00D569EC">
        <w:rPr>
          <w:rFonts w:hint="eastAsia"/>
          <w:lang w:eastAsia="zh-TW"/>
        </w:rPr>
        <w:t>1</w:t>
      </w:r>
      <w:r w:rsidR="001D4A56" w:rsidRPr="00D569EC">
        <w:rPr>
          <w:rFonts w:hint="eastAsia"/>
          <w:lang w:eastAsia="zh-TW"/>
        </w:rPr>
        <w:t>）</w:t>
      </w:r>
      <w:r w:rsidRPr="00D569EC">
        <w:rPr>
          <w:rFonts w:hint="eastAsia"/>
          <w:lang w:eastAsia="zh-TW"/>
        </w:rPr>
        <w:t>支付稅率</w:t>
      </w:r>
      <w:r w:rsidR="00246F15" w:rsidRPr="00D569EC">
        <w:rPr>
          <w:rFonts w:hint="eastAsia"/>
          <w:lang w:eastAsia="zh-TW"/>
        </w:rPr>
        <w:t>調</w:t>
      </w:r>
      <w:r w:rsidRPr="00D569EC">
        <w:rPr>
          <w:rFonts w:hint="eastAsia"/>
          <w:lang w:eastAsia="zh-TW"/>
        </w:rPr>
        <w:t>降</w:t>
      </w:r>
      <w:r w:rsidRPr="00D569EC">
        <w:rPr>
          <w:rFonts w:hint="eastAsia"/>
          <w:lang w:eastAsia="zh-TW"/>
        </w:rPr>
        <w:t>40</w:t>
      </w:r>
      <w:r w:rsidR="001D4A56" w:rsidRPr="00D569EC">
        <w:rPr>
          <w:rFonts w:hint="eastAsia"/>
          <w:lang w:eastAsia="zh-TW"/>
        </w:rPr>
        <w:t>%</w:t>
      </w:r>
      <w:r w:rsidRPr="00D569EC">
        <w:rPr>
          <w:rFonts w:hint="eastAsia"/>
          <w:lang w:eastAsia="zh-TW"/>
        </w:rPr>
        <w:t>；</w:t>
      </w:r>
      <w:r w:rsidR="001D4A56" w:rsidRPr="00D569EC">
        <w:rPr>
          <w:rFonts w:hint="eastAsia"/>
          <w:lang w:eastAsia="zh-TW"/>
        </w:rPr>
        <w:t>（</w:t>
      </w:r>
      <w:r w:rsidR="00246F15" w:rsidRPr="00D569EC">
        <w:rPr>
          <w:rFonts w:hint="eastAsia"/>
          <w:lang w:eastAsia="zh-TW"/>
        </w:rPr>
        <w:t>2</w:t>
      </w:r>
      <w:r w:rsidR="001D4A56" w:rsidRPr="00D569EC">
        <w:rPr>
          <w:rFonts w:hint="eastAsia"/>
          <w:lang w:eastAsia="zh-TW"/>
        </w:rPr>
        <w:t>）</w:t>
      </w:r>
      <w:r w:rsidRPr="00D569EC">
        <w:rPr>
          <w:rFonts w:hint="eastAsia"/>
          <w:lang w:eastAsia="zh-TW"/>
        </w:rPr>
        <w:t>立即</w:t>
      </w:r>
      <w:r w:rsidR="00016ABB" w:rsidRPr="00D569EC">
        <w:rPr>
          <w:rFonts w:hint="eastAsia"/>
          <w:lang w:eastAsia="zh-TW"/>
        </w:rPr>
        <w:t>抵</w:t>
      </w:r>
      <w:r w:rsidRPr="00D569EC">
        <w:rPr>
          <w:rFonts w:hint="eastAsia"/>
          <w:lang w:eastAsia="zh-TW"/>
        </w:rPr>
        <w:t>銷資本投資的全部價值，而</w:t>
      </w:r>
      <w:r w:rsidR="00737BD9" w:rsidRPr="00D569EC">
        <w:rPr>
          <w:rFonts w:hint="eastAsia"/>
          <w:lang w:eastAsia="zh-TW"/>
        </w:rPr>
        <w:t>不像</w:t>
      </w:r>
      <w:r w:rsidR="00246F15" w:rsidRPr="00D569EC">
        <w:rPr>
          <w:rFonts w:hint="eastAsia"/>
          <w:lang w:eastAsia="zh-TW"/>
        </w:rPr>
        <w:t>往常</w:t>
      </w:r>
      <w:r w:rsidRPr="00D569EC">
        <w:rPr>
          <w:rFonts w:hint="eastAsia"/>
          <w:lang w:eastAsia="zh-TW"/>
        </w:rPr>
        <w:t>分攤扣除</w:t>
      </w:r>
      <w:r w:rsidR="00246F15" w:rsidRPr="00D569EC">
        <w:rPr>
          <w:rFonts w:hint="eastAsia"/>
          <w:lang w:eastAsia="zh-TW"/>
        </w:rPr>
        <w:t>。</w:t>
      </w:r>
      <w:r w:rsidRPr="00D569EC">
        <w:rPr>
          <w:rFonts w:hint="eastAsia"/>
          <w:lang w:eastAsia="zh-TW"/>
        </w:rPr>
        <w:t>但</w:t>
      </w:r>
      <w:r w:rsidR="00246F15" w:rsidRPr="00D569EC">
        <w:rPr>
          <w:rFonts w:hint="eastAsia"/>
          <w:lang w:eastAsia="zh-TW"/>
        </w:rPr>
        <w:t>專家指出，此</w:t>
      </w:r>
      <w:r w:rsidRPr="00D569EC">
        <w:rPr>
          <w:rFonts w:hint="eastAsia"/>
          <w:lang w:eastAsia="zh-TW"/>
        </w:rPr>
        <w:t>改革並不僅意味</w:t>
      </w:r>
      <w:r w:rsidR="00246F15" w:rsidRPr="00D569EC">
        <w:rPr>
          <w:rFonts w:hint="eastAsia"/>
          <w:lang w:eastAsia="zh-TW"/>
        </w:rPr>
        <w:t>完全</w:t>
      </w:r>
      <w:r w:rsidRPr="00D569EC">
        <w:rPr>
          <w:rFonts w:hint="eastAsia"/>
          <w:lang w:eastAsia="zh-TW"/>
        </w:rPr>
        <w:t>減稅，</w:t>
      </w:r>
      <w:r w:rsidR="00246F15" w:rsidRPr="00D569EC">
        <w:rPr>
          <w:rFonts w:hint="eastAsia"/>
          <w:lang w:eastAsia="zh-TW"/>
        </w:rPr>
        <w:t>企業投資時雖獲</w:t>
      </w:r>
      <w:r w:rsidRPr="00D569EC">
        <w:rPr>
          <w:rFonts w:hint="eastAsia"/>
          <w:lang w:eastAsia="zh-TW"/>
        </w:rPr>
        <w:t>減</w:t>
      </w:r>
      <w:r w:rsidR="00246F15" w:rsidRPr="00D569EC">
        <w:rPr>
          <w:rFonts w:hint="eastAsia"/>
          <w:lang w:eastAsia="zh-TW"/>
        </w:rPr>
        <w:t>稅，但減少的稅</w:t>
      </w:r>
      <w:r w:rsidRPr="00D569EC">
        <w:rPr>
          <w:rFonts w:hint="eastAsia"/>
          <w:lang w:eastAsia="zh-TW"/>
        </w:rPr>
        <w:t>增加</w:t>
      </w:r>
      <w:r w:rsidR="00246F15" w:rsidRPr="00D569EC">
        <w:rPr>
          <w:rFonts w:hint="eastAsia"/>
          <w:lang w:eastAsia="zh-TW"/>
        </w:rPr>
        <w:t>在</w:t>
      </w:r>
      <w:r w:rsidRPr="00D569EC">
        <w:rPr>
          <w:rFonts w:hint="eastAsia"/>
          <w:lang w:eastAsia="zh-TW"/>
        </w:rPr>
        <w:t>利潤</w:t>
      </w:r>
      <w:r w:rsidR="00246F15" w:rsidRPr="00D569EC">
        <w:rPr>
          <w:rFonts w:hint="eastAsia"/>
          <w:lang w:eastAsia="zh-TW"/>
        </w:rPr>
        <w:t>的</w:t>
      </w:r>
      <w:r w:rsidRPr="00D569EC">
        <w:rPr>
          <w:rFonts w:hint="eastAsia"/>
          <w:lang w:eastAsia="zh-TW"/>
        </w:rPr>
        <w:t>總額，擴大</w:t>
      </w:r>
      <w:r w:rsidR="00246F15" w:rsidRPr="00D569EC">
        <w:rPr>
          <w:rFonts w:hint="eastAsia"/>
          <w:lang w:eastAsia="zh-TW"/>
        </w:rPr>
        <w:t>了</w:t>
      </w:r>
      <w:r w:rsidRPr="00D569EC">
        <w:rPr>
          <w:rFonts w:hint="eastAsia"/>
          <w:lang w:eastAsia="zh-TW"/>
        </w:rPr>
        <w:t>稅基</w:t>
      </w:r>
      <w:r w:rsidR="001D4A56" w:rsidRPr="00D569EC">
        <w:rPr>
          <w:rFonts w:hint="eastAsia"/>
          <w:lang w:eastAsia="zh-TW"/>
        </w:rPr>
        <w:t>（</w:t>
      </w:r>
      <w:r w:rsidRPr="00D569EC">
        <w:rPr>
          <w:rFonts w:hint="eastAsia"/>
          <w:lang w:eastAsia="zh-TW"/>
        </w:rPr>
        <w:t>broadening the tax base</w:t>
      </w:r>
      <w:r w:rsidR="001D4A56" w:rsidRPr="00D569EC">
        <w:rPr>
          <w:rFonts w:hint="eastAsia"/>
          <w:lang w:eastAsia="zh-TW"/>
        </w:rPr>
        <w:t>）</w:t>
      </w:r>
      <w:r w:rsidR="00246F15" w:rsidRPr="00D569EC">
        <w:rPr>
          <w:rFonts w:hint="eastAsia"/>
          <w:lang w:eastAsia="zh-TW"/>
        </w:rPr>
        <w:t>，投資商應好好盤算以獲取最大減稅利益</w:t>
      </w:r>
      <w:r w:rsidRPr="00D569EC">
        <w:rPr>
          <w:rFonts w:hint="eastAsia"/>
          <w:lang w:eastAsia="zh-TW"/>
        </w:rPr>
        <w:t>。</w:t>
      </w:r>
    </w:p>
    <w:p w14:paraId="481EBC4C" w14:textId="77777777" w:rsidR="004850E8" w:rsidRPr="00D569EC" w:rsidRDefault="00FD0C58" w:rsidP="00765B89">
      <w:pPr>
        <w:pStyle w:val="a3"/>
        <w:spacing w:before="514" w:after="771"/>
      </w:pPr>
      <w:r w:rsidRPr="00D569EC">
        <w:rPr>
          <w:rFonts w:hint="eastAsia"/>
        </w:rPr>
        <w:lastRenderedPageBreak/>
        <w:t>第</w:t>
      </w:r>
      <w:r w:rsidRPr="00D569EC">
        <w:t>參章　外商在當地經營現況及投資機會</w:t>
      </w:r>
    </w:p>
    <w:p w14:paraId="5E2A834E" w14:textId="77777777" w:rsidR="004850E8" w:rsidRPr="00D569EC" w:rsidRDefault="00FD0C58">
      <w:pPr>
        <w:pStyle w:val="a4"/>
        <w:spacing w:before="257" w:after="257"/>
        <w:ind w:left="632" w:hanging="632"/>
        <w:rPr>
          <w:color w:val="auto"/>
        </w:rPr>
      </w:pPr>
      <w:r w:rsidRPr="00D569EC">
        <w:rPr>
          <w:color w:val="auto"/>
        </w:rPr>
        <w:t>一、外商在當地經營現況</w:t>
      </w:r>
    </w:p>
    <w:p w14:paraId="6D1C14C4" w14:textId="0B0417D7" w:rsidR="005D5276" w:rsidRPr="00D569EC" w:rsidRDefault="00016ABB">
      <w:pPr>
        <w:ind w:firstLine="472"/>
        <w:rPr>
          <w:lang w:eastAsia="zh-TW"/>
        </w:rPr>
      </w:pPr>
      <w:r w:rsidRPr="00D569EC">
        <w:rPr>
          <w:rFonts w:hint="eastAsia"/>
          <w:lang w:eastAsia="zh-TW"/>
        </w:rPr>
        <w:t>佛州主要投資外商為英國（</w:t>
      </w:r>
      <w:r w:rsidRPr="00D569EC">
        <w:rPr>
          <w:rFonts w:hint="eastAsia"/>
          <w:lang w:eastAsia="zh-TW"/>
        </w:rPr>
        <w:t>17%</w:t>
      </w:r>
      <w:r w:rsidRPr="00D569EC">
        <w:rPr>
          <w:rFonts w:hint="eastAsia"/>
          <w:lang w:eastAsia="zh-TW"/>
        </w:rPr>
        <w:t>）、西班牙（</w:t>
      </w:r>
      <w:r w:rsidRPr="00D569EC">
        <w:rPr>
          <w:rFonts w:hint="eastAsia"/>
          <w:lang w:eastAsia="zh-TW"/>
        </w:rPr>
        <w:t>11%</w:t>
      </w:r>
      <w:r w:rsidRPr="00D569EC">
        <w:rPr>
          <w:rFonts w:hint="eastAsia"/>
          <w:lang w:eastAsia="zh-TW"/>
        </w:rPr>
        <w:t>）、德國（</w:t>
      </w:r>
      <w:r w:rsidRPr="00D569EC">
        <w:rPr>
          <w:rFonts w:hint="eastAsia"/>
          <w:lang w:eastAsia="zh-TW"/>
        </w:rPr>
        <w:t>11%</w:t>
      </w:r>
      <w:r w:rsidRPr="00D569EC">
        <w:rPr>
          <w:rFonts w:hint="eastAsia"/>
          <w:lang w:eastAsia="zh-TW"/>
        </w:rPr>
        <w:t>）、法國（</w:t>
      </w:r>
      <w:r w:rsidRPr="00D569EC">
        <w:rPr>
          <w:rFonts w:hint="eastAsia"/>
          <w:lang w:eastAsia="zh-TW"/>
        </w:rPr>
        <w:t>9%</w:t>
      </w:r>
      <w:r w:rsidRPr="00D569EC">
        <w:rPr>
          <w:rFonts w:hint="eastAsia"/>
          <w:lang w:eastAsia="zh-TW"/>
        </w:rPr>
        <w:t>）及瑞士（</w:t>
      </w:r>
      <w:r w:rsidRPr="00D569EC">
        <w:rPr>
          <w:rFonts w:hint="eastAsia"/>
          <w:lang w:eastAsia="zh-TW"/>
        </w:rPr>
        <w:t>7%</w:t>
      </w:r>
      <w:r w:rsidRPr="00D569EC">
        <w:rPr>
          <w:rFonts w:hint="eastAsia"/>
          <w:lang w:eastAsia="zh-TW"/>
        </w:rPr>
        <w:t>），</w:t>
      </w:r>
      <w:r w:rsidR="00DD58AB" w:rsidRPr="00D569EC">
        <w:rPr>
          <w:rFonts w:hint="eastAsia"/>
          <w:lang w:eastAsia="zh-TW"/>
        </w:rPr>
        <w:t>共</w:t>
      </w:r>
      <w:r w:rsidRPr="00D569EC">
        <w:rPr>
          <w:rFonts w:hint="eastAsia"/>
          <w:lang w:eastAsia="zh-TW"/>
        </w:rPr>
        <w:t>計提供當地</w:t>
      </w:r>
      <w:r w:rsidRPr="00D569EC">
        <w:rPr>
          <w:rFonts w:hint="eastAsia"/>
          <w:lang w:eastAsia="zh-TW"/>
        </w:rPr>
        <w:t>368,100</w:t>
      </w:r>
      <w:r w:rsidRPr="00D569EC">
        <w:rPr>
          <w:rFonts w:hint="eastAsia"/>
          <w:lang w:eastAsia="zh-TW"/>
        </w:rPr>
        <w:t>個就業機會</w:t>
      </w:r>
      <w:r w:rsidR="005D5276" w:rsidRPr="00D569EC">
        <w:rPr>
          <w:rFonts w:hint="eastAsia"/>
          <w:lang w:eastAsia="zh-TW"/>
        </w:rPr>
        <w:t>，其中計</w:t>
      </w:r>
      <w:r w:rsidR="005D5276" w:rsidRPr="00D569EC">
        <w:rPr>
          <w:rFonts w:hint="eastAsia"/>
          <w:lang w:eastAsia="zh-TW"/>
        </w:rPr>
        <w:t>3</w:t>
      </w:r>
      <w:r w:rsidR="005D5276" w:rsidRPr="00D569EC">
        <w:rPr>
          <w:rFonts w:hint="eastAsia"/>
          <w:lang w:eastAsia="zh-TW"/>
        </w:rPr>
        <w:t>萬</w:t>
      </w:r>
      <w:r w:rsidR="005D5276" w:rsidRPr="00D569EC">
        <w:rPr>
          <w:rFonts w:hint="eastAsia"/>
          <w:lang w:eastAsia="zh-TW"/>
        </w:rPr>
        <w:t>5,600</w:t>
      </w:r>
      <w:r w:rsidR="005D5276" w:rsidRPr="00D569EC">
        <w:rPr>
          <w:rFonts w:hint="eastAsia"/>
          <w:lang w:eastAsia="zh-TW"/>
        </w:rPr>
        <w:t>個工作（</w:t>
      </w:r>
      <w:r w:rsidR="005D5276" w:rsidRPr="00D569EC">
        <w:rPr>
          <w:rFonts w:hint="eastAsia"/>
          <w:lang w:eastAsia="zh-TW"/>
        </w:rPr>
        <w:t>14.3%</w:t>
      </w:r>
      <w:r w:rsidR="005D5276" w:rsidRPr="00D569EC">
        <w:rPr>
          <w:rFonts w:hint="eastAsia"/>
          <w:lang w:eastAsia="zh-TW"/>
        </w:rPr>
        <w:t>）屬製造業工作，</w:t>
      </w:r>
      <w:r w:rsidR="001D4A56" w:rsidRPr="00D569EC">
        <w:rPr>
          <w:rFonts w:hint="eastAsia"/>
          <w:lang w:eastAsia="zh-TW"/>
        </w:rPr>
        <w:t>占</w:t>
      </w:r>
      <w:r w:rsidR="005D5276" w:rsidRPr="00D569EC">
        <w:rPr>
          <w:rFonts w:hint="eastAsia"/>
          <w:lang w:eastAsia="zh-TW"/>
        </w:rPr>
        <w:t>全州製造業工作的</w:t>
      </w:r>
      <w:r w:rsidR="005D5276" w:rsidRPr="00D569EC">
        <w:rPr>
          <w:rFonts w:hint="eastAsia"/>
          <w:lang w:eastAsia="zh-TW"/>
        </w:rPr>
        <w:t>9.1%</w:t>
      </w:r>
      <w:r w:rsidR="005D5276" w:rsidRPr="00D569EC">
        <w:rPr>
          <w:rFonts w:hint="eastAsia"/>
          <w:lang w:eastAsia="zh-TW"/>
        </w:rPr>
        <w:t>，</w:t>
      </w:r>
      <w:r w:rsidR="00FD0C58" w:rsidRPr="00D569EC">
        <w:rPr>
          <w:lang w:eastAsia="zh-TW"/>
        </w:rPr>
        <w:t>創造就業成長率名列全美第</w:t>
      </w:r>
      <w:r w:rsidR="00FD0C58" w:rsidRPr="00D569EC">
        <w:rPr>
          <w:lang w:eastAsia="zh-TW"/>
        </w:rPr>
        <w:t>2</w:t>
      </w:r>
      <w:r w:rsidR="00FD0C58" w:rsidRPr="00D569EC">
        <w:rPr>
          <w:lang w:eastAsia="zh-TW"/>
        </w:rPr>
        <w:t>位，</w:t>
      </w:r>
      <w:r w:rsidR="00FD0C58" w:rsidRPr="00D569EC">
        <w:rPr>
          <w:lang w:eastAsia="zh-TW"/>
        </w:rPr>
        <w:t>5</w:t>
      </w:r>
      <w:r w:rsidR="00FD0C58" w:rsidRPr="00D569EC">
        <w:rPr>
          <w:lang w:eastAsia="zh-TW"/>
        </w:rPr>
        <w:t>年內成長率達</w:t>
      </w:r>
      <w:r w:rsidR="00FD0C58" w:rsidRPr="00D569EC">
        <w:rPr>
          <w:lang w:eastAsia="zh-TW"/>
        </w:rPr>
        <w:t>43.8%</w:t>
      </w:r>
      <w:r w:rsidR="00FD0C58" w:rsidRPr="00D569EC">
        <w:rPr>
          <w:lang w:eastAsia="zh-TW"/>
        </w:rPr>
        <w:t>（全美平均為</w:t>
      </w:r>
      <w:r w:rsidR="00FD0C58" w:rsidRPr="00D569EC">
        <w:rPr>
          <w:lang w:eastAsia="zh-TW"/>
        </w:rPr>
        <w:t>24.4%</w:t>
      </w:r>
      <w:r w:rsidR="00FD0C58" w:rsidRPr="00D569EC">
        <w:rPr>
          <w:lang w:eastAsia="zh-TW"/>
        </w:rPr>
        <w:t>），並促使當地製造業工作機會增加</w:t>
      </w:r>
      <w:r w:rsidR="00FD0C58" w:rsidRPr="00D569EC">
        <w:rPr>
          <w:lang w:eastAsia="zh-TW"/>
        </w:rPr>
        <w:t>20%</w:t>
      </w:r>
      <w:r w:rsidR="00FD0C58" w:rsidRPr="00D569EC">
        <w:rPr>
          <w:lang w:eastAsia="zh-TW"/>
        </w:rPr>
        <w:t>以上</w:t>
      </w:r>
      <w:r w:rsidR="005D5276" w:rsidRPr="00D569EC">
        <w:rPr>
          <w:rFonts w:hint="eastAsia"/>
          <w:lang w:eastAsia="zh-TW"/>
        </w:rPr>
        <w:t>，外資公司持股達</w:t>
      </w:r>
      <w:r w:rsidR="005D5276" w:rsidRPr="00D569EC">
        <w:rPr>
          <w:rFonts w:hint="eastAsia"/>
          <w:lang w:eastAsia="zh-TW"/>
        </w:rPr>
        <w:t>336</w:t>
      </w:r>
      <w:r w:rsidR="005D5276" w:rsidRPr="00D569EC">
        <w:rPr>
          <w:rFonts w:hint="eastAsia"/>
          <w:lang w:eastAsia="zh-TW"/>
        </w:rPr>
        <w:t>億美元，排名東南區第</w:t>
      </w:r>
      <w:r w:rsidR="005D5276" w:rsidRPr="00D569EC">
        <w:rPr>
          <w:rFonts w:hint="eastAsia"/>
          <w:lang w:eastAsia="zh-TW"/>
        </w:rPr>
        <w:t>1</w:t>
      </w:r>
      <w:r w:rsidR="005D5276" w:rsidRPr="00D569EC">
        <w:rPr>
          <w:rFonts w:hint="eastAsia"/>
          <w:lang w:eastAsia="zh-TW"/>
        </w:rPr>
        <w:t>，全美第</w:t>
      </w:r>
      <w:r w:rsidR="005D5276" w:rsidRPr="00D569EC">
        <w:rPr>
          <w:rFonts w:hint="eastAsia"/>
          <w:lang w:eastAsia="zh-TW"/>
        </w:rPr>
        <w:t>9</w:t>
      </w:r>
      <w:r w:rsidR="005D5276" w:rsidRPr="00D569EC">
        <w:rPr>
          <w:rFonts w:hint="eastAsia"/>
          <w:lang w:eastAsia="zh-TW"/>
        </w:rPr>
        <w:t>。近</w:t>
      </w:r>
      <w:r w:rsidR="005D5276" w:rsidRPr="00D569EC">
        <w:rPr>
          <w:rFonts w:hint="eastAsia"/>
          <w:lang w:eastAsia="zh-TW"/>
        </w:rPr>
        <w:t>5</w:t>
      </w:r>
      <w:r w:rsidR="005D5276" w:rsidRPr="00D569EC">
        <w:rPr>
          <w:rFonts w:hint="eastAsia"/>
          <w:lang w:eastAsia="zh-TW"/>
        </w:rPr>
        <w:t>年來，外資主要投資項目為工業製造</w:t>
      </w:r>
      <w:r w:rsidR="001D4A56" w:rsidRPr="00D569EC">
        <w:rPr>
          <w:rFonts w:hint="eastAsia"/>
          <w:lang w:eastAsia="zh-TW"/>
        </w:rPr>
        <w:t>（</w:t>
      </w:r>
      <w:r w:rsidR="005D5276" w:rsidRPr="00D569EC">
        <w:rPr>
          <w:rFonts w:hint="eastAsia"/>
          <w:lang w:eastAsia="zh-TW"/>
        </w:rPr>
        <w:t>469</w:t>
      </w:r>
      <w:r w:rsidR="005D5276" w:rsidRPr="00D569EC">
        <w:rPr>
          <w:rFonts w:hint="eastAsia"/>
          <w:lang w:eastAsia="zh-TW"/>
        </w:rPr>
        <w:t>件</w:t>
      </w:r>
      <w:r w:rsidR="001D4A56" w:rsidRPr="00D569EC">
        <w:rPr>
          <w:rFonts w:hint="eastAsia"/>
          <w:lang w:eastAsia="zh-TW"/>
        </w:rPr>
        <w:t>）</w:t>
      </w:r>
      <w:r w:rsidR="005D5276" w:rsidRPr="00D569EC">
        <w:rPr>
          <w:rFonts w:hint="eastAsia"/>
          <w:lang w:eastAsia="zh-TW"/>
        </w:rPr>
        <w:t>、商業服務</w:t>
      </w:r>
      <w:r w:rsidR="001D4A56" w:rsidRPr="00D569EC">
        <w:rPr>
          <w:rFonts w:hint="eastAsia"/>
          <w:lang w:eastAsia="zh-TW"/>
        </w:rPr>
        <w:t>（</w:t>
      </w:r>
      <w:r w:rsidR="005D5276" w:rsidRPr="00D569EC">
        <w:rPr>
          <w:rFonts w:hint="eastAsia"/>
          <w:lang w:eastAsia="zh-TW"/>
        </w:rPr>
        <w:t>102</w:t>
      </w:r>
      <w:r w:rsidR="005D5276" w:rsidRPr="00D569EC">
        <w:rPr>
          <w:rFonts w:hint="eastAsia"/>
          <w:lang w:eastAsia="zh-TW"/>
        </w:rPr>
        <w:t>件</w:t>
      </w:r>
      <w:r w:rsidR="001D4A56" w:rsidRPr="00D569EC">
        <w:rPr>
          <w:rFonts w:hint="eastAsia"/>
          <w:lang w:eastAsia="zh-TW"/>
        </w:rPr>
        <w:t>）</w:t>
      </w:r>
      <w:r w:rsidR="005D5276" w:rsidRPr="00D569EC">
        <w:rPr>
          <w:rFonts w:hint="eastAsia"/>
          <w:lang w:eastAsia="zh-TW"/>
        </w:rPr>
        <w:t>、成衣</w:t>
      </w:r>
      <w:r w:rsidR="001D4A56" w:rsidRPr="00D569EC">
        <w:rPr>
          <w:rFonts w:hint="eastAsia"/>
          <w:lang w:eastAsia="zh-TW"/>
        </w:rPr>
        <w:t>（</w:t>
      </w:r>
      <w:r w:rsidR="005D5276" w:rsidRPr="00D569EC">
        <w:rPr>
          <w:rFonts w:hint="eastAsia"/>
          <w:lang w:eastAsia="zh-TW"/>
        </w:rPr>
        <w:t>97</w:t>
      </w:r>
      <w:r w:rsidR="005D5276" w:rsidRPr="00D569EC">
        <w:rPr>
          <w:rFonts w:hint="eastAsia"/>
          <w:lang w:eastAsia="zh-TW"/>
        </w:rPr>
        <w:t>件</w:t>
      </w:r>
      <w:r w:rsidR="001D4A56" w:rsidRPr="00D569EC">
        <w:rPr>
          <w:rFonts w:hint="eastAsia"/>
          <w:lang w:eastAsia="zh-TW"/>
        </w:rPr>
        <w:t>）</w:t>
      </w:r>
      <w:r w:rsidR="005D5276" w:rsidRPr="00D569EC">
        <w:rPr>
          <w:rFonts w:hint="eastAsia"/>
          <w:lang w:eastAsia="zh-TW"/>
        </w:rPr>
        <w:t>、軟體及</w:t>
      </w:r>
      <w:r w:rsidR="005D5276" w:rsidRPr="00D569EC">
        <w:rPr>
          <w:rFonts w:hint="eastAsia"/>
          <w:lang w:eastAsia="zh-TW"/>
        </w:rPr>
        <w:t>IT</w:t>
      </w:r>
      <w:r w:rsidR="005D5276" w:rsidRPr="00D569EC">
        <w:rPr>
          <w:rFonts w:hint="eastAsia"/>
          <w:lang w:eastAsia="zh-TW"/>
        </w:rPr>
        <w:t>服務</w:t>
      </w:r>
      <w:r w:rsidR="001D4A56" w:rsidRPr="00D569EC">
        <w:rPr>
          <w:rFonts w:hint="eastAsia"/>
          <w:lang w:eastAsia="zh-TW"/>
        </w:rPr>
        <w:t>（</w:t>
      </w:r>
      <w:r w:rsidR="005D5276" w:rsidRPr="00D569EC">
        <w:rPr>
          <w:rFonts w:hint="eastAsia"/>
          <w:lang w:eastAsia="zh-TW"/>
        </w:rPr>
        <w:t>95</w:t>
      </w:r>
      <w:r w:rsidR="005D5276" w:rsidRPr="00D569EC">
        <w:rPr>
          <w:rFonts w:hint="eastAsia"/>
          <w:lang w:eastAsia="zh-TW"/>
        </w:rPr>
        <w:t>件</w:t>
      </w:r>
      <w:r w:rsidR="001D4A56" w:rsidRPr="00D569EC">
        <w:rPr>
          <w:rFonts w:hint="eastAsia"/>
          <w:lang w:eastAsia="zh-TW"/>
        </w:rPr>
        <w:t>）</w:t>
      </w:r>
      <w:r w:rsidR="005D5276" w:rsidRPr="00D569EC">
        <w:rPr>
          <w:rFonts w:hint="eastAsia"/>
          <w:lang w:eastAsia="zh-TW"/>
        </w:rPr>
        <w:t>、金融服務</w:t>
      </w:r>
      <w:r w:rsidR="001D4A56" w:rsidRPr="00D569EC">
        <w:rPr>
          <w:rFonts w:hint="eastAsia"/>
          <w:lang w:eastAsia="zh-TW"/>
        </w:rPr>
        <w:t>（</w:t>
      </w:r>
      <w:r w:rsidR="005D5276" w:rsidRPr="00D569EC">
        <w:rPr>
          <w:rFonts w:hint="eastAsia"/>
          <w:lang w:eastAsia="zh-TW"/>
        </w:rPr>
        <w:t>91</w:t>
      </w:r>
      <w:r w:rsidR="005D5276" w:rsidRPr="00D569EC">
        <w:rPr>
          <w:rFonts w:hint="eastAsia"/>
          <w:lang w:eastAsia="zh-TW"/>
        </w:rPr>
        <w:t>件</w:t>
      </w:r>
      <w:r w:rsidR="001D4A56" w:rsidRPr="00D569EC">
        <w:rPr>
          <w:rFonts w:hint="eastAsia"/>
          <w:lang w:eastAsia="zh-TW"/>
        </w:rPr>
        <w:t>）</w:t>
      </w:r>
      <w:r w:rsidR="005D5276" w:rsidRPr="00D569EC">
        <w:rPr>
          <w:rFonts w:hint="eastAsia"/>
          <w:lang w:eastAsia="zh-TW"/>
        </w:rPr>
        <w:t>和消費者用品</w:t>
      </w:r>
      <w:r w:rsidR="001D4A56" w:rsidRPr="00D569EC">
        <w:rPr>
          <w:rFonts w:hint="eastAsia"/>
          <w:lang w:eastAsia="zh-TW"/>
        </w:rPr>
        <w:t>（</w:t>
      </w:r>
      <w:r w:rsidR="005D5276" w:rsidRPr="00D569EC">
        <w:rPr>
          <w:rFonts w:hint="eastAsia"/>
          <w:lang w:eastAsia="zh-TW"/>
        </w:rPr>
        <w:t>83</w:t>
      </w:r>
      <w:r w:rsidR="005D5276" w:rsidRPr="00D569EC">
        <w:rPr>
          <w:rFonts w:hint="eastAsia"/>
          <w:lang w:eastAsia="zh-TW"/>
        </w:rPr>
        <w:t>件</w:t>
      </w:r>
      <w:r w:rsidR="001D4A56" w:rsidRPr="00D569EC">
        <w:rPr>
          <w:rFonts w:hint="eastAsia"/>
          <w:lang w:eastAsia="zh-TW"/>
        </w:rPr>
        <w:t>）</w:t>
      </w:r>
      <w:r w:rsidR="005D5276" w:rsidRPr="00D569EC">
        <w:rPr>
          <w:rFonts w:hint="eastAsia"/>
          <w:lang w:eastAsia="zh-TW"/>
        </w:rPr>
        <w:t>。</w:t>
      </w:r>
    </w:p>
    <w:p w14:paraId="25F37422" w14:textId="221359C8" w:rsidR="004850E8" w:rsidRPr="00D569EC" w:rsidRDefault="00FD0C58">
      <w:pPr>
        <w:ind w:firstLine="472"/>
        <w:rPr>
          <w:lang w:eastAsia="zh-TW"/>
        </w:rPr>
      </w:pPr>
      <w:r w:rsidRPr="00D569EC">
        <w:rPr>
          <w:lang w:eastAsia="zh-TW"/>
        </w:rPr>
        <w:t>佛州</w:t>
      </w:r>
      <w:r w:rsidR="00CF2660" w:rsidRPr="00D569EC">
        <w:rPr>
          <w:rFonts w:hint="eastAsia"/>
          <w:lang w:eastAsia="zh-TW"/>
        </w:rPr>
        <w:t>因</w:t>
      </w:r>
      <w:r w:rsidRPr="00D569EC">
        <w:rPr>
          <w:lang w:eastAsia="zh-TW"/>
        </w:rPr>
        <w:t>與中南美洲經貿往來極為頻繁</w:t>
      </w:r>
      <w:r w:rsidR="00B30029" w:rsidRPr="00D569EC">
        <w:rPr>
          <w:rFonts w:hint="eastAsia"/>
          <w:lang w:eastAsia="zh-TW"/>
        </w:rPr>
        <w:t>，</w:t>
      </w:r>
      <w:r w:rsidR="00B30029" w:rsidRPr="00D569EC">
        <w:rPr>
          <w:lang w:eastAsia="zh-TW"/>
        </w:rPr>
        <w:t>尤其是邁阿密</w:t>
      </w:r>
      <w:r w:rsidR="00B30029" w:rsidRPr="00D569EC">
        <w:rPr>
          <w:rFonts w:hint="eastAsia"/>
          <w:lang w:eastAsia="zh-TW"/>
        </w:rPr>
        <w:t>為</w:t>
      </w:r>
      <w:r w:rsidR="00B30029" w:rsidRPr="00D569EC">
        <w:rPr>
          <w:lang w:eastAsia="zh-TW"/>
        </w:rPr>
        <w:t>中南美洲</w:t>
      </w:r>
      <w:r w:rsidR="00B30029" w:rsidRPr="00D569EC">
        <w:rPr>
          <w:rFonts w:hint="eastAsia"/>
          <w:lang w:eastAsia="zh-TW"/>
        </w:rPr>
        <w:t>進口</w:t>
      </w:r>
      <w:r w:rsidR="00B30029" w:rsidRPr="00D569EC">
        <w:rPr>
          <w:lang w:eastAsia="zh-TW"/>
        </w:rPr>
        <w:t>科技產品、零售和民生用品</w:t>
      </w:r>
      <w:r w:rsidR="00B30029" w:rsidRPr="00D569EC">
        <w:rPr>
          <w:rFonts w:hint="eastAsia"/>
          <w:lang w:eastAsia="zh-TW"/>
        </w:rPr>
        <w:t>的</w:t>
      </w:r>
      <w:r w:rsidR="00B30029" w:rsidRPr="00D569EC">
        <w:rPr>
          <w:lang w:eastAsia="zh-TW"/>
        </w:rPr>
        <w:t>來源</w:t>
      </w:r>
      <w:r w:rsidR="00B30029" w:rsidRPr="00D569EC">
        <w:rPr>
          <w:rFonts w:hint="eastAsia"/>
          <w:lang w:eastAsia="zh-TW"/>
        </w:rPr>
        <w:t>地</w:t>
      </w:r>
      <w:r w:rsidR="00B30029" w:rsidRPr="00D569EC">
        <w:rPr>
          <w:lang w:eastAsia="zh-TW"/>
        </w:rPr>
        <w:t>，大多數</w:t>
      </w:r>
      <w:r w:rsidR="00B30029" w:rsidRPr="00D569EC">
        <w:rPr>
          <w:rFonts w:hint="eastAsia"/>
          <w:lang w:eastAsia="zh-TW"/>
        </w:rPr>
        <w:t>想</w:t>
      </w:r>
      <w:r w:rsidR="00B30029" w:rsidRPr="00D569EC">
        <w:rPr>
          <w:lang w:eastAsia="zh-TW"/>
        </w:rPr>
        <w:t>出口至</w:t>
      </w:r>
      <w:r w:rsidR="00B30029" w:rsidRPr="00D569EC">
        <w:rPr>
          <w:rFonts w:hint="eastAsia"/>
          <w:lang w:eastAsia="zh-TW"/>
        </w:rPr>
        <w:t>中</w:t>
      </w:r>
      <w:r w:rsidR="00B30029" w:rsidRPr="00D569EC">
        <w:rPr>
          <w:lang w:eastAsia="zh-TW"/>
        </w:rPr>
        <w:t>南美洲</w:t>
      </w:r>
      <w:r w:rsidR="00B30029" w:rsidRPr="00D569EC">
        <w:rPr>
          <w:rFonts w:hint="eastAsia"/>
          <w:lang w:eastAsia="zh-TW"/>
        </w:rPr>
        <w:t>和加勒比海國家</w:t>
      </w:r>
      <w:r w:rsidR="00B30029" w:rsidRPr="00D569EC">
        <w:rPr>
          <w:lang w:eastAsia="zh-TW"/>
        </w:rPr>
        <w:t>的</w:t>
      </w:r>
      <w:r w:rsidR="00B30029" w:rsidRPr="00D569EC">
        <w:rPr>
          <w:rFonts w:hint="eastAsia"/>
          <w:lang w:eastAsia="zh-TW"/>
        </w:rPr>
        <w:t>廠商，都會選擇</w:t>
      </w:r>
      <w:r w:rsidR="00B30029" w:rsidRPr="00D569EC">
        <w:rPr>
          <w:lang w:eastAsia="zh-TW"/>
        </w:rPr>
        <w:t>邁阿密地區為轉運地</w:t>
      </w:r>
      <w:r w:rsidRPr="00D569EC">
        <w:rPr>
          <w:lang w:eastAsia="zh-TW"/>
        </w:rPr>
        <w:t>，</w:t>
      </w:r>
      <w:r w:rsidR="00B30029" w:rsidRPr="00D569EC">
        <w:rPr>
          <w:rFonts w:hint="eastAsia"/>
          <w:lang w:eastAsia="zh-TW"/>
        </w:rPr>
        <w:t>該地因而成為許多放眼拉美市場外商設立行銷據點或發貨倉庫的首選地</w:t>
      </w:r>
      <w:r w:rsidRPr="00D569EC">
        <w:rPr>
          <w:lang w:eastAsia="zh-TW"/>
        </w:rPr>
        <w:t>。此外，由於邁阿密擁有全美最大</w:t>
      </w:r>
      <w:r w:rsidR="00B30029" w:rsidRPr="00D569EC">
        <w:rPr>
          <w:rFonts w:hint="eastAsia"/>
          <w:lang w:eastAsia="zh-TW"/>
        </w:rPr>
        <w:t>的</w:t>
      </w:r>
      <w:r w:rsidRPr="00D569EC">
        <w:rPr>
          <w:lang w:eastAsia="zh-TW"/>
        </w:rPr>
        <w:t>貨運機場，交通運輸便捷，當地英西語人才充沛，邁阿密素有拉丁美洲金融中心之稱，國際銀行林立，已經成為全球知名企業前進中南美洲市場之跳板，目前包括微軟、蘋果、雅虎、三星、新力、惠普、</w:t>
      </w:r>
      <w:r w:rsidRPr="00D569EC">
        <w:rPr>
          <w:lang w:eastAsia="zh-TW"/>
        </w:rPr>
        <w:t>IBM</w:t>
      </w:r>
      <w:r w:rsidRPr="00D569EC">
        <w:rPr>
          <w:lang w:eastAsia="zh-TW"/>
        </w:rPr>
        <w:t>等超過</w:t>
      </w:r>
      <w:r w:rsidRPr="00D569EC">
        <w:rPr>
          <w:lang w:eastAsia="zh-TW"/>
        </w:rPr>
        <w:t>1,000</w:t>
      </w:r>
      <w:r w:rsidRPr="00D569EC">
        <w:rPr>
          <w:lang w:eastAsia="zh-TW"/>
        </w:rPr>
        <w:t>多家跨國企業</w:t>
      </w:r>
      <w:r w:rsidR="00B30029" w:rsidRPr="00D569EC">
        <w:rPr>
          <w:rFonts w:hint="eastAsia"/>
          <w:lang w:eastAsia="zh-TW"/>
        </w:rPr>
        <w:t>已入駐</w:t>
      </w:r>
      <w:r w:rsidRPr="00D569EC">
        <w:rPr>
          <w:lang w:eastAsia="zh-TW"/>
        </w:rPr>
        <w:t>邁阿密。</w:t>
      </w:r>
    </w:p>
    <w:p w14:paraId="5B6818F5" w14:textId="328DE522" w:rsidR="00AF2DCC" w:rsidRPr="00D569EC" w:rsidRDefault="00AF2DCC">
      <w:pPr>
        <w:ind w:firstLine="472"/>
        <w:rPr>
          <w:lang w:eastAsia="zh-TW"/>
        </w:rPr>
      </w:pPr>
      <w:r w:rsidRPr="00D569EC">
        <w:rPr>
          <w:rFonts w:hint="eastAsia"/>
          <w:lang w:eastAsia="zh-TW"/>
        </w:rPr>
        <w:t>佛州航太產業的發達也吸引許多相關外商前往投資，最新投資案如：瑞士航太公司</w:t>
      </w:r>
      <w:r w:rsidRPr="00D569EC">
        <w:rPr>
          <w:rFonts w:hint="eastAsia"/>
          <w:lang w:eastAsia="zh-TW"/>
        </w:rPr>
        <w:t>RUAG</w:t>
      </w:r>
      <w:r w:rsidRPr="00D569EC">
        <w:rPr>
          <w:rFonts w:hint="eastAsia"/>
          <w:lang w:eastAsia="zh-TW"/>
        </w:rPr>
        <w:t>將擴大在佛州的投資，以供應美國航太企業的預期需求。另新加坡商</w:t>
      </w:r>
      <w:r w:rsidRPr="00D569EC">
        <w:rPr>
          <w:rFonts w:hint="eastAsia"/>
          <w:lang w:eastAsia="zh-TW"/>
        </w:rPr>
        <w:t>Singapore Technologies Engineering</w:t>
      </w:r>
      <w:r w:rsidRPr="00D569EC">
        <w:rPr>
          <w:rFonts w:hint="eastAsia"/>
          <w:lang w:eastAsia="zh-TW"/>
        </w:rPr>
        <w:t>也在佛州西北部</w:t>
      </w:r>
      <w:r w:rsidRPr="00D569EC">
        <w:rPr>
          <w:rFonts w:hint="eastAsia"/>
          <w:lang w:eastAsia="zh-TW"/>
        </w:rPr>
        <w:t>Pensacola</w:t>
      </w:r>
      <w:r w:rsidRPr="00D569EC">
        <w:rPr>
          <w:rFonts w:hint="eastAsia"/>
          <w:lang w:eastAsia="zh-TW"/>
        </w:rPr>
        <w:t>國際機場內，與</w:t>
      </w:r>
      <w:r w:rsidRPr="00D569EC">
        <w:rPr>
          <w:rFonts w:hint="eastAsia"/>
          <w:lang w:eastAsia="zh-TW"/>
        </w:rPr>
        <w:t>Escambia</w:t>
      </w:r>
      <w:r w:rsidRPr="00D569EC">
        <w:rPr>
          <w:rFonts w:hint="eastAsia"/>
          <w:lang w:eastAsia="zh-TW"/>
        </w:rPr>
        <w:t>郡政府、</w:t>
      </w:r>
      <w:r w:rsidRPr="00D569EC">
        <w:rPr>
          <w:rFonts w:hint="eastAsia"/>
          <w:lang w:eastAsia="zh-TW"/>
        </w:rPr>
        <w:t>Pensacola</w:t>
      </w:r>
      <w:r w:rsidRPr="00D569EC">
        <w:rPr>
          <w:rFonts w:hint="eastAsia"/>
          <w:lang w:eastAsia="zh-TW"/>
        </w:rPr>
        <w:t>市政府，以及當地商業集團共同推動總價</w:t>
      </w:r>
      <w:r w:rsidRPr="00D569EC">
        <w:rPr>
          <w:rFonts w:hint="eastAsia"/>
          <w:lang w:eastAsia="zh-TW"/>
        </w:rPr>
        <w:t>4,600</w:t>
      </w:r>
      <w:r w:rsidRPr="00D569EC">
        <w:rPr>
          <w:rFonts w:hint="eastAsia"/>
          <w:lang w:eastAsia="zh-TW"/>
        </w:rPr>
        <w:t>萬美元之</w:t>
      </w:r>
      <w:r w:rsidRPr="00D569EC">
        <w:rPr>
          <w:rFonts w:hint="eastAsia"/>
          <w:lang w:eastAsia="zh-TW"/>
        </w:rPr>
        <w:t>VT Mobile Aerospace Engineering</w:t>
      </w:r>
      <w:r w:rsidRPr="00D569EC">
        <w:rPr>
          <w:rFonts w:hint="eastAsia"/>
          <w:lang w:eastAsia="zh-TW"/>
        </w:rPr>
        <w:t>（</w:t>
      </w:r>
      <w:r w:rsidRPr="00D569EC">
        <w:rPr>
          <w:rFonts w:hint="eastAsia"/>
          <w:lang w:eastAsia="zh-TW"/>
        </w:rPr>
        <w:t>VT MAE</w:t>
      </w:r>
      <w:r w:rsidRPr="00D569EC">
        <w:rPr>
          <w:rFonts w:hint="eastAsia"/>
          <w:lang w:eastAsia="zh-TW"/>
        </w:rPr>
        <w:t>）計畫案，讓佛州飛機整備產業再添生</w:t>
      </w:r>
      <w:r w:rsidRPr="00D569EC">
        <w:rPr>
          <w:rFonts w:hint="eastAsia"/>
          <w:lang w:eastAsia="zh-TW"/>
        </w:rPr>
        <w:lastRenderedPageBreak/>
        <w:t>力軍。佛州西北地區有將近</w:t>
      </w:r>
      <w:r w:rsidRPr="00D569EC">
        <w:rPr>
          <w:rFonts w:hint="eastAsia"/>
          <w:lang w:eastAsia="zh-TW"/>
        </w:rPr>
        <w:t>500</w:t>
      </w:r>
      <w:r w:rsidRPr="00D569EC">
        <w:rPr>
          <w:rFonts w:hint="eastAsia"/>
          <w:lang w:eastAsia="zh-TW"/>
        </w:rPr>
        <w:t>家航空相關企業、</w:t>
      </w:r>
      <w:r w:rsidRPr="00D569EC">
        <w:rPr>
          <w:rFonts w:hint="eastAsia"/>
          <w:lang w:eastAsia="zh-TW"/>
        </w:rPr>
        <w:t>60,000</w:t>
      </w:r>
      <w:r w:rsidRPr="00D569EC">
        <w:rPr>
          <w:rFonts w:hint="eastAsia"/>
          <w:lang w:eastAsia="zh-TW"/>
        </w:rPr>
        <w:t>多名從業人員，且鄰近美國東南地區空中巴士、波音、灣流，以及巴西航空</w:t>
      </w:r>
      <w:r w:rsidRPr="00D569EC">
        <w:rPr>
          <w:rFonts w:hint="eastAsia"/>
          <w:lang w:eastAsia="zh-TW"/>
        </w:rPr>
        <w:t>Embraer</w:t>
      </w:r>
      <w:r w:rsidRPr="00D569EC">
        <w:rPr>
          <w:rFonts w:hint="eastAsia"/>
          <w:lang w:eastAsia="zh-TW"/>
        </w:rPr>
        <w:t>的代工廠聚落，零件取得具地利之便。</w:t>
      </w:r>
    </w:p>
    <w:p w14:paraId="2EB6CE54" w14:textId="77777777" w:rsidR="004850E8" w:rsidRPr="00D569EC" w:rsidRDefault="00FD0C58" w:rsidP="00765B89">
      <w:pPr>
        <w:pStyle w:val="a4"/>
        <w:spacing w:before="257" w:after="257"/>
        <w:ind w:left="632" w:hanging="632"/>
        <w:rPr>
          <w:color w:val="auto"/>
        </w:rPr>
      </w:pPr>
      <w:r w:rsidRPr="00D569EC">
        <w:rPr>
          <w:color w:val="auto"/>
        </w:rPr>
        <w:t>二、臺（華）商在當地經營現況</w:t>
      </w:r>
    </w:p>
    <w:p w14:paraId="0B588824" w14:textId="5693F0A2" w:rsidR="00765B89" w:rsidRPr="00D569EC" w:rsidRDefault="00765B89" w:rsidP="00765B89">
      <w:pPr>
        <w:pStyle w:val="a9"/>
        <w:ind w:left="944" w:hanging="708"/>
      </w:pPr>
      <w:r w:rsidRPr="00D569EC">
        <w:rPr>
          <w:rFonts w:hint="eastAsia"/>
        </w:rPr>
        <w:t>（一）明碁公司（</w:t>
      </w:r>
      <w:r w:rsidRPr="00D569EC">
        <w:rPr>
          <w:rFonts w:hint="eastAsia"/>
        </w:rPr>
        <w:t>BenQ America Inc.</w:t>
      </w:r>
      <w:r w:rsidRPr="00D569EC">
        <w:rPr>
          <w:rFonts w:hint="eastAsia"/>
        </w:rPr>
        <w:t>）：邁阿密行銷據點成立於</w:t>
      </w:r>
      <w:r w:rsidRPr="00D569EC">
        <w:rPr>
          <w:rFonts w:hint="eastAsia"/>
        </w:rPr>
        <w:t>2001</w:t>
      </w:r>
      <w:r w:rsidRPr="00D569EC">
        <w:rPr>
          <w:rFonts w:hint="eastAsia"/>
        </w:rPr>
        <w:t>年，主要產品包括高階液晶顯示器、投影機、大型液晶、專業電競螢幕等，員工</w:t>
      </w:r>
      <w:r w:rsidRPr="00D569EC">
        <w:rPr>
          <w:rFonts w:hint="eastAsia"/>
        </w:rPr>
        <w:t>30</w:t>
      </w:r>
      <w:r w:rsidRPr="00D569EC">
        <w:rPr>
          <w:rFonts w:hint="eastAsia"/>
        </w:rPr>
        <w:t>人。</w:t>
      </w:r>
    </w:p>
    <w:p w14:paraId="5E6B8F8A" w14:textId="3B93554B" w:rsidR="00765B89" w:rsidRPr="00D569EC" w:rsidRDefault="00765B89" w:rsidP="00765B89">
      <w:pPr>
        <w:pStyle w:val="a9"/>
        <w:ind w:left="944" w:hanging="708"/>
      </w:pPr>
      <w:r w:rsidRPr="00D569EC">
        <w:rPr>
          <w:rFonts w:hint="eastAsia"/>
        </w:rPr>
        <w:t>（二）國睦工業（</w:t>
      </w:r>
      <w:r w:rsidRPr="00D569EC">
        <w:rPr>
          <w:rFonts w:hint="eastAsia"/>
        </w:rPr>
        <w:t>Merits Health Products Co., Ltd.</w:t>
      </w:r>
      <w:r w:rsidRPr="00D569EC">
        <w:rPr>
          <w:rFonts w:hint="eastAsia"/>
        </w:rPr>
        <w:t>）：邁阿密行銷據點成立於</w:t>
      </w:r>
      <w:r w:rsidRPr="00D569EC">
        <w:rPr>
          <w:rFonts w:hint="eastAsia"/>
        </w:rPr>
        <w:t>1993</w:t>
      </w:r>
      <w:r w:rsidRPr="00D569EC">
        <w:rPr>
          <w:rFonts w:hint="eastAsia"/>
        </w:rPr>
        <w:t>年，生產居家照護器材輔具，年營業額約</w:t>
      </w:r>
      <w:r w:rsidRPr="00D569EC">
        <w:rPr>
          <w:rFonts w:hint="eastAsia"/>
        </w:rPr>
        <w:t>700</w:t>
      </w:r>
      <w:r w:rsidRPr="00D569EC">
        <w:rPr>
          <w:rFonts w:hint="eastAsia"/>
        </w:rPr>
        <w:t>萬美元，員工</w:t>
      </w:r>
      <w:r w:rsidRPr="00D569EC">
        <w:rPr>
          <w:rFonts w:hint="eastAsia"/>
        </w:rPr>
        <w:t>30</w:t>
      </w:r>
      <w:r w:rsidRPr="00D569EC">
        <w:rPr>
          <w:rFonts w:hint="eastAsia"/>
        </w:rPr>
        <w:t>人。</w:t>
      </w:r>
    </w:p>
    <w:p w14:paraId="5F6E7F64" w14:textId="7DF6D22B" w:rsidR="00765B89" w:rsidRPr="00D569EC" w:rsidRDefault="00765B89" w:rsidP="00765B89">
      <w:pPr>
        <w:pStyle w:val="a9"/>
        <w:ind w:left="944" w:hanging="708"/>
      </w:pPr>
      <w:r w:rsidRPr="00D569EC">
        <w:rPr>
          <w:rFonts w:hint="eastAsia"/>
        </w:rPr>
        <w:t>（三）長榮花卉（</w:t>
      </w:r>
      <w:r w:rsidRPr="00D569EC">
        <w:rPr>
          <w:rFonts w:hint="eastAsia"/>
        </w:rPr>
        <w:t>Golden Vision Flower Inc.</w:t>
      </w:r>
      <w:r w:rsidRPr="00D569EC">
        <w:rPr>
          <w:rFonts w:hint="eastAsia"/>
        </w:rPr>
        <w:t>）：花坊設立於</w:t>
      </w:r>
      <w:r w:rsidRPr="00D569EC">
        <w:rPr>
          <w:rFonts w:hint="eastAsia"/>
        </w:rPr>
        <w:t>2004</w:t>
      </w:r>
      <w:r w:rsidRPr="00D569EC">
        <w:rPr>
          <w:rFonts w:hint="eastAsia"/>
        </w:rPr>
        <w:t>年，培植蘭花及熱帶植物，年營業額約</w:t>
      </w:r>
      <w:r w:rsidRPr="00D569EC">
        <w:rPr>
          <w:rFonts w:hint="eastAsia"/>
        </w:rPr>
        <w:t>130</w:t>
      </w:r>
      <w:r w:rsidRPr="00D569EC">
        <w:rPr>
          <w:rFonts w:hint="eastAsia"/>
        </w:rPr>
        <w:t>萬美元，員工</w:t>
      </w:r>
      <w:r w:rsidRPr="00D569EC">
        <w:rPr>
          <w:rFonts w:hint="eastAsia"/>
        </w:rPr>
        <w:t>12</w:t>
      </w:r>
      <w:r w:rsidRPr="00D569EC">
        <w:rPr>
          <w:rFonts w:hint="eastAsia"/>
        </w:rPr>
        <w:t>人。</w:t>
      </w:r>
    </w:p>
    <w:p w14:paraId="2D1A0C80" w14:textId="3002636D" w:rsidR="00765B89" w:rsidRPr="00D569EC" w:rsidRDefault="00765B89" w:rsidP="00765B89">
      <w:pPr>
        <w:pStyle w:val="a9"/>
        <w:ind w:left="944" w:hanging="708"/>
      </w:pPr>
      <w:r w:rsidRPr="00D569EC">
        <w:rPr>
          <w:rFonts w:hint="eastAsia"/>
        </w:rPr>
        <w:t>（四）龍盟機械（</w:t>
      </w:r>
      <w:r w:rsidRPr="00D569EC">
        <w:rPr>
          <w:rFonts w:hint="eastAsia"/>
        </w:rPr>
        <w:t>Lung-Meng Machinery</w:t>
      </w:r>
      <w:r w:rsidRPr="00D569EC">
        <w:rPr>
          <w:rFonts w:hint="eastAsia"/>
        </w:rPr>
        <w:t>）：邁阿密分公司成立於</w:t>
      </w:r>
      <w:r w:rsidRPr="00D569EC">
        <w:rPr>
          <w:rFonts w:hint="eastAsia"/>
        </w:rPr>
        <w:t>1991</w:t>
      </w:r>
      <w:r w:rsidRPr="00D569EC">
        <w:rPr>
          <w:rFonts w:hint="eastAsia"/>
        </w:rPr>
        <w:t>年，主要行銷</w:t>
      </w:r>
      <w:r w:rsidR="00D569EC" w:rsidRPr="00D569EC">
        <w:rPr>
          <w:rFonts w:hint="eastAsia"/>
        </w:rPr>
        <w:t>臺</w:t>
      </w:r>
      <w:r w:rsidRPr="00D569EC">
        <w:rPr>
          <w:rFonts w:hint="eastAsia"/>
        </w:rPr>
        <w:t>南總公司製造之包裝機、塑膠機械、塑膠袋製造機、編織袋機、吹袋機等機械設備，負責美國與墨西哥、阿根廷、祕魯、委內瑞拉、多明尼加與宏都拉斯等中南美洲國家業務，員工約</w:t>
      </w:r>
      <w:r w:rsidRPr="00D569EC">
        <w:rPr>
          <w:rFonts w:hint="eastAsia"/>
        </w:rPr>
        <w:t>100</w:t>
      </w:r>
      <w:r w:rsidRPr="00D569EC">
        <w:rPr>
          <w:rFonts w:hint="eastAsia"/>
        </w:rPr>
        <w:t>人。</w:t>
      </w:r>
    </w:p>
    <w:p w14:paraId="5B5E56ED" w14:textId="3CCDE359" w:rsidR="00765B89" w:rsidRPr="00D569EC" w:rsidRDefault="00765B89" w:rsidP="00765B89">
      <w:pPr>
        <w:pStyle w:val="a9"/>
        <w:ind w:left="944" w:hanging="708"/>
      </w:pPr>
      <w:r w:rsidRPr="00D569EC">
        <w:rPr>
          <w:rFonts w:hint="eastAsia"/>
        </w:rPr>
        <w:t>（五）微星科技（</w:t>
      </w:r>
      <w:r w:rsidRPr="00D569EC">
        <w:rPr>
          <w:rFonts w:hint="eastAsia"/>
        </w:rPr>
        <w:t>MSI Miami Corp</w:t>
      </w:r>
      <w:r w:rsidRPr="00D569EC">
        <w:rPr>
          <w:rFonts w:hint="eastAsia"/>
        </w:rPr>
        <w:t>）：成立於</w:t>
      </w:r>
      <w:r w:rsidRPr="00D569EC">
        <w:rPr>
          <w:rFonts w:hint="eastAsia"/>
        </w:rPr>
        <w:t>1993</w:t>
      </w:r>
      <w:r w:rsidRPr="00D569EC">
        <w:rPr>
          <w:rFonts w:hint="eastAsia"/>
        </w:rPr>
        <w:t>年，行銷電腦面板、電腦周邊設備，年營業額約</w:t>
      </w:r>
      <w:r w:rsidRPr="00D569EC">
        <w:rPr>
          <w:rFonts w:hint="eastAsia"/>
        </w:rPr>
        <w:t>210</w:t>
      </w:r>
      <w:r w:rsidRPr="00D569EC">
        <w:rPr>
          <w:rFonts w:hint="eastAsia"/>
        </w:rPr>
        <w:t>萬美元，員工</w:t>
      </w:r>
      <w:r w:rsidRPr="00D569EC">
        <w:rPr>
          <w:rFonts w:hint="eastAsia"/>
        </w:rPr>
        <w:t>17</w:t>
      </w:r>
      <w:r w:rsidRPr="00D569EC">
        <w:rPr>
          <w:rFonts w:hint="eastAsia"/>
        </w:rPr>
        <w:t>人。</w:t>
      </w:r>
    </w:p>
    <w:p w14:paraId="4D39A66D" w14:textId="714B7C49" w:rsidR="00765B89" w:rsidRPr="00D569EC" w:rsidRDefault="00765B89" w:rsidP="00765B89">
      <w:pPr>
        <w:pStyle w:val="a9"/>
        <w:ind w:left="944" w:hanging="708"/>
      </w:pPr>
      <w:r w:rsidRPr="00D569EC">
        <w:rPr>
          <w:rFonts w:hint="eastAsia"/>
        </w:rPr>
        <w:t>（六）</w:t>
      </w:r>
      <w:r w:rsidRPr="00D569EC">
        <w:rPr>
          <w:rFonts w:hint="eastAsia"/>
        </w:rPr>
        <w:t>TissueTech Inc</w:t>
      </w:r>
      <w:r w:rsidRPr="00D569EC">
        <w:rPr>
          <w:rFonts w:hint="eastAsia"/>
        </w:rPr>
        <w:t>：邁阿密總部成立於</w:t>
      </w:r>
      <w:r w:rsidRPr="00D569EC">
        <w:rPr>
          <w:rFonts w:hint="eastAsia"/>
        </w:rPr>
        <w:t>1997</w:t>
      </w:r>
      <w:r w:rsidRPr="00D569EC">
        <w:rPr>
          <w:rFonts w:hint="eastAsia"/>
        </w:rPr>
        <w:t>年，由旅美臺籍僑胞曾垂拱醫師創立，研發運用人體胎盤羊膜做為生物敷料，對眼角膜、神經、肌腱、皮膚及其他組織的損傷，加強自體修復癒合能力，為再生醫學工程業界龍頭之一。該公司目前有兩家子公司，分別位於佛州邁阿密</w:t>
      </w:r>
      <w:r w:rsidRPr="00D569EC">
        <w:rPr>
          <w:rFonts w:hint="eastAsia"/>
        </w:rPr>
        <w:t>Bio-Tissue</w:t>
      </w:r>
      <w:r w:rsidRPr="00D569EC">
        <w:rPr>
          <w:rFonts w:hint="eastAsia"/>
        </w:rPr>
        <w:t>及喬州亞特蘭大</w:t>
      </w:r>
      <w:r w:rsidRPr="00D569EC">
        <w:rPr>
          <w:rFonts w:hint="eastAsia"/>
        </w:rPr>
        <w:t>Amniox Medical</w:t>
      </w:r>
      <w:r w:rsidRPr="00D569EC">
        <w:rPr>
          <w:rFonts w:hint="eastAsia"/>
        </w:rPr>
        <w:t>，該公司擁有</w:t>
      </w:r>
      <w:r w:rsidRPr="00D569EC">
        <w:rPr>
          <w:rFonts w:hint="eastAsia"/>
        </w:rPr>
        <w:t>40</w:t>
      </w:r>
      <w:r w:rsidRPr="00D569EC">
        <w:rPr>
          <w:rFonts w:hint="eastAsia"/>
        </w:rPr>
        <w:t>餘項專利，員工逾</w:t>
      </w:r>
      <w:r w:rsidRPr="00D569EC">
        <w:rPr>
          <w:rFonts w:hint="eastAsia"/>
        </w:rPr>
        <w:t>250</w:t>
      </w:r>
      <w:r w:rsidRPr="00D569EC">
        <w:rPr>
          <w:rFonts w:hint="eastAsia"/>
        </w:rPr>
        <w:t>位。</w:t>
      </w:r>
    </w:p>
    <w:p w14:paraId="37B285C1" w14:textId="2F6B637F" w:rsidR="00765B89" w:rsidRPr="00D569EC" w:rsidRDefault="00765B89" w:rsidP="00765B89">
      <w:pPr>
        <w:pStyle w:val="a9"/>
        <w:ind w:left="944" w:hanging="708"/>
      </w:pPr>
      <w:r w:rsidRPr="00D569EC">
        <w:rPr>
          <w:rFonts w:hint="eastAsia"/>
        </w:rPr>
        <w:t>（七）風扇大王（</w:t>
      </w:r>
      <w:r w:rsidRPr="00D569EC">
        <w:rPr>
          <w:rFonts w:hint="eastAsia"/>
        </w:rPr>
        <w:t>King of Fans</w:t>
      </w:r>
      <w:r w:rsidRPr="00D569EC">
        <w:rPr>
          <w:rFonts w:hint="eastAsia"/>
        </w:rPr>
        <w:t>）：旅美臺商於</w:t>
      </w:r>
      <w:r w:rsidRPr="00D569EC">
        <w:rPr>
          <w:rFonts w:hint="eastAsia"/>
        </w:rPr>
        <w:t>1971</w:t>
      </w:r>
      <w:r w:rsidRPr="00D569EC">
        <w:rPr>
          <w:rFonts w:hint="eastAsia"/>
        </w:rPr>
        <w:t>年在佛州羅德岱堡市成立，為美國最大之吊扇供應商之一，產品另有景觀照明和衛浴通風設備等。</w:t>
      </w:r>
    </w:p>
    <w:p w14:paraId="56C21501" w14:textId="11DF7D22" w:rsidR="00765B89" w:rsidRPr="00D569EC" w:rsidRDefault="00765B89" w:rsidP="00765B89">
      <w:pPr>
        <w:pStyle w:val="a9"/>
        <w:ind w:left="944" w:hanging="708"/>
      </w:pPr>
      <w:r w:rsidRPr="00D569EC">
        <w:rPr>
          <w:rFonts w:hint="eastAsia"/>
        </w:rPr>
        <w:lastRenderedPageBreak/>
        <w:t>（八）千峻機械：旅美臺商創立，為表面處理機械業的領導品牌之一，專門處理木質、金屬、塑料及其他複合材料的表面研磨。</w:t>
      </w:r>
    </w:p>
    <w:p w14:paraId="6EACA3AC" w14:textId="60A6EDC1" w:rsidR="00765B89" w:rsidRPr="00D569EC" w:rsidRDefault="00765B89" w:rsidP="00765B89">
      <w:pPr>
        <w:pStyle w:val="a9"/>
        <w:ind w:left="944" w:hanging="708"/>
      </w:pPr>
      <w:r w:rsidRPr="00D569EC">
        <w:rPr>
          <w:rFonts w:hint="eastAsia"/>
        </w:rPr>
        <w:t>（九）中華航空公司：設有臺北直航邁阿密貨運航線。</w:t>
      </w:r>
    </w:p>
    <w:p w14:paraId="2F42292C" w14:textId="210F3805" w:rsidR="00765B89" w:rsidRPr="00D569EC" w:rsidRDefault="00765B89" w:rsidP="00765B89">
      <w:pPr>
        <w:pStyle w:val="a9"/>
        <w:ind w:left="944" w:hanging="708"/>
      </w:pPr>
      <w:r w:rsidRPr="00D569EC">
        <w:rPr>
          <w:rFonts w:hint="eastAsia"/>
        </w:rPr>
        <w:t>（十）長榮海運公司：於</w:t>
      </w:r>
      <w:r w:rsidRPr="00D569EC">
        <w:rPr>
          <w:rFonts w:hint="eastAsia"/>
        </w:rPr>
        <w:t>1996</w:t>
      </w:r>
      <w:r w:rsidRPr="00D569EC">
        <w:rPr>
          <w:rFonts w:hint="eastAsia"/>
        </w:rPr>
        <w:t>年</w:t>
      </w:r>
      <w:r w:rsidRPr="00D569EC">
        <w:rPr>
          <w:rFonts w:hint="eastAsia"/>
        </w:rPr>
        <w:t>5</w:t>
      </w:r>
      <w:r w:rsidRPr="00D569EC">
        <w:rPr>
          <w:rFonts w:hint="eastAsia"/>
        </w:rPr>
        <w:t>月在邁阿密設立行銷據點。</w:t>
      </w:r>
    </w:p>
    <w:p w14:paraId="1EFEED68" w14:textId="18323841" w:rsidR="004850E8" w:rsidRPr="00D569EC" w:rsidRDefault="00FD0C58" w:rsidP="00765B89">
      <w:pPr>
        <w:pStyle w:val="a4"/>
        <w:spacing w:before="257" w:after="257"/>
        <w:ind w:left="632" w:hanging="632"/>
        <w:rPr>
          <w:color w:val="auto"/>
        </w:rPr>
      </w:pPr>
      <w:r w:rsidRPr="00D569EC">
        <w:rPr>
          <w:color w:val="auto"/>
        </w:rPr>
        <w:t>三、投資機會</w:t>
      </w:r>
    </w:p>
    <w:p w14:paraId="34E67A9C" w14:textId="12B9697F" w:rsidR="004850E8" w:rsidRPr="00D569EC" w:rsidRDefault="00FD0C58">
      <w:pPr>
        <w:ind w:firstLine="472"/>
        <w:rPr>
          <w:lang w:eastAsia="zh-TW"/>
        </w:rPr>
      </w:pPr>
      <w:r w:rsidRPr="00D569EC">
        <w:rPr>
          <w:lang w:eastAsia="zh-TW"/>
        </w:rPr>
        <w:t>佛羅里達</w:t>
      </w:r>
      <w:r w:rsidR="003E43D1" w:rsidRPr="00D569EC">
        <w:rPr>
          <w:rFonts w:hint="eastAsia"/>
          <w:lang w:eastAsia="zh-TW"/>
        </w:rPr>
        <w:t>州</w:t>
      </w:r>
      <w:r w:rsidRPr="00D569EC">
        <w:rPr>
          <w:lang w:eastAsia="zh-TW"/>
        </w:rPr>
        <w:t>致力於發展高潛力，高收入的產業</w:t>
      </w:r>
      <w:r w:rsidR="00C4502A" w:rsidRPr="00D569EC">
        <w:rPr>
          <w:rFonts w:hint="eastAsia"/>
          <w:lang w:eastAsia="zh-TW"/>
        </w:rPr>
        <w:t>，提供許多獎勵措施刺激投資</w:t>
      </w:r>
      <w:r w:rsidRPr="00D569EC">
        <w:rPr>
          <w:lang w:eastAsia="zh-TW"/>
        </w:rPr>
        <w:t>，</w:t>
      </w:r>
      <w:r w:rsidR="008A01EB" w:rsidRPr="00D569EC">
        <w:rPr>
          <w:rFonts w:hint="eastAsia"/>
          <w:lang w:eastAsia="zh-TW"/>
        </w:rPr>
        <w:t>其</w:t>
      </w:r>
      <w:r w:rsidR="00C4502A" w:rsidRPr="00D569EC">
        <w:rPr>
          <w:rFonts w:hint="eastAsia"/>
          <w:lang w:eastAsia="zh-TW"/>
        </w:rPr>
        <w:t>目標</w:t>
      </w:r>
      <w:r w:rsidRPr="00D569EC">
        <w:rPr>
          <w:lang w:eastAsia="zh-TW"/>
        </w:rPr>
        <w:t>產業包括：</w:t>
      </w:r>
    </w:p>
    <w:p w14:paraId="0BFD16C6" w14:textId="69F2AFE9" w:rsidR="00765B89" w:rsidRPr="00D569EC" w:rsidRDefault="00765B89" w:rsidP="00765B89">
      <w:pPr>
        <w:pStyle w:val="a9"/>
        <w:ind w:left="944" w:hanging="708"/>
      </w:pPr>
      <w:r w:rsidRPr="00D569EC">
        <w:rPr>
          <w:rFonts w:hint="eastAsia"/>
        </w:rPr>
        <w:t>（一）虛擬和數位科技：佛州為全美虛擬和數位科技中心，尤以中部佛州地區為產業聚落，適合我商開發航空、娛樂、保健等相關領域相關技術，每年經濟效益高達</w:t>
      </w:r>
      <w:r w:rsidRPr="00D569EC">
        <w:rPr>
          <w:rFonts w:hint="eastAsia"/>
        </w:rPr>
        <w:t>35</w:t>
      </w:r>
      <w:r w:rsidRPr="00D569EC">
        <w:rPr>
          <w:rFonts w:hint="eastAsia"/>
        </w:rPr>
        <w:t>億美元。</w:t>
      </w:r>
    </w:p>
    <w:p w14:paraId="075F64C1" w14:textId="04717B1C" w:rsidR="00765B89" w:rsidRPr="00D569EC" w:rsidRDefault="00765B89" w:rsidP="00765B89">
      <w:pPr>
        <w:pStyle w:val="a9"/>
        <w:ind w:left="944" w:hanging="708"/>
      </w:pPr>
      <w:r w:rsidRPr="00D569EC">
        <w:rPr>
          <w:rFonts w:hint="eastAsia"/>
        </w:rPr>
        <w:t>（二）觀光娛樂事業：該地觀光業發達，擁有壯闊的海岸線、陽光明媚、景色宜人，奧蘭多迪士尼世界、環球影城、海洋世界等主題公園全球聞名，每年氣候晴朗，遊客高達</w:t>
      </w:r>
      <w:r w:rsidRPr="00D569EC">
        <w:rPr>
          <w:rFonts w:hint="eastAsia"/>
        </w:rPr>
        <w:t>1.3</w:t>
      </w:r>
      <w:r w:rsidRPr="00D569EC">
        <w:rPr>
          <w:rFonts w:hint="eastAsia"/>
        </w:rPr>
        <w:t>億人次，適合觀光娛樂相關產業投資。</w:t>
      </w:r>
    </w:p>
    <w:p w14:paraId="71A8E3C7" w14:textId="39CFE2BA" w:rsidR="00765B89" w:rsidRPr="00D569EC" w:rsidRDefault="00765B89" w:rsidP="00765B89">
      <w:pPr>
        <w:pStyle w:val="a9"/>
        <w:ind w:left="944" w:hanging="708"/>
      </w:pPr>
      <w:r w:rsidRPr="00D569EC">
        <w:rPr>
          <w:rFonts w:hint="eastAsia"/>
        </w:rPr>
        <w:t>（三）行銷</w:t>
      </w:r>
      <w:r w:rsidRPr="00D569EC">
        <w:rPr>
          <w:rFonts w:hint="eastAsia"/>
        </w:rPr>
        <w:t>/</w:t>
      </w:r>
      <w:r w:rsidRPr="00D569EC">
        <w:rPr>
          <w:rFonts w:hint="eastAsia"/>
        </w:rPr>
        <w:t>流通據點：佛州有</w:t>
      </w:r>
      <w:r w:rsidRPr="00D569EC">
        <w:rPr>
          <w:rFonts w:hint="eastAsia"/>
        </w:rPr>
        <w:t>15</w:t>
      </w:r>
      <w:r w:rsidRPr="00D569EC">
        <w:rPr>
          <w:rFonts w:hint="eastAsia"/>
        </w:rPr>
        <w:t>個深水海港、</w:t>
      </w:r>
      <w:r w:rsidRPr="00D569EC">
        <w:rPr>
          <w:rFonts w:hint="eastAsia"/>
        </w:rPr>
        <w:t>20</w:t>
      </w:r>
      <w:r w:rsidRPr="00D569EC">
        <w:rPr>
          <w:rFonts w:hint="eastAsia"/>
        </w:rPr>
        <w:t>個商業服務機場、</w:t>
      </w:r>
      <w:r w:rsidRPr="00D569EC">
        <w:rPr>
          <w:rFonts w:hint="eastAsia"/>
        </w:rPr>
        <w:t>12,000</w:t>
      </w:r>
      <w:r w:rsidRPr="00D569EC">
        <w:rPr>
          <w:rFonts w:hint="eastAsia"/>
        </w:rPr>
        <w:t>英里以上的高速公路和近</w:t>
      </w:r>
      <w:r w:rsidRPr="00D569EC">
        <w:rPr>
          <w:rFonts w:hint="eastAsia"/>
        </w:rPr>
        <w:t>3,000</w:t>
      </w:r>
      <w:r w:rsidRPr="00D569EC">
        <w:rPr>
          <w:rFonts w:hint="eastAsia"/>
        </w:rPr>
        <w:t>英里的貨運鐵道，交通便捷，適合我國擬拓銷中南美洲或加勒比海市場的廠商前往設立行銷據點和發貨倉庫。</w:t>
      </w:r>
    </w:p>
    <w:p w14:paraId="1BF20294" w14:textId="0125B5CC" w:rsidR="00765B89" w:rsidRPr="00D569EC" w:rsidRDefault="00765B89" w:rsidP="00765B89">
      <w:pPr>
        <w:pStyle w:val="a9"/>
        <w:ind w:left="944" w:hanging="708"/>
      </w:pPr>
      <w:r w:rsidRPr="00D569EC">
        <w:rPr>
          <w:rFonts w:hint="eastAsia"/>
        </w:rPr>
        <w:t>（四）塑膠工業：我國塑膠技術進步穩健，可爭取成為佛州發達的航太、汽車、生物科技等眾多工業的供應商，該州塑膠相關廠商有</w:t>
      </w:r>
      <w:r w:rsidRPr="00D569EC">
        <w:rPr>
          <w:rFonts w:hint="eastAsia"/>
        </w:rPr>
        <w:t>800</w:t>
      </w:r>
      <w:r w:rsidRPr="00D569EC">
        <w:rPr>
          <w:rFonts w:hint="eastAsia"/>
        </w:rPr>
        <w:t>多家，主要生產塑膠製品、製造業供應和特殊工業機械製造等</w:t>
      </w:r>
      <w:r w:rsidRPr="00D569EC">
        <w:rPr>
          <w:rFonts w:hint="eastAsia"/>
        </w:rPr>
        <w:t>3</w:t>
      </w:r>
      <w:r w:rsidRPr="00D569EC">
        <w:rPr>
          <w:rFonts w:hint="eastAsia"/>
        </w:rPr>
        <w:t>大類。</w:t>
      </w:r>
    </w:p>
    <w:p w14:paraId="7CA54732" w14:textId="2E59BAB6" w:rsidR="004850E8" w:rsidRPr="00D569EC" w:rsidRDefault="00FD0C58" w:rsidP="00765B89">
      <w:pPr>
        <w:pStyle w:val="a3"/>
        <w:spacing w:before="514" w:after="771"/>
      </w:pPr>
      <w:r w:rsidRPr="00D569EC">
        <w:rPr>
          <w:rFonts w:hint="eastAsia"/>
        </w:rPr>
        <w:lastRenderedPageBreak/>
        <w:t>第</w:t>
      </w:r>
      <w:r w:rsidRPr="00D569EC">
        <w:t>肆章　投資法規及程序</w:t>
      </w:r>
    </w:p>
    <w:p w14:paraId="6BA947F1" w14:textId="77777777" w:rsidR="004850E8" w:rsidRPr="00D569EC" w:rsidRDefault="00FD0C58">
      <w:pPr>
        <w:pStyle w:val="a4"/>
        <w:spacing w:before="257" w:after="257"/>
        <w:ind w:left="632" w:hanging="632"/>
        <w:rPr>
          <w:color w:val="auto"/>
        </w:rPr>
      </w:pPr>
      <w:r w:rsidRPr="00D569EC">
        <w:rPr>
          <w:color w:val="auto"/>
        </w:rPr>
        <w:t>一、主要投資法令</w:t>
      </w:r>
    </w:p>
    <w:p w14:paraId="5839CF47" w14:textId="77777777" w:rsidR="004850E8" w:rsidRPr="00D569EC" w:rsidRDefault="00FD0C58" w:rsidP="00187E9C">
      <w:pPr>
        <w:pStyle w:val="a9"/>
        <w:ind w:left="944" w:hanging="708"/>
      </w:pPr>
      <w:r w:rsidRPr="00D569EC">
        <w:t>（一）公司購併法（</w:t>
      </w:r>
      <w:r w:rsidRPr="00D569EC">
        <w:t>Bulk Sales Law</w:t>
      </w:r>
      <w:r w:rsidRPr="00D569EC">
        <w:t>）。</w:t>
      </w:r>
    </w:p>
    <w:p w14:paraId="3CD1B1D5" w14:textId="77777777" w:rsidR="004850E8" w:rsidRPr="00D569EC" w:rsidRDefault="00FD0C58" w:rsidP="00187E9C">
      <w:pPr>
        <w:pStyle w:val="a9"/>
        <w:ind w:left="944" w:hanging="708"/>
      </w:pPr>
      <w:r w:rsidRPr="00D569EC">
        <w:t>（二）</w:t>
      </w:r>
      <w:r w:rsidRPr="00D569EC">
        <w:t>Building Permit and Zoning Law</w:t>
      </w:r>
      <w:r w:rsidRPr="00D569EC">
        <w:t>。</w:t>
      </w:r>
    </w:p>
    <w:p w14:paraId="53A00674" w14:textId="77777777" w:rsidR="004850E8" w:rsidRPr="00D569EC" w:rsidRDefault="00FD0C58">
      <w:pPr>
        <w:pStyle w:val="a4"/>
        <w:spacing w:before="257" w:after="257"/>
        <w:ind w:left="632" w:hanging="632"/>
        <w:rPr>
          <w:color w:val="auto"/>
        </w:rPr>
      </w:pPr>
      <w:r w:rsidRPr="00D569EC">
        <w:rPr>
          <w:color w:val="auto"/>
        </w:rPr>
        <w:t>二、投資申請之規定、程序、應準備文件及審查流程</w:t>
      </w:r>
    </w:p>
    <w:p w14:paraId="3D247452" w14:textId="77777777" w:rsidR="004850E8" w:rsidRPr="00D569EC" w:rsidRDefault="00FD0C58">
      <w:pPr>
        <w:ind w:firstLine="472"/>
        <w:rPr>
          <w:lang w:eastAsia="zh-TW"/>
        </w:rPr>
      </w:pPr>
      <w:r w:rsidRPr="00D569EC">
        <w:rPr>
          <w:lang w:eastAsia="zh-TW"/>
        </w:rPr>
        <w:t>外國公司在佛州投資營業前，應依州法、郡法及各城市法律規定辦理，因此投資主管機關視程序而定，且因投資業別、地區而異。</w:t>
      </w:r>
    </w:p>
    <w:p w14:paraId="3A8F4202" w14:textId="77777777" w:rsidR="004850E8" w:rsidRPr="00D569EC" w:rsidRDefault="00FD0C58" w:rsidP="00187E9C">
      <w:pPr>
        <w:pStyle w:val="a9"/>
        <w:ind w:left="944" w:hanging="708"/>
      </w:pPr>
      <w:r w:rsidRPr="00D569EC">
        <w:t>（一）公司登記：向州政府登記處提出公司章程、並登記公司名稱。有關表格及相關資料須向該處索取，其名址如下：</w:t>
      </w:r>
    </w:p>
    <w:p w14:paraId="24E426DD" w14:textId="7739DB50" w:rsidR="004850E8" w:rsidRPr="00D569EC" w:rsidRDefault="00FD0C58" w:rsidP="00F57CEC">
      <w:pPr>
        <w:pStyle w:val="ac"/>
        <w:ind w:left="1416" w:hanging="472"/>
      </w:pPr>
      <w:r w:rsidRPr="00D569EC">
        <w:t>Florid</w:t>
      </w:r>
      <w:r w:rsidR="00765B89" w:rsidRPr="00D569EC">
        <w:rPr>
          <w:rFonts w:hint="eastAsia"/>
        </w:rPr>
        <w:t>a</w:t>
      </w:r>
      <w:r w:rsidRPr="00D569EC">
        <w:t xml:space="preserve"> Department of State,</w:t>
      </w:r>
    </w:p>
    <w:p w14:paraId="5FB3A17C" w14:textId="77777777" w:rsidR="004850E8" w:rsidRPr="00D569EC" w:rsidRDefault="00FD0C58" w:rsidP="00F57CEC">
      <w:pPr>
        <w:pStyle w:val="ac"/>
        <w:ind w:left="1416" w:hanging="472"/>
      </w:pPr>
      <w:r w:rsidRPr="00D569EC">
        <w:t>Division of Corporations,</w:t>
      </w:r>
    </w:p>
    <w:p w14:paraId="0946EA8A" w14:textId="77777777" w:rsidR="004850E8" w:rsidRPr="00D569EC" w:rsidRDefault="00FD0C58" w:rsidP="00F57CEC">
      <w:pPr>
        <w:pStyle w:val="ac"/>
        <w:ind w:left="1416" w:hanging="472"/>
      </w:pPr>
      <w:r w:rsidRPr="00D569EC">
        <w:t>P.O. Box 6327,</w:t>
      </w:r>
    </w:p>
    <w:p w14:paraId="00A07778" w14:textId="77777777" w:rsidR="004850E8" w:rsidRPr="00D569EC" w:rsidRDefault="00FD0C58" w:rsidP="00F57CEC">
      <w:pPr>
        <w:pStyle w:val="ac"/>
        <w:ind w:left="1416" w:hanging="472"/>
      </w:pPr>
      <w:r w:rsidRPr="00D569EC">
        <w:t>Tallahassee, Florida 32314</w:t>
      </w:r>
    </w:p>
    <w:p w14:paraId="2713E713" w14:textId="77777777" w:rsidR="004850E8" w:rsidRPr="00D569EC" w:rsidRDefault="00FD0C58" w:rsidP="00187E9C">
      <w:pPr>
        <w:pStyle w:val="a9"/>
        <w:ind w:left="944" w:hanging="708"/>
      </w:pPr>
      <w:r w:rsidRPr="00D569EC">
        <w:t>（二）申請雇主身分證號：所有公司均須向美國聯邦國稅局（</w:t>
      </w:r>
      <w:r w:rsidRPr="00D569EC">
        <w:t>Internal Revenue Service</w:t>
      </w:r>
      <w:r w:rsidRPr="00D569EC">
        <w:t>）申請雇主身分證號（</w:t>
      </w:r>
      <w:r w:rsidRPr="00D569EC">
        <w:t>Employer I. D. Number</w:t>
      </w:r>
      <w:r w:rsidRPr="00D569EC">
        <w:t>），佛州地區係屬國稅局在喬治亞州辦事處管轄，其地址如下：</w:t>
      </w:r>
    </w:p>
    <w:p w14:paraId="41948B63" w14:textId="77777777" w:rsidR="004850E8" w:rsidRPr="00D569EC" w:rsidRDefault="00FD0C58" w:rsidP="00F57CEC">
      <w:pPr>
        <w:pStyle w:val="ac"/>
        <w:ind w:left="1416" w:hanging="472"/>
      </w:pPr>
      <w:r w:rsidRPr="00D569EC">
        <w:t>U. S. Internal Revenue Service</w:t>
      </w:r>
    </w:p>
    <w:p w14:paraId="7AB41EE1" w14:textId="77777777" w:rsidR="004850E8" w:rsidRPr="00D569EC" w:rsidRDefault="00FD0C58" w:rsidP="00F57CEC">
      <w:pPr>
        <w:pStyle w:val="ac"/>
        <w:ind w:left="1416" w:hanging="472"/>
      </w:pPr>
      <w:r w:rsidRPr="00D569EC">
        <w:t>Atlanta, GA 39901</w:t>
      </w:r>
    </w:p>
    <w:p w14:paraId="6B119206" w14:textId="77777777" w:rsidR="004850E8" w:rsidRPr="00D569EC" w:rsidRDefault="00FD0C58" w:rsidP="00F57CEC">
      <w:pPr>
        <w:pStyle w:val="ac"/>
        <w:ind w:left="1416" w:hanging="472"/>
      </w:pPr>
      <w:r w:rsidRPr="00D569EC">
        <w:t>Tel</w:t>
      </w:r>
      <w:r w:rsidRPr="00D569EC">
        <w:t>：</w:t>
      </w:r>
      <w:r w:rsidRPr="00D569EC">
        <w:t>1-800-829-3676</w:t>
      </w:r>
    </w:p>
    <w:p w14:paraId="019F7737" w14:textId="77777777" w:rsidR="00765B89" w:rsidRPr="00D569EC" w:rsidRDefault="00765B89" w:rsidP="00187E9C">
      <w:pPr>
        <w:pStyle w:val="a9"/>
        <w:ind w:left="944" w:hanging="708"/>
      </w:pPr>
    </w:p>
    <w:p w14:paraId="1C1BECCA" w14:textId="77777777" w:rsidR="004850E8" w:rsidRPr="00D569EC" w:rsidRDefault="00FD0C58" w:rsidP="00187E9C">
      <w:pPr>
        <w:pStyle w:val="a9"/>
        <w:ind w:left="944" w:hanging="708"/>
      </w:pPr>
      <w:r w:rsidRPr="00D569EC">
        <w:lastRenderedPageBreak/>
        <w:t>（三）營業執照：向公司所在之郡、市政府申請核發。</w:t>
      </w:r>
    </w:p>
    <w:p w14:paraId="7657B78E" w14:textId="77777777" w:rsidR="004850E8" w:rsidRPr="00D569EC" w:rsidRDefault="00FD0C58" w:rsidP="00187E9C">
      <w:pPr>
        <w:pStyle w:val="a9"/>
        <w:ind w:left="944" w:hanging="708"/>
      </w:pPr>
      <w:r w:rsidRPr="00D569EC">
        <w:t>（四）公司以租賃、出售可供課稅之財產為主要業務，應向佛州</w:t>
      </w:r>
      <w:r w:rsidRPr="00D569EC">
        <w:t>Department of Revenue</w:t>
      </w:r>
      <w:r w:rsidRPr="00D569EC">
        <w:t>辦理登記並取得銷售稅稅號（</w:t>
      </w:r>
      <w:r w:rsidRPr="00D569EC">
        <w:t>Sales Tax Number</w:t>
      </w:r>
      <w:r w:rsidRPr="00D569EC">
        <w:t>）。</w:t>
      </w:r>
      <w:r w:rsidRPr="00D569EC">
        <w:t xml:space="preserve"> </w:t>
      </w:r>
    </w:p>
    <w:p w14:paraId="1E29A8F1" w14:textId="77777777" w:rsidR="004850E8" w:rsidRPr="00D569EC" w:rsidRDefault="00FD0C58">
      <w:pPr>
        <w:pStyle w:val="a4"/>
        <w:spacing w:before="257" w:after="257"/>
        <w:ind w:left="632" w:hanging="632"/>
        <w:rPr>
          <w:color w:val="auto"/>
        </w:rPr>
      </w:pPr>
      <w:r w:rsidRPr="00D569EC">
        <w:rPr>
          <w:color w:val="auto"/>
        </w:rPr>
        <w:t>三、投資相關機關</w:t>
      </w:r>
    </w:p>
    <w:p w14:paraId="3F42DDD3" w14:textId="5DAD22B7" w:rsidR="004850E8" w:rsidRPr="00D569EC" w:rsidRDefault="00FD0C58" w:rsidP="00187E9C">
      <w:pPr>
        <w:pStyle w:val="a9"/>
        <w:ind w:left="944" w:hanging="708"/>
      </w:pPr>
      <w:r w:rsidRPr="00D569EC">
        <w:t>（一）</w:t>
      </w:r>
      <w:r w:rsidRPr="00D569EC">
        <w:t>Florid</w:t>
      </w:r>
      <w:r w:rsidR="00765B89" w:rsidRPr="00D569EC">
        <w:rPr>
          <w:rFonts w:hint="eastAsia"/>
        </w:rPr>
        <w:t>a</w:t>
      </w:r>
      <w:r w:rsidRPr="00D569EC">
        <w:t xml:space="preserve"> Department of State, Division of Corporations</w:t>
      </w:r>
      <w:r w:rsidRPr="00D569EC">
        <w:t>。</w:t>
      </w:r>
    </w:p>
    <w:p w14:paraId="0344AAF1" w14:textId="77777777" w:rsidR="004850E8" w:rsidRPr="00D569EC" w:rsidRDefault="00FD0C58" w:rsidP="00187E9C">
      <w:pPr>
        <w:pStyle w:val="a9"/>
        <w:ind w:left="944" w:hanging="708"/>
      </w:pPr>
      <w:r w:rsidRPr="00D569EC">
        <w:t>（二）佛州商務廳於</w:t>
      </w:r>
      <w:r w:rsidRPr="00D569EC">
        <w:t>1997</w:t>
      </w:r>
      <w:r w:rsidRPr="00D569EC">
        <w:t>年</w:t>
      </w:r>
      <w:r w:rsidRPr="00D569EC">
        <w:t>1</w:t>
      </w:r>
      <w:r w:rsidRPr="00D569EC">
        <w:t>月</w:t>
      </w:r>
      <w:r w:rsidRPr="00D569EC">
        <w:t>1</w:t>
      </w:r>
      <w:r w:rsidRPr="00D569EC">
        <w:t>日起裁撤，原業務由非營利性質的</w:t>
      </w:r>
      <w:r w:rsidRPr="00D569EC">
        <w:t>Enterprise Florida. Inc.</w:t>
      </w:r>
      <w:r w:rsidRPr="00D569EC">
        <w:t>（</w:t>
      </w:r>
      <w:r w:rsidRPr="00D569EC">
        <w:t>EFI</w:t>
      </w:r>
      <w:r w:rsidRPr="00D569EC">
        <w:t>）接管，其功能為推動佛州經濟發展及強化商業活動，以創造就業機會。</w:t>
      </w:r>
      <w:r w:rsidRPr="00D569EC">
        <w:t>EFI</w:t>
      </w:r>
      <w:r w:rsidRPr="00D569EC">
        <w:t>總部設在奧蘭多，在</w:t>
      </w:r>
      <w:r w:rsidRPr="00D569EC">
        <w:t>Tallahassee, Miami, Tampa, Jac</w:t>
      </w:r>
      <w:r w:rsidRPr="00D569EC">
        <w:t>k</w:t>
      </w:r>
      <w:r w:rsidRPr="00D569EC">
        <w:t>sonville, Ft. Lauderdale</w:t>
      </w:r>
      <w:r w:rsidRPr="00D569EC">
        <w:t>及</w:t>
      </w:r>
      <w:r w:rsidRPr="00D569EC">
        <w:t>Ft. Myers</w:t>
      </w:r>
      <w:r w:rsidRPr="00D569EC">
        <w:t>等市設辦公室。另在德國、加拿大、韓國、日本、臺灣、中國大陸、巴西、墨西哥、西班牙、英國及南非等地設立海外辦事處，</w:t>
      </w:r>
      <w:r w:rsidRPr="00D569EC">
        <w:t>EFI</w:t>
      </w:r>
      <w:r w:rsidRPr="00D569EC">
        <w:t>分設科技發展、人才訓練、對外貿易及融資等四個部門。</w:t>
      </w:r>
    </w:p>
    <w:p w14:paraId="7C5E975E" w14:textId="13209886" w:rsidR="004850E8" w:rsidRPr="00D569EC" w:rsidRDefault="00FD0C58" w:rsidP="00187E9C">
      <w:pPr>
        <w:pStyle w:val="a9"/>
        <w:ind w:left="944" w:hanging="708"/>
      </w:pPr>
      <w:r w:rsidRPr="00D569EC">
        <w:t>（三）佛州大西北地區經濟發展機構（</w:t>
      </w:r>
      <w:r w:rsidRPr="00D569EC">
        <w:t>Florida’s Great Northwest</w:t>
      </w:r>
      <w:r w:rsidRPr="00D569EC">
        <w:t>）是由當地企業共同成立的非營利組織，負責西北地區</w:t>
      </w:r>
      <w:r w:rsidRPr="00D569EC">
        <w:t>12</w:t>
      </w:r>
      <w:r w:rsidRPr="00D569EC">
        <w:t>個郡的經濟發展業務，並辦理協助業者提升競爭力、延攬人才等輔導工作。機構鼓勵有興趣的企業洽詢當地產業發展現況及基本資訊，可隨時提供土地使用、人口結構、勞</w:t>
      </w:r>
      <w:r w:rsidR="00765B89" w:rsidRPr="00D569EC">
        <w:rPr>
          <w:rFonts w:hint="eastAsia"/>
        </w:rPr>
        <w:t>動</w:t>
      </w:r>
      <w:r w:rsidRPr="00D569EC">
        <w:t>力、水電、租稅法規、公共設施、各級政府獎勵措施及申請手續等資訊。</w:t>
      </w:r>
    </w:p>
    <w:p w14:paraId="53E1FDB7" w14:textId="77777777" w:rsidR="004850E8" w:rsidRPr="00D569EC" w:rsidRDefault="00FD0C58">
      <w:pPr>
        <w:pStyle w:val="a4"/>
        <w:spacing w:before="257" w:after="257"/>
        <w:ind w:left="632" w:hanging="632"/>
        <w:rPr>
          <w:color w:val="auto"/>
        </w:rPr>
      </w:pPr>
      <w:r w:rsidRPr="00D569EC">
        <w:rPr>
          <w:color w:val="auto"/>
        </w:rPr>
        <w:t>四、投資獎勵措施</w:t>
      </w:r>
    </w:p>
    <w:p w14:paraId="1FCF3D1C" w14:textId="77777777" w:rsidR="004850E8" w:rsidRPr="00D569EC" w:rsidRDefault="00FD0C58" w:rsidP="00187E9C">
      <w:pPr>
        <w:pStyle w:val="a9"/>
        <w:ind w:left="944" w:hanging="708"/>
      </w:pPr>
      <w:r w:rsidRPr="00D569EC">
        <w:t>（一）稅捐獎勵措施</w:t>
      </w:r>
    </w:p>
    <w:p w14:paraId="6C6816AA" w14:textId="77777777" w:rsidR="004850E8" w:rsidRPr="00D569EC" w:rsidRDefault="00FD0C58" w:rsidP="00F57CEC">
      <w:pPr>
        <w:pStyle w:val="ac"/>
        <w:ind w:left="1416" w:hanging="472"/>
      </w:pPr>
      <w:r w:rsidRPr="00D569EC">
        <w:t>１、州無公司所得稅。</w:t>
      </w:r>
    </w:p>
    <w:p w14:paraId="703A5A23" w14:textId="77777777" w:rsidR="004850E8" w:rsidRPr="00D569EC" w:rsidRDefault="00FD0C58" w:rsidP="00F57CEC">
      <w:pPr>
        <w:pStyle w:val="ac"/>
        <w:ind w:left="1416" w:hanging="472"/>
      </w:pPr>
      <w:r w:rsidRPr="00D569EC">
        <w:t>２、州無個人所得稅。</w:t>
      </w:r>
    </w:p>
    <w:p w14:paraId="09A0DD97" w14:textId="77777777" w:rsidR="004850E8" w:rsidRPr="00D569EC" w:rsidRDefault="00FD0C58" w:rsidP="00F57CEC">
      <w:pPr>
        <w:pStyle w:val="ac"/>
        <w:ind w:left="1416" w:hanging="472"/>
      </w:pPr>
      <w:r w:rsidRPr="00D569EC">
        <w:t>３、無州級之財產稅。</w:t>
      </w:r>
    </w:p>
    <w:p w14:paraId="7B619A7B" w14:textId="77777777" w:rsidR="004850E8" w:rsidRPr="00D569EC" w:rsidRDefault="00FD0C58" w:rsidP="00F57CEC">
      <w:pPr>
        <w:pStyle w:val="ac"/>
        <w:ind w:left="1416" w:hanging="472"/>
      </w:pPr>
      <w:r w:rsidRPr="00D569EC">
        <w:t>４、存貨免徵財產稅。</w:t>
      </w:r>
    </w:p>
    <w:p w14:paraId="6A705C76" w14:textId="77777777" w:rsidR="004850E8" w:rsidRPr="00D569EC" w:rsidRDefault="00FD0C58" w:rsidP="00F57CEC">
      <w:pPr>
        <w:pStyle w:val="ac"/>
        <w:ind w:left="1416" w:hanging="472"/>
      </w:pPr>
      <w:r w:rsidRPr="00D569EC">
        <w:lastRenderedPageBreak/>
        <w:t>５、運送中之成品在</w:t>
      </w:r>
      <w:r w:rsidRPr="00D569EC">
        <w:t>180</w:t>
      </w:r>
      <w:r w:rsidRPr="00D569EC">
        <w:t>天內不須繳財產稅。</w:t>
      </w:r>
    </w:p>
    <w:p w14:paraId="73981DC4" w14:textId="77777777" w:rsidR="004850E8" w:rsidRPr="00D569EC" w:rsidRDefault="00FD0C58" w:rsidP="00F57CEC">
      <w:pPr>
        <w:pStyle w:val="ac"/>
        <w:ind w:left="1416" w:hanging="472"/>
      </w:pPr>
      <w:r w:rsidRPr="00D569EC">
        <w:t>６、在佛州製造專供出口之貨品免營業稅。</w:t>
      </w:r>
    </w:p>
    <w:p w14:paraId="2DBACE8E" w14:textId="77777777" w:rsidR="004850E8" w:rsidRPr="00D569EC" w:rsidRDefault="00FD0C58" w:rsidP="00F57CEC">
      <w:pPr>
        <w:pStyle w:val="ac"/>
        <w:ind w:left="1416" w:hanging="472"/>
      </w:pPr>
      <w:r w:rsidRPr="00D569EC">
        <w:t>７、製造用原料免營業稅。</w:t>
      </w:r>
    </w:p>
    <w:p w14:paraId="7292FC38" w14:textId="77777777" w:rsidR="004850E8" w:rsidRPr="00D569EC" w:rsidRDefault="00FD0C58" w:rsidP="00F57CEC">
      <w:pPr>
        <w:pStyle w:val="ac"/>
        <w:ind w:left="1416" w:hanging="472"/>
      </w:pPr>
      <w:r w:rsidRPr="00D569EC">
        <w:t>８、鍋爐用燃料免營業稅。</w:t>
      </w:r>
    </w:p>
    <w:p w14:paraId="0BE2D9FF" w14:textId="77777777" w:rsidR="004850E8" w:rsidRPr="00D569EC" w:rsidRDefault="00FD0C58" w:rsidP="00F57CEC">
      <w:pPr>
        <w:pStyle w:val="ac"/>
        <w:ind w:left="1416" w:hanging="472"/>
      </w:pPr>
      <w:r w:rsidRPr="00D569EC">
        <w:t>９、製造業用電免營業稅。</w:t>
      </w:r>
    </w:p>
    <w:p w14:paraId="18D1C39C" w14:textId="77777777" w:rsidR="004850E8" w:rsidRPr="00D569EC" w:rsidRDefault="00FD0C58" w:rsidP="00187E9C">
      <w:pPr>
        <w:pStyle w:val="a9"/>
        <w:ind w:left="944" w:hanging="708"/>
      </w:pPr>
      <w:r w:rsidRPr="00D569EC">
        <w:t>（二）其他免營業稅及使用稅之項目</w:t>
      </w:r>
    </w:p>
    <w:p w14:paraId="424A0573" w14:textId="77777777" w:rsidR="004850E8" w:rsidRPr="00D569EC" w:rsidRDefault="00FD0C58" w:rsidP="00F57CEC">
      <w:pPr>
        <w:pStyle w:val="ac"/>
        <w:ind w:left="1416" w:hanging="472"/>
      </w:pPr>
      <w:r w:rsidRPr="00D569EC">
        <w:t>１、矽科技產業之移轉，含製造及研發設備。</w:t>
      </w:r>
    </w:p>
    <w:p w14:paraId="2CBFD516" w14:textId="77777777" w:rsidR="004850E8" w:rsidRPr="00D569EC" w:rsidRDefault="00FD0C58" w:rsidP="00F57CEC">
      <w:pPr>
        <w:pStyle w:val="ac"/>
        <w:ind w:left="1416" w:hanging="472"/>
      </w:pPr>
      <w:r w:rsidRPr="00D569EC">
        <w:t>２、新設公司或擴廠所須購置之機器設備。</w:t>
      </w:r>
    </w:p>
    <w:p w14:paraId="565E6B55" w14:textId="77777777" w:rsidR="004850E8" w:rsidRPr="00D569EC" w:rsidRDefault="00FD0C58" w:rsidP="00F57CEC">
      <w:pPr>
        <w:pStyle w:val="ac"/>
        <w:ind w:left="1416" w:hanging="472"/>
      </w:pPr>
      <w:r w:rsidRPr="00D569EC">
        <w:t>３、符合前項條件者，其所衍生之人工、零件及材料等維修工作。</w:t>
      </w:r>
    </w:p>
    <w:p w14:paraId="7F487A83" w14:textId="77777777" w:rsidR="004850E8" w:rsidRPr="00D569EC" w:rsidRDefault="00FD0C58" w:rsidP="00F57CEC">
      <w:pPr>
        <w:pStyle w:val="ac"/>
        <w:ind w:left="1416" w:hanging="472"/>
      </w:pPr>
      <w:r w:rsidRPr="00D569EC">
        <w:t>４、飛機之維修、銷售及租賃。</w:t>
      </w:r>
    </w:p>
    <w:p w14:paraId="1A90DD3E" w14:textId="77777777" w:rsidR="004850E8" w:rsidRPr="00D569EC" w:rsidRDefault="00FD0C58" w:rsidP="00F57CEC">
      <w:pPr>
        <w:pStyle w:val="ac"/>
        <w:ind w:left="1416" w:hanging="472"/>
      </w:pPr>
      <w:r w:rsidRPr="00D569EC">
        <w:t>５、用於佛州太空基地相關商業性太空活動所須之機器設備。</w:t>
      </w:r>
    </w:p>
    <w:p w14:paraId="42844B7F" w14:textId="77777777" w:rsidR="004850E8" w:rsidRPr="00D569EC" w:rsidRDefault="00FD0C58" w:rsidP="00F57CEC">
      <w:pPr>
        <w:pStyle w:val="ac"/>
        <w:ind w:left="1416" w:hanging="472"/>
      </w:pPr>
      <w:r w:rsidRPr="00D569EC">
        <w:t>６、研究發展所須之人力成本。</w:t>
      </w:r>
    </w:p>
    <w:p w14:paraId="685114E9" w14:textId="77777777" w:rsidR="004850E8" w:rsidRPr="00D569EC" w:rsidRDefault="00FD0C58">
      <w:pPr>
        <w:pStyle w:val="a4"/>
        <w:spacing w:before="257" w:after="257"/>
        <w:ind w:left="632" w:hanging="632"/>
        <w:rPr>
          <w:color w:val="auto"/>
        </w:rPr>
      </w:pPr>
      <w:r w:rsidRPr="00D569EC">
        <w:rPr>
          <w:color w:val="auto"/>
        </w:rPr>
        <w:t>五、其他投資相關法令</w:t>
      </w:r>
    </w:p>
    <w:p w14:paraId="099C1D51" w14:textId="77777777" w:rsidR="004850E8" w:rsidRPr="00D569EC" w:rsidRDefault="00FD0C58">
      <w:pPr>
        <w:ind w:firstLine="472"/>
        <w:rPr>
          <w:lang w:eastAsia="zh-TW"/>
        </w:rPr>
      </w:pPr>
      <w:r w:rsidRPr="00D569EC">
        <w:rPr>
          <w:lang w:eastAsia="zh-TW"/>
        </w:rPr>
        <w:t>現今美國社會時有員工控告公司發生，為保護投資人及公司利益，不論公司大小皆需備有下列五項人事守則：</w:t>
      </w:r>
    </w:p>
    <w:p w14:paraId="451D6AC4" w14:textId="77777777" w:rsidR="004850E8" w:rsidRPr="00D569EC" w:rsidRDefault="00FD0C58" w:rsidP="00187E9C">
      <w:pPr>
        <w:pStyle w:val="a9"/>
        <w:ind w:left="944" w:hanging="708"/>
      </w:pPr>
      <w:r w:rsidRPr="00D569EC">
        <w:t>（一）員工手冊（</w:t>
      </w:r>
      <w:r w:rsidRPr="00D569EC">
        <w:t>Employee Handbooks</w:t>
      </w:r>
      <w:r w:rsidRPr="00D569EC">
        <w:t>）</w:t>
      </w:r>
    </w:p>
    <w:p w14:paraId="1495BFD7" w14:textId="77777777" w:rsidR="004850E8" w:rsidRPr="00D569EC" w:rsidRDefault="00FD0C58">
      <w:pPr>
        <w:pStyle w:val="aa"/>
        <w:ind w:left="945" w:firstLine="472"/>
        <w:rPr>
          <w:lang w:eastAsia="zh-TW"/>
        </w:rPr>
      </w:pPr>
      <w:r w:rsidRPr="00D569EC">
        <w:rPr>
          <w:lang w:eastAsia="zh-TW"/>
        </w:rPr>
        <w:t>於手冊中明白訂定員工應遵守之行為規範，針對不當解僱之訴訟時，此為有力之證明文件，且多半美國陪審團認為沒有員工手冊之公司在員工管理上有專橫及反覆之嫌。</w:t>
      </w:r>
    </w:p>
    <w:p w14:paraId="4FED5E64" w14:textId="77777777" w:rsidR="004850E8" w:rsidRPr="00D569EC" w:rsidRDefault="00FD0C58" w:rsidP="00187E9C">
      <w:pPr>
        <w:pStyle w:val="a9"/>
        <w:ind w:left="944" w:hanging="708"/>
      </w:pPr>
      <w:r w:rsidRPr="00D569EC">
        <w:t>（二）騷擾政策（</w:t>
      </w:r>
      <w:r w:rsidRPr="00D569EC">
        <w:t>Harassment Policies</w:t>
      </w:r>
      <w:r w:rsidRPr="00D569EC">
        <w:t>）</w:t>
      </w:r>
    </w:p>
    <w:p w14:paraId="604B0083" w14:textId="77777777" w:rsidR="004850E8" w:rsidRPr="00D569EC" w:rsidRDefault="00FD0C58">
      <w:pPr>
        <w:pStyle w:val="aa"/>
        <w:ind w:left="945" w:firstLine="472"/>
        <w:rPr>
          <w:lang w:eastAsia="zh-TW"/>
        </w:rPr>
      </w:pPr>
      <w:r w:rsidRPr="00D569EC">
        <w:t>雇主須明文規定禁止任何騷擾，且提供適當申訴管道。雖然聯邦法（</w:t>
      </w:r>
      <w:r w:rsidRPr="00D569EC">
        <w:t>Title VII of the Civil Rights Act of 1964</w:t>
      </w:r>
      <w:r w:rsidRPr="00D569EC">
        <w:t>）禁止因性別及種族而歧視或騷擾員工，然而該法令僅適用於</w:t>
      </w:r>
      <w:r w:rsidRPr="00D569EC">
        <w:t>15</w:t>
      </w:r>
      <w:r w:rsidRPr="00D569EC">
        <w:t>人或以上之公司。</w:t>
      </w:r>
      <w:r w:rsidRPr="00D569EC">
        <w:rPr>
          <w:lang w:eastAsia="zh-TW"/>
        </w:rPr>
        <w:t>另有些州法針對</w:t>
      </w:r>
      <w:r w:rsidRPr="00D569EC">
        <w:rPr>
          <w:lang w:eastAsia="zh-TW"/>
        </w:rPr>
        <w:t>15</w:t>
      </w:r>
      <w:r w:rsidRPr="00D569EC">
        <w:rPr>
          <w:lang w:eastAsia="zh-TW"/>
        </w:rPr>
        <w:t>人以下之公司規定禁止侵略員工隱私、暴力、攻擊或持戒攻擊。</w:t>
      </w:r>
    </w:p>
    <w:p w14:paraId="385F87CB" w14:textId="77777777" w:rsidR="004850E8" w:rsidRPr="00D569EC" w:rsidRDefault="00FD0C58" w:rsidP="00187E9C">
      <w:pPr>
        <w:pStyle w:val="a9"/>
        <w:ind w:left="944" w:hanging="708"/>
      </w:pPr>
      <w:r w:rsidRPr="00D569EC">
        <w:rPr>
          <w:lang w:val="it-IT"/>
        </w:rPr>
        <w:lastRenderedPageBreak/>
        <w:t>（</w:t>
      </w:r>
      <w:r w:rsidRPr="00D569EC">
        <w:t>三</w:t>
      </w:r>
      <w:r w:rsidRPr="00D569EC">
        <w:rPr>
          <w:lang w:val="it-IT"/>
        </w:rPr>
        <w:t>）</w:t>
      </w:r>
      <w:r w:rsidRPr="00D569EC">
        <w:rPr>
          <w:lang w:val="it-IT"/>
        </w:rPr>
        <w:t>I-9</w:t>
      </w:r>
      <w:r w:rsidRPr="00D569EC">
        <w:t>表格</w:t>
      </w:r>
      <w:r w:rsidRPr="00D569EC">
        <w:rPr>
          <w:lang w:val="it-IT"/>
        </w:rPr>
        <w:t>（</w:t>
      </w:r>
      <w:r w:rsidRPr="00D569EC">
        <w:rPr>
          <w:lang w:val="it-IT"/>
        </w:rPr>
        <w:t>I-9 Compliance</w:t>
      </w:r>
      <w:r w:rsidRPr="00D569EC">
        <w:rPr>
          <w:lang w:val="it-IT"/>
        </w:rPr>
        <w:t>）</w:t>
      </w:r>
    </w:p>
    <w:p w14:paraId="43E9474B" w14:textId="77777777" w:rsidR="004850E8" w:rsidRPr="00D569EC" w:rsidRDefault="00FD0C58">
      <w:pPr>
        <w:pStyle w:val="aa"/>
        <w:ind w:left="945" w:firstLine="472"/>
      </w:pPr>
      <w:r w:rsidRPr="00D569EC">
        <w:t>備有移民法則。美國移民法</w:t>
      </w:r>
      <w:r w:rsidRPr="00D569EC">
        <w:rPr>
          <w:lang w:val="it-IT"/>
        </w:rPr>
        <w:t>（</w:t>
      </w:r>
      <w:r w:rsidRPr="00D569EC">
        <w:rPr>
          <w:lang w:val="it-IT"/>
        </w:rPr>
        <w:t>The Immigration Control and Reform Act, IRCA</w:t>
      </w:r>
      <w:r w:rsidRPr="00D569EC">
        <w:rPr>
          <w:lang w:val="it-IT"/>
        </w:rPr>
        <w:t>）</w:t>
      </w:r>
      <w:r w:rsidRPr="00D569EC">
        <w:t>規定所有雇主須於僱用新進員工</w:t>
      </w:r>
      <w:r w:rsidRPr="00D569EC">
        <w:rPr>
          <w:lang w:val="it-IT"/>
        </w:rPr>
        <w:t>3</w:t>
      </w:r>
      <w:r w:rsidRPr="00D569EC">
        <w:t>日內填寫</w:t>
      </w:r>
      <w:r w:rsidRPr="00D569EC">
        <w:rPr>
          <w:lang w:val="it-IT"/>
        </w:rPr>
        <w:t>I-9</w:t>
      </w:r>
      <w:r w:rsidRPr="00D569EC">
        <w:t>表格以查證員工之合法性</w:t>
      </w:r>
      <w:r w:rsidRPr="00D569EC">
        <w:rPr>
          <w:lang w:val="it-IT"/>
        </w:rPr>
        <w:t>，</w:t>
      </w:r>
      <w:r w:rsidRPr="00D569EC">
        <w:t>該表格需存放至少</w:t>
      </w:r>
      <w:r w:rsidRPr="00D569EC">
        <w:rPr>
          <w:lang w:val="it-IT"/>
        </w:rPr>
        <w:t>3</w:t>
      </w:r>
      <w:r w:rsidRPr="00D569EC">
        <w:t>年或至員工離職後</w:t>
      </w:r>
      <w:r w:rsidRPr="00D569EC">
        <w:rPr>
          <w:lang w:val="it-IT"/>
        </w:rPr>
        <w:t>1</w:t>
      </w:r>
      <w:r w:rsidRPr="00D569EC">
        <w:t>年</w:t>
      </w:r>
      <w:r w:rsidRPr="00D569EC">
        <w:rPr>
          <w:lang w:val="it-IT"/>
        </w:rPr>
        <w:t>，</w:t>
      </w:r>
      <w:r w:rsidRPr="00D569EC">
        <w:t>應以較長之存放期為據。</w:t>
      </w:r>
    </w:p>
    <w:p w14:paraId="6760EC33" w14:textId="77777777" w:rsidR="004850E8" w:rsidRPr="00D569EC" w:rsidRDefault="00FD0C58" w:rsidP="00187E9C">
      <w:pPr>
        <w:pStyle w:val="a9"/>
        <w:ind w:left="944" w:hanging="708"/>
      </w:pPr>
      <w:r w:rsidRPr="00D569EC">
        <w:rPr>
          <w:lang w:val="it-IT"/>
        </w:rPr>
        <w:t>（</w:t>
      </w:r>
      <w:r w:rsidRPr="00D569EC">
        <w:t>四</w:t>
      </w:r>
      <w:r w:rsidRPr="00D569EC">
        <w:rPr>
          <w:lang w:val="it-IT"/>
        </w:rPr>
        <w:t>）</w:t>
      </w:r>
      <w:r w:rsidRPr="00D569EC">
        <w:t>軍事徵召復職權利法</w:t>
      </w:r>
      <w:r w:rsidRPr="00D569EC">
        <w:rPr>
          <w:lang w:val="it-IT"/>
        </w:rPr>
        <w:t>（</w:t>
      </w:r>
      <w:r w:rsidRPr="00D569EC">
        <w:rPr>
          <w:lang w:val="it-IT"/>
        </w:rPr>
        <w:t>Military Leave</w:t>
      </w:r>
      <w:r w:rsidRPr="00D569EC">
        <w:rPr>
          <w:lang w:val="it-IT"/>
        </w:rPr>
        <w:t>）</w:t>
      </w:r>
    </w:p>
    <w:p w14:paraId="0C524635" w14:textId="77777777" w:rsidR="004850E8" w:rsidRPr="00D569EC" w:rsidRDefault="00FD0C58">
      <w:pPr>
        <w:pStyle w:val="aa"/>
        <w:ind w:left="945" w:firstLine="472"/>
      </w:pPr>
      <w:r w:rsidRPr="00D569EC">
        <w:t>雇主應遵守</w:t>
      </w:r>
      <w:r w:rsidRPr="00D569EC">
        <w:rPr>
          <w:lang w:val="it-IT"/>
        </w:rPr>
        <w:t>1994</w:t>
      </w:r>
      <w:r w:rsidRPr="00D569EC">
        <w:t>年通過之軍事徵召員工復職權利法</w:t>
      </w:r>
      <w:r w:rsidRPr="00D569EC">
        <w:rPr>
          <w:lang w:val="it-IT"/>
        </w:rPr>
        <w:t>（</w:t>
      </w:r>
      <w:r w:rsidRPr="00D569EC">
        <w:rPr>
          <w:lang w:val="it-IT"/>
        </w:rPr>
        <w:t>Uniformed Services Employment and Reemployment Rights Act, USERRA</w:t>
      </w:r>
      <w:r w:rsidRPr="00D569EC">
        <w:rPr>
          <w:lang w:val="it-IT"/>
        </w:rPr>
        <w:t>），</w:t>
      </w:r>
      <w:r w:rsidRPr="00D569EC">
        <w:t>美國勞工部於</w:t>
      </w:r>
      <w:r w:rsidRPr="00D569EC">
        <w:rPr>
          <w:lang w:val="it-IT"/>
        </w:rPr>
        <w:t>2004</w:t>
      </w:r>
      <w:r w:rsidRPr="00D569EC">
        <w:t>年發布</w:t>
      </w:r>
      <w:r w:rsidRPr="00D569EC">
        <w:rPr>
          <w:lang w:val="it-IT"/>
        </w:rPr>
        <w:t>USERRA</w:t>
      </w:r>
      <w:r w:rsidRPr="00D569EC">
        <w:t>新規定</w:t>
      </w:r>
      <w:r w:rsidRPr="00D569EC">
        <w:rPr>
          <w:lang w:val="it-IT"/>
        </w:rPr>
        <w:t>，</w:t>
      </w:r>
      <w:r w:rsidRPr="00D569EC">
        <w:t>員工可控告不遵守法規之雇主。</w:t>
      </w:r>
      <w:r w:rsidRPr="00D569EC">
        <w:rPr>
          <w:lang w:val="it-IT"/>
        </w:rPr>
        <w:t xml:space="preserve"> </w:t>
      </w:r>
    </w:p>
    <w:p w14:paraId="4B5C2563" w14:textId="77777777" w:rsidR="004850E8" w:rsidRPr="00D569EC" w:rsidRDefault="00FD0C58" w:rsidP="00187E9C">
      <w:pPr>
        <w:pStyle w:val="a9"/>
        <w:ind w:left="944" w:hanging="708"/>
      </w:pPr>
      <w:r w:rsidRPr="00D569EC">
        <w:rPr>
          <w:lang w:val="it-IT"/>
        </w:rPr>
        <w:t>（</w:t>
      </w:r>
      <w:r w:rsidRPr="00D569EC">
        <w:t>五</w:t>
      </w:r>
      <w:r w:rsidRPr="00D569EC">
        <w:rPr>
          <w:lang w:val="it-IT"/>
        </w:rPr>
        <w:t>）</w:t>
      </w:r>
      <w:r w:rsidRPr="00D569EC">
        <w:t>合理薪資分類表</w:t>
      </w:r>
      <w:r w:rsidRPr="00D569EC">
        <w:rPr>
          <w:lang w:val="it-IT"/>
        </w:rPr>
        <w:t>（</w:t>
      </w:r>
      <w:r w:rsidRPr="00D569EC">
        <w:rPr>
          <w:lang w:val="it-IT"/>
        </w:rPr>
        <w:t>Proper Pay Classification</w:t>
      </w:r>
      <w:r w:rsidRPr="00D569EC">
        <w:rPr>
          <w:lang w:val="it-IT"/>
        </w:rPr>
        <w:t>）</w:t>
      </w:r>
    </w:p>
    <w:p w14:paraId="29132168" w14:textId="11956A98" w:rsidR="004850E8" w:rsidRPr="00D569EC" w:rsidRDefault="00FD0C58">
      <w:pPr>
        <w:pStyle w:val="aa"/>
        <w:ind w:left="945" w:firstLine="472"/>
        <w:rPr>
          <w:lang w:eastAsia="zh-TW"/>
        </w:rPr>
      </w:pPr>
      <w:r w:rsidRPr="00D569EC">
        <w:t>遵守公平勞工標準法</w:t>
      </w:r>
      <w:r w:rsidRPr="00D569EC">
        <w:rPr>
          <w:lang w:val="it-IT"/>
        </w:rPr>
        <w:t>（</w:t>
      </w:r>
      <w:r w:rsidRPr="00D569EC">
        <w:rPr>
          <w:lang w:val="it-IT"/>
        </w:rPr>
        <w:t xml:space="preserve">The Fair Labor </w:t>
      </w:r>
      <w:r w:rsidR="00E4088C" w:rsidRPr="00D569EC">
        <w:rPr>
          <w:lang w:val="it-IT"/>
        </w:rPr>
        <w:t>Standards Act</w:t>
      </w:r>
      <w:r w:rsidR="00E4088C" w:rsidRPr="00D569EC">
        <w:rPr>
          <w:lang w:val="it-IT"/>
        </w:rPr>
        <w:t>），</w:t>
      </w:r>
      <w:r w:rsidRPr="00D569EC">
        <w:t>明文定義每位員工之薪資分類。</w:t>
      </w:r>
      <w:r w:rsidRPr="00D569EC">
        <w:rPr>
          <w:lang w:eastAsia="zh-TW"/>
        </w:rPr>
        <w:t>近年來許多雇主因未清楚定義員工支薪類別</w:t>
      </w:r>
      <w:r w:rsidRPr="00D569EC">
        <w:rPr>
          <w:lang w:val="it-IT" w:eastAsia="zh-TW"/>
        </w:rPr>
        <w:t>，</w:t>
      </w:r>
      <w:r w:rsidRPr="00D569EC">
        <w:rPr>
          <w:lang w:eastAsia="zh-TW"/>
        </w:rPr>
        <w:t>而被控訴未發加班費。</w:t>
      </w:r>
    </w:p>
    <w:p w14:paraId="5DF54F79" w14:textId="77777777" w:rsidR="004850E8" w:rsidRPr="00D569EC" w:rsidRDefault="00FD0C58" w:rsidP="00721180">
      <w:pPr>
        <w:pStyle w:val="a3"/>
        <w:spacing w:before="514" w:after="771"/>
      </w:pPr>
      <w:r w:rsidRPr="00D569EC">
        <w:lastRenderedPageBreak/>
        <w:t>第伍章　租稅及金融制度</w:t>
      </w:r>
    </w:p>
    <w:p w14:paraId="26F6B3BE" w14:textId="77777777" w:rsidR="004850E8" w:rsidRPr="00D569EC" w:rsidRDefault="00FD0C58">
      <w:pPr>
        <w:pStyle w:val="a4"/>
        <w:spacing w:before="257" w:after="257"/>
        <w:ind w:left="632" w:hanging="632"/>
        <w:rPr>
          <w:color w:val="auto"/>
        </w:rPr>
      </w:pPr>
      <w:r w:rsidRPr="00D569EC">
        <w:rPr>
          <w:color w:val="auto"/>
        </w:rPr>
        <w:t>一、租稅</w:t>
      </w:r>
    </w:p>
    <w:p w14:paraId="615A513E" w14:textId="77777777" w:rsidR="004850E8" w:rsidRPr="00D569EC" w:rsidRDefault="00FD0C58">
      <w:pPr>
        <w:ind w:firstLine="472"/>
        <w:rPr>
          <w:lang w:eastAsia="zh-TW"/>
        </w:rPr>
      </w:pPr>
      <w:r w:rsidRPr="00D569EC">
        <w:t>佛州擁有全美國第七佳之商業稅制環境</w:t>
      </w:r>
      <w:r w:rsidRPr="00D569EC">
        <w:rPr>
          <w:lang w:val="it-IT"/>
        </w:rPr>
        <w:t>（</w:t>
      </w:r>
      <w:r w:rsidRPr="00D569EC">
        <w:t>其他前六名分別為</w:t>
      </w:r>
      <w:r w:rsidRPr="00D569EC">
        <w:rPr>
          <w:lang w:val="it-IT"/>
        </w:rPr>
        <w:t>Wyoming, New Hampshire, Nevada, Colorado, Alaska, South Dakota</w:t>
      </w:r>
      <w:r w:rsidRPr="00D569EC">
        <w:rPr>
          <w:lang w:val="it-IT"/>
        </w:rPr>
        <w:t>），</w:t>
      </w:r>
      <w:r w:rsidRPr="00D569EC">
        <w:t>過去數年來</w:t>
      </w:r>
      <w:r w:rsidRPr="00D569EC">
        <w:rPr>
          <w:lang w:val="it-IT"/>
        </w:rPr>
        <w:t>，</w:t>
      </w:r>
      <w:r w:rsidRPr="00D569EC">
        <w:t>佛州致力於創造適宜企業營運之環境</w:t>
      </w:r>
      <w:r w:rsidRPr="00D569EC">
        <w:rPr>
          <w:lang w:val="it-IT"/>
        </w:rPr>
        <w:t>，</w:t>
      </w:r>
      <w:r w:rsidRPr="00D569EC">
        <w:t>以吸引美國其他州及國外企業至佛州投資。</w:t>
      </w:r>
      <w:r w:rsidRPr="00D569EC">
        <w:rPr>
          <w:lang w:eastAsia="zh-TW"/>
        </w:rPr>
        <w:t>佛州相關稅制如下</w:t>
      </w:r>
      <w:r w:rsidRPr="00D569EC">
        <w:rPr>
          <w:lang w:val="it-IT" w:eastAsia="zh-TW"/>
        </w:rPr>
        <w:t>：</w:t>
      </w:r>
    </w:p>
    <w:p w14:paraId="3A9C9188" w14:textId="2D7CA804" w:rsidR="00765B89" w:rsidRPr="00D569EC" w:rsidRDefault="00765B89" w:rsidP="00765B89">
      <w:pPr>
        <w:pStyle w:val="a9"/>
        <w:ind w:left="944" w:hanging="708"/>
      </w:pPr>
      <w:r w:rsidRPr="00D569EC">
        <w:rPr>
          <w:rFonts w:hint="eastAsia"/>
        </w:rPr>
        <w:t>（一）公司所得稅：依佛州法律成立且在佛州從事商業活動之公司，均須繳納佛州公司所得稅，該稅係以佛州境內淨所得減去</w:t>
      </w:r>
      <w:r w:rsidRPr="00D569EC">
        <w:rPr>
          <w:rFonts w:hint="eastAsia"/>
        </w:rPr>
        <w:t>5,000</w:t>
      </w:r>
      <w:r w:rsidRPr="00D569EC">
        <w:rPr>
          <w:rFonts w:hint="eastAsia"/>
        </w:rPr>
        <w:t>美元的抵減額後計算，稅率為</w:t>
      </w:r>
      <w:r w:rsidRPr="00D569EC">
        <w:rPr>
          <w:rFonts w:hint="eastAsia"/>
        </w:rPr>
        <w:t>5.5%</w:t>
      </w:r>
      <w:r w:rsidRPr="00D569EC">
        <w:rPr>
          <w:rFonts w:hint="eastAsia"/>
        </w:rPr>
        <w:t>。股份有限公司因須繳納聯邦稅，故不須繳納佛州公司所得稅；個人、合夥事業、信託業及房地產業亦不須繳納州所得稅。</w:t>
      </w:r>
    </w:p>
    <w:p w14:paraId="2387DB96" w14:textId="0331723A" w:rsidR="00765B89" w:rsidRPr="00D569EC" w:rsidRDefault="00765B89" w:rsidP="00765B89">
      <w:pPr>
        <w:pStyle w:val="a9"/>
        <w:ind w:left="944" w:hanging="708"/>
      </w:pPr>
      <w:r w:rsidRPr="00D569EC">
        <w:rPr>
          <w:rFonts w:hint="eastAsia"/>
        </w:rPr>
        <w:t>（二）營業稅：基本營業稅率</w:t>
      </w:r>
      <w:r w:rsidRPr="00D569EC">
        <w:rPr>
          <w:rFonts w:hint="eastAsia"/>
        </w:rPr>
        <w:t>6.0%</w:t>
      </w:r>
      <w:r w:rsidRPr="00D569EC">
        <w:rPr>
          <w:rFonts w:hint="eastAsia"/>
        </w:rPr>
        <w:t>。（各縣市可再附加，如邁阿密之營業稅率為</w:t>
      </w:r>
      <w:r w:rsidRPr="00D569EC">
        <w:rPr>
          <w:rFonts w:hint="eastAsia"/>
        </w:rPr>
        <w:t>7%</w:t>
      </w:r>
      <w:r w:rsidRPr="00D569EC">
        <w:rPr>
          <w:rFonts w:hint="eastAsia"/>
        </w:rPr>
        <w:t>）</w:t>
      </w:r>
    </w:p>
    <w:p w14:paraId="2DFFC06B" w14:textId="2EE40C3C" w:rsidR="00765B89" w:rsidRPr="00D569EC" w:rsidRDefault="00765B89" w:rsidP="00765B89">
      <w:pPr>
        <w:pStyle w:val="a9"/>
        <w:ind w:left="944" w:hanging="708"/>
      </w:pPr>
      <w:r w:rsidRPr="00D569EC">
        <w:rPr>
          <w:rFonts w:hint="eastAsia"/>
        </w:rPr>
        <w:t>（三）薪資稅：無個人所得稅。</w:t>
      </w:r>
    </w:p>
    <w:p w14:paraId="478581D1" w14:textId="4FDC9D6C" w:rsidR="00765B89" w:rsidRPr="00D569EC" w:rsidRDefault="00765B89" w:rsidP="00765B89">
      <w:pPr>
        <w:pStyle w:val="a9"/>
        <w:ind w:left="944" w:hanging="708"/>
      </w:pPr>
      <w:r w:rsidRPr="00D569EC">
        <w:rPr>
          <w:rFonts w:hint="eastAsia"/>
        </w:rPr>
        <w:t>（四）財產稅：僅地方政府課徵財產稅（州不課徵），分為不動產及有形財產稅：依市價計稅。無形財產稅：</w:t>
      </w:r>
      <w:r w:rsidRPr="00D569EC">
        <w:rPr>
          <w:rFonts w:hint="eastAsia"/>
        </w:rPr>
        <w:t>20,000</w:t>
      </w:r>
      <w:r w:rsidRPr="00D569EC">
        <w:rPr>
          <w:rFonts w:hint="eastAsia"/>
        </w:rPr>
        <w:t>美元以下免稅。</w:t>
      </w:r>
      <w:r w:rsidRPr="00D569EC">
        <w:rPr>
          <w:rFonts w:hint="eastAsia"/>
        </w:rPr>
        <w:t>20,000-100,000</w:t>
      </w:r>
      <w:r w:rsidRPr="00D569EC">
        <w:rPr>
          <w:rFonts w:hint="eastAsia"/>
        </w:rPr>
        <w:t>美元，每</w:t>
      </w:r>
      <w:r w:rsidRPr="00D569EC">
        <w:rPr>
          <w:rFonts w:hint="eastAsia"/>
        </w:rPr>
        <w:t>1,000</w:t>
      </w:r>
      <w:r w:rsidRPr="00D569EC">
        <w:rPr>
          <w:rFonts w:hint="eastAsia"/>
        </w:rPr>
        <w:t>美元須付</w:t>
      </w:r>
      <w:r w:rsidRPr="00D569EC">
        <w:rPr>
          <w:rFonts w:hint="eastAsia"/>
        </w:rPr>
        <w:t>1</w:t>
      </w:r>
      <w:r w:rsidRPr="00D569EC">
        <w:rPr>
          <w:rFonts w:hint="eastAsia"/>
        </w:rPr>
        <w:t>美元的稅捐。</w:t>
      </w:r>
      <w:r w:rsidRPr="00D569EC">
        <w:rPr>
          <w:rFonts w:hint="eastAsia"/>
        </w:rPr>
        <w:t>100,000</w:t>
      </w:r>
      <w:r w:rsidRPr="00D569EC">
        <w:rPr>
          <w:rFonts w:hint="eastAsia"/>
        </w:rPr>
        <w:t>美元以上，每</w:t>
      </w:r>
      <w:r w:rsidRPr="00D569EC">
        <w:rPr>
          <w:rFonts w:hint="eastAsia"/>
        </w:rPr>
        <w:t>1,000</w:t>
      </w:r>
      <w:r w:rsidRPr="00D569EC">
        <w:rPr>
          <w:rFonts w:hint="eastAsia"/>
        </w:rPr>
        <w:t>美元須付</w:t>
      </w:r>
      <w:r w:rsidRPr="00D569EC">
        <w:rPr>
          <w:rFonts w:hint="eastAsia"/>
        </w:rPr>
        <w:t>2</w:t>
      </w:r>
      <w:r w:rsidRPr="00D569EC">
        <w:rPr>
          <w:rFonts w:hint="eastAsia"/>
        </w:rPr>
        <w:t>美元的稅捐。</w:t>
      </w:r>
    </w:p>
    <w:p w14:paraId="67D20A90" w14:textId="5E622EF7" w:rsidR="00765B89" w:rsidRPr="00D569EC" w:rsidRDefault="00765B89" w:rsidP="00765B89">
      <w:pPr>
        <w:pStyle w:val="a9"/>
        <w:ind w:left="944" w:hanging="708"/>
      </w:pPr>
      <w:r w:rsidRPr="00D569EC">
        <w:rPr>
          <w:rFonts w:hint="eastAsia"/>
        </w:rPr>
        <w:t>（五）產業退稅</w:t>
      </w:r>
      <w:r w:rsidR="00203EB0" w:rsidRPr="00D569EC">
        <w:rPr>
          <w:rFonts w:hint="eastAsia"/>
        </w:rPr>
        <w:t>計畫</w:t>
      </w:r>
      <w:r w:rsidRPr="00D569EC">
        <w:rPr>
          <w:rFonts w:hint="eastAsia"/>
        </w:rPr>
        <w:t>（</w:t>
      </w:r>
      <w:r w:rsidRPr="00D569EC">
        <w:rPr>
          <w:rFonts w:hint="eastAsia"/>
        </w:rPr>
        <w:t>Qualified Target Industry Tax Refund Program, QTI</w:t>
      </w:r>
      <w:r w:rsidR="00B34856">
        <w:rPr>
          <w:rFonts w:hint="eastAsia"/>
        </w:rPr>
        <w:t>）</w:t>
      </w:r>
      <w:r w:rsidRPr="00D569EC">
        <w:rPr>
          <w:rFonts w:hint="eastAsia"/>
        </w:rPr>
        <w:t>：鼓勵創造高技能工作，每創造</w:t>
      </w:r>
      <w:r w:rsidRPr="00D569EC">
        <w:rPr>
          <w:rFonts w:hint="eastAsia"/>
        </w:rPr>
        <w:t>1</w:t>
      </w:r>
      <w:r w:rsidRPr="00D569EC">
        <w:rPr>
          <w:rFonts w:hint="eastAsia"/>
        </w:rPr>
        <w:t>個新工作提供</w:t>
      </w:r>
      <w:r w:rsidRPr="00D569EC">
        <w:rPr>
          <w:rFonts w:hint="eastAsia"/>
        </w:rPr>
        <w:t>3,000</w:t>
      </w:r>
      <w:r w:rsidRPr="00D569EC">
        <w:rPr>
          <w:rFonts w:hint="eastAsia"/>
        </w:rPr>
        <w:t>美元的退稅。（在企業區域或農村縣，增加到每個工作</w:t>
      </w:r>
      <w:r w:rsidRPr="00D569EC">
        <w:rPr>
          <w:rFonts w:hint="eastAsia"/>
        </w:rPr>
        <w:t>6,000</w:t>
      </w:r>
      <w:r w:rsidRPr="00D569EC">
        <w:rPr>
          <w:rFonts w:hint="eastAsia"/>
        </w:rPr>
        <w:t>美元）。如果企業在該地區支付的平均工資超過</w:t>
      </w:r>
      <w:r w:rsidRPr="00D569EC">
        <w:rPr>
          <w:rFonts w:hint="eastAsia"/>
        </w:rPr>
        <w:t>150%</w:t>
      </w:r>
      <w:r w:rsidRPr="00D569EC">
        <w:rPr>
          <w:rFonts w:hint="eastAsia"/>
        </w:rPr>
        <w:t>，則每份工作可獲得</w:t>
      </w:r>
      <w:r w:rsidRPr="00D569EC">
        <w:rPr>
          <w:rFonts w:hint="eastAsia"/>
        </w:rPr>
        <w:t>$ 1,000</w:t>
      </w:r>
      <w:r w:rsidRPr="00D569EC">
        <w:rPr>
          <w:rFonts w:hint="eastAsia"/>
        </w:rPr>
        <w:t>的獎金，如果超過</w:t>
      </w:r>
      <w:r w:rsidRPr="00D569EC">
        <w:rPr>
          <w:rFonts w:hint="eastAsia"/>
        </w:rPr>
        <w:t>200%</w:t>
      </w:r>
      <w:r w:rsidRPr="00D569EC">
        <w:rPr>
          <w:rFonts w:hint="eastAsia"/>
        </w:rPr>
        <w:t>，則每份可</w:t>
      </w:r>
      <w:r w:rsidRPr="00D569EC">
        <w:rPr>
          <w:rFonts w:hint="eastAsia"/>
        </w:rPr>
        <w:lastRenderedPageBreak/>
        <w:t>獲得</w:t>
      </w:r>
      <w:r w:rsidRPr="00D569EC">
        <w:rPr>
          <w:rFonts w:hint="eastAsia"/>
        </w:rPr>
        <w:t>$ 2,000</w:t>
      </w:r>
      <w:r w:rsidRPr="00D569EC">
        <w:rPr>
          <w:rFonts w:hint="eastAsia"/>
        </w:rPr>
        <w:t>的獎金。項目必須得到其社區的支持，金額為獎勵的</w:t>
      </w:r>
      <w:r w:rsidRPr="00D569EC">
        <w:rPr>
          <w:rFonts w:hint="eastAsia"/>
        </w:rPr>
        <w:t>20%</w:t>
      </w:r>
      <w:r w:rsidRPr="00D569EC">
        <w:rPr>
          <w:rFonts w:hint="eastAsia"/>
        </w:rPr>
        <w:t>。</w:t>
      </w:r>
    </w:p>
    <w:p w14:paraId="7FEC15C4" w14:textId="5BDED513" w:rsidR="00765B89" w:rsidRPr="00D569EC" w:rsidRDefault="00765B89" w:rsidP="00765B89">
      <w:pPr>
        <w:pStyle w:val="a9"/>
        <w:ind w:left="944" w:hanging="708"/>
      </w:pPr>
      <w:r w:rsidRPr="00D569EC">
        <w:rPr>
          <w:rFonts w:hint="eastAsia"/>
        </w:rPr>
        <w:t>（六）國防承包商退稅</w:t>
      </w:r>
      <w:r w:rsidR="00203EB0" w:rsidRPr="00D569EC">
        <w:rPr>
          <w:rFonts w:hint="eastAsia"/>
        </w:rPr>
        <w:t>計畫</w:t>
      </w:r>
      <w:r w:rsidRPr="00D569EC">
        <w:rPr>
          <w:rFonts w:hint="eastAsia"/>
        </w:rPr>
        <w:t>（</w:t>
      </w:r>
      <w:r w:rsidRPr="00D569EC">
        <w:rPr>
          <w:rFonts w:hint="eastAsia"/>
        </w:rPr>
        <w:t>Qualified Defense Contractors Tax Refund Program , QDC</w:t>
      </w:r>
      <w:r w:rsidRPr="00D569EC">
        <w:rPr>
          <w:rFonts w:hint="eastAsia"/>
        </w:rPr>
        <w:t>）：具有競爭優勢國防承包商，獲得新合同或轉換為商業生產，批准的計畫創建或保存的每個工作可獲得最高</w:t>
      </w:r>
      <w:r w:rsidRPr="00D569EC">
        <w:rPr>
          <w:rFonts w:hint="eastAsia"/>
        </w:rPr>
        <w:t>5,000</w:t>
      </w:r>
      <w:r w:rsidRPr="00D569EC">
        <w:rPr>
          <w:rFonts w:hint="eastAsia"/>
        </w:rPr>
        <w:t>美元的退稅。計畫必須得到其社區的支持，該社區將提供</w:t>
      </w:r>
      <w:r w:rsidRPr="00D569EC">
        <w:rPr>
          <w:rFonts w:hint="eastAsia"/>
        </w:rPr>
        <w:t>20%</w:t>
      </w:r>
      <w:r w:rsidRPr="00D569EC">
        <w:rPr>
          <w:rFonts w:hint="eastAsia"/>
        </w:rPr>
        <w:t>的獎勵資金。</w:t>
      </w:r>
    </w:p>
    <w:p w14:paraId="1F0C1025" w14:textId="67C1AAA4" w:rsidR="00765B89" w:rsidRPr="00D569EC" w:rsidRDefault="00765B89" w:rsidP="00765B89">
      <w:pPr>
        <w:pStyle w:val="a9"/>
        <w:ind w:left="944" w:hanging="708"/>
      </w:pPr>
      <w:r w:rsidRPr="00D569EC">
        <w:rPr>
          <w:rFonts w:hint="eastAsia"/>
        </w:rPr>
        <w:t>（七）企業區域計畫（</w:t>
      </w:r>
      <w:r w:rsidRPr="00D569EC">
        <w:rPr>
          <w:rFonts w:hint="eastAsia"/>
        </w:rPr>
        <w:t>Enterprise Zone Program</w:t>
      </w:r>
      <w:r w:rsidRPr="00D569EC">
        <w:rPr>
          <w:rFonts w:hint="eastAsia"/>
        </w:rPr>
        <w:t>）：指定企業區域內，僱用地區居民，可享抵免銷售稅或公司所得稅，地方政府還可提供額外的激勵措施。</w:t>
      </w:r>
    </w:p>
    <w:p w14:paraId="2CD40C5F" w14:textId="045CCC1D" w:rsidR="00765B89" w:rsidRPr="00D569EC" w:rsidRDefault="00765B89" w:rsidP="00765B89">
      <w:pPr>
        <w:pStyle w:val="a9"/>
        <w:ind w:left="944" w:hanging="708"/>
      </w:pPr>
      <w:r w:rsidRPr="00D569EC">
        <w:rPr>
          <w:rFonts w:hint="eastAsia"/>
        </w:rPr>
        <w:t>（八）高影響力績效獎勵補助金（</w:t>
      </w:r>
      <w:r w:rsidRPr="00D569EC">
        <w:rPr>
          <w:rFonts w:hint="eastAsia"/>
        </w:rPr>
        <w:t>High Impact Performance Incentive Grants, HIPI</w:t>
      </w:r>
      <w:r w:rsidRPr="00D569EC">
        <w:rPr>
          <w:rFonts w:hint="eastAsia"/>
        </w:rPr>
        <w:t>）：影響力較大的產業，可申請補助於運營時獲</w:t>
      </w:r>
      <w:r w:rsidRPr="00D569EC">
        <w:rPr>
          <w:rFonts w:hint="eastAsia"/>
        </w:rPr>
        <w:t>50%</w:t>
      </w:r>
      <w:r w:rsidRPr="00D569EC">
        <w:rPr>
          <w:rFonts w:hint="eastAsia"/>
        </w:rPr>
        <w:t>的合格贈款，而另一半將在達到完全就業和資本投資目標時獲得。</w:t>
      </w:r>
    </w:p>
    <w:p w14:paraId="5DEB6370" w14:textId="1C50A353" w:rsidR="00765B89" w:rsidRPr="00D569EC" w:rsidRDefault="00765B89" w:rsidP="00765B89">
      <w:pPr>
        <w:pStyle w:val="a9"/>
        <w:ind w:left="944" w:hanging="708"/>
      </w:pPr>
      <w:r w:rsidRPr="00D569EC">
        <w:rPr>
          <w:rFonts w:hint="eastAsia"/>
        </w:rPr>
        <w:t>（九）半導體、航太和國防銷售和使用稅免稅（</w:t>
      </w:r>
      <w:r w:rsidRPr="00D569EC">
        <w:rPr>
          <w:rFonts w:hint="eastAsia"/>
        </w:rPr>
        <w:t>Semiconductor, Space and Defense Sales and Use Tax Exemption</w:t>
      </w:r>
      <w:r w:rsidRPr="00D569EC">
        <w:rPr>
          <w:rFonts w:hint="eastAsia"/>
        </w:rPr>
        <w:t>）：製造和研究中使用的機械和設備的投資提供所有銷售和使用稅免稅</w:t>
      </w:r>
    </w:p>
    <w:p w14:paraId="2A52B21B" w14:textId="0FFA1A56" w:rsidR="00765B89" w:rsidRPr="00D569EC" w:rsidRDefault="00765B89" w:rsidP="00765B89">
      <w:pPr>
        <w:pStyle w:val="a9"/>
        <w:ind w:left="944" w:hanging="708"/>
      </w:pPr>
      <w:r w:rsidRPr="00D569EC">
        <w:rPr>
          <w:rFonts w:hint="eastAsia"/>
        </w:rPr>
        <w:t>（十）製造業和太空港投資激勵計畫（</w:t>
      </w:r>
      <w:r w:rsidRPr="00D569EC">
        <w:rPr>
          <w:rFonts w:hint="eastAsia"/>
        </w:rPr>
        <w:t>Manufacturing and Spaceport Investment I</w:t>
      </w:r>
      <w:r w:rsidRPr="00D569EC">
        <w:rPr>
          <w:rFonts w:hint="eastAsia"/>
        </w:rPr>
        <w:t>n</w:t>
      </w:r>
      <w:r w:rsidRPr="00D569EC">
        <w:rPr>
          <w:rFonts w:hint="eastAsia"/>
        </w:rPr>
        <w:t>centive Program, MSII</w:t>
      </w:r>
      <w:r w:rsidRPr="00D569EC">
        <w:rPr>
          <w:rFonts w:hint="eastAsia"/>
        </w:rPr>
        <w:t>）：符合條件的企業可在</w:t>
      </w:r>
      <w:r w:rsidRPr="00D569EC">
        <w:rPr>
          <w:rFonts w:hint="eastAsia"/>
        </w:rPr>
        <w:t>2010</w:t>
      </w:r>
      <w:r w:rsidRPr="00D569EC">
        <w:rPr>
          <w:rFonts w:hint="eastAsia"/>
        </w:rPr>
        <w:t>年</w:t>
      </w:r>
      <w:r w:rsidRPr="00D569EC">
        <w:rPr>
          <w:rFonts w:hint="eastAsia"/>
        </w:rPr>
        <w:t>7</w:t>
      </w:r>
      <w:r w:rsidRPr="00D569EC">
        <w:rPr>
          <w:rFonts w:hint="eastAsia"/>
        </w:rPr>
        <w:t>月</w:t>
      </w:r>
      <w:r w:rsidRPr="00D569EC">
        <w:rPr>
          <w:rFonts w:hint="eastAsia"/>
        </w:rPr>
        <w:t>1</w:t>
      </w:r>
      <w:r w:rsidRPr="00D569EC">
        <w:rPr>
          <w:rFonts w:hint="eastAsia"/>
        </w:rPr>
        <w:t>日至</w:t>
      </w:r>
      <w:r w:rsidRPr="00D569EC">
        <w:rPr>
          <w:rFonts w:hint="eastAsia"/>
        </w:rPr>
        <w:t>2012</w:t>
      </w:r>
      <w:r w:rsidRPr="00D569EC">
        <w:rPr>
          <w:rFonts w:hint="eastAsia"/>
        </w:rPr>
        <w:t>年</w:t>
      </w:r>
      <w:r w:rsidRPr="00D569EC">
        <w:rPr>
          <w:rFonts w:hint="eastAsia"/>
        </w:rPr>
        <w:t>6</w:t>
      </w:r>
      <w:r w:rsidRPr="00D569EC">
        <w:rPr>
          <w:rFonts w:hint="eastAsia"/>
        </w:rPr>
        <w:t>月</w:t>
      </w:r>
      <w:r w:rsidRPr="00D569EC">
        <w:rPr>
          <w:rFonts w:hint="eastAsia"/>
        </w:rPr>
        <w:t>30</w:t>
      </w:r>
      <w:r w:rsidRPr="00D569EC">
        <w:rPr>
          <w:rFonts w:hint="eastAsia"/>
        </w:rPr>
        <w:t>日提出申請，對特定設備購置，可獲州銷售和使用稅退還最高</w:t>
      </w:r>
      <w:r w:rsidRPr="00D569EC">
        <w:rPr>
          <w:rFonts w:hint="eastAsia"/>
        </w:rPr>
        <w:t>50,000</w:t>
      </w:r>
      <w:r w:rsidRPr="00D569EC">
        <w:rPr>
          <w:rFonts w:hint="eastAsia"/>
        </w:rPr>
        <w:t>美元的稅款。購買成本必須超過企業在納稅年度在該州購買並投入使用的合格設備總支出。</w:t>
      </w:r>
    </w:p>
    <w:p w14:paraId="4187774C" w14:textId="77777777" w:rsidR="00765B89" w:rsidRPr="00D569EC" w:rsidRDefault="00765B89" w:rsidP="00765B89">
      <w:pPr>
        <w:pStyle w:val="a4"/>
        <w:spacing w:before="257" w:after="257"/>
        <w:ind w:left="632" w:hanging="632"/>
        <w:rPr>
          <w:color w:val="auto"/>
        </w:rPr>
      </w:pPr>
      <w:r w:rsidRPr="00D569EC">
        <w:rPr>
          <w:rFonts w:hint="eastAsia"/>
          <w:color w:val="auto"/>
        </w:rPr>
        <w:t>二、金融</w:t>
      </w:r>
    </w:p>
    <w:p w14:paraId="04F86F03" w14:textId="55459827" w:rsidR="00765B89" w:rsidRPr="00D569EC" w:rsidRDefault="00765B89" w:rsidP="00765B89">
      <w:pPr>
        <w:pStyle w:val="a9"/>
        <w:ind w:left="944" w:hanging="708"/>
      </w:pPr>
      <w:r w:rsidRPr="00D569EC">
        <w:rPr>
          <w:rFonts w:hint="eastAsia"/>
        </w:rPr>
        <w:t>（一）工業發展基金（</w:t>
      </w:r>
      <w:r w:rsidRPr="00D569EC">
        <w:rPr>
          <w:rFonts w:hint="eastAsia"/>
        </w:rPr>
        <w:t>Industrial Development Fund</w:t>
      </w:r>
      <w:r w:rsidRPr="00D569EC">
        <w:rPr>
          <w:rFonts w:hint="eastAsia"/>
        </w:rPr>
        <w:t>）：對在經濟開發落後地區投資設立公司提供廠房改建與改善公共設施所需之資金融通，融通金額視創造就業機會多寡而定。</w:t>
      </w:r>
    </w:p>
    <w:p w14:paraId="49C775BE" w14:textId="77E5F4F1" w:rsidR="00765B89" w:rsidRPr="00D569EC" w:rsidRDefault="00765B89" w:rsidP="00765B89">
      <w:pPr>
        <w:pStyle w:val="a9"/>
        <w:ind w:left="944" w:hanging="708"/>
      </w:pPr>
      <w:r w:rsidRPr="00D569EC">
        <w:rPr>
          <w:rFonts w:hint="eastAsia"/>
        </w:rPr>
        <w:t>（二）經濟發展運輸基金（</w:t>
      </w:r>
      <w:r w:rsidRPr="00D569EC">
        <w:rPr>
          <w:rFonts w:hint="eastAsia"/>
        </w:rPr>
        <w:t>Economic Development Transportation Fund</w:t>
      </w:r>
      <w:r w:rsidRPr="00D569EC">
        <w:rPr>
          <w:rFonts w:hint="eastAsia"/>
        </w:rPr>
        <w:t>）：又稱“道路基金”，為地方政府提供與交通相關的項目所需的資金，誘導公司</w:t>
      </w:r>
      <w:r w:rsidRPr="00D569EC">
        <w:rPr>
          <w:rFonts w:hint="eastAsia"/>
        </w:rPr>
        <w:lastRenderedPageBreak/>
        <w:t>在地方政府的管轄範圍內進行選址、留存或擴展。</w:t>
      </w:r>
    </w:p>
    <w:p w14:paraId="185AF44D" w14:textId="3A64A1D8" w:rsidR="00765B89" w:rsidRPr="00D569EC" w:rsidRDefault="00765B89" w:rsidP="00765B89">
      <w:pPr>
        <w:pStyle w:val="a9"/>
        <w:ind w:left="944" w:hanging="708"/>
      </w:pPr>
      <w:r w:rsidRPr="00D569EC">
        <w:rPr>
          <w:rFonts w:hint="eastAsia"/>
        </w:rPr>
        <w:t>（三）農村社區發展循環貸款（</w:t>
      </w:r>
      <w:r w:rsidRPr="00D569EC">
        <w:rPr>
          <w:rFonts w:hint="eastAsia"/>
        </w:rPr>
        <w:t>Rural Community Development Revolving Loan Program</w:t>
      </w:r>
      <w:r w:rsidRPr="00D569EC">
        <w:rPr>
          <w:rFonts w:hint="eastAsia"/>
        </w:rPr>
        <w:t>）：透過現有的聯邦、州和地方財政資源提供低息長期貸款，振興郊區的經濟發展。</w:t>
      </w:r>
    </w:p>
    <w:p w14:paraId="33119035" w14:textId="745AE917" w:rsidR="004850E8" w:rsidRPr="00D569EC" w:rsidRDefault="00FD0C58" w:rsidP="00765B89">
      <w:pPr>
        <w:pStyle w:val="a3"/>
        <w:spacing w:before="514" w:after="771"/>
      </w:pPr>
      <w:r w:rsidRPr="00D569EC">
        <w:rPr>
          <w:rFonts w:hint="eastAsia"/>
        </w:rPr>
        <w:lastRenderedPageBreak/>
        <w:t>第</w:t>
      </w:r>
      <w:r w:rsidRPr="00D569EC">
        <w:t>陸章　基礎建設及成本</w:t>
      </w:r>
    </w:p>
    <w:p w14:paraId="43D622E3" w14:textId="77777777" w:rsidR="004850E8" w:rsidRPr="00D569EC" w:rsidRDefault="00FD0C58">
      <w:pPr>
        <w:pStyle w:val="a4"/>
        <w:spacing w:before="257" w:after="257"/>
        <w:ind w:left="632" w:hanging="632"/>
        <w:rPr>
          <w:color w:val="auto"/>
        </w:rPr>
      </w:pPr>
      <w:r w:rsidRPr="00D569EC">
        <w:rPr>
          <w:color w:val="auto"/>
        </w:rPr>
        <w:t>一、土地</w:t>
      </w:r>
    </w:p>
    <w:p w14:paraId="09052BF2" w14:textId="77777777" w:rsidR="004850E8" w:rsidRPr="00D569EC" w:rsidRDefault="00FD0C58">
      <w:pPr>
        <w:ind w:firstLine="472"/>
        <w:rPr>
          <w:lang w:eastAsia="zh-TW"/>
        </w:rPr>
      </w:pPr>
      <w:r w:rsidRPr="00D569EC">
        <w:rPr>
          <w:lang w:eastAsia="zh-TW"/>
        </w:rPr>
        <w:t>主要工業區廠房租金約在每平方呎</w:t>
      </w:r>
      <w:r w:rsidRPr="00D569EC">
        <w:rPr>
          <w:lang w:eastAsia="zh-TW"/>
        </w:rPr>
        <w:t>3.25</w:t>
      </w:r>
      <w:r w:rsidRPr="00D569EC">
        <w:rPr>
          <w:lang w:eastAsia="zh-TW"/>
        </w:rPr>
        <w:t>至</w:t>
      </w:r>
      <w:r w:rsidRPr="00D569EC">
        <w:rPr>
          <w:lang w:eastAsia="zh-TW"/>
        </w:rPr>
        <w:t>15.50</w:t>
      </w:r>
      <w:r w:rsidRPr="00D569EC">
        <w:rPr>
          <w:lang w:eastAsia="zh-TW"/>
        </w:rPr>
        <w:t>美元之間，辦公室園區（</w:t>
      </w:r>
      <w:r w:rsidRPr="00D569EC">
        <w:rPr>
          <w:lang w:eastAsia="zh-TW"/>
        </w:rPr>
        <w:t>Office Parks</w:t>
      </w:r>
      <w:r w:rsidRPr="00D569EC">
        <w:rPr>
          <w:lang w:eastAsia="zh-TW"/>
        </w:rPr>
        <w:t>）租金每平方呎在</w:t>
      </w:r>
      <w:r w:rsidRPr="00D569EC">
        <w:rPr>
          <w:lang w:eastAsia="zh-TW"/>
        </w:rPr>
        <w:t>9</w:t>
      </w:r>
      <w:r w:rsidRPr="00D569EC">
        <w:rPr>
          <w:lang w:eastAsia="zh-TW"/>
        </w:rPr>
        <w:t>至</w:t>
      </w:r>
      <w:r w:rsidRPr="00D569EC">
        <w:rPr>
          <w:lang w:eastAsia="zh-TW"/>
        </w:rPr>
        <w:t>25</w:t>
      </w:r>
      <w:r w:rsidRPr="00D569EC">
        <w:rPr>
          <w:lang w:eastAsia="zh-TW"/>
        </w:rPr>
        <w:t>美元之間，辦公大樓租金每平方呎在</w:t>
      </w:r>
      <w:r w:rsidRPr="00D569EC">
        <w:rPr>
          <w:lang w:eastAsia="zh-TW"/>
        </w:rPr>
        <w:t>13.50</w:t>
      </w:r>
      <w:r w:rsidRPr="00D569EC">
        <w:rPr>
          <w:lang w:eastAsia="zh-TW"/>
        </w:rPr>
        <w:t>至</w:t>
      </w:r>
      <w:r w:rsidRPr="00D569EC">
        <w:rPr>
          <w:lang w:eastAsia="zh-TW"/>
        </w:rPr>
        <w:t>50</w:t>
      </w:r>
      <w:r w:rsidRPr="00D569EC">
        <w:rPr>
          <w:lang w:eastAsia="zh-TW"/>
        </w:rPr>
        <w:t>美元之間。</w:t>
      </w:r>
    </w:p>
    <w:p w14:paraId="26738F59" w14:textId="77777777" w:rsidR="004850E8" w:rsidRPr="00D569EC" w:rsidRDefault="00FD0C58">
      <w:pPr>
        <w:pStyle w:val="a4"/>
        <w:spacing w:before="257" w:after="257"/>
        <w:ind w:left="632" w:hanging="632"/>
        <w:rPr>
          <w:color w:val="auto"/>
        </w:rPr>
      </w:pPr>
      <w:r w:rsidRPr="00D569EC">
        <w:rPr>
          <w:color w:val="auto"/>
        </w:rPr>
        <w:t>二、能源</w:t>
      </w:r>
    </w:p>
    <w:p w14:paraId="3A4F1828" w14:textId="3023218A" w:rsidR="004850E8" w:rsidRPr="00D569EC" w:rsidRDefault="00FD0C58">
      <w:pPr>
        <w:ind w:firstLine="472"/>
        <w:rPr>
          <w:lang w:eastAsia="zh-TW"/>
        </w:rPr>
      </w:pPr>
      <w:r w:rsidRPr="00D569EC">
        <w:rPr>
          <w:lang w:eastAsia="zh-TW"/>
        </w:rPr>
        <w:t>全州共有公民營電力供應事業計</w:t>
      </w:r>
      <w:r w:rsidRPr="00D569EC">
        <w:rPr>
          <w:lang w:eastAsia="zh-TW"/>
        </w:rPr>
        <w:t>55</w:t>
      </w:r>
      <w:r w:rsidRPr="00D569EC">
        <w:rPr>
          <w:lang w:eastAsia="zh-TW"/>
        </w:rPr>
        <w:t>家，其中發電為主之事業有</w:t>
      </w:r>
      <w:r w:rsidRPr="00D569EC">
        <w:rPr>
          <w:lang w:eastAsia="zh-TW"/>
        </w:rPr>
        <w:t>23</w:t>
      </w:r>
      <w:r w:rsidRPr="00D569EC">
        <w:rPr>
          <w:lang w:eastAsia="zh-TW"/>
        </w:rPr>
        <w:t>家，其餘從事電力供輸業務。發電量超過</w:t>
      </w:r>
      <w:r w:rsidRPr="00D569EC">
        <w:rPr>
          <w:lang w:eastAsia="zh-TW"/>
        </w:rPr>
        <w:t>44,000</w:t>
      </w:r>
      <w:r w:rsidRPr="00D569EC">
        <w:rPr>
          <w:lang w:eastAsia="zh-TW"/>
        </w:rPr>
        <w:t>百萬瓦特。商業用電每千瓦小時</w:t>
      </w:r>
      <w:r w:rsidRPr="00D569EC">
        <w:rPr>
          <w:lang w:eastAsia="zh-TW"/>
        </w:rPr>
        <w:t>0.09</w:t>
      </w:r>
      <w:r w:rsidR="002070DF" w:rsidRPr="00D569EC">
        <w:rPr>
          <w:rFonts w:hint="eastAsia"/>
          <w:lang w:eastAsia="zh-TW"/>
        </w:rPr>
        <w:t>2</w:t>
      </w:r>
      <w:r w:rsidRPr="00D569EC">
        <w:rPr>
          <w:lang w:eastAsia="zh-TW"/>
        </w:rPr>
        <w:t>美元，工業用電每千瓦小時</w:t>
      </w:r>
      <w:r w:rsidRPr="00D569EC">
        <w:rPr>
          <w:lang w:eastAsia="zh-TW"/>
        </w:rPr>
        <w:t>0.07</w:t>
      </w:r>
      <w:r w:rsidR="002070DF" w:rsidRPr="00D569EC">
        <w:rPr>
          <w:rFonts w:hint="eastAsia"/>
          <w:lang w:eastAsia="zh-TW"/>
        </w:rPr>
        <w:t>7</w:t>
      </w:r>
      <w:r w:rsidRPr="00D569EC">
        <w:rPr>
          <w:lang w:eastAsia="zh-TW"/>
        </w:rPr>
        <w:t>美元，商業用瓦斯每千立方呎為</w:t>
      </w:r>
      <w:r w:rsidRPr="00D569EC">
        <w:rPr>
          <w:lang w:eastAsia="zh-TW"/>
        </w:rPr>
        <w:t>1</w:t>
      </w:r>
      <w:r w:rsidR="002070DF" w:rsidRPr="00D569EC">
        <w:rPr>
          <w:rFonts w:hint="eastAsia"/>
          <w:lang w:eastAsia="zh-TW"/>
        </w:rPr>
        <w:t>1.2</w:t>
      </w:r>
      <w:r w:rsidRPr="00D569EC">
        <w:rPr>
          <w:lang w:eastAsia="zh-TW"/>
        </w:rPr>
        <w:t>美元，工業用瓦斯每千立方呎為</w:t>
      </w:r>
      <w:r w:rsidRPr="00D569EC">
        <w:rPr>
          <w:lang w:eastAsia="zh-TW"/>
        </w:rPr>
        <w:t>6.</w:t>
      </w:r>
      <w:r w:rsidR="002070DF" w:rsidRPr="00D569EC">
        <w:rPr>
          <w:rFonts w:hint="eastAsia"/>
          <w:lang w:eastAsia="zh-TW"/>
        </w:rPr>
        <w:t>4</w:t>
      </w:r>
      <w:r w:rsidRPr="00D569EC">
        <w:rPr>
          <w:lang w:eastAsia="zh-TW"/>
        </w:rPr>
        <w:t>美元。</w:t>
      </w:r>
    </w:p>
    <w:p w14:paraId="075E93AC" w14:textId="3F1F4C43" w:rsidR="004850E8" w:rsidRPr="00D569EC" w:rsidRDefault="00F2578A">
      <w:pPr>
        <w:ind w:firstLine="472"/>
        <w:rPr>
          <w:lang w:eastAsia="zh-TW"/>
        </w:rPr>
      </w:pPr>
      <w:r w:rsidRPr="00D569EC">
        <w:rPr>
          <w:lang w:eastAsia="zh-TW"/>
        </w:rPr>
        <w:t>佛羅</w:t>
      </w:r>
      <w:r w:rsidRPr="00D569EC">
        <w:rPr>
          <w:rFonts w:hint="eastAsia"/>
          <w:lang w:eastAsia="zh-TW"/>
        </w:rPr>
        <w:t>里</w:t>
      </w:r>
      <w:r w:rsidR="00FD0C58" w:rsidRPr="00D569EC">
        <w:rPr>
          <w:lang w:eastAsia="zh-TW"/>
        </w:rPr>
        <w:t>達電力公司（</w:t>
      </w:r>
      <w:r w:rsidR="00FD0C58" w:rsidRPr="00D569EC">
        <w:rPr>
          <w:lang w:eastAsia="zh-TW"/>
        </w:rPr>
        <w:t>FPL</w:t>
      </w:r>
      <w:r w:rsidR="00FD0C58" w:rsidRPr="00D569EC">
        <w:rPr>
          <w:lang w:eastAsia="zh-TW"/>
        </w:rPr>
        <w:t>）宣</w:t>
      </w:r>
      <w:r w:rsidR="001D4A56" w:rsidRPr="00D569EC">
        <w:rPr>
          <w:lang w:eastAsia="zh-TW"/>
        </w:rPr>
        <w:t>布</w:t>
      </w:r>
      <w:r w:rsidR="00FD0C58" w:rsidRPr="00D569EC">
        <w:rPr>
          <w:lang w:eastAsia="zh-TW"/>
        </w:rPr>
        <w:t>到</w:t>
      </w:r>
      <w:r w:rsidR="00FD0C58" w:rsidRPr="00D569EC">
        <w:rPr>
          <w:lang w:eastAsia="zh-TW"/>
        </w:rPr>
        <w:t>2030</w:t>
      </w:r>
      <w:r w:rsidR="00B149AE" w:rsidRPr="00D569EC">
        <w:rPr>
          <w:lang w:eastAsia="zh-TW"/>
        </w:rPr>
        <w:t>年將在佛羅</w:t>
      </w:r>
      <w:r w:rsidR="00B149AE" w:rsidRPr="00D569EC">
        <w:rPr>
          <w:rFonts w:hint="eastAsia"/>
          <w:lang w:eastAsia="zh-TW"/>
        </w:rPr>
        <w:t>里</w:t>
      </w:r>
      <w:r w:rsidR="00FD0C58" w:rsidRPr="00D569EC">
        <w:rPr>
          <w:lang w:eastAsia="zh-TW"/>
        </w:rPr>
        <w:t>達</w:t>
      </w:r>
      <w:r w:rsidR="00B149AE" w:rsidRPr="00D569EC">
        <w:rPr>
          <w:rFonts w:hint="eastAsia"/>
          <w:lang w:eastAsia="zh-TW"/>
        </w:rPr>
        <w:t>州</w:t>
      </w:r>
      <w:r w:rsidR="00FD0C58" w:rsidRPr="00D569EC">
        <w:rPr>
          <w:lang w:eastAsia="zh-TW"/>
        </w:rPr>
        <w:t>安裝超過</w:t>
      </w:r>
      <w:r w:rsidR="00FD0C58" w:rsidRPr="00D569EC">
        <w:rPr>
          <w:lang w:eastAsia="zh-TW"/>
        </w:rPr>
        <w:t>3000</w:t>
      </w:r>
      <w:r w:rsidR="00FD0C58" w:rsidRPr="00D569EC">
        <w:rPr>
          <w:lang w:eastAsia="zh-TW"/>
        </w:rPr>
        <w:t>萬塊太陽能板，目標是使佛州成為「全球太陽能利用的領先者」。該公司已經在佛州選定了多處建設太陽能發電站的地點。僅棕櫚灘郡（</w:t>
      </w:r>
      <w:r w:rsidR="00FD0C58" w:rsidRPr="00D569EC">
        <w:rPr>
          <w:lang w:eastAsia="zh-TW"/>
        </w:rPr>
        <w:t>Palm Beach County</w:t>
      </w:r>
      <w:r w:rsidR="00FD0C58" w:rsidRPr="00D569EC">
        <w:rPr>
          <w:lang w:eastAsia="zh-TW"/>
        </w:rPr>
        <w:t>），就擬建兩處發電量為</w:t>
      </w:r>
      <w:r w:rsidR="00FD0C58" w:rsidRPr="00D569EC">
        <w:rPr>
          <w:lang w:eastAsia="zh-TW"/>
        </w:rPr>
        <w:t>74.5</w:t>
      </w:r>
      <w:r w:rsidR="00FD0C58" w:rsidRPr="00D569EC">
        <w:rPr>
          <w:lang w:eastAsia="zh-TW"/>
        </w:rPr>
        <w:t>兆瓦的太陽能電站，每個電站將有</w:t>
      </w:r>
      <w:r w:rsidR="00FD0C58" w:rsidRPr="00D569EC">
        <w:rPr>
          <w:lang w:eastAsia="zh-TW"/>
        </w:rPr>
        <w:t>31</w:t>
      </w:r>
      <w:r w:rsidR="00FD0C58" w:rsidRPr="00D569EC">
        <w:rPr>
          <w:lang w:eastAsia="zh-TW"/>
        </w:rPr>
        <w:t>萬塊太陽能板。到</w:t>
      </w:r>
      <w:r w:rsidR="00FD0C58" w:rsidRPr="00D569EC">
        <w:rPr>
          <w:lang w:eastAsia="zh-TW"/>
        </w:rPr>
        <w:t>2030</w:t>
      </w:r>
      <w:r w:rsidR="00FD0C58" w:rsidRPr="00D569EC">
        <w:rPr>
          <w:lang w:eastAsia="zh-TW"/>
        </w:rPr>
        <w:t>年，</w:t>
      </w:r>
      <w:r w:rsidR="00FD0C58" w:rsidRPr="00D569EC">
        <w:rPr>
          <w:lang w:eastAsia="zh-TW"/>
        </w:rPr>
        <w:t>FPL</w:t>
      </w:r>
      <w:r w:rsidR="00B149AE" w:rsidRPr="00D569EC">
        <w:rPr>
          <w:lang w:eastAsia="zh-TW"/>
        </w:rPr>
        <w:t>計</w:t>
      </w:r>
      <w:r w:rsidR="00B149AE" w:rsidRPr="00D569EC">
        <w:rPr>
          <w:rFonts w:hint="eastAsia"/>
          <w:lang w:eastAsia="zh-TW"/>
        </w:rPr>
        <w:t>畫</w:t>
      </w:r>
      <w:r w:rsidR="00FD0C58" w:rsidRPr="00D569EC">
        <w:rPr>
          <w:lang w:eastAsia="zh-TW"/>
        </w:rPr>
        <w:t>將太陽能發電量增加到其總發電量的</w:t>
      </w:r>
      <w:r w:rsidR="00FD0C58" w:rsidRPr="00D569EC">
        <w:rPr>
          <w:lang w:eastAsia="zh-TW"/>
        </w:rPr>
        <w:t>20%</w:t>
      </w:r>
      <w:r w:rsidR="00FD0C58" w:rsidRPr="00D569EC">
        <w:rPr>
          <w:lang w:eastAsia="zh-TW"/>
        </w:rPr>
        <w:t>左右，目前太陽能僅占該公司總發電量的</w:t>
      </w:r>
      <w:r w:rsidR="00FD0C58" w:rsidRPr="00D569EC">
        <w:rPr>
          <w:lang w:eastAsia="zh-TW"/>
        </w:rPr>
        <w:t>1%</w:t>
      </w:r>
      <w:r w:rsidR="00B149AE" w:rsidRPr="00D569EC">
        <w:rPr>
          <w:lang w:eastAsia="zh-TW"/>
        </w:rPr>
        <w:t>，主要還是</w:t>
      </w:r>
      <w:r w:rsidR="00B149AE" w:rsidRPr="00D569EC">
        <w:rPr>
          <w:rFonts w:hint="eastAsia"/>
          <w:lang w:eastAsia="zh-TW"/>
        </w:rPr>
        <w:t>透</w:t>
      </w:r>
      <w:r w:rsidR="00FD0C58" w:rsidRPr="00D569EC">
        <w:rPr>
          <w:lang w:eastAsia="zh-TW"/>
        </w:rPr>
        <w:t>過天然氣和核能發電。如果達到這個目標，該公司的碳排放在</w:t>
      </w:r>
      <w:r w:rsidR="00FD0C58" w:rsidRPr="00D569EC">
        <w:rPr>
          <w:lang w:eastAsia="zh-TW"/>
        </w:rPr>
        <w:t>2030</w:t>
      </w:r>
      <w:r w:rsidR="00FD0C58" w:rsidRPr="00D569EC">
        <w:rPr>
          <w:lang w:eastAsia="zh-TW"/>
        </w:rPr>
        <w:t>年將比現在降低</w:t>
      </w:r>
      <w:r w:rsidR="00FD0C58" w:rsidRPr="00D569EC">
        <w:rPr>
          <w:lang w:eastAsia="zh-TW"/>
        </w:rPr>
        <w:t>67%</w:t>
      </w:r>
      <w:r w:rsidR="00FD0C58" w:rsidRPr="00D569EC">
        <w:rPr>
          <w:lang w:eastAsia="zh-TW"/>
        </w:rPr>
        <w:t>。</w:t>
      </w:r>
      <w:r w:rsidR="00FD0C58" w:rsidRPr="00D569EC">
        <w:rPr>
          <w:lang w:eastAsia="zh-TW"/>
        </w:rPr>
        <w:t>FPL</w:t>
      </w:r>
      <w:r w:rsidR="00FD0C58" w:rsidRPr="00D569EC">
        <w:rPr>
          <w:lang w:eastAsia="zh-TW"/>
        </w:rPr>
        <w:t>目前在佛州有</w:t>
      </w:r>
      <w:r w:rsidR="00FD0C58" w:rsidRPr="00D569EC">
        <w:rPr>
          <w:lang w:eastAsia="zh-TW"/>
        </w:rPr>
        <w:t>14</w:t>
      </w:r>
      <w:r w:rsidR="00FD0C58" w:rsidRPr="00D569EC">
        <w:rPr>
          <w:lang w:eastAsia="zh-TW"/>
        </w:rPr>
        <w:t>個主要的太陽能發電站和</w:t>
      </w:r>
      <w:r w:rsidR="00FD0C58" w:rsidRPr="00D569EC">
        <w:rPr>
          <w:lang w:eastAsia="zh-TW"/>
        </w:rPr>
        <w:t>200</w:t>
      </w:r>
      <w:r w:rsidR="00FD0C58" w:rsidRPr="00D569EC">
        <w:rPr>
          <w:lang w:eastAsia="zh-TW"/>
        </w:rPr>
        <w:t>個小型太陽能裝置，總太陽能發電量為</w:t>
      </w:r>
      <w:r w:rsidR="00FD0C58" w:rsidRPr="00D569EC">
        <w:rPr>
          <w:lang w:eastAsia="zh-TW"/>
        </w:rPr>
        <w:t>935</w:t>
      </w:r>
      <w:r w:rsidR="00FD0C58" w:rsidRPr="00D569EC">
        <w:rPr>
          <w:lang w:eastAsia="zh-TW"/>
        </w:rPr>
        <w:t>兆瓦。據</w:t>
      </w:r>
      <w:r w:rsidR="00FD0C58" w:rsidRPr="00D569EC">
        <w:rPr>
          <w:lang w:eastAsia="zh-TW"/>
        </w:rPr>
        <w:t>FPL</w:t>
      </w:r>
      <w:r w:rsidR="00375AE6" w:rsidRPr="00D569EC">
        <w:rPr>
          <w:rFonts w:hint="eastAsia"/>
          <w:lang w:eastAsia="zh-TW"/>
        </w:rPr>
        <w:t>表示</w:t>
      </w:r>
      <w:r w:rsidR="00FD0C58" w:rsidRPr="00D569EC">
        <w:rPr>
          <w:lang w:eastAsia="zh-TW"/>
        </w:rPr>
        <w:t>，去年布裡瓦德（</w:t>
      </w:r>
      <w:r w:rsidR="00FD0C58" w:rsidRPr="00D569EC">
        <w:rPr>
          <w:lang w:eastAsia="zh-TW"/>
        </w:rPr>
        <w:t>Brevard</w:t>
      </w:r>
      <w:r w:rsidR="00FD0C58" w:rsidRPr="00D569EC">
        <w:rPr>
          <w:lang w:eastAsia="zh-TW"/>
        </w:rPr>
        <w:t>），印第安</w:t>
      </w:r>
      <w:r w:rsidR="00E91144" w:rsidRPr="00D569EC">
        <w:rPr>
          <w:rFonts w:hint="eastAsia"/>
          <w:lang w:eastAsia="zh-TW"/>
        </w:rPr>
        <w:t>河</w:t>
      </w:r>
      <w:r w:rsidR="00FD0C58" w:rsidRPr="00D569EC">
        <w:rPr>
          <w:lang w:eastAsia="zh-TW"/>
        </w:rPr>
        <w:t>（</w:t>
      </w:r>
      <w:r w:rsidR="00FD0C58" w:rsidRPr="00D569EC">
        <w:rPr>
          <w:lang w:eastAsia="zh-TW"/>
        </w:rPr>
        <w:t>Indian River</w:t>
      </w:r>
      <w:r w:rsidR="00FD0C58" w:rsidRPr="00D569EC">
        <w:rPr>
          <w:lang w:eastAsia="zh-TW"/>
        </w:rPr>
        <w:t>），聖露西（</w:t>
      </w:r>
      <w:r w:rsidR="00FD0C58" w:rsidRPr="00D569EC">
        <w:rPr>
          <w:lang w:eastAsia="zh-TW"/>
        </w:rPr>
        <w:t>St. Lucie</w:t>
      </w:r>
      <w:r w:rsidR="00FD0C58" w:rsidRPr="00D569EC">
        <w:rPr>
          <w:lang w:eastAsia="zh-TW"/>
        </w:rPr>
        <w:t>）和亨德利（</w:t>
      </w:r>
      <w:r w:rsidR="00FD0C58" w:rsidRPr="00D569EC">
        <w:rPr>
          <w:lang w:eastAsia="zh-TW"/>
        </w:rPr>
        <w:t>Hendry</w:t>
      </w:r>
      <w:r w:rsidR="00FD0C58" w:rsidRPr="00D569EC">
        <w:rPr>
          <w:lang w:eastAsia="zh-TW"/>
        </w:rPr>
        <w:t>）這幾個郡共有</w:t>
      </w:r>
      <w:r w:rsidR="00FD0C58" w:rsidRPr="00D569EC">
        <w:rPr>
          <w:lang w:eastAsia="zh-TW"/>
        </w:rPr>
        <w:t>8</w:t>
      </w:r>
      <w:r w:rsidR="00FD0C58" w:rsidRPr="00D569EC">
        <w:rPr>
          <w:lang w:eastAsia="zh-TW"/>
        </w:rPr>
        <w:t>家太陽能發電站投入營</w:t>
      </w:r>
      <w:r w:rsidR="00E91144" w:rsidRPr="00D569EC">
        <w:rPr>
          <w:lang w:eastAsia="zh-TW"/>
        </w:rPr>
        <w:t>運</w:t>
      </w:r>
      <w:r w:rsidR="00FD0C58" w:rsidRPr="00D569EC">
        <w:rPr>
          <w:lang w:eastAsia="zh-TW"/>
        </w:rPr>
        <w:t>。</w:t>
      </w:r>
    </w:p>
    <w:p w14:paraId="5253D87E" w14:textId="77777777" w:rsidR="004850E8" w:rsidRPr="00D569EC" w:rsidRDefault="00FD0C58" w:rsidP="005A5D9C">
      <w:pPr>
        <w:pStyle w:val="a4"/>
        <w:pageBreakBefore/>
        <w:spacing w:before="257" w:after="257"/>
        <w:ind w:left="632" w:hanging="632"/>
        <w:rPr>
          <w:color w:val="auto"/>
        </w:rPr>
      </w:pPr>
      <w:r w:rsidRPr="00D569EC">
        <w:rPr>
          <w:color w:val="auto"/>
        </w:rPr>
        <w:lastRenderedPageBreak/>
        <w:t>三、通訊</w:t>
      </w:r>
    </w:p>
    <w:p w14:paraId="75A53DA6" w14:textId="77777777" w:rsidR="004850E8" w:rsidRPr="00D569EC" w:rsidRDefault="00FD0C58">
      <w:pPr>
        <w:ind w:firstLine="472"/>
        <w:rPr>
          <w:lang w:eastAsia="zh-TW"/>
        </w:rPr>
      </w:pPr>
      <w:r w:rsidRPr="00D569EC">
        <w:rPr>
          <w:lang w:eastAsia="zh-TW"/>
        </w:rPr>
        <w:t>佛州有光纖電纜通訊網路，對貿易訊息傳遞、及線上作業均極便利，在電話、傳真、電子通訊均達美國主要城市標準，即每</w:t>
      </w:r>
      <w:r w:rsidRPr="00D569EC">
        <w:rPr>
          <w:lang w:eastAsia="zh-TW"/>
        </w:rPr>
        <w:t>10</w:t>
      </w:r>
      <w:r w:rsidRPr="00D569EC">
        <w:rPr>
          <w:lang w:eastAsia="zh-TW"/>
        </w:rPr>
        <w:t>人有</w:t>
      </w:r>
      <w:r w:rsidRPr="00D569EC">
        <w:rPr>
          <w:lang w:eastAsia="zh-TW"/>
        </w:rPr>
        <w:t>7</w:t>
      </w:r>
      <w:r w:rsidRPr="00D569EC">
        <w:rPr>
          <w:lang w:eastAsia="zh-TW"/>
        </w:rPr>
        <w:t>條主線可用。視投資公司員工多寡及需求可選擇</w:t>
      </w:r>
      <w:r w:rsidRPr="00D569EC">
        <w:rPr>
          <w:lang w:eastAsia="zh-TW"/>
        </w:rPr>
        <w:t>DSL</w:t>
      </w:r>
      <w:r w:rsidRPr="00D569EC">
        <w:rPr>
          <w:lang w:eastAsia="zh-TW"/>
        </w:rPr>
        <w:t>、</w:t>
      </w:r>
      <w:r w:rsidRPr="00D569EC">
        <w:rPr>
          <w:lang w:eastAsia="zh-TW"/>
        </w:rPr>
        <w:t>T1</w:t>
      </w:r>
      <w:r w:rsidRPr="00D569EC">
        <w:rPr>
          <w:lang w:eastAsia="zh-TW"/>
        </w:rPr>
        <w:t>、</w:t>
      </w:r>
      <w:r w:rsidRPr="00D569EC">
        <w:rPr>
          <w:lang w:eastAsia="zh-TW"/>
        </w:rPr>
        <w:t>Frame Relay</w:t>
      </w:r>
      <w:r w:rsidRPr="00D569EC">
        <w:rPr>
          <w:lang w:eastAsia="zh-TW"/>
        </w:rPr>
        <w:t>、</w:t>
      </w:r>
      <w:r w:rsidRPr="00D569EC">
        <w:rPr>
          <w:lang w:eastAsia="zh-TW"/>
        </w:rPr>
        <w:t>T3</w:t>
      </w:r>
      <w:r w:rsidRPr="00D569EC">
        <w:rPr>
          <w:lang w:eastAsia="zh-TW"/>
        </w:rPr>
        <w:t>或更先進之科技，基本費由十位數至千位數不等。</w:t>
      </w:r>
    </w:p>
    <w:p w14:paraId="5F3B0E60" w14:textId="77777777" w:rsidR="004850E8" w:rsidRPr="00D569EC" w:rsidRDefault="00FD0C58">
      <w:pPr>
        <w:pStyle w:val="a4"/>
        <w:spacing w:before="257" w:after="257"/>
        <w:ind w:left="632" w:hanging="632"/>
        <w:rPr>
          <w:color w:val="auto"/>
        </w:rPr>
      </w:pPr>
      <w:r w:rsidRPr="00D569EC">
        <w:rPr>
          <w:color w:val="auto"/>
        </w:rPr>
        <w:t>四、運輸</w:t>
      </w:r>
    </w:p>
    <w:p w14:paraId="77A3697D" w14:textId="76A94D23" w:rsidR="004850E8" w:rsidRPr="00D569EC" w:rsidRDefault="00FD0C58" w:rsidP="005A5D9C">
      <w:pPr>
        <w:pStyle w:val="-1"/>
      </w:pPr>
      <w:r w:rsidRPr="00D569EC">
        <w:t>交通運輸方式計有鐵路、公路、空運、海運等，全州共有</w:t>
      </w:r>
      <w:r w:rsidRPr="00D569EC">
        <w:t>1</w:t>
      </w:r>
      <w:r w:rsidR="00F2105C" w:rsidRPr="00D569EC">
        <w:rPr>
          <w:rFonts w:hint="eastAsia"/>
        </w:rPr>
        <w:t>5</w:t>
      </w:r>
      <w:r w:rsidRPr="00D569EC">
        <w:t>個深水商港、</w:t>
      </w:r>
      <w:r w:rsidRPr="00D569EC">
        <w:t>5</w:t>
      </w:r>
      <w:r w:rsidRPr="00D569EC">
        <w:t>個駁船碼頭、</w:t>
      </w:r>
      <w:r w:rsidRPr="00D569EC">
        <w:t>9</w:t>
      </w:r>
      <w:r w:rsidRPr="00D569EC">
        <w:t>個淺水港與</w:t>
      </w:r>
      <w:r w:rsidRPr="00D569EC">
        <w:t>4</w:t>
      </w:r>
      <w:r w:rsidRPr="00D569EC">
        <w:t>個河港；其中有</w:t>
      </w:r>
      <w:r w:rsidRPr="00D569EC">
        <w:t>16</w:t>
      </w:r>
      <w:r w:rsidRPr="00D569EC">
        <w:t>個係海關指定之通關港口。鐵公路運輸方面，佛州境內有</w:t>
      </w:r>
      <w:r w:rsidRPr="00D569EC">
        <w:t>4</w:t>
      </w:r>
      <w:r w:rsidRPr="00D569EC">
        <w:t>條州際公路通往美國東南主要市場；有</w:t>
      </w:r>
      <w:r w:rsidRPr="00D569EC">
        <w:t>14</w:t>
      </w:r>
      <w:r w:rsidRPr="00D569EC">
        <w:t>個鐵路貨運系統，全長約</w:t>
      </w:r>
      <w:r w:rsidRPr="00D569EC">
        <w:t>3,000</w:t>
      </w:r>
      <w:r w:rsidRPr="00D569EC">
        <w:t>哩。倘由佛州以卡車運貨，僅需</w:t>
      </w:r>
      <w:r w:rsidRPr="00D569EC">
        <w:t>1</w:t>
      </w:r>
      <w:r w:rsidRPr="00D569EC">
        <w:t>天，即可到達</w:t>
      </w:r>
      <w:r w:rsidR="001D4A56" w:rsidRPr="00D569EC">
        <w:t>占</w:t>
      </w:r>
      <w:r w:rsidRPr="00D569EC">
        <w:t>全美</w:t>
      </w:r>
      <w:r w:rsidRPr="00D569EC">
        <w:t>60%</w:t>
      </w:r>
      <w:r w:rsidRPr="00D569EC">
        <w:t>人口之地區。</w:t>
      </w:r>
    </w:p>
    <w:p w14:paraId="5312E0D6" w14:textId="23C615CB" w:rsidR="004850E8" w:rsidRPr="00D569EC" w:rsidRDefault="00FD0C58" w:rsidP="005A5D9C">
      <w:pPr>
        <w:pStyle w:val="-1"/>
      </w:pPr>
      <w:r w:rsidRPr="00D569EC">
        <w:t>空運方面，佛州有</w:t>
      </w:r>
      <w:r w:rsidRPr="00D569EC">
        <w:t>2</w:t>
      </w:r>
      <w:r w:rsidR="00F2105C" w:rsidRPr="00D569EC">
        <w:rPr>
          <w:rFonts w:hint="eastAsia"/>
        </w:rPr>
        <w:t>0</w:t>
      </w:r>
      <w:r w:rsidRPr="00D569EC">
        <w:t>個商用機場經營定期航線（</w:t>
      </w:r>
      <w:r w:rsidRPr="00D569EC">
        <w:t>12</w:t>
      </w:r>
      <w:r w:rsidRPr="00D569EC">
        <w:t>個機場有國際航線），主要海空運港在羅德岱堡（</w:t>
      </w:r>
      <w:r w:rsidRPr="00D569EC">
        <w:t>FT. Lauderdale</w:t>
      </w:r>
      <w:r w:rsidRPr="00D569EC">
        <w:t>）、傑克遜維爾（</w:t>
      </w:r>
      <w:r w:rsidRPr="00D569EC">
        <w:t>Jacksonville</w:t>
      </w:r>
      <w:r w:rsidRPr="00D569EC">
        <w:t>）、邁阿密、天柏（</w:t>
      </w:r>
      <w:r w:rsidRPr="00D569EC">
        <w:t>Tampa</w:t>
      </w:r>
      <w:r w:rsidRPr="00D569EC">
        <w:t>）等。佛州邁阿密國際機場已發展成美國往返中南美洲門戶。</w:t>
      </w:r>
    </w:p>
    <w:p w14:paraId="16485879" w14:textId="58114892" w:rsidR="004850E8" w:rsidRPr="00D569EC" w:rsidRDefault="005B5B97" w:rsidP="005A5D9C">
      <w:pPr>
        <w:pStyle w:val="-1"/>
      </w:pPr>
      <w:r w:rsidRPr="00D569EC">
        <w:t>佛羅</w:t>
      </w:r>
      <w:r w:rsidRPr="00D569EC">
        <w:rPr>
          <w:rFonts w:hint="eastAsia"/>
        </w:rPr>
        <w:t>里</w:t>
      </w:r>
      <w:r w:rsidR="00FD0C58" w:rsidRPr="00D569EC">
        <w:t>達州</w:t>
      </w:r>
      <w:r w:rsidR="00792A76" w:rsidRPr="00D569EC">
        <w:rPr>
          <w:rFonts w:hint="eastAsia"/>
        </w:rPr>
        <w:t>政府</w:t>
      </w:r>
      <w:r w:rsidR="00FD0C58" w:rsidRPr="00D569EC">
        <w:t>提</w:t>
      </w:r>
      <w:r w:rsidR="00F2105C" w:rsidRPr="00D569EC">
        <w:rPr>
          <w:rFonts w:hint="eastAsia"/>
        </w:rPr>
        <w:t>撥</w:t>
      </w:r>
      <w:r w:rsidR="00FD0C58" w:rsidRPr="00D569EC">
        <w:t>99.2</w:t>
      </w:r>
      <w:r w:rsidR="00FD0C58" w:rsidRPr="00D569EC">
        <w:t>億預算改善基礎交通設施</w:t>
      </w:r>
      <w:r w:rsidR="00FD0C58" w:rsidRPr="00D569EC">
        <w:t xml:space="preserve"> </w:t>
      </w:r>
      <w:r w:rsidR="00FD0C58" w:rsidRPr="00D569EC">
        <w:t>，</w:t>
      </w:r>
      <w:r w:rsidR="00F2105C" w:rsidRPr="00D569EC">
        <w:rPr>
          <w:rFonts w:hint="eastAsia"/>
        </w:rPr>
        <w:t>預計</w:t>
      </w:r>
      <w:r w:rsidR="00C231BC" w:rsidRPr="00D569EC">
        <w:rPr>
          <w:rFonts w:hint="eastAsia"/>
        </w:rPr>
        <w:t>未來</w:t>
      </w:r>
      <w:r w:rsidR="00FD0C58" w:rsidRPr="00D569EC">
        <w:t>五年的基礎設施</w:t>
      </w:r>
      <w:r w:rsidR="00203EB0" w:rsidRPr="00D569EC">
        <w:t>計畫</w:t>
      </w:r>
      <w:r w:rsidR="00FD0C58" w:rsidRPr="00D569EC">
        <w:t>，</w:t>
      </w:r>
      <w:r w:rsidR="00FD0C58" w:rsidRPr="00D569EC">
        <w:t>32</w:t>
      </w:r>
      <w:r w:rsidR="00FD0C58" w:rsidRPr="00D569EC">
        <w:t>億美元用於「擴大運輸系統容量」</w:t>
      </w:r>
      <w:r w:rsidR="00F2105C" w:rsidRPr="00D569EC">
        <w:rPr>
          <w:rFonts w:hint="eastAsia"/>
        </w:rPr>
        <w:t>、</w:t>
      </w:r>
      <w:r w:rsidR="00FD0C58" w:rsidRPr="00D569EC">
        <w:t>27</w:t>
      </w:r>
      <w:r w:rsidR="00FD0C58" w:rsidRPr="00D569EC">
        <w:t>億</w:t>
      </w:r>
      <w:r w:rsidR="00792A76" w:rsidRPr="00D569EC">
        <w:rPr>
          <w:rFonts w:hint="eastAsia"/>
        </w:rPr>
        <w:t>美元</w:t>
      </w:r>
      <w:r w:rsidR="00FD0C58" w:rsidRPr="00D569EC">
        <w:t>於公路建設</w:t>
      </w:r>
      <w:r w:rsidR="00F2105C" w:rsidRPr="00D569EC">
        <w:rPr>
          <w:rFonts w:hint="eastAsia"/>
        </w:rPr>
        <w:t>、</w:t>
      </w:r>
      <w:r w:rsidR="00FD0C58" w:rsidRPr="00D569EC">
        <w:t>11</w:t>
      </w:r>
      <w:r w:rsidR="00FD0C58" w:rsidRPr="00D569EC">
        <w:t>億</w:t>
      </w:r>
      <w:r w:rsidR="00792A76" w:rsidRPr="00D569EC">
        <w:rPr>
          <w:rFonts w:hint="eastAsia"/>
        </w:rPr>
        <w:t>美元</w:t>
      </w:r>
      <w:r w:rsidR="00FD0C58" w:rsidRPr="00D569EC">
        <w:t>於</w:t>
      </w:r>
      <w:r w:rsidR="00FD0C58" w:rsidRPr="00D569EC">
        <w:t>85</w:t>
      </w:r>
      <w:r w:rsidR="00FD0C58" w:rsidRPr="00D569EC">
        <w:t>座橋樑維修</w:t>
      </w:r>
      <w:r w:rsidR="00F2105C" w:rsidRPr="00D569EC">
        <w:rPr>
          <w:rFonts w:hint="eastAsia"/>
        </w:rPr>
        <w:t>和</w:t>
      </w:r>
      <w:r w:rsidR="00FD0C58" w:rsidRPr="00D569EC">
        <w:t>22</w:t>
      </w:r>
      <w:r w:rsidR="00FD0C58" w:rsidRPr="00D569EC">
        <w:t>座</w:t>
      </w:r>
      <w:r w:rsidR="00F2105C" w:rsidRPr="00D569EC">
        <w:rPr>
          <w:rFonts w:hint="eastAsia"/>
        </w:rPr>
        <w:t>汰換、</w:t>
      </w:r>
      <w:r w:rsidR="00FD0C58" w:rsidRPr="00D569EC">
        <w:t>11</w:t>
      </w:r>
      <w:r w:rsidR="00FD0C58" w:rsidRPr="00D569EC">
        <w:t>億</w:t>
      </w:r>
      <w:r w:rsidR="00792A76" w:rsidRPr="00D569EC">
        <w:rPr>
          <w:rFonts w:hint="eastAsia"/>
        </w:rPr>
        <w:t>美元</w:t>
      </w:r>
      <w:r w:rsidR="00FD0C58" w:rsidRPr="00D569EC">
        <w:t>於維護和運營</w:t>
      </w:r>
      <w:r w:rsidR="00F2105C" w:rsidRPr="00D569EC">
        <w:rPr>
          <w:rFonts w:hint="eastAsia"/>
        </w:rPr>
        <w:t>、</w:t>
      </w:r>
      <w:r w:rsidR="00FD0C58" w:rsidRPr="00D569EC">
        <w:t>6.</w:t>
      </w:r>
      <w:r w:rsidR="00F2105C" w:rsidRPr="00D569EC">
        <w:rPr>
          <w:rFonts w:hint="eastAsia"/>
        </w:rPr>
        <w:t>7</w:t>
      </w:r>
      <w:r w:rsidR="00FD0C58" w:rsidRPr="00D569EC">
        <w:t>億</w:t>
      </w:r>
      <w:r w:rsidR="00792A76" w:rsidRPr="00D569EC">
        <w:rPr>
          <w:rFonts w:hint="eastAsia"/>
        </w:rPr>
        <w:t>美元</w:t>
      </w:r>
      <w:r w:rsidR="00FD0C58" w:rsidRPr="00D569EC">
        <w:t>於交通運輸改善</w:t>
      </w:r>
      <w:r w:rsidR="00F2105C" w:rsidRPr="00D569EC">
        <w:rPr>
          <w:rFonts w:hint="eastAsia"/>
        </w:rPr>
        <w:t>、</w:t>
      </w:r>
      <w:r w:rsidR="00FD0C58" w:rsidRPr="00D569EC">
        <w:t>2.</w:t>
      </w:r>
      <w:r w:rsidR="00F2105C" w:rsidRPr="00D569EC">
        <w:rPr>
          <w:rFonts w:hint="eastAsia"/>
        </w:rPr>
        <w:t>3</w:t>
      </w:r>
      <w:r w:rsidR="00FD0C58" w:rsidRPr="00D569EC">
        <w:t>億</w:t>
      </w:r>
      <w:r w:rsidR="00792A76" w:rsidRPr="00D569EC">
        <w:rPr>
          <w:rFonts w:hint="eastAsia"/>
        </w:rPr>
        <w:t>美元</w:t>
      </w:r>
      <w:r w:rsidR="00FD0C58" w:rsidRPr="00D569EC">
        <w:t>於安全措</w:t>
      </w:r>
      <w:r w:rsidR="00F2105C" w:rsidRPr="00D569EC">
        <w:rPr>
          <w:rFonts w:hint="eastAsia"/>
        </w:rPr>
        <w:t>施、</w:t>
      </w:r>
      <w:r w:rsidR="00FD0C58" w:rsidRPr="00D569EC">
        <w:t>2.7</w:t>
      </w:r>
      <w:r w:rsidR="00FD0C58" w:rsidRPr="00D569EC">
        <w:t>億</w:t>
      </w:r>
      <w:r w:rsidR="00792A76" w:rsidRPr="00D569EC">
        <w:rPr>
          <w:rFonts w:hint="eastAsia"/>
        </w:rPr>
        <w:t>美元</w:t>
      </w:r>
      <w:r w:rsidR="00FD0C58" w:rsidRPr="00D569EC">
        <w:t>於航空改進</w:t>
      </w:r>
      <w:r w:rsidR="004976D9" w:rsidRPr="00D569EC">
        <w:rPr>
          <w:rFonts w:hint="eastAsia"/>
        </w:rPr>
        <w:t>、</w:t>
      </w:r>
      <w:r w:rsidR="00FD0C58" w:rsidRPr="00D569EC">
        <w:t>1.68</w:t>
      </w:r>
      <w:r w:rsidR="00FD0C58" w:rsidRPr="00D569EC">
        <w:t>億</w:t>
      </w:r>
      <w:r w:rsidR="00C231BC" w:rsidRPr="00D569EC">
        <w:rPr>
          <w:rFonts w:hint="eastAsia"/>
        </w:rPr>
        <w:t>美元</w:t>
      </w:r>
      <w:r w:rsidR="00FD0C58" w:rsidRPr="00D569EC">
        <w:t>於海港基礎設施建設。</w:t>
      </w:r>
    </w:p>
    <w:p w14:paraId="7076CE8E" w14:textId="77777777" w:rsidR="004850E8" w:rsidRPr="00D569EC" w:rsidRDefault="00FD0C58" w:rsidP="00721180">
      <w:pPr>
        <w:pStyle w:val="a3"/>
        <w:spacing w:before="514" w:after="771"/>
      </w:pPr>
      <w:r w:rsidRPr="00D569EC">
        <w:lastRenderedPageBreak/>
        <w:t>第柒章　勞工</w:t>
      </w:r>
    </w:p>
    <w:p w14:paraId="18DF0B0F" w14:textId="77777777" w:rsidR="004850E8" w:rsidRPr="00D569EC" w:rsidRDefault="00FD0C58">
      <w:pPr>
        <w:pStyle w:val="a4"/>
        <w:spacing w:before="257" w:after="257"/>
        <w:ind w:left="632" w:hanging="632"/>
        <w:rPr>
          <w:color w:val="auto"/>
        </w:rPr>
      </w:pPr>
      <w:r w:rsidRPr="00D569EC">
        <w:rPr>
          <w:color w:val="auto"/>
        </w:rPr>
        <w:t>一、勞工素質及結構</w:t>
      </w:r>
    </w:p>
    <w:p w14:paraId="3FB80076" w14:textId="66AD1BDF" w:rsidR="004850E8" w:rsidRPr="00D569EC" w:rsidRDefault="00FD0C58">
      <w:pPr>
        <w:ind w:firstLine="472"/>
        <w:rPr>
          <w:lang w:eastAsia="zh-TW"/>
        </w:rPr>
      </w:pPr>
      <w:r w:rsidRPr="00D569EC">
        <w:rPr>
          <w:lang w:eastAsia="zh-TW"/>
        </w:rPr>
        <w:t>該州勞力人口為</w:t>
      </w:r>
      <w:r w:rsidRPr="00D569EC">
        <w:rPr>
          <w:lang w:eastAsia="zh-TW"/>
        </w:rPr>
        <w:t>1,0</w:t>
      </w:r>
      <w:r w:rsidR="004976D9" w:rsidRPr="00D569EC">
        <w:rPr>
          <w:rFonts w:hint="eastAsia"/>
          <w:lang w:eastAsia="zh-TW"/>
        </w:rPr>
        <w:t>23</w:t>
      </w:r>
      <w:r w:rsidRPr="00D569EC">
        <w:rPr>
          <w:lang w:eastAsia="zh-TW"/>
        </w:rPr>
        <w:t>萬人，其中</w:t>
      </w:r>
      <w:r w:rsidRPr="00D569EC">
        <w:rPr>
          <w:lang w:eastAsia="zh-TW"/>
        </w:rPr>
        <w:t>8</w:t>
      </w:r>
      <w:r w:rsidR="004976D9" w:rsidRPr="00D569EC">
        <w:rPr>
          <w:rFonts w:hint="eastAsia"/>
          <w:lang w:eastAsia="zh-TW"/>
        </w:rPr>
        <w:t>8.5</w:t>
      </w:r>
      <w:r w:rsidRPr="00D569EC">
        <w:rPr>
          <w:lang w:eastAsia="zh-TW"/>
        </w:rPr>
        <w:t>%</w:t>
      </w:r>
      <w:r w:rsidRPr="00D569EC">
        <w:rPr>
          <w:lang w:eastAsia="zh-TW"/>
        </w:rPr>
        <w:t>擁有高中文憑、</w:t>
      </w:r>
      <w:r w:rsidR="004976D9" w:rsidRPr="00D569EC">
        <w:rPr>
          <w:rFonts w:hint="eastAsia"/>
          <w:lang w:eastAsia="zh-TW"/>
        </w:rPr>
        <w:t>30.4</w:t>
      </w:r>
      <w:r w:rsidRPr="00D569EC">
        <w:rPr>
          <w:lang w:eastAsia="zh-TW"/>
        </w:rPr>
        <w:t>%</w:t>
      </w:r>
      <w:r w:rsidRPr="00D569EC">
        <w:rPr>
          <w:lang w:eastAsia="zh-TW"/>
        </w:rPr>
        <w:t>擁有學士學位、</w:t>
      </w:r>
      <w:r w:rsidRPr="00D569EC">
        <w:rPr>
          <w:lang w:eastAsia="zh-TW"/>
        </w:rPr>
        <w:t>1</w:t>
      </w:r>
      <w:r w:rsidR="004976D9" w:rsidRPr="00D569EC">
        <w:rPr>
          <w:rFonts w:hint="eastAsia"/>
          <w:lang w:eastAsia="zh-TW"/>
        </w:rPr>
        <w:t>1.3</w:t>
      </w:r>
      <w:r w:rsidRPr="00D569EC">
        <w:rPr>
          <w:lang w:eastAsia="zh-TW"/>
        </w:rPr>
        <w:t>%</w:t>
      </w:r>
      <w:r w:rsidRPr="00D569EC">
        <w:rPr>
          <w:lang w:eastAsia="zh-TW"/>
        </w:rPr>
        <w:t>擁有碩士或博士學位，最低工資</w:t>
      </w:r>
      <w:r w:rsidRPr="00D569EC">
        <w:rPr>
          <w:lang w:eastAsia="zh-TW"/>
        </w:rPr>
        <w:t>8</w:t>
      </w:r>
      <w:r w:rsidR="005A5D9C" w:rsidRPr="00D569EC">
        <w:rPr>
          <w:rFonts w:hint="eastAsia"/>
          <w:lang w:eastAsia="zh-TW"/>
        </w:rPr>
        <w:t>.56</w:t>
      </w:r>
      <w:r w:rsidRPr="00D569EC">
        <w:rPr>
          <w:lang w:eastAsia="zh-TW"/>
        </w:rPr>
        <w:t>美元，但勞工組織和立法者一直尋求每小時</w:t>
      </w:r>
      <w:r w:rsidRPr="00D569EC">
        <w:rPr>
          <w:lang w:eastAsia="zh-TW"/>
        </w:rPr>
        <w:t>15</w:t>
      </w:r>
      <w:r w:rsidRPr="00D569EC">
        <w:rPr>
          <w:lang w:eastAsia="zh-TW"/>
        </w:rPr>
        <w:t>美元。經濟學家指出，雇主為了在緊俏的勞動力市場招聘他們所需的工人，所支付的工資已經超過了最低工資。根據消費政策研究所對佛州</w:t>
      </w:r>
      <w:r w:rsidRPr="00D569EC">
        <w:rPr>
          <w:lang w:eastAsia="zh-TW"/>
        </w:rPr>
        <w:t>300</w:t>
      </w:r>
      <w:r w:rsidRPr="00D569EC">
        <w:rPr>
          <w:lang w:eastAsia="zh-TW"/>
        </w:rPr>
        <w:t>家企業進行的調查，有一半的受訪者表示將不得不削減員工，而三分之一的受訪者表示如果最低上限達到</w:t>
      </w:r>
      <w:r w:rsidRPr="00D569EC">
        <w:rPr>
          <w:lang w:eastAsia="zh-TW"/>
        </w:rPr>
        <w:t>15</w:t>
      </w:r>
      <w:r w:rsidRPr="00D569EC">
        <w:rPr>
          <w:lang w:eastAsia="zh-TW"/>
        </w:rPr>
        <w:t>美元，他們可能不得不停業。該研究所表示，消費者也將感受到</w:t>
      </w:r>
      <w:r w:rsidRPr="00D569EC">
        <w:rPr>
          <w:lang w:eastAsia="zh-TW"/>
        </w:rPr>
        <w:t>15</w:t>
      </w:r>
      <w:r w:rsidRPr="00D569EC">
        <w:rPr>
          <w:lang w:eastAsia="zh-TW"/>
        </w:rPr>
        <w:t>美元最低工資的壓力，因為企業可能會因更高的成本上漲價格。</w:t>
      </w:r>
    </w:p>
    <w:p w14:paraId="10F689AF" w14:textId="77777777" w:rsidR="004850E8" w:rsidRPr="00D569EC" w:rsidRDefault="00FD0C58">
      <w:pPr>
        <w:pStyle w:val="a4"/>
        <w:spacing w:before="257" w:after="257"/>
        <w:ind w:left="632" w:hanging="632"/>
        <w:rPr>
          <w:color w:val="auto"/>
        </w:rPr>
      </w:pPr>
      <w:r w:rsidRPr="00D569EC">
        <w:rPr>
          <w:color w:val="auto"/>
        </w:rPr>
        <w:t>二、勞工法令</w:t>
      </w:r>
    </w:p>
    <w:p w14:paraId="5D0CB7BE" w14:textId="77777777" w:rsidR="004850E8" w:rsidRPr="00D569EC" w:rsidRDefault="00FD0C58" w:rsidP="00187E9C">
      <w:pPr>
        <w:pStyle w:val="a9"/>
        <w:ind w:left="944" w:hanging="708"/>
      </w:pPr>
      <w:r w:rsidRPr="00D569EC">
        <w:t>（一）</w:t>
      </w:r>
      <w:r w:rsidRPr="00D569EC">
        <w:t>Florida Wage-Hour Law</w:t>
      </w:r>
      <w:r w:rsidRPr="00D569EC">
        <w:t>。</w:t>
      </w:r>
    </w:p>
    <w:p w14:paraId="4BF1E491" w14:textId="69F0183A" w:rsidR="004850E8" w:rsidRPr="00D569EC" w:rsidRDefault="00FD0C58" w:rsidP="00187E9C">
      <w:pPr>
        <w:pStyle w:val="a9"/>
        <w:ind w:left="944" w:hanging="708"/>
      </w:pPr>
      <w:r w:rsidRPr="00D569EC">
        <w:t>（二）</w:t>
      </w:r>
      <w:r w:rsidRPr="00D569EC">
        <w:t>Florida Unemployment Co</w:t>
      </w:r>
      <w:r w:rsidR="00D569EC" w:rsidRPr="00D569EC">
        <w:rPr>
          <w:rFonts w:hint="eastAsia"/>
        </w:rPr>
        <w:t>m</w:t>
      </w:r>
      <w:r w:rsidRPr="00D569EC">
        <w:t>pensation Law</w:t>
      </w:r>
      <w:r w:rsidRPr="00D569EC">
        <w:t>。</w:t>
      </w:r>
    </w:p>
    <w:p w14:paraId="19DA61C6" w14:textId="77777777" w:rsidR="004850E8" w:rsidRPr="00D569EC" w:rsidRDefault="00FD0C58" w:rsidP="00187E9C">
      <w:pPr>
        <w:pStyle w:val="a9"/>
        <w:ind w:left="944" w:hanging="708"/>
      </w:pPr>
      <w:r w:rsidRPr="00D569EC">
        <w:t>（三）</w:t>
      </w:r>
      <w:r w:rsidRPr="00D569EC">
        <w:t>Florida Workers' Compensation Law</w:t>
      </w:r>
      <w:r w:rsidRPr="00D569EC">
        <w:t>。</w:t>
      </w:r>
    </w:p>
    <w:p w14:paraId="69E5AD43" w14:textId="77777777" w:rsidR="004850E8" w:rsidRPr="00D569EC" w:rsidRDefault="00FD0C58" w:rsidP="00187E9C">
      <w:pPr>
        <w:pStyle w:val="a9"/>
        <w:ind w:left="944" w:hanging="708"/>
      </w:pPr>
      <w:r w:rsidRPr="00D569EC">
        <w:t>（四）</w:t>
      </w:r>
      <w:r w:rsidRPr="00D569EC">
        <w:t>Florida Wage-Hour Law-The Fair Labor Standards Act</w:t>
      </w:r>
      <w:r w:rsidRPr="00D569EC">
        <w:t>。</w:t>
      </w:r>
    </w:p>
    <w:p w14:paraId="2B34D65B" w14:textId="77777777" w:rsidR="004850E8" w:rsidRPr="00D569EC" w:rsidRDefault="00FD0C58" w:rsidP="00187E9C">
      <w:pPr>
        <w:pStyle w:val="a9"/>
        <w:ind w:left="944" w:hanging="708"/>
      </w:pPr>
      <w:r w:rsidRPr="00D569EC">
        <w:t>（五）</w:t>
      </w:r>
      <w:r w:rsidRPr="00D569EC">
        <w:t>Florida Right-to-Work Law</w:t>
      </w:r>
      <w:r w:rsidRPr="00D569EC">
        <w:t>。</w:t>
      </w:r>
    </w:p>
    <w:p w14:paraId="26264966" w14:textId="77777777" w:rsidR="005A5D9C" w:rsidRPr="00D569EC" w:rsidRDefault="005A5D9C">
      <w:pPr>
        <w:widowControl/>
        <w:overflowPunct/>
        <w:autoSpaceDE/>
        <w:ind w:firstLine="0"/>
        <w:jc w:val="left"/>
        <w:rPr>
          <w:rFonts w:eastAsia="華康粗圓體"/>
        </w:rPr>
      </w:pPr>
      <w:r w:rsidRPr="00D569EC">
        <w:br w:type="page"/>
      </w:r>
    </w:p>
    <w:p w14:paraId="251033EE" w14:textId="1945CF16" w:rsidR="00C32961" w:rsidRPr="00D569EC" w:rsidRDefault="00C32961" w:rsidP="005A5D9C">
      <w:pPr>
        <w:pStyle w:val="af0"/>
        <w:rPr>
          <w:lang w:eastAsia="zh-TW"/>
        </w:rPr>
      </w:pPr>
      <w:r w:rsidRPr="00D569EC">
        <w:rPr>
          <w:rFonts w:hint="eastAsia"/>
          <w:lang w:eastAsia="zh-TW"/>
        </w:rPr>
        <w:lastRenderedPageBreak/>
        <w:t>美國東南區</w:t>
      </w:r>
      <w:r w:rsidRPr="00D569EC">
        <w:rPr>
          <w:rFonts w:hint="eastAsia"/>
          <w:lang w:eastAsia="zh-TW"/>
        </w:rPr>
        <w:t>7</w:t>
      </w:r>
      <w:r w:rsidRPr="00D569EC">
        <w:rPr>
          <w:rFonts w:hint="eastAsia"/>
          <w:lang w:eastAsia="zh-TW"/>
        </w:rPr>
        <w:t>州</w:t>
      </w:r>
      <w:r w:rsidRPr="00D569EC">
        <w:rPr>
          <w:lang w:eastAsia="zh-TW"/>
        </w:rPr>
        <w:t>最低工資比較</w:t>
      </w:r>
    </w:p>
    <w:tbl>
      <w:tblPr>
        <w:tblW w:w="8497"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922"/>
        <w:gridCol w:w="3287"/>
        <w:gridCol w:w="3288"/>
      </w:tblGrid>
      <w:tr w:rsidR="00D569EC" w:rsidRPr="00D569EC" w14:paraId="6198B127" w14:textId="77777777" w:rsidTr="005A5D9C">
        <w:tc>
          <w:tcPr>
            <w:tcW w:w="19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A50740" w14:textId="77777777" w:rsidR="00C32961" w:rsidRPr="00D569EC" w:rsidRDefault="00C32961" w:rsidP="00187E9C">
            <w:pPr>
              <w:pStyle w:val="a9"/>
              <w:ind w:left="944" w:rightChars="-52" w:right="-123" w:hanging="708"/>
            </w:pPr>
            <w:r w:rsidRPr="00D569EC">
              <w:t>州名</w:t>
            </w:r>
          </w:p>
        </w:tc>
        <w:tc>
          <w:tcPr>
            <w:tcW w:w="32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1421A1" w14:textId="77777777" w:rsidR="00C32961" w:rsidRPr="00D569EC" w:rsidRDefault="00C32961" w:rsidP="00187E9C">
            <w:pPr>
              <w:pStyle w:val="a9"/>
              <w:ind w:left="944" w:rightChars="-52" w:right="-123" w:hanging="708"/>
            </w:pPr>
            <w:r w:rsidRPr="00D569EC">
              <w:t>2019</w:t>
            </w:r>
          </w:p>
        </w:tc>
        <w:tc>
          <w:tcPr>
            <w:tcW w:w="328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5AEF3C" w14:textId="77777777" w:rsidR="00C32961" w:rsidRPr="00D569EC" w:rsidRDefault="00C32961" w:rsidP="00187E9C">
            <w:pPr>
              <w:pStyle w:val="a9"/>
              <w:ind w:left="944" w:rightChars="-52" w:right="-123" w:hanging="708"/>
            </w:pPr>
            <w:r w:rsidRPr="00D569EC">
              <w:t>2020</w:t>
            </w:r>
          </w:p>
        </w:tc>
      </w:tr>
      <w:tr w:rsidR="00D569EC" w:rsidRPr="00D569EC" w14:paraId="692863DF" w14:textId="77777777" w:rsidTr="005A5D9C">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39D115A3" w14:textId="77777777" w:rsidR="00C32961" w:rsidRPr="00D569EC" w:rsidRDefault="00C32961" w:rsidP="00187E9C">
            <w:pPr>
              <w:pStyle w:val="a9"/>
              <w:ind w:left="944" w:rightChars="-52" w:right="-123" w:hanging="708"/>
              <w:jc w:val="left"/>
            </w:pPr>
            <w:r w:rsidRPr="00D569EC">
              <w:rPr>
                <w:rFonts w:hint="eastAsia"/>
              </w:rPr>
              <w:t>喬治亞州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2537DA58" w14:textId="11563B79" w:rsidR="00C32961" w:rsidRPr="00D569EC" w:rsidRDefault="00C32961" w:rsidP="00187E9C">
            <w:pPr>
              <w:pStyle w:val="a9"/>
              <w:ind w:left="944" w:rightChars="-52" w:right="-123" w:hanging="708"/>
              <w:jc w:val="left"/>
            </w:pPr>
            <w:r w:rsidRPr="00D569EC">
              <w:t xml:space="preserve">$5.15 </w:t>
            </w:r>
            <w:r w:rsidR="001D4A56" w:rsidRPr="00D569EC">
              <w:t>（</w:t>
            </w:r>
            <w:r w:rsidRPr="00D569EC">
              <w:t>Employers subject to Fair Labor Standards Act must pay the $7.25 Federal minimum wage.</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6AC02A6C" w14:textId="56D88979" w:rsidR="00C32961" w:rsidRPr="00D569EC" w:rsidRDefault="00C32961" w:rsidP="00187E9C">
            <w:pPr>
              <w:pStyle w:val="a9"/>
              <w:ind w:left="944" w:rightChars="-52" w:right="-123" w:hanging="708"/>
              <w:jc w:val="left"/>
            </w:pPr>
            <w:r w:rsidRPr="00D569EC">
              <w:t xml:space="preserve">$5.15 </w:t>
            </w:r>
            <w:r w:rsidR="001D4A56" w:rsidRPr="00D569EC">
              <w:t>（</w:t>
            </w:r>
            <w:r w:rsidRPr="00D569EC">
              <w:t>Employers subject to the Fair Labor Standards Act must pay the $7.25 Federal minimum wage</w:t>
            </w:r>
            <w:r w:rsidR="001D4A56" w:rsidRPr="00D569EC">
              <w:t>）</w:t>
            </w:r>
          </w:p>
        </w:tc>
      </w:tr>
      <w:tr w:rsidR="00D569EC" w:rsidRPr="00D569EC" w14:paraId="7644B558" w14:textId="77777777" w:rsidTr="005A5D9C">
        <w:tc>
          <w:tcPr>
            <w:tcW w:w="19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C5EC4" w14:textId="77777777" w:rsidR="00C32961" w:rsidRPr="00D569EC" w:rsidRDefault="00C32961" w:rsidP="00187E9C">
            <w:pPr>
              <w:pStyle w:val="a9"/>
              <w:ind w:left="944" w:rightChars="-52" w:right="-123" w:hanging="708"/>
              <w:jc w:val="left"/>
            </w:pPr>
            <w:r w:rsidRPr="00D569EC">
              <w:rPr>
                <w:rFonts w:hint="eastAsia"/>
              </w:rPr>
              <w:t>阿拉巴馬州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C6F9B" w14:textId="5680399F" w:rsidR="00C32961" w:rsidRPr="00D569EC" w:rsidRDefault="00C32961"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23E16" w14:textId="04B881B1" w:rsidR="00C32961" w:rsidRPr="00D569EC" w:rsidRDefault="00C32961"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r>
      <w:tr w:rsidR="00D569EC" w:rsidRPr="00D569EC" w14:paraId="64B88C58" w14:textId="77777777" w:rsidTr="005A5D9C">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44EDEBA0" w14:textId="77777777" w:rsidR="00C32961" w:rsidRPr="00D569EC" w:rsidRDefault="00C32961" w:rsidP="00187E9C">
            <w:pPr>
              <w:pStyle w:val="a9"/>
              <w:ind w:left="944" w:rightChars="-52" w:right="-123" w:hanging="708"/>
              <w:jc w:val="left"/>
            </w:pPr>
            <w:r w:rsidRPr="00D569EC">
              <w:rPr>
                <w:rFonts w:hint="eastAsia"/>
              </w:rPr>
              <w:t>肯塔基州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7675404C" w14:textId="77777777" w:rsidR="00C32961" w:rsidRPr="00D569EC" w:rsidRDefault="00C32961" w:rsidP="00187E9C">
            <w:pPr>
              <w:pStyle w:val="a9"/>
              <w:ind w:left="944" w:rightChars="-52" w:right="-123" w:hanging="708"/>
              <w:jc w:val="left"/>
            </w:pPr>
            <w:r w:rsidRPr="00D569EC">
              <w:t>$7.25</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0B30A863" w14:textId="77777777" w:rsidR="00C32961" w:rsidRPr="00D569EC" w:rsidRDefault="00C32961" w:rsidP="00187E9C">
            <w:pPr>
              <w:pStyle w:val="a9"/>
              <w:ind w:left="944" w:rightChars="-52" w:right="-123" w:hanging="708"/>
              <w:jc w:val="left"/>
            </w:pPr>
            <w:r w:rsidRPr="00D569EC">
              <w:t>$7.25</w:t>
            </w:r>
          </w:p>
        </w:tc>
      </w:tr>
      <w:tr w:rsidR="00D569EC" w:rsidRPr="00D569EC" w14:paraId="596E4DDC" w14:textId="77777777" w:rsidTr="005A5D9C">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16ECF685" w14:textId="77777777" w:rsidR="00C32961" w:rsidRPr="00D569EC" w:rsidRDefault="00C32961" w:rsidP="00187E9C">
            <w:pPr>
              <w:pStyle w:val="a9"/>
              <w:ind w:left="944" w:rightChars="-52" w:right="-123" w:hanging="708"/>
              <w:jc w:val="left"/>
            </w:pPr>
            <w:r w:rsidRPr="00D569EC">
              <w:rPr>
                <w:rFonts w:hint="eastAsia"/>
              </w:rPr>
              <w:t>北卡州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1BBA0B09" w14:textId="77777777" w:rsidR="00C32961" w:rsidRPr="00D569EC" w:rsidRDefault="00C32961" w:rsidP="00187E9C">
            <w:pPr>
              <w:pStyle w:val="a9"/>
              <w:ind w:left="944" w:rightChars="-52" w:right="-123" w:hanging="708"/>
              <w:jc w:val="left"/>
            </w:pPr>
            <w:r w:rsidRPr="00D569EC">
              <w:t>$7.25</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4B460D05" w14:textId="77777777" w:rsidR="00C32961" w:rsidRPr="00D569EC" w:rsidRDefault="00C32961" w:rsidP="00187E9C">
            <w:pPr>
              <w:pStyle w:val="a9"/>
              <w:ind w:left="944" w:rightChars="-52" w:right="-123" w:hanging="708"/>
              <w:jc w:val="left"/>
            </w:pPr>
            <w:r w:rsidRPr="00D569EC">
              <w:t>$7.25</w:t>
            </w:r>
          </w:p>
        </w:tc>
      </w:tr>
      <w:tr w:rsidR="00D569EC" w:rsidRPr="00D569EC" w14:paraId="47746A1C" w14:textId="77777777" w:rsidTr="005A5D9C">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77ADD0FA" w14:textId="77777777" w:rsidR="00C32961" w:rsidRPr="00D569EC" w:rsidRDefault="00C32961" w:rsidP="00187E9C">
            <w:pPr>
              <w:pStyle w:val="a9"/>
              <w:ind w:left="944" w:rightChars="-52" w:right="-123" w:hanging="708"/>
              <w:jc w:val="left"/>
            </w:pPr>
            <w:r w:rsidRPr="00D569EC">
              <w:rPr>
                <w:rFonts w:hint="eastAsia"/>
              </w:rPr>
              <w:t>南卡州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623701C7" w14:textId="744B755C" w:rsidR="00C32961" w:rsidRPr="00D569EC" w:rsidRDefault="00C32961"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734C0BFA" w14:textId="3DEB2726" w:rsidR="00C32961" w:rsidRPr="00D569EC" w:rsidRDefault="00C32961"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r>
      <w:tr w:rsidR="00D569EC" w:rsidRPr="00D569EC" w14:paraId="07BF4FEE" w14:textId="77777777" w:rsidTr="005A5D9C">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58178A6A" w14:textId="77777777" w:rsidR="00C32961" w:rsidRPr="00D569EC" w:rsidRDefault="00C32961" w:rsidP="00187E9C">
            <w:pPr>
              <w:pStyle w:val="a9"/>
              <w:ind w:left="944" w:rightChars="-52" w:right="-123" w:hanging="708"/>
              <w:jc w:val="left"/>
            </w:pPr>
            <w:r w:rsidRPr="00D569EC">
              <w:rPr>
                <w:rFonts w:hint="eastAsia"/>
              </w:rPr>
              <w:t>田納西州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1A25E0F9" w14:textId="018C652A" w:rsidR="00C32961" w:rsidRPr="00D569EC" w:rsidRDefault="00C32961"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3A34697A" w14:textId="7ACF0521" w:rsidR="00C32961" w:rsidRPr="00D569EC" w:rsidRDefault="00C32961" w:rsidP="00187E9C">
            <w:pPr>
              <w:pStyle w:val="a9"/>
              <w:ind w:left="944" w:rightChars="-52" w:right="-123" w:hanging="708"/>
              <w:jc w:val="left"/>
            </w:pPr>
            <w:r w:rsidRPr="00D569EC">
              <w:t xml:space="preserve">$7.25 </w:t>
            </w:r>
            <w:r w:rsidR="001D4A56" w:rsidRPr="00D569EC">
              <w:t>（</w:t>
            </w:r>
            <w:r w:rsidRPr="00D569EC">
              <w:t>Federal, no state min</w:t>
            </w:r>
            <w:r w:rsidRPr="00D569EC">
              <w:t>i</w:t>
            </w:r>
            <w:r w:rsidRPr="00D569EC">
              <w:t>mum</w:t>
            </w:r>
            <w:r w:rsidR="001D4A56" w:rsidRPr="00D569EC">
              <w:t>）</w:t>
            </w:r>
          </w:p>
        </w:tc>
      </w:tr>
      <w:tr w:rsidR="00D569EC" w:rsidRPr="00D569EC" w14:paraId="4241546B" w14:textId="77777777" w:rsidTr="005A5D9C">
        <w:tc>
          <w:tcPr>
            <w:tcW w:w="1922" w:type="dxa"/>
            <w:tcBorders>
              <w:top w:val="outset" w:sz="6" w:space="0" w:color="auto"/>
              <w:left w:val="outset" w:sz="6" w:space="0" w:color="auto"/>
              <w:bottom w:val="outset" w:sz="6" w:space="0" w:color="auto"/>
              <w:right w:val="outset" w:sz="6" w:space="0" w:color="auto"/>
            </w:tcBorders>
            <w:shd w:val="clear" w:color="auto" w:fill="FFFFFF"/>
            <w:vAlign w:val="center"/>
          </w:tcPr>
          <w:p w14:paraId="516A126F" w14:textId="77777777" w:rsidR="00C32961" w:rsidRPr="00D569EC" w:rsidRDefault="00C32961" w:rsidP="00187E9C">
            <w:pPr>
              <w:pStyle w:val="a9"/>
              <w:ind w:left="944" w:rightChars="-52" w:right="-123" w:hanging="708"/>
              <w:jc w:val="left"/>
            </w:pPr>
            <w:r w:rsidRPr="00D569EC">
              <w:rPr>
                <w:rFonts w:hint="eastAsia"/>
              </w:rPr>
              <w:t>佛羅里達州</w:t>
            </w:r>
          </w:p>
        </w:tc>
        <w:tc>
          <w:tcPr>
            <w:tcW w:w="3287" w:type="dxa"/>
            <w:tcBorders>
              <w:top w:val="outset" w:sz="6" w:space="0" w:color="auto"/>
              <w:left w:val="outset" w:sz="6" w:space="0" w:color="auto"/>
              <w:bottom w:val="outset" w:sz="6" w:space="0" w:color="auto"/>
              <w:right w:val="outset" w:sz="6" w:space="0" w:color="auto"/>
            </w:tcBorders>
            <w:shd w:val="clear" w:color="auto" w:fill="FFFFFF"/>
            <w:vAlign w:val="center"/>
          </w:tcPr>
          <w:p w14:paraId="6D521645" w14:textId="77777777" w:rsidR="00C32961" w:rsidRPr="00D569EC" w:rsidRDefault="00C32961" w:rsidP="00187E9C">
            <w:pPr>
              <w:pStyle w:val="a9"/>
              <w:ind w:left="944" w:rightChars="-52" w:right="-123" w:hanging="708"/>
              <w:jc w:val="left"/>
            </w:pPr>
            <w:r w:rsidRPr="00D569EC">
              <w:t>$8.46</w:t>
            </w:r>
          </w:p>
        </w:tc>
        <w:tc>
          <w:tcPr>
            <w:tcW w:w="3288" w:type="dxa"/>
            <w:tcBorders>
              <w:top w:val="outset" w:sz="6" w:space="0" w:color="auto"/>
              <w:left w:val="outset" w:sz="6" w:space="0" w:color="auto"/>
              <w:bottom w:val="outset" w:sz="6" w:space="0" w:color="auto"/>
              <w:right w:val="outset" w:sz="6" w:space="0" w:color="auto"/>
            </w:tcBorders>
            <w:shd w:val="clear" w:color="auto" w:fill="FFFFFF"/>
            <w:vAlign w:val="center"/>
          </w:tcPr>
          <w:p w14:paraId="012D4F21" w14:textId="77777777" w:rsidR="00C32961" w:rsidRPr="00D569EC" w:rsidRDefault="00C32961" w:rsidP="00187E9C">
            <w:pPr>
              <w:pStyle w:val="a9"/>
              <w:ind w:left="944" w:rightChars="-52" w:right="-123" w:hanging="708"/>
              <w:jc w:val="left"/>
            </w:pPr>
            <w:r w:rsidRPr="00D569EC">
              <w:t>$8.56</w:t>
            </w:r>
          </w:p>
        </w:tc>
      </w:tr>
    </w:tbl>
    <w:p w14:paraId="5F5065E3" w14:textId="77777777" w:rsidR="00C32961" w:rsidRPr="00D569EC" w:rsidRDefault="00C32961" w:rsidP="00187E9C">
      <w:pPr>
        <w:pStyle w:val="a9"/>
        <w:ind w:left="944" w:hanging="708"/>
      </w:pPr>
    </w:p>
    <w:p w14:paraId="2A6192AD" w14:textId="77777777" w:rsidR="004850E8" w:rsidRPr="00D569EC" w:rsidRDefault="00FD0C58" w:rsidP="00721180">
      <w:pPr>
        <w:pStyle w:val="a3"/>
        <w:spacing w:before="514" w:after="771"/>
      </w:pPr>
      <w:r w:rsidRPr="00D569EC">
        <w:lastRenderedPageBreak/>
        <w:t>第捌章　簽證、居留及移民</w:t>
      </w:r>
    </w:p>
    <w:p w14:paraId="7C44CF2F" w14:textId="77777777" w:rsidR="004850E8" w:rsidRPr="00D569EC" w:rsidRDefault="00FD0C58">
      <w:pPr>
        <w:pStyle w:val="a4"/>
        <w:spacing w:before="257" w:after="257"/>
        <w:ind w:left="632" w:hanging="632"/>
        <w:rPr>
          <w:color w:val="auto"/>
        </w:rPr>
      </w:pPr>
      <w:r w:rsidRPr="00D569EC">
        <w:rPr>
          <w:color w:val="auto"/>
        </w:rPr>
        <w:t>一、居留及移民規定</w:t>
      </w:r>
    </w:p>
    <w:p w14:paraId="76CD4431" w14:textId="25DA8FB2" w:rsidR="004850E8" w:rsidRPr="00D569EC" w:rsidRDefault="00FD0C58">
      <w:pPr>
        <w:ind w:firstLine="472"/>
        <w:rPr>
          <w:lang w:eastAsia="zh-TW"/>
        </w:rPr>
      </w:pPr>
      <w:r w:rsidRPr="00D569EC">
        <w:rPr>
          <w:lang w:eastAsia="zh-TW"/>
        </w:rPr>
        <w:t>條約商人（</w:t>
      </w:r>
      <w:r w:rsidRPr="00D569EC">
        <w:rPr>
          <w:lang w:eastAsia="zh-TW"/>
        </w:rPr>
        <w:t>E-1</w:t>
      </w:r>
      <w:r w:rsidRPr="00D569EC">
        <w:rPr>
          <w:lang w:eastAsia="zh-TW"/>
        </w:rPr>
        <w:t>簽證）或條約投資人（</w:t>
      </w:r>
      <w:r w:rsidRPr="00D569EC">
        <w:rPr>
          <w:lang w:eastAsia="zh-TW"/>
        </w:rPr>
        <w:t>E-2</w:t>
      </w:r>
      <w:r w:rsidRPr="00D569EC">
        <w:rPr>
          <w:lang w:eastAsia="zh-TW"/>
        </w:rPr>
        <w:t>簽證）。美國移民暨國籍法提供了非移民簽證種類給和美國簽有通商及通航條約國家的國民，到美國從事實質貿易，包括服務或技術上的貿易，並且該貿易主要是介於美國及該條約國之間；或到美國開發及運作其所投資的企業；或正要投資一筆相當數量的資金到美國。</w:t>
      </w:r>
    </w:p>
    <w:p w14:paraId="3BBE1166" w14:textId="34095E3D" w:rsidR="004850E8" w:rsidRPr="00D569EC" w:rsidRDefault="00FD0C58">
      <w:pPr>
        <w:ind w:firstLine="472"/>
        <w:rPr>
          <w:lang w:eastAsia="zh-TW"/>
        </w:rPr>
      </w:pPr>
      <w:r w:rsidRPr="00D569EC">
        <w:rPr>
          <w:lang w:eastAsia="zh-TW"/>
        </w:rPr>
        <w:t>申請人如果要申請</w:t>
      </w:r>
      <w:r w:rsidRPr="00D569EC">
        <w:rPr>
          <w:lang w:eastAsia="zh-TW"/>
        </w:rPr>
        <w:t xml:space="preserve"> E-1 </w:t>
      </w:r>
      <w:r w:rsidRPr="00D569EC">
        <w:rPr>
          <w:lang w:eastAsia="zh-TW"/>
        </w:rPr>
        <w:t>條約商人或</w:t>
      </w:r>
      <w:r w:rsidRPr="00D569EC">
        <w:rPr>
          <w:lang w:eastAsia="zh-TW"/>
        </w:rPr>
        <w:t xml:space="preserve"> E-2 </w:t>
      </w:r>
      <w:r w:rsidRPr="00D569EC">
        <w:rPr>
          <w:lang w:eastAsia="zh-TW"/>
        </w:rPr>
        <w:t>條約投資人簽證，在各方面需符合嚴格的條件，如：申請人的國籍</w:t>
      </w:r>
      <w:r w:rsidR="003D45F1" w:rsidRPr="00D569EC">
        <w:rPr>
          <w:rFonts w:hint="eastAsia"/>
          <w:lang w:eastAsia="zh-TW"/>
        </w:rPr>
        <w:t>、</w:t>
      </w:r>
      <w:r w:rsidRPr="00D569EC">
        <w:rPr>
          <w:lang w:eastAsia="zh-TW"/>
        </w:rPr>
        <w:t>申請公司的國籍</w:t>
      </w:r>
      <w:r w:rsidR="003D45F1" w:rsidRPr="00D569EC">
        <w:rPr>
          <w:rFonts w:hint="eastAsia"/>
          <w:lang w:eastAsia="zh-TW"/>
        </w:rPr>
        <w:t>、</w:t>
      </w:r>
      <w:r w:rsidR="003D45F1" w:rsidRPr="00D569EC">
        <w:rPr>
          <w:lang w:eastAsia="zh-TW"/>
        </w:rPr>
        <w:t>公司的大小</w:t>
      </w:r>
      <w:r w:rsidR="003D45F1" w:rsidRPr="00D569EC">
        <w:rPr>
          <w:rFonts w:hint="eastAsia"/>
          <w:lang w:eastAsia="zh-TW"/>
        </w:rPr>
        <w:t>、</w:t>
      </w:r>
      <w:r w:rsidR="003D45F1" w:rsidRPr="00D569EC">
        <w:rPr>
          <w:lang w:eastAsia="zh-TW"/>
        </w:rPr>
        <w:t>營業性質</w:t>
      </w:r>
      <w:r w:rsidR="003D45F1" w:rsidRPr="00D569EC">
        <w:rPr>
          <w:rFonts w:hint="eastAsia"/>
          <w:lang w:eastAsia="zh-TW"/>
        </w:rPr>
        <w:t>、</w:t>
      </w:r>
      <w:r w:rsidRPr="00D569EC">
        <w:rPr>
          <w:lang w:eastAsia="zh-TW"/>
        </w:rPr>
        <w:t>貿易方向，以及申請人在此公司的職務等。此類申請人常會委託律師代為處理</w:t>
      </w:r>
      <w:r w:rsidRPr="00D569EC">
        <w:rPr>
          <w:lang w:eastAsia="zh-TW"/>
        </w:rPr>
        <w:t xml:space="preserve"> E </w:t>
      </w:r>
      <w:r w:rsidRPr="00D569EC">
        <w:rPr>
          <w:lang w:eastAsia="zh-TW"/>
        </w:rPr>
        <w:t>簽證所有事項的申請。如果條件符合文件也準備齊全，您可以預約到美國在臺協會的面談時間。查詢</w:t>
      </w:r>
      <w:r w:rsidRPr="00D569EC">
        <w:rPr>
          <w:lang w:eastAsia="zh-TW"/>
        </w:rPr>
        <w:t xml:space="preserve"> E </w:t>
      </w:r>
      <w:r w:rsidRPr="00D569EC">
        <w:rPr>
          <w:lang w:eastAsia="zh-TW"/>
        </w:rPr>
        <w:t>簽證的進一步資料，請電美國在臺協會</w:t>
      </w:r>
      <w:r w:rsidRPr="00D569EC">
        <w:rPr>
          <w:lang w:eastAsia="zh-TW"/>
        </w:rPr>
        <w:t>2162-2000</w:t>
      </w:r>
      <w:r w:rsidRPr="00D569EC">
        <w:rPr>
          <w:lang w:eastAsia="zh-TW"/>
        </w:rPr>
        <w:t>轉分機</w:t>
      </w:r>
      <w:r w:rsidRPr="00D569EC">
        <w:rPr>
          <w:lang w:eastAsia="zh-TW"/>
        </w:rPr>
        <w:t>2026</w:t>
      </w:r>
      <w:r w:rsidRPr="00D569EC">
        <w:rPr>
          <w:lang w:eastAsia="zh-TW"/>
        </w:rPr>
        <w:t>。</w:t>
      </w:r>
    </w:p>
    <w:p w14:paraId="05AE4ACD" w14:textId="71620BB7" w:rsidR="004850E8" w:rsidRPr="00D569EC" w:rsidRDefault="00FD0C58">
      <w:pPr>
        <w:ind w:firstLine="472"/>
        <w:rPr>
          <w:lang w:eastAsia="zh-TW"/>
        </w:rPr>
      </w:pPr>
      <w:r w:rsidRPr="00D569EC">
        <w:rPr>
          <w:lang w:eastAsia="zh-TW"/>
        </w:rPr>
        <w:t>美國移民局於</w:t>
      </w:r>
      <w:r w:rsidRPr="00D569EC">
        <w:rPr>
          <w:lang w:eastAsia="zh-TW"/>
        </w:rPr>
        <w:t>2017</w:t>
      </w:r>
      <w:r w:rsidRPr="00D569EC">
        <w:rPr>
          <w:lang w:eastAsia="zh-TW"/>
        </w:rPr>
        <w:t>年</w:t>
      </w:r>
      <w:r w:rsidRPr="00D569EC">
        <w:rPr>
          <w:lang w:eastAsia="zh-TW"/>
        </w:rPr>
        <w:t>1</w:t>
      </w:r>
      <w:r w:rsidRPr="00D569EC">
        <w:rPr>
          <w:lang w:eastAsia="zh-TW"/>
        </w:rPr>
        <w:t>月</w:t>
      </w:r>
      <w:r w:rsidRPr="00D569EC">
        <w:rPr>
          <w:lang w:eastAsia="zh-TW"/>
        </w:rPr>
        <w:t>17</w:t>
      </w:r>
      <w:r w:rsidRPr="00D569EC">
        <w:rPr>
          <w:lang w:eastAsia="zh-TW"/>
        </w:rPr>
        <w:t>日發</w:t>
      </w:r>
      <w:r w:rsidR="001D4A56" w:rsidRPr="00D569EC">
        <w:rPr>
          <w:lang w:eastAsia="zh-TW"/>
        </w:rPr>
        <w:t>布</w:t>
      </w:r>
      <w:r w:rsidRPr="00D569EC">
        <w:rPr>
          <w:lang w:eastAsia="zh-TW"/>
        </w:rPr>
        <w:t>符合一定條件的外國創業者發放入境許可（</w:t>
      </w:r>
      <w:r w:rsidRPr="00D569EC">
        <w:rPr>
          <w:lang w:eastAsia="zh-TW"/>
        </w:rPr>
        <w:t>Parole</w:t>
      </w:r>
      <w:r w:rsidRPr="00D569EC">
        <w:rPr>
          <w:lang w:eastAsia="zh-TW"/>
        </w:rPr>
        <w:t>），即在美國臨時居留許可（</w:t>
      </w:r>
      <w:r w:rsidRPr="00D569EC">
        <w:rPr>
          <w:lang w:eastAsia="zh-TW"/>
        </w:rPr>
        <w:t>temporary permission</w:t>
      </w:r>
      <w:r w:rsidRPr="00D569EC">
        <w:rPr>
          <w:lang w:eastAsia="zh-TW"/>
        </w:rPr>
        <w:t>），允許符合條件的外國創業者在美合法逗留和工作以便啟動或擴展其公司業務的規定。根據有關規定，移民局可以使用其發放入境許可（</w:t>
      </w:r>
      <w:r w:rsidRPr="00D569EC">
        <w:rPr>
          <w:lang w:eastAsia="zh-TW"/>
        </w:rPr>
        <w:t>Parole</w:t>
      </w:r>
      <w:r w:rsidRPr="00D569EC">
        <w:rPr>
          <w:lang w:eastAsia="zh-TW"/>
        </w:rPr>
        <w:t>）的權力根據個案的具體情況決定是否允許那些符合條件的外國創業者在美國停留和工作，前提是這些創業者能夠證明其在美的逗留將具有創造快速商業增長和增加就業的潛力（</w:t>
      </w:r>
      <w:r w:rsidRPr="00D569EC">
        <w:rPr>
          <w:lang w:eastAsia="zh-TW"/>
        </w:rPr>
        <w:t>potential</w:t>
      </w:r>
      <w:r w:rsidRPr="00D569EC">
        <w:rPr>
          <w:lang w:eastAsia="zh-TW"/>
        </w:rPr>
        <w:t>）從而為美國提供重大公共福利（</w:t>
      </w:r>
      <w:r w:rsidRPr="00D569EC">
        <w:rPr>
          <w:lang w:eastAsia="zh-TW"/>
        </w:rPr>
        <w:t>significant public benefit</w:t>
      </w:r>
      <w:r w:rsidRPr="00D569EC">
        <w:rPr>
          <w:lang w:eastAsia="zh-TW"/>
        </w:rPr>
        <w:t>）。規定</w:t>
      </w:r>
      <w:r w:rsidR="005A5D9C" w:rsidRPr="00D569EC">
        <w:rPr>
          <w:rFonts w:hint="eastAsia"/>
          <w:lang w:eastAsia="zh-TW"/>
        </w:rPr>
        <w:t>已</w:t>
      </w:r>
      <w:r w:rsidRPr="00D569EC">
        <w:rPr>
          <w:lang w:eastAsia="zh-TW"/>
        </w:rPr>
        <w:t>於</w:t>
      </w:r>
      <w:r w:rsidRPr="00D569EC">
        <w:rPr>
          <w:lang w:eastAsia="zh-TW"/>
        </w:rPr>
        <w:t>2017</w:t>
      </w:r>
      <w:r w:rsidRPr="00D569EC">
        <w:rPr>
          <w:lang w:eastAsia="zh-TW"/>
        </w:rPr>
        <w:t>年</w:t>
      </w:r>
      <w:r w:rsidRPr="00D569EC">
        <w:rPr>
          <w:lang w:eastAsia="zh-TW"/>
        </w:rPr>
        <w:t>7</w:t>
      </w:r>
      <w:r w:rsidRPr="00D569EC">
        <w:rPr>
          <w:lang w:eastAsia="zh-TW"/>
        </w:rPr>
        <w:t>月</w:t>
      </w:r>
      <w:r w:rsidRPr="00D569EC">
        <w:rPr>
          <w:lang w:eastAsia="zh-TW"/>
        </w:rPr>
        <w:t>17</w:t>
      </w:r>
      <w:r w:rsidRPr="00D569EC">
        <w:rPr>
          <w:lang w:eastAsia="zh-TW"/>
        </w:rPr>
        <w:t>日開始生效，符合條件的外國創業者將被授予可以長達</w:t>
      </w:r>
      <w:r w:rsidRPr="00D569EC">
        <w:rPr>
          <w:lang w:eastAsia="zh-TW"/>
        </w:rPr>
        <w:t>30</w:t>
      </w:r>
      <w:r w:rsidRPr="00D569EC">
        <w:rPr>
          <w:lang w:eastAsia="zh-TW"/>
        </w:rPr>
        <w:t>個月的首期臨時逗留期，如移民局認為創業者符合條件，還可以再申請長達</w:t>
      </w:r>
      <w:r w:rsidRPr="00D569EC">
        <w:rPr>
          <w:lang w:eastAsia="zh-TW"/>
        </w:rPr>
        <w:t>30</w:t>
      </w:r>
      <w:r w:rsidRPr="00D569EC">
        <w:rPr>
          <w:lang w:eastAsia="zh-TW"/>
        </w:rPr>
        <w:t>個月的延期，但總期限仍然是</w:t>
      </w:r>
      <w:r w:rsidRPr="00D569EC">
        <w:rPr>
          <w:lang w:eastAsia="zh-TW"/>
        </w:rPr>
        <w:t>5</w:t>
      </w:r>
      <w:r w:rsidRPr="00D569EC">
        <w:rPr>
          <w:lang w:eastAsia="zh-TW"/>
        </w:rPr>
        <w:t>年。每個新成立的公司（</w:t>
      </w:r>
      <w:r w:rsidRPr="00D569EC">
        <w:rPr>
          <w:lang w:eastAsia="zh-TW"/>
        </w:rPr>
        <w:t>start-up entity</w:t>
      </w:r>
      <w:r w:rsidRPr="00D569EC">
        <w:rPr>
          <w:lang w:eastAsia="zh-TW"/>
        </w:rPr>
        <w:t>）可以有最多</w:t>
      </w:r>
      <w:r w:rsidRPr="00D569EC">
        <w:rPr>
          <w:lang w:eastAsia="zh-TW"/>
        </w:rPr>
        <w:t>3</w:t>
      </w:r>
      <w:r w:rsidRPr="00D569EC">
        <w:rPr>
          <w:lang w:eastAsia="zh-TW"/>
        </w:rPr>
        <w:t>名符合條件的創業者獲得臨時逗留權，外加其配</w:t>
      </w:r>
      <w:r w:rsidRPr="00D569EC">
        <w:rPr>
          <w:lang w:eastAsia="zh-TW"/>
        </w:rPr>
        <w:lastRenderedPageBreak/>
        <w:t>偶和子女。獲得臨時逗留權的外國創業者只能為其本公司工作。外國創業者的配偶也可以申請美國的工作許可，但其子女不符合申請工卡的條件。</w:t>
      </w:r>
    </w:p>
    <w:p w14:paraId="0A785EA9" w14:textId="77777777" w:rsidR="004850E8" w:rsidRPr="00D569EC" w:rsidRDefault="00FD0C58">
      <w:pPr>
        <w:pStyle w:val="a4"/>
        <w:spacing w:before="257" w:after="257"/>
        <w:ind w:left="632" w:hanging="632"/>
        <w:rPr>
          <w:color w:val="auto"/>
        </w:rPr>
      </w:pPr>
      <w:r w:rsidRPr="00D569EC">
        <w:rPr>
          <w:color w:val="auto"/>
        </w:rPr>
        <w:t>二、聘用外籍員工</w:t>
      </w:r>
    </w:p>
    <w:p w14:paraId="46D4381C" w14:textId="3D24AECB" w:rsidR="004850E8" w:rsidRPr="00D569EC" w:rsidRDefault="00FD0C58">
      <w:pPr>
        <w:ind w:firstLine="472"/>
        <w:rPr>
          <w:lang w:eastAsia="zh-TW"/>
        </w:rPr>
      </w:pPr>
      <w:r w:rsidRPr="00D569EC">
        <w:rPr>
          <w:lang w:eastAsia="zh-TW"/>
        </w:rPr>
        <w:t>公司聘用外籍員工可為員工在移民局申請</w:t>
      </w:r>
      <w:r w:rsidRPr="00D569EC">
        <w:rPr>
          <w:lang w:eastAsia="zh-TW"/>
        </w:rPr>
        <w:t>H-1B</w:t>
      </w:r>
      <w:r w:rsidRPr="00D569EC">
        <w:rPr>
          <w:lang w:eastAsia="zh-TW"/>
        </w:rPr>
        <w:t>簽證，該簽證每年限額為</w:t>
      </w:r>
      <w:r w:rsidRPr="00D569EC">
        <w:rPr>
          <w:lang w:eastAsia="zh-TW"/>
        </w:rPr>
        <w:t>65,000</w:t>
      </w:r>
      <w:r w:rsidRPr="00D569EC">
        <w:rPr>
          <w:lang w:eastAsia="zh-TW"/>
        </w:rPr>
        <w:t>名，近年來每年申請人數皆超過名額限制，因此採隨機抽取方式，被抽中的外國專業人員可以從</w:t>
      </w:r>
      <w:r w:rsidRPr="00D569EC">
        <w:rPr>
          <w:lang w:eastAsia="zh-TW"/>
        </w:rPr>
        <w:t>10</w:t>
      </w:r>
      <w:r w:rsidRPr="00D569EC">
        <w:rPr>
          <w:lang w:eastAsia="zh-TW"/>
        </w:rPr>
        <w:t>月</w:t>
      </w:r>
      <w:r w:rsidRPr="00D569EC">
        <w:rPr>
          <w:lang w:eastAsia="zh-TW"/>
        </w:rPr>
        <w:t>1</w:t>
      </w:r>
      <w:r w:rsidRPr="00D569EC">
        <w:rPr>
          <w:lang w:eastAsia="zh-TW"/>
        </w:rPr>
        <w:t>日開始的會計年度中遞交申請證件。</w:t>
      </w:r>
      <w:r w:rsidRPr="00D569EC">
        <w:rPr>
          <w:lang w:eastAsia="zh-TW"/>
        </w:rPr>
        <w:t>H-1B</w:t>
      </w:r>
      <w:r w:rsidRPr="00D569EC">
        <w:rPr>
          <w:lang w:eastAsia="zh-TW"/>
        </w:rPr>
        <w:t>簽證允許具有學士以上學位和特殊技能的外國人為美國公司工作六年。該</w:t>
      </w:r>
      <w:r w:rsidR="00203EB0" w:rsidRPr="00D569EC">
        <w:rPr>
          <w:lang w:eastAsia="zh-TW"/>
        </w:rPr>
        <w:t>計畫</w:t>
      </w:r>
      <w:r w:rsidRPr="00D569EC">
        <w:rPr>
          <w:lang w:eastAsia="zh-TW"/>
        </w:rPr>
        <w:t>還為在美國大學獲得高等學位的外國人額外提供了</w:t>
      </w:r>
      <w:r w:rsidRPr="00D569EC">
        <w:rPr>
          <w:lang w:eastAsia="zh-TW"/>
        </w:rPr>
        <w:t>20,000</w:t>
      </w:r>
      <w:r w:rsidRPr="00D569EC">
        <w:rPr>
          <w:lang w:eastAsia="zh-TW"/>
        </w:rPr>
        <w:t>個簽證。</w:t>
      </w:r>
    </w:p>
    <w:p w14:paraId="56796549" w14:textId="169EA2D3" w:rsidR="004850E8" w:rsidRPr="00D569EC" w:rsidRDefault="00FD0C58">
      <w:pPr>
        <w:ind w:firstLine="472"/>
        <w:rPr>
          <w:lang w:eastAsia="zh-TW"/>
        </w:rPr>
      </w:pPr>
      <w:r w:rsidRPr="00D569EC">
        <w:rPr>
          <w:lang w:eastAsia="zh-TW"/>
        </w:rPr>
        <w:t>許多美國的高科技公司要求國會增加引進外國技術人才的簽證名額，微軟公司（</w:t>
      </w:r>
      <w:r w:rsidRPr="00D569EC">
        <w:rPr>
          <w:lang w:eastAsia="zh-TW"/>
        </w:rPr>
        <w:t>Microsoft Corp.</w:t>
      </w:r>
      <w:r w:rsidRPr="00D569EC">
        <w:rPr>
          <w:lang w:eastAsia="zh-TW"/>
        </w:rPr>
        <w:t>）董事長</w:t>
      </w:r>
      <w:hyperlink r:id="rId58" w:history="1">
        <w:r w:rsidRPr="00D569EC">
          <w:rPr>
            <w:lang w:eastAsia="zh-TW"/>
          </w:rPr>
          <w:t>比爾</w:t>
        </w:r>
        <w:r w:rsidRPr="00D569EC">
          <w:rPr>
            <w:rFonts w:ascii="華康細圓體" w:hAnsi="華康細圓體"/>
            <w:lang w:eastAsia="zh-TW"/>
          </w:rPr>
          <w:t>•</w:t>
        </w:r>
        <w:r w:rsidRPr="00D569EC">
          <w:rPr>
            <w:lang w:eastAsia="zh-TW"/>
          </w:rPr>
          <w:t>蓋茨（</w:t>
        </w:r>
        <w:r w:rsidRPr="00D569EC">
          <w:rPr>
            <w:lang w:eastAsia="zh-TW"/>
          </w:rPr>
          <w:t>Bill Gates</w:t>
        </w:r>
        <w:r w:rsidRPr="00D569EC">
          <w:rPr>
            <w:lang w:eastAsia="zh-TW"/>
          </w:rPr>
          <w:t>）在國會作證</w:t>
        </w:r>
      </w:hyperlink>
      <w:r w:rsidRPr="00D569EC">
        <w:rPr>
          <w:lang w:eastAsia="zh-TW"/>
        </w:rPr>
        <w:t>時警告，如不能獲得優秀的人才，美國正面臨著喪失科技競爭優勢的風險。然而，迄今國會未通過移民改革法案中對</w:t>
      </w:r>
      <w:r w:rsidRPr="00D569EC">
        <w:rPr>
          <w:lang w:eastAsia="zh-TW"/>
        </w:rPr>
        <w:t>H-1B</w:t>
      </w:r>
      <w:r w:rsidRPr="00D569EC">
        <w:rPr>
          <w:lang w:eastAsia="zh-TW"/>
        </w:rPr>
        <w:t>簽證提案之修改。</w:t>
      </w:r>
      <w:r w:rsidR="000744D1" w:rsidRPr="00D569EC">
        <w:rPr>
          <w:lang w:eastAsia="zh-TW"/>
        </w:rPr>
        <w:t>移民相關細節</w:t>
      </w:r>
      <w:r w:rsidRPr="00D569EC">
        <w:rPr>
          <w:lang w:eastAsia="zh-TW"/>
        </w:rPr>
        <w:t>請參考美國移民局網站</w:t>
      </w:r>
      <w:hyperlink r:id="rId59" w:history="1">
        <w:r w:rsidRPr="00D569EC">
          <w:rPr>
            <w:lang w:eastAsia="zh-TW"/>
          </w:rPr>
          <w:t>www.uscis.gov</w:t>
        </w:r>
      </w:hyperlink>
      <w:r w:rsidR="005A5D9C" w:rsidRPr="00D569EC">
        <w:rPr>
          <w:rFonts w:ascii="華康細圓體" w:hint="eastAsia"/>
          <w:lang w:eastAsia="zh-TW"/>
        </w:rPr>
        <w:t>。</w:t>
      </w:r>
    </w:p>
    <w:p w14:paraId="0A2F7691" w14:textId="77777777" w:rsidR="004850E8" w:rsidRPr="00D569EC" w:rsidRDefault="00FD0C58">
      <w:pPr>
        <w:pStyle w:val="a4"/>
        <w:spacing w:before="257" w:after="257"/>
        <w:ind w:left="632" w:hanging="632"/>
        <w:rPr>
          <w:color w:val="auto"/>
        </w:rPr>
      </w:pPr>
      <w:r w:rsidRPr="00D569EC">
        <w:rPr>
          <w:color w:val="auto"/>
        </w:rPr>
        <w:t>三、子女教育</w:t>
      </w:r>
    </w:p>
    <w:p w14:paraId="59E4525F" w14:textId="5ED929CE" w:rsidR="004850E8" w:rsidRPr="00D569EC" w:rsidRDefault="00FD0C58">
      <w:pPr>
        <w:ind w:firstLine="472"/>
        <w:rPr>
          <w:lang w:eastAsia="zh-TW"/>
        </w:rPr>
      </w:pPr>
      <w:r w:rsidRPr="00D569EC">
        <w:rPr>
          <w:lang w:eastAsia="zh-TW"/>
        </w:rPr>
        <w:t>凡有合法身份之外籍人士皆可依居住學區，為未滿</w:t>
      </w:r>
      <w:r w:rsidRPr="00D569EC">
        <w:rPr>
          <w:lang w:eastAsia="zh-TW"/>
        </w:rPr>
        <w:t>21</w:t>
      </w:r>
      <w:r w:rsidRPr="00D569EC">
        <w:rPr>
          <w:lang w:eastAsia="zh-TW"/>
        </w:rPr>
        <w:t>歲之子女申請進入公立小學至高中就讀，全美各地亦有許多名牌私立學校，則不分學區，以各校招考方式入學，值得留意的是：許多持有</w:t>
      </w:r>
      <w:r w:rsidRPr="00D569EC">
        <w:rPr>
          <w:lang w:eastAsia="zh-TW"/>
        </w:rPr>
        <w:t>H-1B</w:t>
      </w:r>
      <w:r w:rsidRPr="00D569EC">
        <w:rPr>
          <w:lang w:eastAsia="zh-TW"/>
        </w:rPr>
        <w:t>、</w:t>
      </w:r>
      <w:r w:rsidRPr="00D569EC">
        <w:rPr>
          <w:lang w:eastAsia="zh-TW"/>
        </w:rPr>
        <w:t>F-1</w:t>
      </w:r>
      <w:r w:rsidRPr="00D569EC">
        <w:rPr>
          <w:lang w:eastAsia="zh-TW"/>
        </w:rPr>
        <w:t>或</w:t>
      </w:r>
      <w:r w:rsidRPr="00D569EC">
        <w:rPr>
          <w:lang w:eastAsia="zh-TW"/>
        </w:rPr>
        <w:t>L-1</w:t>
      </w:r>
      <w:r w:rsidRPr="00D569EC">
        <w:rPr>
          <w:lang w:eastAsia="zh-TW"/>
        </w:rPr>
        <w:t>身份</w:t>
      </w:r>
      <w:r w:rsidR="000744D1" w:rsidRPr="00D569EC">
        <w:rPr>
          <w:lang w:eastAsia="zh-TW"/>
        </w:rPr>
        <w:t>父母在來美後</w:t>
      </w:r>
      <w:r w:rsidRPr="00D569EC">
        <w:rPr>
          <w:lang w:eastAsia="zh-TW"/>
        </w:rPr>
        <w:t>，</w:t>
      </w:r>
      <w:r w:rsidR="00FB497F" w:rsidRPr="00D569EC">
        <w:rPr>
          <w:lang w:eastAsia="zh-TW"/>
        </w:rPr>
        <w:t>通常僅注意</w:t>
      </w:r>
      <w:r w:rsidRPr="00D569EC">
        <w:rPr>
          <w:lang w:eastAsia="zh-TW"/>
        </w:rPr>
        <w:t>到本身</w:t>
      </w:r>
      <w:r w:rsidRPr="00D569EC">
        <w:rPr>
          <w:lang w:eastAsia="zh-TW"/>
        </w:rPr>
        <w:t>H-1B</w:t>
      </w:r>
      <w:r w:rsidRPr="00D569EC">
        <w:rPr>
          <w:lang w:eastAsia="zh-TW"/>
        </w:rPr>
        <w:t>、</w:t>
      </w:r>
      <w:r w:rsidRPr="00D569EC">
        <w:rPr>
          <w:lang w:eastAsia="zh-TW"/>
        </w:rPr>
        <w:t>F-1</w:t>
      </w:r>
      <w:r w:rsidRPr="00D569EC">
        <w:rPr>
          <w:lang w:eastAsia="zh-TW"/>
        </w:rPr>
        <w:t>、或</w:t>
      </w:r>
      <w:r w:rsidRPr="00D569EC">
        <w:rPr>
          <w:lang w:eastAsia="zh-TW"/>
        </w:rPr>
        <w:t>L-1</w:t>
      </w:r>
      <w:r w:rsidRPr="00D569EC">
        <w:rPr>
          <w:lang w:eastAsia="zh-TW"/>
        </w:rPr>
        <w:t>的有效期問題，而忽略了子女在滿</w:t>
      </w:r>
      <w:r w:rsidR="000744D1" w:rsidRPr="00D569EC">
        <w:rPr>
          <w:lang w:eastAsia="zh-TW"/>
        </w:rPr>
        <w:t>21</w:t>
      </w:r>
      <w:r w:rsidR="000744D1" w:rsidRPr="00D569EC">
        <w:rPr>
          <w:lang w:eastAsia="zh-TW"/>
        </w:rPr>
        <w:t>歲後</w:t>
      </w:r>
      <w:r w:rsidRPr="00D569EC">
        <w:rPr>
          <w:lang w:eastAsia="zh-TW"/>
        </w:rPr>
        <w:t>跟隨父母身份將失效的問題，提醒父母應提早在孩子滿</w:t>
      </w:r>
      <w:r w:rsidRPr="00D569EC">
        <w:rPr>
          <w:lang w:eastAsia="zh-TW"/>
        </w:rPr>
        <w:t>21</w:t>
      </w:r>
      <w:r w:rsidRPr="00D569EC">
        <w:rPr>
          <w:lang w:eastAsia="zh-TW"/>
        </w:rPr>
        <w:t>歲前，為孩子單獨向移民局提出轉換身份的申請。如果孩子仍然在求學的話可以提出轉換為</w:t>
      </w:r>
      <w:r w:rsidRPr="00D569EC">
        <w:rPr>
          <w:lang w:eastAsia="zh-TW"/>
        </w:rPr>
        <w:t>F-1</w:t>
      </w:r>
      <w:r w:rsidRPr="00D569EC">
        <w:rPr>
          <w:lang w:eastAsia="zh-TW"/>
        </w:rPr>
        <w:t>學生的申請。各地學校（小學至高中）比較可至</w:t>
      </w:r>
      <w:r w:rsidRPr="00D569EC">
        <w:rPr>
          <w:lang w:eastAsia="zh-TW"/>
        </w:rPr>
        <w:t>www.greatschools.org</w:t>
      </w:r>
      <w:r w:rsidRPr="00D569EC">
        <w:rPr>
          <w:lang w:eastAsia="zh-TW"/>
        </w:rPr>
        <w:t>。</w:t>
      </w:r>
    </w:p>
    <w:p w14:paraId="2738DB1C" w14:textId="77777777" w:rsidR="004850E8" w:rsidRPr="00D569EC" w:rsidRDefault="00FD0C58" w:rsidP="00721180">
      <w:pPr>
        <w:pStyle w:val="a3"/>
        <w:spacing w:before="514" w:after="771"/>
      </w:pPr>
      <w:r w:rsidRPr="00D569EC">
        <w:lastRenderedPageBreak/>
        <w:t>第玖章　結論</w:t>
      </w:r>
    </w:p>
    <w:p w14:paraId="4E0717D9" w14:textId="20C217EE" w:rsidR="001E1914" w:rsidRPr="00D569EC" w:rsidRDefault="00A32429" w:rsidP="005A5D9C">
      <w:pPr>
        <w:pStyle w:val="-1"/>
      </w:pPr>
      <w:r w:rsidRPr="00D569EC">
        <w:rPr>
          <w:rFonts w:hint="eastAsia"/>
        </w:rPr>
        <w:t>佛羅里達州</w:t>
      </w:r>
      <w:r w:rsidR="0020390A" w:rsidRPr="00D569EC">
        <w:rPr>
          <w:rFonts w:hint="eastAsia"/>
        </w:rPr>
        <w:t>2019</w:t>
      </w:r>
      <w:r w:rsidR="0020390A" w:rsidRPr="00D569EC">
        <w:rPr>
          <w:rFonts w:hint="eastAsia"/>
        </w:rPr>
        <w:t>年經濟表現不俗，</w:t>
      </w:r>
      <w:r w:rsidR="0020390A" w:rsidRPr="00D569EC">
        <w:rPr>
          <w:rFonts w:hint="eastAsia"/>
        </w:rPr>
        <w:t>GDP</w:t>
      </w:r>
      <w:r w:rsidR="0020390A" w:rsidRPr="00D569EC">
        <w:rPr>
          <w:rFonts w:hint="eastAsia"/>
        </w:rPr>
        <w:t>成長</w:t>
      </w:r>
      <w:r w:rsidR="0020390A" w:rsidRPr="00D569EC">
        <w:rPr>
          <w:rFonts w:hint="eastAsia"/>
        </w:rPr>
        <w:t>2.8%</w:t>
      </w:r>
      <w:r w:rsidR="0020390A" w:rsidRPr="00D569EC">
        <w:rPr>
          <w:rFonts w:hint="eastAsia"/>
        </w:rPr>
        <w:t>，就業增加</w:t>
      </w:r>
      <w:r w:rsidR="0020390A" w:rsidRPr="00D569EC">
        <w:rPr>
          <w:rFonts w:hint="eastAsia"/>
        </w:rPr>
        <w:t>22</w:t>
      </w:r>
      <w:r w:rsidR="00DC5EE7" w:rsidRPr="00D569EC">
        <w:rPr>
          <w:rFonts w:hint="eastAsia"/>
        </w:rPr>
        <w:t>萬</w:t>
      </w:r>
      <w:r w:rsidR="0020390A" w:rsidRPr="00D569EC">
        <w:rPr>
          <w:rFonts w:hint="eastAsia"/>
        </w:rPr>
        <w:t>人至</w:t>
      </w:r>
      <w:r w:rsidR="00DC5EE7" w:rsidRPr="00D569EC">
        <w:rPr>
          <w:rFonts w:hint="eastAsia"/>
        </w:rPr>
        <w:t>1,012</w:t>
      </w:r>
      <w:r w:rsidR="00DC5EE7" w:rsidRPr="00D569EC">
        <w:rPr>
          <w:rFonts w:hint="eastAsia"/>
        </w:rPr>
        <w:t>萬人</w:t>
      </w:r>
      <w:r w:rsidR="0020390A" w:rsidRPr="00D569EC">
        <w:rPr>
          <w:rFonts w:hint="eastAsia"/>
        </w:rPr>
        <w:t>，然而即便經濟仍在成長，</w:t>
      </w:r>
      <w:r w:rsidR="004D3C49" w:rsidRPr="00D569EC">
        <w:rPr>
          <w:rFonts w:hint="eastAsia"/>
        </w:rPr>
        <w:t>美國</w:t>
      </w:r>
      <w:r w:rsidR="00DC5EE7" w:rsidRPr="00D569EC">
        <w:rPr>
          <w:rFonts w:hint="eastAsia"/>
        </w:rPr>
        <w:t>與</w:t>
      </w:r>
      <w:r w:rsidR="00186CC1" w:rsidRPr="00D569EC">
        <w:rPr>
          <w:rFonts w:hint="eastAsia"/>
        </w:rPr>
        <w:t>中國大陸</w:t>
      </w:r>
      <w:r w:rsidR="00DC5EE7" w:rsidRPr="00D569EC">
        <w:rPr>
          <w:rFonts w:hint="eastAsia"/>
        </w:rPr>
        <w:t>的關稅</w:t>
      </w:r>
      <w:proofErr w:type="gramStart"/>
      <w:r w:rsidR="00DC5EE7" w:rsidRPr="00D569EC">
        <w:rPr>
          <w:rFonts w:hint="eastAsia"/>
        </w:rPr>
        <w:t>戰致使</w:t>
      </w:r>
      <w:proofErr w:type="gramEnd"/>
      <w:r w:rsidR="001E1914" w:rsidRPr="00D569EC">
        <w:rPr>
          <w:rFonts w:hint="eastAsia"/>
        </w:rPr>
        <w:t>這個</w:t>
      </w:r>
      <w:r w:rsidR="00DC5EE7" w:rsidRPr="00D569EC">
        <w:rPr>
          <w:rFonts w:hint="eastAsia"/>
        </w:rPr>
        <w:t>貿易</w:t>
      </w:r>
      <w:proofErr w:type="gramStart"/>
      <w:r w:rsidR="00DC5EE7" w:rsidRPr="00D569EC">
        <w:rPr>
          <w:rFonts w:hint="eastAsia"/>
        </w:rPr>
        <w:t>大州</w:t>
      </w:r>
      <w:proofErr w:type="gramEnd"/>
      <w:r w:rsidR="00DC5EE7" w:rsidRPr="00D569EC">
        <w:rPr>
          <w:rFonts w:hint="eastAsia"/>
        </w:rPr>
        <w:t>的</w:t>
      </w:r>
      <w:r w:rsidR="0020390A" w:rsidRPr="00D569EC">
        <w:rPr>
          <w:rFonts w:hint="eastAsia"/>
        </w:rPr>
        <w:t>消費者信心下降，</w:t>
      </w:r>
      <w:r w:rsidR="00DC5EE7" w:rsidRPr="00D569EC">
        <w:rPr>
          <w:rFonts w:hint="eastAsia"/>
        </w:rPr>
        <w:t>雖然美</w:t>
      </w:r>
      <w:r w:rsidR="004D3C49" w:rsidRPr="00D569EC">
        <w:rPr>
          <w:rFonts w:hint="eastAsia"/>
        </w:rPr>
        <w:t>中</w:t>
      </w:r>
      <w:r w:rsidR="00DC5EE7" w:rsidRPr="00D569EC">
        <w:rPr>
          <w:rFonts w:hint="eastAsia"/>
        </w:rPr>
        <w:t>已達成第</w:t>
      </w:r>
      <w:r w:rsidR="00DC5EE7" w:rsidRPr="00D569EC">
        <w:rPr>
          <w:rFonts w:hint="eastAsia"/>
        </w:rPr>
        <w:t>1</w:t>
      </w:r>
      <w:r w:rsidR="00DC5EE7" w:rsidRPr="00D569EC">
        <w:rPr>
          <w:rFonts w:hint="eastAsia"/>
        </w:rPr>
        <w:t>階段協議，但因</w:t>
      </w:r>
      <w:r w:rsidR="003F1A17" w:rsidRPr="003F1A17">
        <w:rPr>
          <w:rFonts w:hint="eastAsia"/>
        </w:rPr>
        <w:t>COVID-19</w:t>
      </w:r>
      <w:r w:rsidR="003F1A17" w:rsidRPr="003F1A17">
        <w:rPr>
          <w:rFonts w:hint="eastAsia"/>
        </w:rPr>
        <w:t>（武漢肺炎）</w:t>
      </w:r>
      <w:proofErr w:type="gramStart"/>
      <w:r w:rsidR="00DC5EE7" w:rsidRPr="00D569EC">
        <w:rPr>
          <w:rFonts w:hint="eastAsia"/>
        </w:rPr>
        <w:t>疫</w:t>
      </w:r>
      <w:proofErr w:type="gramEnd"/>
      <w:r w:rsidR="00DC5EE7" w:rsidRPr="00D569EC">
        <w:rPr>
          <w:rFonts w:hint="eastAsia"/>
        </w:rPr>
        <w:t>情，美中關係再度惡化，</w:t>
      </w:r>
      <w:r w:rsidR="001E1914" w:rsidRPr="00D569EC">
        <w:rPr>
          <w:rFonts w:hint="eastAsia"/>
        </w:rPr>
        <w:t>未來</w:t>
      </w:r>
      <w:r w:rsidR="00DC5EE7" w:rsidRPr="00D569EC">
        <w:rPr>
          <w:rFonts w:hint="eastAsia"/>
        </w:rPr>
        <w:t>談判前途未卜</w:t>
      </w:r>
      <w:r w:rsidR="0020390A" w:rsidRPr="00D569EC">
        <w:rPr>
          <w:rFonts w:hint="eastAsia"/>
        </w:rPr>
        <w:t>，</w:t>
      </w:r>
      <w:r w:rsidR="001E1914" w:rsidRPr="00D569EC">
        <w:rPr>
          <w:rFonts w:hint="eastAsia"/>
        </w:rPr>
        <w:t>也無法確認已達成</w:t>
      </w:r>
      <w:r w:rsidR="004D3C49" w:rsidRPr="00D569EC">
        <w:rPr>
          <w:rFonts w:hint="eastAsia"/>
        </w:rPr>
        <w:t>之</w:t>
      </w:r>
      <w:r w:rsidR="001E1914" w:rsidRPr="00D569EC">
        <w:rPr>
          <w:rFonts w:hint="eastAsia"/>
        </w:rPr>
        <w:t>協議是否仍然有效，致使佛州消費者信心</w:t>
      </w:r>
      <w:r w:rsidR="0020390A" w:rsidRPr="00D569EC">
        <w:rPr>
          <w:rFonts w:hint="eastAsia"/>
        </w:rPr>
        <w:t>指數繼續</w:t>
      </w:r>
      <w:r w:rsidR="001E1914" w:rsidRPr="00D569EC">
        <w:rPr>
          <w:rFonts w:hint="eastAsia"/>
        </w:rPr>
        <w:t>直線</w:t>
      </w:r>
      <w:r w:rsidR="0020390A" w:rsidRPr="00D569EC">
        <w:rPr>
          <w:rFonts w:hint="eastAsia"/>
        </w:rPr>
        <w:t>下降</w:t>
      </w:r>
      <w:r w:rsidR="00DC5EE7" w:rsidRPr="00D569EC">
        <w:rPr>
          <w:rFonts w:hint="eastAsia"/>
        </w:rPr>
        <w:t>，並會直接拖</w:t>
      </w:r>
      <w:r w:rsidR="00CA52A6" w:rsidRPr="00D569EC">
        <w:rPr>
          <w:rFonts w:hint="eastAsia"/>
        </w:rPr>
        <w:t>垮</w:t>
      </w:r>
      <w:r w:rsidR="00DC5EE7" w:rsidRPr="00D569EC">
        <w:rPr>
          <w:rFonts w:hint="eastAsia"/>
        </w:rPr>
        <w:t>經濟</w:t>
      </w:r>
      <w:r w:rsidR="0020390A" w:rsidRPr="00D569EC">
        <w:rPr>
          <w:rFonts w:hint="eastAsia"/>
        </w:rPr>
        <w:t>。該指數今年</w:t>
      </w:r>
      <w:r w:rsidR="001E1914" w:rsidRPr="00D569EC">
        <w:rPr>
          <w:rFonts w:hint="eastAsia"/>
        </w:rPr>
        <w:t>3</w:t>
      </w:r>
      <w:r w:rsidR="001E1914" w:rsidRPr="00D569EC">
        <w:t>月</w:t>
      </w:r>
      <w:r w:rsidR="001E1914" w:rsidRPr="00D569EC">
        <w:rPr>
          <w:rFonts w:hint="eastAsia"/>
        </w:rPr>
        <w:t>急遽</w:t>
      </w:r>
      <w:r w:rsidR="001E1914" w:rsidRPr="00D569EC">
        <w:t>降至</w:t>
      </w:r>
      <w:r w:rsidR="001E1914" w:rsidRPr="00D569EC">
        <w:rPr>
          <w:rFonts w:hint="eastAsia"/>
        </w:rPr>
        <w:t>8</w:t>
      </w:r>
      <w:r w:rsidR="001E1914" w:rsidRPr="00D569EC">
        <w:t>7.1</w:t>
      </w:r>
      <w:r w:rsidR="001E1914" w:rsidRPr="00D569EC">
        <w:rPr>
          <w:rFonts w:hint="eastAsia"/>
        </w:rPr>
        <w:t>，</w:t>
      </w:r>
      <w:r w:rsidR="0020390A" w:rsidRPr="00D569EC">
        <w:rPr>
          <w:rFonts w:hint="eastAsia"/>
        </w:rPr>
        <w:t>4</w:t>
      </w:r>
      <w:r w:rsidR="0020390A" w:rsidRPr="00D569EC">
        <w:rPr>
          <w:rFonts w:hint="eastAsia"/>
        </w:rPr>
        <w:t>月</w:t>
      </w:r>
      <w:r w:rsidR="001E1914" w:rsidRPr="00D569EC">
        <w:rPr>
          <w:rFonts w:hint="eastAsia"/>
        </w:rPr>
        <w:t>再大幅</w:t>
      </w:r>
      <w:r w:rsidR="00DC5EE7" w:rsidRPr="00D569EC">
        <w:rPr>
          <w:rFonts w:hint="eastAsia"/>
        </w:rPr>
        <w:t>下</w:t>
      </w:r>
      <w:r w:rsidR="00CA52A6" w:rsidRPr="00D569EC">
        <w:rPr>
          <w:rFonts w:hint="eastAsia"/>
        </w:rPr>
        <w:t>滑</w:t>
      </w:r>
      <w:r w:rsidR="001E1914" w:rsidRPr="00D569EC">
        <w:rPr>
          <w:rFonts w:hint="eastAsia"/>
        </w:rPr>
        <w:t>至</w:t>
      </w:r>
      <w:r w:rsidR="001E1914" w:rsidRPr="00D569EC">
        <w:rPr>
          <w:rFonts w:hint="eastAsia"/>
        </w:rPr>
        <w:t>75.9</w:t>
      </w:r>
      <w:r w:rsidR="00DC5EE7" w:rsidRPr="00D569EC">
        <w:rPr>
          <w:rFonts w:hint="eastAsia"/>
        </w:rPr>
        <w:t>，跌幅創</w:t>
      </w:r>
      <w:r w:rsidR="00DC5EE7" w:rsidRPr="00D569EC">
        <w:rPr>
          <w:rFonts w:hint="eastAsia"/>
        </w:rPr>
        <w:t>35</w:t>
      </w:r>
      <w:r w:rsidR="00DC5EE7" w:rsidRPr="00D569EC">
        <w:rPr>
          <w:rFonts w:hint="eastAsia"/>
        </w:rPr>
        <w:t>年新低谷，該</w:t>
      </w:r>
      <w:r w:rsidR="001E1914" w:rsidRPr="00D569EC">
        <w:rPr>
          <w:rFonts w:hint="eastAsia"/>
        </w:rPr>
        <w:t>指</w:t>
      </w:r>
      <w:r w:rsidR="00DC5EE7" w:rsidRPr="00D569EC">
        <w:rPr>
          <w:rFonts w:hint="eastAsia"/>
        </w:rPr>
        <w:t>數</w:t>
      </w:r>
      <w:r w:rsidR="001E1914" w:rsidRPr="00D569EC">
        <w:rPr>
          <w:rFonts w:hint="eastAsia"/>
        </w:rPr>
        <w:t>去年</w:t>
      </w:r>
      <w:r w:rsidR="00CA52A6" w:rsidRPr="00D569EC">
        <w:rPr>
          <w:rFonts w:hint="eastAsia"/>
        </w:rPr>
        <w:t>下半年</w:t>
      </w:r>
      <w:r w:rsidR="001E1914" w:rsidRPr="00D569EC">
        <w:rPr>
          <w:rFonts w:hint="eastAsia"/>
        </w:rPr>
        <w:t>介於</w:t>
      </w:r>
      <w:r w:rsidR="001E1914" w:rsidRPr="00D569EC">
        <w:rPr>
          <w:rFonts w:hint="eastAsia"/>
        </w:rPr>
        <w:t>9</w:t>
      </w:r>
      <w:r w:rsidR="001E1914" w:rsidRPr="00D569EC">
        <w:t>6~99</w:t>
      </w:r>
      <w:r w:rsidR="001E1914" w:rsidRPr="00D569EC">
        <w:rPr>
          <w:rFonts w:hint="eastAsia"/>
        </w:rPr>
        <w:t>之間</w:t>
      </w:r>
      <w:r w:rsidR="001E1914" w:rsidRPr="00D569EC">
        <w:t>浮動</w:t>
      </w:r>
      <w:r w:rsidR="0020390A" w:rsidRPr="00D569EC">
        <w:rPr>
          <w:rFonts w:hint="eastAsia"/>
        </w:rPr>
        <w:t>。</w:t>
      </w:r>
      <w:r w:rsidR="001D4A56" w:rsidRPr="00D569EC">
        <w:rPr>
          <w:rFonts w:hint="eastAsia"/>
        </w:rPr>
        <w:t>（</w:t>
      </w:r>
      <w:r w:rsidR="001E1914" w:rsidRPr="00D569EC">
        <w:rPr>
          <w:rFonts w:hint="eastAsia"/>
        </w:rPr>
        <w:t>按指數</w:t>
      </w:r>
      <w:r w:rsidR="0020390A" w:rsidRPr="00D569EC">
        <w:rPr>
          <w:rFonts w:hint="eastAsia"/>
        </w:rPr>
        <w:t>100</w:t>
      </w:r>
      <w:r w:rsidR="001E1914" w:rsidRPr="00D569EC">
        <w:rPr>
          <w:rFonts w:hint="eastAsia"/>
        </w:rPr>
        <w:t>為</w:t>
      </w:r>
      <w:r w:rsidR="0020390A" w:rsidRPr="00D569EC">
        <w:rPr>
          <w:rFonts w:hint="eastAsia"/>
        </w:rPr>
        <w:t>信心水平</w:t>
      </w:r>
      <w:r w:rsidR="001D4A56" w:rsidRPr="00D569EC">
        <w:rPr>
          <w:rFonts w:hint="eastAsia"/>
        </w:rPr>
        <w:t>）</w:t>
      </w:r>
      <w:r w:rsidR="0020390A" w:rsidRPr="00D569EC">
        <w:rPr>
          <w:rFonts w:hint="eastAsia"/>
        </w:rPr>
        <w:t>。</w:t>
      </w:r>
    </w:p>
    <w:p w14:paraId="278CE863" w14:textId="2031A9DC" w:rsidR="007D31D1" w:rsidRPr="00D569EC" w:rsidRDefault="007D31D1" w:rsidP="005A5D9C">
      <w:pPr>
        <w:pStyle w:val="-1"/>
      </w:pPr>
      <w:r w:rsidRPr="00D569EC">
        <w:rPr>
          <w:rFonts w:hint="eastAsia"/>
        </w:rPr>
        <w:t>據佛州大學經濟預測</w:t>
      </w:r>
      <w:r w:rsidR="00EE6F4D" w:rsidRPr="00D569EC">
        <w:rPr>
          <w:rFonts w:hint="eastAsia"/>
        </w:rPr>
        <w:t>報告</w:t>
      </w:r>
      <w:r w:rsidRPr="00D569EC">
        <w:rPr>
          <w:rFonts w:hint="eastAsia"/>
        </w:rPr>
        <w:t>，佛州的經濟要到</w:t>
      </w:r>
      <w:r w:rsidRPr="00D569EC">
        <w:rPr>
          <w:rFonts w:hint="eastAsia"/>
        </w:rPr>
        <w:t>2021</w:t>
      </w:r>
      <w:r w:rsidRPr="00D569EC">
        <w:rPr>
          <w:rFonts w:hint="eastAsia"/>
        </w:rPr>
        <w:t>年第三季度才能恢復疫情前的水平，該州現已陷入自大蕭條以來最嚴重的衰退，衰退的持續時間和深度將取決於公共衛生</w:t>
      </w:r>
      <w:r w:rsidR="00EE6F4D" w:rsidRPr="00D569EC">
        <w:rPr>
          <w:rFonts w:hint="eastAsia"/>
        </w:rPr>
        <w:t>施</w:t>
      </w:r>
      <w:r w:rsidRPr="00D569EC">
        <w:rPr>
          <w:rFonts w:hint="eastAsia"/>
        </w:rPr>
        <w:t>行成</w:t>
      </w:r>
      <w:r w:rsidR="00EE6F4D" w:rsidRPr="00D569EC">
        <w:rPr>
          <w:rFonts w:hint="eastAsia"/>
        </w:rPr>
        <w:t>效</w:t>
      </w:r>
      <w:r w:rsidRPr="00D569EC">
        <w:rPr>
          <w:rFonts w:hint="eastAsia"/>
        </w:rPr>
        <w:t>和疫情發展。以</w:t>
      </w:r>
      <w:r w:rsidRPr="00D569EC">
        <w:rPr>
          <w:rFonts w:hint="eastAsia"/>
        </w:rPr>
        <w:t>GDP</w:t>
      </w:r>
      <w:r w:rsidRPr="00D569EC">
        <w:rPr>
          <w:rFonts w:hint="eastAsia"/>
        </w:rPr>
        <w:t>衡量，經濟將在</w:t>
      </w:r>
      <w:r w:rsidRPr="00D569EC">
        <w:rPr>
          <w:rFonts w:hint="eastAsia"/>
        </w:rPr>
        <w:t>2020</w:t>
      </w:r>
      <w:r w:rsidRPr="00D569EC">
        <w:rPr>
          <w:rFonts w:hint="eastAsia"/>
        </w:rPr>
        <w:t>年前兩個季度收縮，全年萎縮</w:t>
      </w:r>
      <w:r w:rsidRPr="00D569EC">
        <w:rPr>
          <w:rFonts w:hint="eastAsia"/>
        </w:rPr>
        <w:t>5.2</w:t>
      </w:r>
      <w:r w:rsidR="001D4A56" w:rsidRPr="00D569EC">
        <w:rPr>
          <w:rFonts w:hint="eastAsia"/>
        </w:rPr>
        <w:t>%</w:t>
      </w:r>
      <w:r w:rsidRPr="00D569EC">
        <w:rPr>
          <w:rFonts w:hint="eastAsia"/>
        </w:rPr>
        <w:t>，然後在</w:t>
      </w:r>
      <w:r w:rsidRPr="00D569EC">
        <w:rPr>
          <w:rFonts w:hint="eastAsia"/>
        </w:rPr>
        <w:t>2021</w:t>
      </w:r>
      <w:r w:rsidRPr="00D569EC">
        <w:rPr>
          <w:rFonts w:hint="eastAsia"/>
        </w:rPr>
        <w:t>年增長</w:t>
      </w:r>
      <w:r w:rsidRPr="00D569EC">
        <w:rPr>
          <w:rFonts w:hint="eastAsia"/>
        </w:rPr>
        <w:t>6.7</w:t>
      </w:r>
      <w:r w:rsidR="001D4A56" w:rsidRPr="00D569EC">
        <w:rPr>
          <w:rFonts w:hint="eastAsia"/>
        </w:rPr>
        <w:t>%</w:t>
      </w:r>
      <w:r w:rsidRPr="00D569EC">
        <w:rPr>
          <w:rFonts w:hint="eastAsia"/>
        </w:rPr>
        <w:t>。另預測，在</w:t>
      </w:r>
      <w:r w:rsidRPr="00D569EC">
        <w:rPr>
          <w:rFonts w:hint="eastAsia"/>
        </w:rPr>
        <w:t>2020</w:t>
      </w:r>
      <w:r w:rsidRPr="00D569EC">
        <w:rPr>
          <w:rFonts w:hint="eastAsia"/>
        </w:rPr>
        <w:t>年就業將減少</w:t>
      </w:r>
      <w:r w:rsidRPr="00D569EC">
        <w:rPr>
          <w:rFonts w:hint="eastAsia"/>
        </w:rPr>
        <w:t>767,000</w:t>
      </w:r>
      <w:r w:rsidRPr="00D569EC">
        <w:rPr>
          <w:rFonts w:hint="eastAsia"/>
        </w:rPr>
        <w:t>個，失業率將在</w:t>
      </w:r>
      <w:r w:rsidRPr="00D569EC">
        <w:rPr>
          <w:rFonts w:hint="eastAsia"/>
        </w:rPr>
        <w:t>2020</w:t>
      </w:r>
      <w:r w:rsidRPr="00D569EC">
        <w:rPr>
          <w:rFonts w:hint="eastAsia"/>
        </w:rPr>
        <w:t>年第四季度升至</w:t>
      </w:r>
      <w:r w:rsidRPr="00D569EC">
        <w:rPr>
          <w:rFonts w:hint="eastAsia"/>
        </w:rPr>
        <w:t>10</w:t>
      </w:r>
      <w:r w:rsidR="001D4A56" w:rsidRPr="00D569EC">
        <w:rPr>
          <w:rFonts w:hint="eastAsia"/>
        </w:rPr>
        <w:t>%</w:t>
      </w:r>
      <w:r w:rsidRPr="00D569EC">
        <w:rPr>
          <w:rFonts w:hint="eastAsia"/>
        </w:rPr>
        <w:t>以上，</w:t>
      </w:r>
      <w:r w:rsidR="00EE6F4D" w:rsidRPr="00D569EC">
        <w:rPr>
          <w:rFonts w:hint="eastAsia"/>
        </w:rPr>
        <w:t>然後在</w:t>
      </w:r>
      <w:r w:rsidRPr="00D569EC">
        <w:rPr>
          <w:rFonts w:hint="eastAsia"/>
        </w:rPr>
        <w:t>2021</w:t>
      </w:r>
      <w:r w:rsidRPr="00D569EC">
        <w:rPr>
          <w:rFonts w:hint="eastAsia"/>
        </w:rPr>
        <w:t>年降至</w:t>
      </w:r>
      <w:r w:rsidRPr="00D569EC">
        <w:rPr>
          <w:rFonts w:hint="eastAsia"/>
        </w:rPr>
        <w:t>7.6</w:t>
      </w:r>
      <w:r w:rsidR="001D4A56" w:rsidRPr="00D569EC">
        <w:rPr>
          <w:rFonts w:hint="eastAsia"/>
        </w:rPr>
        <w:t>%</w:t>
      </w:r>
      <w:r w:rsidRPr="00D569EC">
        <w:rPr>
          <w:rFonts w:hint="eastAsia"/>
        </w:rPr>
        <w:t>，</w:t>
      </w:r>
      <w:r w:rsidR="00EE6F4D" w:rsidRPr="00D569EC">
        <w:rPr>
          <w:rFonts w:hint="eastAsia"/>
        </w:rPr>
        <w:t>可望在</w:t>
      </w:r>
      <w:r w:rsidRPr="00D569EC">
        <w:rPr>
          <w:rFonts w:hint="eastAsia"/>
        </w:rPr>
        <w:t>2022</w:t>
      </w:r>
      <w:r w:rsidRPr="00D569EC">
        <w:rPr>
          <w:rFonts w:hint="eastAsia"/>
        </w:rPr>
        <w:t>年</w:t>
      </w:r>
      <w:r w:rsidR="00EE6F4D" w:rsidRPr="00D569EC">
        <w:rPr>
          <w:rFonts w:hint="eastAsia"/>
        </w:rPr>
        <w:t>才</w:t>
      </w:r>
      <w:r w:rsidRPr="00D569EC">
        <w:rPr>
          <w:rFonts w:hint="eastAsia"/>
        </w:rPr>
        <w:t>降至</w:t>
      </w:r>
      <w:r w:rsidRPr="00D569EC">
        <w:rPr>
          <w:rFonts w:hint="eastAsia"/>
        </w:rPr>
        <w:t>3.9</w:t>
      </w:r>
      <w:r w:rsidR="001D4A56" w:rsidRPr="00D569EC">
        <w:rPr>
          <w:rFonts w:hint="eastAsia"/>
        </w:rPr>
        <w:t>%</w:t>
      </w:r>
      <w:r w:rsidRPr="00D569EC">
        <w:rPr>
          <w:rFonts w:hint="eastAsia"/>
        </w:rPr>
        <w:t>。零售銷售、新車和卡車的銷售成果也</w:t>
      </w:r>
      <w:r w:rsidR="00EE6F4D" w:rsidRPr="00D569EC">
        <w:rPr>
          <w:rFonts w:hint="eastAsia"/>
        </w:rPr>
        <w:t>將</w:t>
      </w:r>
      <w:r w:rsidRPr="00D569EC">
        <w:rPr>
          <w:rFonts w:hint="eastAsia"/>
        </w:rPr>
        <w:t>非常嚴峻，</w:t>
      </w:r>
      <w:r w:rsidRPr="00D569EC">
        <w:rPr>
          <w:rFonts w:hint="eastAsia"/>
        </w:rPr>
        <w:t>2020</w:t>
      </w:r>
      <w:r w:rsidRPr="00D569EC">
        <w:rPr>
          <w:rFonts w:hint="eastAsia"/>
        </w:rPr>
        <w:t>年上半年零售額將平均減少</w:t>
      </w:r>
      <w:r w:rsidRPr="00D569EC">
        <w:rPr>
          <w:rFonts w:hint="eastAsia"/>
        </w:rPr>
        <w:t>384</w:t>
      </w:r>
      <w:r w:rsidRPr="00D569EC">
        <w:rPr>
          <w:rFonts w:hint="eastAsia"/>
        </w:rPr>
        <w:t>億美元，新車和卡車銷售將減少超過</w:t>
      </w:r>
      <w:r w:rsidRPr="00D569EC">
        <w:rPr>
          <w:rFonts w:hint="eastAsia"/>
        </w:rPr>
        <w:t>58</w:t>
      </w:r>
      <w:r w:rsidRPr="00D569EC">
        <w:rPr>
          <w:rFonts w:hint="eastAsia"/>
        </w:rPr>
        <w:t>萬輛。</w:t>
      </w:r>
    </w:p>
    <w:p w14:paraId="53FAA954" w14:textId="35148972" w:rsidR="007D31D1" w:rsidRPr="00D569EC" w:rsidRDefault="007D31D1" w:rsidP="007D31D1">
      <w:pPr>
        <w:ind w:firstLine="472"/>
        <w:rPr>
          <w:lang w:eastAsia="zh-TW"/>
        </w:rPr>
      </w:pPr>
      <w:r w:rsidRPr="00D569EC">
        <w:rPr>
          <w:rFonts w:hint="eastAsia"/>
          <w:lang w:eastAsia="zh-TW"/>
        </w:rPr>
        <w:t>雪上加霜</w:t>
      </w:r>
      <w:r w:rsidR="005A5D9C" w:rsidRPr="00D569EC">
        <w:rPr>
          <w:rFonts w:hint="eastAsia"/>
          <w:lang w:eastAsia="zh-TW"/>
        </w:rPr>
        <w:t>的是</w:t>
      </w:r>
      <w:r w:rsidRPr="00D569EC">
        <w:rPr>
          <w:rFonts w:hint="eastAsia"/>
          <w:lang w:eastAsia="zh-TW"/>
        </w:rPr>
        <w:t>疫情正好發生在佛州旅遊旺季，佛州是全美七個沒有所得稅的州之一，重度仰賴遊客帶來的銷售稅。據一非營利的政府監督暨納稅人研究機構</w:t>
      </w:r>
      <w:r w:rsidRPr="00D569EC">
        <w:rPr>
          <w:rFonts w:hint="eastAsia"/>
          <w:lang w:eastAsia="zh-TW"/>
        </w:rPr>
        <w:t>--</w:t>
      </w:r>
      <w:r w:rsidRPr="00D569EC">
        <w:rPr>
          <w:rFonts w:hint="eastAsia"/>
          <w:lang w:eastAsia="zh-TW"/>
        </w:rPr>
        <w:t>佛羅里達稅務觀察的調查，佛州銷售稅</w:t>
      </w:r>
      <w:r w:rsidR="001D4A56" w:rsidRPr="00D569EC">
        <w:rPr>
          <w:rFonts w:hint="eastAsia"/>
          <w:lang w:eastAsia="zh-TW"/>
        </w:rPr>
        <w:t>占</w:t>
      </w:r>
      <w:r w:rsidRPr="00D569EC">
        <w:rPr>
          <w:rFonts w:hint="eastAsia"/>
          <w:lang w:eastAsia="zh-TW"/>
        </w:rPr>
        <w:t>該州所有稅收的</w:t>
      </w:r>
      <w:r w:rsidRPr="00D569EC">
        <w:rPr>
          <w:rFonts w:hint="eastAsia"/>
          <w:lang w:eastAsia="zh-TW"/>
        </w:rPr>
        <w:t>83.8%</w:t>
      </w:r>
      <w:r w:rsidRPr="00D569EC">
        <w:rPr>
          <w:rFonts w:hint="eastAsia"/>
          <w:lang w:eastAsia="zh-TW"/>
        </w:rPr>
        <w:t>，遠超過全美平均的</w:t>
      </w:r>
      <w:r w:rsidRPr="00D569EC">
        <w:rPr>
          <w:rFonts w:hint="eastAsia"/>
          <w:lang w:eastAsia="zh-TW"/>
        </w:rPr>
        <w:t>47.7%</w:t>
      </w:r>
      <w:r w:rsidRPr="00D569EC">
        <w:rPr>
          <w:rFonts w:hint="eastAsia"/>
          <w:lang w:eastAsia="zh-TW"/>
        </w:rPr>
        <w:t>。除了</w:t>
      </w:r>
      <w:r w:rsidRPr="00D569EC">
        <w:rPr>
          <w:rFonts w:hint="eastAsia"/>
          <w:lang w:eastAsia="zh-TW"/>
        </w:rPr>
        <w:t>6%</w:t>
      </w:r>
      <w:r w:rsidRPr="00D569EC">
        <w:rPr>
          <w:rFonts w:hint="eastAsia"/>
          <w:lang w:eastAsia="zh-TW"/>
        </w:rPr>
        <w:t>的州銷售稅外，佛州還對六個月或六個月以下的租金徵收旅遊開發稅，此稅取決於各郡從</w:t>
      </w:r>
      <w:r w:rsidRPr="00D569EC">
        <w:rPr>
          <w:rFonts w:hint="eastAsia"/>
          <w:lang w:eastAsia="zh-TW"/>
        </w:rPr>
        <w:t>2%</w:t>
      </w:r>
      <w:r w:rsidRPr="00D569EC">
        <w:rPr>
          <w:rFonts w:hint="eastAsia"/>
          <w:lang w:eastAsia="zh-TW"/>
        </w:rPr>
        <w:t>到</w:t>
      </w:r>
      <w:r w:rsidRPr="00D569EC">
        <w:rPr>
          <w:rFonts w:hint="eastAsia"/>
          <w:lang w:eastAsia="zh-TW"/>
        </w:rPr>
        <w:t>6%</w:t>
      </w:r>
      <w:r w:rsidRPr="00D569EC">
        <w:rPr>
          <w:rFonts w:hint="eastAsia"/>
          <w:lang w:eastAsia="zh-TW"/>
        </w:rPr>
        <w:t>不等，</w:t>
      </w:r>
      <w:r w:rsidRPr="00D569EC">
        <w:rPr>
          <w:rFonts w:hint="eastAsia"/>
          <w:lang w:eastAsia="zh-TW"/>
        </w:rPr>
        <w:t>2019</w:t>
      </w:r>
      <w:r w:rsidRPr="00D569EC">
        <w:rPr>
          <w:rFonts w:hint="eastAsia"/>
          <w:lang w:eastAsia="zh-TW"/>
        </w:rPr>
        <w:t>年此稅收超過</w:t>
      </w:r>
      <w:r w:rsidRPr="00D569EC">
        <w:rPr>
          <w:rFonts w:hint="eastAsia"/>
          <w:lang w:eastAsia="zh-TW"/>
        </w:rPr>
        <w:t>10</w:t>
      </w:r>
      <w:r w:rsidRPr="00D569EC">
        <w:rPr>
          <w:rFonts w:hint="eastAsia"/>
          <w:lang w:eastAsia="zh-TW"/>
        </w:rPr>
        <w:t>億美元。</w:t>
      </w:r>
      <w:r w:rsidR="00EE6F4D" w:rsidRPr="00D569EC">
        <w:rPr>
          <w:rFonts w:hint="eastAsia"/>
          <w:lang w:eastAsia="zh-TW"/>
        </w:rPr>
        <w:t>美國目前疫情尚未控制，旅客何時能放心的恢復往常出遊和娛樂消費，除將取決於疫情發展外，</w:t>
      </w:r>
      <w:r w:rsidR="00EE6F4D" w:rsidRPr="00D569EC">
        <w:rPr>
          <w:rFonts w:hint="eastAsia"/>
          <w:lang w:eastAsia="zh-TW"/>
        </w:rPr>
        <w:lastRenderedPageBreak/>
        <w:t>就業及薪資是否減少也將直接影響佛州觀光旅遊及相關娛樂的收入。</w:t>
      </w:r>
      <w:r w:rsidRPr="00D569EC">
        <w:rPr>
          <w:rFonts w:hint="eastAsia"/>
          <w:lang w:eastAsia="zh-TW"/>
        </w:rPr>
        <w:t>預期許多</w:t>
      </w:r>
      <w:r w:rsidR="006A6800" w:rsidRPr="00D569EC">
        <w:rPr>
          <w:rFonts w:hint="eastAsia"/>
          <w:lang w:eastAsia="zh-TW"/>
        </w:rPr>
        <w:t>經濟發展及基礎建設的預算恐將會被挪用到疫情救援補助，加上州和郡</w:t>
      </w:r>
      <w:r w:rsidRPr="00D569EC">
        <w:rPr>
          <w:rFonts w:hint="eastAsia"/>
          <w:lang w:eastAsia="zh-TW"/>
        </w:rPr>
        <w:t>政府大幅短少稅收的狀況下，如聯邦救援不足，將難以彌補這巨大的預算缺口。</w:t>
      </w:r>
    </w:p>
    <w:p w14:paraId="5201D70C" w14:textId="77777777" w:rsidR="004850E8" w:rsidRPr="00D569EC" w:rsidRDefault="00FD0C58" w:rsidP="005A5D9C">
      <w:pPr>
        <w:pStyle w:val="a3"/>
        <w:spacing w:before="514" w:after="771"/>
      </w:pPr>
      <w:r w:rsidRPr="00D569EC">
        <w:rPr>
          <w:rFonts w:hint="eastAsia"/>
        </w:rPr>
        <w:lastRenderedPageBreak/>
        <w:t>附</w:t>
      </w:r>
      <w:r w:rsidRPr="00D569EC">
        <w:t>錄一　重要機構聯絡資料</w:t>
      </w:r>
    </w:p>
    <w:p w14:paraId="2BA3D13C" w14:textId="77777777" w:rsidR="004850E8" w:rsidRPr="00D569EC" w:rsidRDefault="00FD0C58">
      <w:pPr>
        <w:pStyle w:val="a4"/>
        <w:spacing w:before="257" w:after="257"/>
        <w:ind w:left="632" w:hanging="632"/>
        <w:rPr>
          <w:color w:val="auto"/>
        </w:rPr>
      </w:pPr>
      <w:r w:rsidRPr="00B34856">
        <w:rPr>
          <w:rFonts w:hint="eastAsia"/>
          <w:color w:val="auto"/>
        </w:rPr>
        <w:t>一</w:t>
      </w:r>
      <w:r w:rsidRPr="00D569EC">
        <w:rPr>
          <w:color w:val="auto"/>
        </w:rPr>
        <w:t>、我國在當地駐外單位及臺（華）商團體</w:t>
      </w:r>
    </w:p>
    <w:p w14:paraId="469EB786" w14:textId="77777777" w:rsidR="004850E8" w:rsidRPr="00D569EC" w:rsidRDefault="00FD0C58" w:rsidP="00187E9C">
      <w:pPr>
        <w:pStyle w:val="a9"/>
        <w:ind w:left="944" w:hanging="708"/>
      </w:pPr>
      <w:r w:rsidRPr="00D569EC">
        <w:t>邁阿密臺灣商會</w:t>
      </w:r>
    </w:p>
    <w:p w14:paraId="51F36985" w14:textId="7BAAC724" w:rsidR="004850E8" w:rsidRPr="00D569EC" w:rsidRDefault="00FD0C58" w:rsidP="00F57CEC">
      <w:pPr>
        <w:pStyle w:val="ac"/>
        <w:ind w:left="1416" w:hanging="472"/>
      </w:pPr>
      <w:r w:rsidRPr="00D569EC">
        <w:t>連絡人</w:t>
      </w:r>
      <w:r w:rsidR="002212C6" w:rsidRPr="00D569EC">
        <w:rPr>
          <w:lang w:val="it-IT"/>
        </w:rPr>
        <w:t>：</w:t>
      </w:r>
      <w:r w:rsidR="002212C6" w:rsidRPr="00D569EC">
        <w:rPr>
          <w:rFonts w:hint="eastAsia"/>
          <w:lang w:val="it-IT"/>
        </w:rPr>
        <w:t>黃業倫</w:t>
      </w:r>
    </w:p>
    <w:p w14:paraId="3614974D" w14:textId="4F229D95" w:rsidR="004850E8" w:rsidRPr="00D569EC" w:rsidRDefault="00FD0C58" w:rsidP="00F57CEC">
      <w:pPr>
        <w:pStyle w:val="ac"/>
        <w:ind w:left="1416" w:hanging="472"/>
        <w:rPr>
          <w:lang w:val="it-IT"/>
        </w:rPr>
      </w:pPr>
      <w:r w:rsidRPr="00D569EC">
        <w:rPr>
          <w:lang w:val="it-IT"/>
        </w:rPr>
        <w:t xml:space="preserve">TEL: </w:t>
      </w:r>
      <w:r w:rsidR="002212C6" w:rsidRPr="00D569EC">
        <w:rPr>
          <w:rFonts w:hint="eastAsia"/>
          <w:lang w:val="it-IT"/>
        </w:rPr>
        <w:t>917</w:t>
      </w:r>
      <w:r w:rsidRPr="00D569EC">
        <w:rPr>
          <w:lang w:val="it-IT"/>
        </w:rPr>
        <w:t>-</w:t>
      </w:r>
      <w:r w:rsidR="002212C6" w:rsidRPr="00D569EC">
        <w:rPr>
          <w:rFonts w:hint="eastAsia"/>
          <w:lang w:val="it-IT"/>
        </w:rPr>
        <w:t>543</w:t>
      </w:r>
      <w:r w:rsidRPr="00D569EC">
        <w:rPr>
          <w:lang w:val="it-IT"/>
        </w:rPr>
        <w:t>-</w:t>
      </w:r>
      <w:r w:rsidR="000F6DED" w:rsidRPr="00D569EC">
        <w:rPr>
          <w:rFonts w:hint="eastAsia"/>
          <w:lang w:val="it-IT"/>
        </w:rPr>
        <w:t>2059</w:t>
      </w:r>
      <w:r w:rsidRPr="00D569EC">
        <w:rPr>
          <w:lang w:val="it-IT"/>
        </w:rPr>
        <w:t xml:space="preserve"> </w:t>
      </w:r>
    </w:p>
    <w:p w14:paraId="4EFD3333" w14:textId="327F58E7" w:rsidR="004850E8" w:rsidRPr="00D569EC" w:rsidRDefault="009D1614" w:rsidP="00F57CEC">
      <w:pPr>
        <w:pStyle w:val="ac"/>
        <w:ind w:left="1416" w:hanging="472"/>
        <w:rPr>
          <w:lang w:val="it-IT"/>
        </w:rPr>
      </w:pPr>
      <w:r w:rsidRPr="00D569EC">
        <w:rPr>
          <w:rFonts w:hint="eastAsia"/>
          <w:lang w:val="it-IT"/>
        </w:rPr>
        <w:t>y</w:t>
      </w:r>
      <w:r w:rsidR="00C16FFF" w:rsidRPr="00D569EC">
        <w:rPr>
          <w:rFonts w:hint="eastAsia"/>
          <w:lang w:val="it-IT"/>
        </w:rPr>
        <w:t>ale.huang@kus-usa.com</w:t>
      </w:r>
    </w:p>
    <w:p w14:paraId="62A20E48" w14:textId="77777777" w:rsidR="004850E8" w:rsidRPr="00D569EC" w:rsidRDefault="00FD0C58" w:rsidP="00187E9C">
      <w:pPr>
        <w:pStyle w:val="a9"/>
        <w:ind w:left="944" w:hanging="708"/>
        <w:rPr>
          <w:lang w:val="it-IT"/>
        </w:rPr>
      </w:pPr>
      <w:r w:rsidRPr="00D569EC">
        <w:t>佛州臺灣廠商聯誼會</w:t>
      </w:r>
    </w:p>
    <w:p w14:paraId="7E0AC96D" w14:textId="77777777" w:rsidR="004850E8" w:rsidRPr="00D569EC" w:rsidRDefault="00FD0C58" w:rsidP="00F57CEC">
      <w:pPr>
        <w:pStyle w:val="ac"/>
        <w:ind w:left="1416" w:hanging="472"/>
        <w:rPr>
          <w:lang w:val="it-IT"/>
        </w:rPr>
      </w:pPr>
      <w:r w:rsidRPr="00D569EC">
        <w:t>連絡人</w:t>
      </w:r>
      <w:r w:rsidRPr="00D569EC">
        <w:rPr>
          <w:lang w:val="it-IT"/>
        </w:rPr>
        <w:t>：徐彩惠</w:t>
      </w:r>
    </w:p>
    <w:p w14:paraId="7EDE62AA" w14:textId="77777777" w:rsidR="004850E8" w:rsidRPr="00D569EC" w:rsidRDefault="00FD0C58" w:rsidP="00F57CEC">
      <w:pPr>
        <w:pStyle w:val="ac"/>
        <w:ind w:left="1416" w:hanging="472"/>
        <w:rPr>
          <w:lang w:val="it-IT"/>
        </w:rPr>
      </w:pPr>
      <w:r w:rsidRPr="00D569EC">
        <w:rPr>
          <w:lang w:val="it-IT"/>
        </w:rPr>
        <w:t>1480 NW 96 Ave., Miami, FL 33172 U.S.A.</w:t>
      </w:r>
    </w:p>
    <w:p w14:paraId="347C0E91" w14:textId="77777777" w:rsidR="004850E8" w:rsidRPr="00D569EC" w:rsidRDefault="00FD0C58" w:rsidP="00F57CEC">
      <w:pPr>
        <w:pStyle w:val="ac"/>
        <w:ind w:left="1416" w:hanging="472"/>
        <w:rPr>
          <w:lang w:val="it-IT"/>
        </w:rPr>
      </w:pPr>
      <w:r w:rsidRPr="00D569EC">
        <w:rPr>
          <w:lang w:val="it-IT"/>
        </w:rPr>
        <w:t>TEL: 954-304-3308</w:t>
      </w:r>
    </w:p>
    <w:p w14:paraId="16479F6E" w14:textId="77777777" w:rsidR="004850E8" w:rsidRPr="00D569EC" w:rsidRDefault="00FD0C58" w:rsidP="00F57CEC">
      <w:pPr>
        <w:pStyle w:val="ac"/>
        <w:ind w:left="1416" w:hanging="472"/>
        <w:rPr>
          <w:lang w:val="it-IT"/>
        </w:rPr>
      </w:pPr>
      <w:r w:rsidRPr="00D569EC">
        <w:rPr>
          <w:lang w:val="it-IT"/>
        </w:rPr>
        <w:t>twu@kingoffans.com</w:t>
      </w:r>
    </w:p>
    <w:p w14:paraId="54BBEEC4" w14:textId="77777777" w:rsidR="004850E8" w:rsidRPr="00D569EC" w:rsidRDefault="00FD0C58" w:rsidP="00187E9C">
      <w:pPr>
        <w:pStyle w:val="a9"/>
        <w:ind w:left="944" w:hanging="708"/>
        <w:rPr>
          <w:lang w:val="it-IT"/>
        </w:rPr>
      </w:pPr>
      <w:r w:rsidRPr="00D569EC">
        <w:t>大奧蘭多臺灣商會</w:t>
      </w:r>
    </w:p>
    <w:p w14:paraId="48C3AAB2" w14:textId="77777777" w:rsidR="004850E8" w:rsidRPr="00D569EC" w:rsidRDefault="00FD0C58" w:rsidP="00F57CEC">
      <w:pPr>
        <w:pStyle w:val="ac"/>
        <w:ind w:left="1416" w:hanging="472"/>
        <w:rPr>
          <w:lang w:val="it-IT"/>
        </w:rPr>
      </w:pPr>
      <w:r w:rsidRPr="00D569EC">
        <w:t>連絡人</w:t>
      </w:r>
      <w:r w:rsidRPr="00D569EC">
        <w:rPr>
          <w:lang w:val="it-IT"/>
        </w:rPr>
        <w:t>：徐國鈴</w:t>
      </w:r>
    </w:p>
    <w:p w14:paraId="1578522C" w14:textId="77777777" w:rsidR="004850E8" w:rsidRPr="00D569EC" w:rsidRDefault="00FD0C58" w:rsidP="005A5D9C">
      <w:pPr>
        <w:pStyle w:val="ac"/>
        <w:ind w:left="1416" w:hanging="472"/>
        <w:rPr>
          <w:lang w:val="it-IT"/>
        </w:rPr>
      </w:pPr>
      <w:r w:rsidRPr="00D569EC">
        <w:rPr>
          <w:lang w:val="it-IT"/>
        </w:rPr>
        <w:t>tccgo.orlando@gmail.com</w:t>
      </w:r>
    </w:p>
    <w:p w14:paraId="43F51DDA" w14:textId="77777777" w:rsidR="004850E8" w:rsidRPr="00D569EC" w:rsidRDefault="00FD0C58" w:rsidP="00187E9C">
      <w:pPr>
        <w:pStyle w:val="a9"/>
        <w:ind w:left="944" w:hanging="708"/>
      </w:pPr>
      <w:r w:rsidRPr="00D569EC">
        <w:t>新諾美臺灣商會</w:t>
      </w:r>
    </w:p>
    <w:p w14:paraId="2D87130E" w14:textId="77777777" w:rsidR="004850E8" w:rsidRPr="00D569EC" w:rsidRDefault="00FD0C58" w:rsidP="00F57CEC">
      <w:pPr>
        <w:pStyle w:val="ac"/>
        <w:ind w:left="1416" w:hanging="472"/>
      </w:pPr>
      <w:r w:rsidRPr="00D569EC">
        <w:t>連絡人</w:t>
      </w:r>
      <w:r w:rsidRPr="00D569EC">
        <w:rPr>
          <w:lang w:val="it-IT"/>
        </w:rPr>
        <w:t>：</w:t>
      </w:r>
      <w:r w:rsidRPr="00D569EC">
        <w:t>李長堅</w:t>
      </w:r>
    </w:p>
    <w:p w14:paraId="31F2D847" w14:textId="77777777" w:rsidR="004850E8" w:rsidRPr="00D569EC" w:rsidRDefault="00FD0C58" w:rsidP="00F57CEC">
      <w:pPr>
        <w:pStyle w:val="ac"/>
        <w:ind w:left="1416" w:hanging="472"/>
        <w:rPr>
          <w:lang w:val="it-IT"/>
        </w:rPr>
      </w:pPr>
      <w:r w:rsidRPr="00D569EC">
        <w:rPr>
          <w:lang w:val="it-IT"/>
        </w:rPr>
        <w:t>4409 Watermill Ave. Orlando, FL 32817 U.S.A.</w:t>
      </w:r>
    </w:p>
    <w:p w14:paraId="4C5FED9D" w14:textId="77777777" w:rsidR="004850E8" w:rsidRPr="00D569EC" w:rsidRDefault="00FD0C58" w:rsidP="00F57CEC">
      <w:pPr>
        <w:pStyle w:val="ac"/>
        <w:ind w:left="1416" w:hanging="472"/>
        <w:rPr>
          <w:lang w:val="it-IT"/>
        </w:rPr>
      </w:pPr>
      <w:r w:rsidRPr="00D569EC">
        <w:rPr>
          <w:lang w:val="it-IT"/>
        </w:rPr>
        <w:t>TEL: 407-823-5427</w:t>
      </w:r>
    </w:p>
    <w:p w14:paraId="172B875D" w14:textId="77777777" w:rsidR="004850E8" w:rsidRPr="00D569EC" w:rsidRDefault="00FD0C58" w:rsidP="00F57CEC">
      <w:pPr>
        <w:pStyle w:val="ac"/>
        <w:ind w:left="1416" w:hanging="472"/>
        <w:rPr>
          <w:lang w:val="it-IT"/>
        </w:rPr>
      </w:pPr>
      <w:r w:rsidRPr="00D569EC">
        <w:rPr>
          <w:lang w:val="it-IT"/>
        </w:rPr>
        <w:t>FAX: 407-657-4112</w:t>
      </w:r>
    </w:p>
    <w:p w14:paraId="7BF4C0C4" w14:textId="77777777" w:rsidR="004850E8" w:rsidRPr="00D569EC" w:rsidRDefault="00FD0C58">
      <w:pPr>
        <w:pStyle w:val="a4"/>
        <w:pageBreakBefore/>
        <w:spacing w:before="257" w:after="257"/>
        <w:ind w:left="632" w:hanging="632"/>
        <w:rPr>
          <w:color w:val="auto"/>
          <w:lang w:val="it-IT"/>
        </w:rPr>
      </w:pPr>
      <w:r w:rsidRPr="00D569EC">
        <w:rPr>
          <w:color w:val="auto"/>
        </w:rPr>
        <w:lastRenderedPageBreak/>
        <w:t>二、當地重要投資相關機構</w:t>
      </w:r>
    </w:p>
    <w:p w14:paraId="77941211" w14:textId="77777777" w:rsidR="004850E8" w:rsidRPr="00D569EC" w:rsidRDefault="00FD0C58">
      <w:pPr>
        <w:ind w:firstLine="472"/>
        <w:rPr>
          <w:lang w:val="it-IT"/>
        </w:rPr>
      </w:pPr>
      <w:r w:rsidRPr="00D569EC">
        <w:t>佛羅里達州</w:t>
      </w:r>
      <w:r w:rsidRPr="00D569EC">
        <w:rPr>
          <w:lang w:val="es-ES"/>
        </w:rPr>
        <w:t>Enterprise Florida</w:t>
      </w:r>
    </w:p>
    <w:p w14:paraId="0686018D" w14:textId="77777777" w:rsidR="004850E8" w:rsidRPr="00D569EC" w:rsidRDefault="00FD0C58">
      <w:pPr>
        <w:ind w:firstLine="472"/>
        <w:rPr>
          <w:lang w:val="es-ES"/>
        </w:rPr>
      </w:pPr>
      <w:r w:rsidRPr="00D569EC">
        <w:rPr>
          <w:lang w:val="es-ES"/>
        </w:rPr>
        <w:t xml:space="preserve">http://www.eflorida.com/ </w:t>
      </w:r>
    </w:p>
    <w:p w14:paraId="5DF63CF0" w14:textId="77777777" w:rsidR="004850E8" w:rsidRPr="00D569EC" w:rsidRDefault="00FD0C58" w:rsidP="00721180">
      <w:pPr>
        <w:pStyle w:val="a3"/>
        <w:spacing w:before="514" w:after="771"/>
        <w:rPr>
          <w:lang w:val="it-IT"/>
        </w:rPr>
      </w:pPr>
      <w:r w:rsidRPr="00D569EC">
        <w:lastRenderedPageBreak/>
        <w:t>附錄二　其他重要資料</w:t>
      </w:r>
    </w:p>
    <w:p w14:paraId="4A8C9E4D" w14:textId="77777777" w:rsidR="004850E8" w:rsidRPr="00D569EC" w:rsidRDefault="00FD0C58">
      <w:pPr>
        <w:ind w:firstLine="472"/>
        <w:rPr>
          <w:lang w:val="it-IT" w:eastAsia="zh-TW"/>
        </w:rPr>
      </w:pPr>
      <w:r w:rsidRPr="00D569EC">
        <w:rPr>
          <w:lang w:val="it-IT" w:eastAsia="zh-TW"/>
        </w:rPr>
        <w:t>2019</w:t>
      </w:r>
      <w:r w:rsidRPr="00D569EC">
        <w:rPr>
          <w:lang w:eastAsia="zh-TW"/>
        </w:rPr>
        <w:t>年東南區</w:t>
      </w:r>
      <w:r w:rsidRPr="00D569EC">
        <w:rPr>
          <w:lang w:val="it-IT" w:eastAsia="zh-TW"/>
        </w:rPr>
        <w:t>7</w:t>
      </w:r>
      <w:r w:rsidRPr="00D569EC">
        <w:rPr>
          <w:lang w:eastAsia="zh-TW"/>
        </w:rPr>
        <w:t>州主要稅務比較如下</w:t>
      </w:r>
      <w:r w:rsidRPr="00D569EC">
        <w:rPr>
          <w:lang w:val="it-IT" w:eastAsia="zh-TW"/>
        </w:rPr>
        <w:t>：</w:t>
      </w:r>
    </w:p>
    <w:tbl>
      <w:tblPr>
        <w:tblW w:w="5000" w:type="pct"/>
        <w:jc w:val="center"/>
        <w:tblCellMar>
          <w:left w:w="10" w:type="dxa"/>
          <w:right w:w="10" w:type="dxa"/>
        </w:tblCellMar>
        <w:tblLook w:val="04A0" w:firstRow="1" w:lastRow="0" w:firstColumn="1" w:lastColumn="0" w:noHBand="0" w:noVBand="1"/>
      </w:tblPr>
      <w:tblGrid>
        <w:gridCol w:w="1815"/>
        <w:gridCol w:w="1904"/>
        <w:gridCol w:w="2429"/>
        <w:gridCol w:w="2412"/>
      </w:tblGrid>
      <w:tr w:rsidR="00D569EC" w:rsidRPr="00D569EC" w14:paraId="7566E9E4" w14:textId="77777777">
        <w:trPr>
          <w:trHeight w:val="567"/>
          <w:jc w:val="center"/>
        </w:trPr>
        <w:tc>
          <w:tcPr>
            <w:tcW w:w="179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A1C505" w14:textId="77777777" w:rsidR="004850E8" w:rsidRPr="00D569EC" w:rsidRDefault="00FD0C58">
            <w:pPr>
              <w:pStyle w:val="ae"/>
            </w:pPr>
            <w:r w:rsidRPr="00D569EC">
              <w:t>州別</w:t>
            </w:r>
          </w:p>
        </w:tc>
        <w:tc>
          <w:tcPr>
            <w:tcW w:w="1885"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100A83" w14:textId="77777777" w:rsidR="004850E8" w:rsidRPr="00D569EC" w:rsidRDefault="00FD0C58">
            <w:pPr>
              <w:pStyle w:val="ae"/>
            </w:pPr>
            <w:r w:rsidRPr="00D569EC">
              <w:t>州課銷售稅</w:t>
            </w:r>
          </w:p>
        </w:tc>
        <w:tc>
          <w:tcPr>
            <w:tcW w:w="2405"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701830" w14:textId="77777777" w:rsidR="004850E8" w:rsidRPr="00D569EC" w:rsidRDefault="00FD0C58">
            <w:pPr>
              <w:pStyle w:val="ae"/>
            </w:pPr>
            <w:r w:rsidRPr="00D569EC">
              <w:t>個人所得稅</w:t>
            </w:r>
          </w:p>
        </w:tc>
        <w:tc>
          <w:tcPr>
            <w:tcW w:w="2388"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D5C9FAF" w14:textId="77777777" w:rsidR="004850E8" w:rsidRPr="00D569EC" w:rsidRDefault="00FD0C58">
            <w:pPr>
              <w:pStyle w:val="ae"/>
            </w:pPr>
            <w:r w:rsidRPr="00D569EC">
              <w:t>州課公司所得稅</w:t>
            </w:r>
          </w:p>
        </w:tc>
      </w:tr>
      <w:tr w:rsidR="00D569EC" w:rsidRPr="00D569EC" w14:paraId="478CA0F5"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27D08F" w14:textId="77777777" w:rsidR="004850E8" w:rsidRPr="00D569EC" w:rsidRDefault="00FD0C58">
            <w:pPr>
              <w:pStyle w:val="ae"/>
            </w:pPr>
            <w:r w:rsidRPr="00D569EC">
              <w:t>喬治亞</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78B3D2" w14:textId="77777777" w:rsidR="004850E8" w:rsidRPr="00D569EC" w:rsidRDefault="00FD0C58">
            <w:pPr>
              <w:pStyle w:val="ae"/>
            </w:pPr>
            <w:r w:rsidRPr="00D569EC">
              <w:t>4.00%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977023" w14:textId="77777777" w:rsidR="004850E8" w:rsidRPr="00D569EC" w:rsidRDefault="00FD0C58">
            <w:pPr>
              <w:pStyle w:val="ae"/>
            </w:pPr>
            <w:r w:rsidRPr="00D569EC">
              <w:t>5.75%</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3B5911B" w14:textId="77777777" w:rsidR="004850E8" w:rsidRPr="00D569EC" w:rsidRDefault="00FD0C58">
            <w:pPr>
              <w:pStyle w:val="ae"/>
            </w:pPr>
            <w:r w:rsidRPr="00D569EC">
              <w:t>5.75%</w:t>
            </w:r>
          </w:p>
        </w:tc>
      </w:tr>
      <w:tr w:rsidR="00D569EC" w:rsidRPr="00D569EC" w14:paraId="2D518BD1"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907C346" w14:textId="77777777" w:rsidR="004850E8" w:rsidRPr="00D569EC" w:rsidRDefault="00FD0C58">
            <w:pPr>
              <w:pStyle w:val="ae"/>
            </w:pPr>
            <w:r w:rsidRPr="00D569EC">
              <w:t>阿拉巴馬</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9DB4054" w14:textId="77777777" w:rsidR="004850E8" w:rsidRPr="00D569EC" w:rsidRDefault="00FD0C58">
            <w:pPr>
              <w:pStyle w:val="ae"/>
            </w:pPr>
            <w:r w:rsidRPr="00D569EC">
              <w:t>4.00%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3F9F93" w14:textId="77777777" w:rsidR="004850E8" w:rsidRPr="00D569EC" w:rsidRDefault="00FD0C58">
            <w:pPr>
              <w:pStyle w:val="ae"/>
            </w:pPr>
            <w:r w:rsidRPr="00D569EC">
              <w:t>5.00%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2D981B3" w14:textId="77777777" w:rsidR="004850E8" w:rsidRPr="00D569EC" w:rsidRDefault="00FD0C58">
            <w:pPr>
              <w:pStyle w:val="ae"/>
            </w:pPr>
            <w:r w:rsidRPr="00D569EC">
              <w:t>6.50%</w:t>
            </w:r>
          </w:p>
        </w:tc>
      </w:tr>
      <w:tr w:rsidR="00D569EC" w:rsidRPr="00D569EC" w14:paraId="205E6B19"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6D97F6" w14:textId="77777777" w:rsidR="004850E8" w:rsidRPr="00D569EC" w:rsidRDefault="00FD0C58">
            <w:pPr>
              <w:pStyle w:val="ae"/>
            </w:pPr>
            <w:r w:rsidRPr="00D569EC">
              <w:t>肯塔基</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6B7357" w14:textId="77777777" w:rsidR="004850E8" w:rsidRPr="00D569EC" w:rsidRDefault="00FD0C58">
            <w:pPr>
              <w:pStyle w:val="ae"/>
            </w:pPr>
            <w:r w:rsidRPr="00D569EC">
              <w:t>6.00%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348235" w14:textId="77777777" w:rsidR="004850E8" w:rsidRPr="00D569EC" w:rsidRDefault="00FD0C58">
            <w:pPr>
              <w:pStyle w:val="ae"/>
            </w:pPr>
            <w:r w:rsidRPr="00D569EC">
              <w:t>5.00%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5740E89" w14:textId="77777777" w:rsidR="004850E8" w:rsidRPr="00D569EC" w:rsidRDefault="00FD0C58">
            <w:pPr>
              <w:pStyle w:val="ae"/>
            </w:pPr>
            <w:r w:rsidRPr="00D569EC">
              <w:t>5.00%</w:t>
            </w:r>
          </w:p>
        </w:tc>
      </w:tr>
      <w:tr w:rsidR="00D569EC" w:rsidRPr="00D569EC" w14:paraId="61F99B0D"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3F62F0" w14:textId="77777777" w:rsidR="004850E8" w:rsidRPr="00D569EC" w:rsidRDefault="00FD0C58">
            <w:pPr>
              <w:pStyle w:val="ae"/>
            </w:pPr>
            <w:r w:rsidRPr="00D569EC">
              <w:t>北卡</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C38E9E" w14:textId="77777777" w:rsidR="004850E8" w:rsidRPr="00D569EC" w:rsidRDefault="00FD0C58">
            <w:pPr>
              <w:pStyle w:val="ae"/>
            </w:pPr>
            <w:r w:rsidRPr="00D569EC">
              <w:t>4.75%</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431FCA" w14:textId="77777777" w:rsidR="004850E8" w:rsidRPr="00D569EC" w:rsidRDefault="00FD0C58">
            <w:pPr>
              <w:pStyle w:val="ae"/>
            </w:pPr>
            <w:r w:rsidRPr="00D569EC">
              <w:t>5.25%</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E273A70" w14:textId="77777777" w:rsidR="004850E8" w:rsidRPr="00D569EC" w:rsidRDefault="00FD0C58">
            <w:pPr>
              <w:pStyle w:val="ae"/>
            </w:pPr>
            <w:r w:rsidRPr="00D569EC">
              <w:t>2.50%</w:t>
            </w:r>
          </w:p>
        </w:tc>
      </w:tr>
      <w:tr w:rsidR="00D569EC" w:rsidRPr="00D569EC" w14:paraId="450C5DCC"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BE1CB0" w14:textId="77777777" w:rsidR="004850E8" w:rsidRPr="00D569EC" w:rsidRDefault="00FD0C58">
            <w:pPr>
              <w:pStyle w:val="ae"/>
            </w:pPr>
            <w:r w:rsidRPr="00D569EC">
              <w:t>南卡</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5F530B" w14:textId="77777777" w:rsidR="004850E8" w:rsidRPr="00D569EC" w:rsidRDefault="00FD0C58">
            <w:pPr>
              <w:pStyle w:val="ae"/>
            </w:pPr>
            <w:r w:rsidRPr="00D569EC">
              <w:t>6.00%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01B54D" w14:textId="77777777" w:rsidR="004850E8" w:rsidRPr="00D569EC" w:rsidRDefault="00FD0C58">
            <w:pPr>
              <w:pStyle w:val="ae"/>
            </w:pPr>
            <w:r w:rsidRPr="00D569EC">
              <w:t>7.00%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394F874" w14:textId="77777777" w:rsidR="004850E8" w:rsidRPr="00D569EC" w:rsidRDefault="00FD0C58">
            <w:pPr>
              <w:pStyle w:val="ae"/>
            </w:pPr>
            <w:r w:rsidRPr="00D569EC">
              <w:t>5.00%</w:t>
            </w:r>
          </w:p>
        </w:tc>
      </w:tr>
      <w:tr w:rsidR="00D569EC" w:rsidRPr="00D569EC" w14:paraId="33604545" w14:textId="77777777">
        <w:trPr>
          <w:trHeight w:val="567"/>
          <w:jc w:val="center"/>
        </w:trPr>
        <w:tc>
          <w:tcPr>
            <w:tcW w:w="179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7724EB" w14:textId="77777777" w:rsidR="004850E8" w:rsidRPr="00D569EC" w:rsidRDefault="00FD0C58">
            <w:pPr>
              <w:pStyle w:val="ae"/>
            </w:pPr>
            <w:r w:rsidRPr="00D569EC">
              <w:t>田納西</w:t>
            </w:r>
          </w:p>
        </w:tc>
        <w:tc>
          <w:tcPr>
            <w:tcW w:w="188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CFFBA1" w14:textId="77777777" w:rsidR="004850E8" w:rsidRPr="00D569EC" w:rsidRDefault="00FD0C58">
            <w:pPr>
              <w:pStyle w:val="ae"/>
            </w:pPr>
            <w:r w:rsidRPr="00D569EC">
              <w:t>7.00%</w:t>
            </w:r>
          </w:p>
        </w:tc>
        <w:tc>
          <w:tcPr>
            <w:tcW w:w="24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F50210" w14:textId="77777777" w:rsidR="004850E8" w:rsidRPr="00D569EC" w:rsidRDefault="00FD0C58">
            <w:pPr>
              <w:pStyle w:val="ae"/>
            </w:pPr>
            <w:r w:rsidRPr="00D569EC">
              <w:t>2.00%</w:t>
            </w:r>
          </w:p>
        </w:tc>
        <w:tc>
          <w:tcPr>
            <w:tcW w:w="23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E5D10F4" w14:textId="77777777" w:rsidR="004850E8" w:rsidRPr="00D569EC" w:rsidRDefault="00FD0C58">
            <w:pPr>
              <w:pStyle w:val="ae"/>
            </w:pPr>
            <w:r w:rsidRPr="00D569EC">
              <w:t>6.50%</w:t>
            </w:r>
          </w:p>
        </w:tc>
      </w:tr>
      <w:tr w:rsidR="00D569EC" w:rsidRPr="00D569EC" w14:paraId="4C840F67" w14:textId="77777777">
        <w:trPr>
          <w:trHeight w:val="567"/>
          <w:jc w:val="center"/>
        </w:trPr>
        <w:tc>
          <w:tcPr>
            <w:tcW w:w="179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F4E3FBC" w14:textId="77777777" w:rsidR="004850E8" w:rsidRPr="00D569EC" w:rsidRDefault="00FD0C58">
            <w:pPr>
              <w:pStyle w:val="ae"/>
            </w:pPr>
            <w:r w:rsidRPr="00D569EC">
              <w:t>佛羅里達</w:t>
            </w:r>
          </w:p>
        </w:tc>
        <w:tc>
          <w:tcPr>
            <w:tcW w:w="188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7EFD6B4" w14:textId="77777777" w:rsidR="004850E8" w:rsidRPr="00D569EC" w:rsidRDefault="00FD0C58">
            <w:pPr>
              <w:pStyle w:val="ae"/>
            </w:pPr>
            <w:r w:rsidRPr="00D569EC">
              <w:t>6.00%</w:t>
            </w:r>
          </w:p>
        </w:tc>
        <w:tc>
          <w:tcPr>
            <w:tcW w:w="240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70C9533" w14:textId="77777777" w:rsidR="004850E8" w:rsidRPr="00D569EC" w:rsidRDefault="00FD0C58">
            <w:pPr>
              <w:pStyle w:val="ae"/>
            </w:pPr>
            <w:r w:rsidRPr="00D569EC">
              <w:t>無</w:t>
            </w:r>
          </w:p>
        </w:tc>
        <w:tc>
          <w:tcPr>
            <w:tcW w:w="238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18C4AF41" w14:textId="77777777" w:rsidR="004850E8" w:rsidRPr="00D569EC" w:rsidRDefault="00FD0C58">
            <w:pPr>
              <w:pStyle w:val="ae"/>
            </w:pPr>
            <w:r w:rsidRPr="00D569EC">
              <w:t>5.50%</w:t>
            </w:r>
          </w:p>
        </w:tc>
      </w:tr>
    </w:tbl>
    <w:p w14:paraId="014FC481" w14:textId="77777777" w:rsidR="004850E8" w:rsidRPr="00D569EC" w:rsidRDefault="004850E8" w:rsidP="00187E9C">
      <w:pPr>
        <w:pStyle w:val="a9"/>
        <w:ind w:left="944" w:hanging="708"/>
      </w:pPr>
    </w:p>
    <w:p w14:paraId="6C32336C" w14:textId="567FFE49" w:rsidR="005A5D9C" w:rsidRPr="00D569EC" w:rsidRDefault="005A5D9C">
      <w:pPr>
        <w:widowControl/>
        <w:overflowPunct/>
        <w:autoSpaceDE/>
        <w:ind w:firstLine="0"/>
        <w:jc w:val="left"/>
        <w:rPr>
          <w:rFonts w:ascii="華康細圓體" w:hAnsi="華康細圓體"/>
          <w:lang w:eastAsia="zh-TW"/>
        </w:rPr>
      </w:pPr>
      <w:r w:rsidRPr="00D569EC">
        <w:rPr>
          <w:rFonts w:ascii="華康細圓體" w:hAnsi="華康細圓體"/>
          <w:lang w:eastAsia="zh-TW"/>
        </w:rPr>
        <w:br w:type="page"/>
      </w:r>
    </w:p>
    <w:p w14:paraId="074B0DD1" w14:textId="77777777" w:rsidR="004850E8" w:rsidRPr="00D569EC" w:rsidRDefault="004850E8">
      <w:pPr>
        <w:pStyle w:val="aa"/>
        <w:ind w:firstLine="472"/>
        <w:rPr>
          <w:rFonts w:ascii="華康細圓體" w:hAnsi="華康細圓體"/>
          <w:lang w:eastAsia="zh-TW"/>
        </w:rPr>
      </w:pPr>
    </w:p>
    <w:p w14:paraId="5CEB96AB" w14:textId="77777777" w:rsidR="004850E8" w:rsidRPr="00D569EC" w:rsidRDefault="004850E8" w:rsidP="00187E9C">
      <w:pPr>
        <w:pStyle w:val="a9"/>
        <w:pageBreakBefore/>
        <w:ind w:left="944" w:hanging="708"/>
        <w:sectPr w:rsidR="004850E8" w:rsidRPr="00D569EC" w:rsidSect="006B6D98">
          <w:headerReference w:type="even" r:id="rId60"/>
          <w:headerReference w:type="default" r:id="rId61"/>
          <w:footerReference w:type="even" r:id="rId62"/>
          <w:footerReference w:type="default" r:id="rId63"/>
          <w:pgSz w:w="11906" w:h="16838" w:code="9"/>
          <w:pgMar w:top="2268" w:right="1701" w:bottom="1701" w:left="1701" w:header="1134" w:footer="851" w:gutter="0"/>
          <w:cols w:space="720"/>
          <w:docGrid w:type="linesAndChars" w:linePitch="514" w:charSpace="-819"/>
        </w:sectPr>
      </w:pPr>
    </w:p>
    <w:p w14:paraId="5CF2D3BB" w14:textId="77777777" w:rsidR="001D4A56" w:rsidRPr="00D569EC" w:rsidRDefault="001D4A56" w:rsidP="001D4A56">
      <w:pPr>
        <w:pStyle w:val="28-"/>
        <w:rPr>
          <w:lang w:eastAsia="zh-TW"/>
        </w:rPr>
      </w:pPr>
      <w:bookmarkStart w:id="23" w:name="_Toc457297121"/>
      <w:bookmarkStart w:id="24" w:name="_Toc457301711"/>
      <w:bookmarkStart w:id="25" w:name="_Toc457341154"/>
      <w:bookmarkStart w:id="26" w:name="_Toc458080296"/>
      <w:bookmarkStart w:id="27" w:name="_Toc10914366"/>
      <w:bookmarkStart w:id="28" w:name="_Toc44978693"/>
      <w:bookmarkStart w:id="29" w:name="_Toc44991023"/>
      <w:r w:rsidRPr="00D569EC">
        <w:rPr>
          <w:rFonts w:hint="eastAsia"/>
          <w:kern w:val="0"/>
          <w:lang w:val="zh-TW" w:eastAsia="zh-TW"/>
        </w:rPr>
        <w:lastRenderedPageBreak/>
        <w:t xml:space="preserve">附錄　</w:t>
      </w:r>
      <w:r w:rsidRPr="00D569EC">
        <w:rPr>
          <w:rFonts w:hint="eastAsia"/>
          <w:lang w:eastAsia="zh-TW"/>
        </w:rPr>
        <w:t>我國廠商對當地國投資統計</w:t>
      </w:r>
      <w:bookmarkEnd w:id="23"/>
      <w:bookmarkEnd w:id="24"/>
      <w:bookmarkEnd w:id="25"/>
      <w:bookmarkEnd w:id="26"/>
      <w:bookmarkEnd w:id="27"/>
      <w:bookmarkEnd w:id="28"/>
      <w:bookmarkEnd w:id="29"/>
    </w:p>
    <w:p w14:paraId="6AB1A112" w14:textId="77777777" w:rsidR="001D4A56" w:rsidRPr="00D569EC" w:rsidRDefault="001D4A56" w:rsidP="001D4A56">
      <w:pPr>
        <w:pStyle w:val="af0"/>
        <w:spacing w:before="240"/>
      </w:pPr>
      <w:r w:rsidRPr="00D569EC">
        <w:rPr>
          <w:rFonts w:hint="eastAsia"/>
        </w:rPr>
        <w:t>年度</w:t>
      </w:r>
      <w:r w:rsidRPr="00D569EC">
        <w:t>別統計表</w:t>
      </w:r>
    </w:p>
    <w:tbl>
      <w:tblPr>
        <w:tblW w:w="8664" w:type="dxa"/>
        <w:tblInd w:w="30"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91"/>
        <w:gridCol w:w="2331"/>
        <w:gridCol w:w="4142"/>
      </w:tblGrid>
      <w:tr w:rsidR="00EB6CF1" w:rsidRPr="00D569EC" w14:paraId="0AC44ADE" w14:textId="77777777" w:rsidTr="00187E9C">
        <w:trPr>
          <w:trHeight w:val="397"/>
          <w:tblHeader/>
        </w:trPr>
        <w:tc>
          <w:tcPr>
            <w:tcW w:w="2191" w:type="dxa"/>
            <w:shd w:val="clear" w:color="auto" w:fill="auto"/>
            <w:vAlign w:val="center"/>
          </w:tcPr>
          <w:p w14:paraId="3B7D1E35" w14:textId="77777777" w:rsidR="001D4A56" w:rsidRPr="00D569EC" w:rsidRDefault="001D4A56" w:rsidP="00187E9C">
            <w:pPr>
              <w:pStyle w:val="ae"/>
              <w:snapToGrid w:val="0"/>
            </w:pPr>
            <w:r w:rsidRPr="00D569EC">
              <w:t>年度</w:t>
            </w:r>
          </w:p>
        </w:tc>
        <w:tc>
          <w:tcPr>
            <w:tcW w:w="2331" w:type="dxa"/>
            <w:shd w:val="clear" w:color="auto" w:fill="auto"/>
            <w:vAlign w:val="center"/>
          </w:tcPr>
          <w:p w14:paraId="49FCBBF5" w14:textId="77777777" w:rsidR="001D4A56" w:rsidRPr="00D569EC" w:rsidRDefault="001D4A56" w:rsidP="00187E9C">
            <w:pPr>
              <w:pStyle w:val="ae"/>
              <w:snapToGrid w:val="0"/>
            </w:pPr>
            <w:r w:rsidRPr="00D569EC">
              <w:t>件數</w:t>
            </w:r>
          </w:p>
        </w:tc>
        <w:tc>
          <w:tcPr>
            <w:tcW w:w="4142" w:type="dxa"/>
            <w:shd w:val="clear" w:color="auto" w:fill="auto"/>
            <w:vAlign w:val="center"/>
          </w:tcPr>
          <w:p w14:paraId="7FC384A3" w14:textId="77777777" w:rsidR="001D4A56" w:rsidRPr="00D569EC" w:rsidRDefault="001D4A56" w:rsidP="00187E9C">
            <w:pPr>
              <w:pStyle w:val="ae"/>
              <w:snapToGrid w:val="0"/>
            </w:pPr>
            <w:r w:rsidRPr="00D569EC">
              <w:t>金額（千美元）</w:t>
            </w:r>
          </w:p>
        </w:tc>
      </w:tr>
      <w:tr w:rsidR="00EB6CF1" w:rsidRPr="00D569EC" w14:paraId="0D9CA9FD" w14:textId="77777777" w:rsidTr="00187E9C">
        <w:trPr>
          <w:trHeight w:val="397"/>
        </w:trPr>
        <w:tc>
          <w:tcPr>
            <w:tcW w:w="2191" w:type="dxa"/>
            <w:shd w:val="clear" w:color="auto" w:fill="auto"/>
            <w:vAlign w:val="center"/>
          </w:tcPr>
          <w:p w14:paraId="2778DE79" w14:textId="77777777" w:rsidR="001D4A56" w:rsidRPr="00D569EC" w:rsidRDefault="001D4A56" w:rsidP="00187E9C">
            <w:pPr>
              <w:snapToGrid w:val="0"/>
              <w:ind w:firstLine="0"/>
              <w:jc w:val="center"/>
            </w:pPr>
            <w:bookmarkStart w:id="30" w:name="OLE_LINK3"/>
            <w:bookmarkStart w:id="31" w:name="_Hlk428314990"/>
            <w:bookmarkEnd w:id="30"/>
            <w:bookmarkEnd w:id="31"/>
            <w:r w:rsidRPr="00D569EC">
              <w:t>1969</w:t>
            </w:r>
          </w:p>
        </w:tc>
        <w:tc>
          <w:tcPr>
            <w:tcW w:w="2331" w:type="dxa"/>
            <w:shd w:val="clear" w:color="auto" w:fill="auto"/>
            <w:vAlign w:val="center"/>
          </w:tcPr>
          <w:p w14:paraId="62FB87CB" w14:textId="77777777" w:rsidR="001D4A56" w:rsidRPr="00D569EC" w:rsidRDefault="001D4A56" w:rsidP="00187E9C">
            <w:pPr>
              <w:pStyle w:val="ae"/>
              <w:snapToGrid w:val="0"/>
              <w:ind w:right="891"/>
              <w:jc w:val="right"/>
            </w:pPr>
            <w:r w:rsidRPr="00D569EC">
              <w:t>1</w:t>
            </w:r>
          </w:p>
        </w:tc>
        <w:tc>
          <w:tcPr>
            <w:tcW w:w="4142" w:type="dxa"/>
            <w:shd w:val="clear" w:color="auto" w:fill="auto"/>
            <w:vAlign w:val="center"/>
          </w:tcPr>
          <w:p w14:paraId="66956DA8" w14:textId="77777777" w:rsidR="001D4A56" w:rsidRPr="00D569EC" w:rsidRDefault="001D4A56" w:rsidP="00187E9C">
            <w:pPr>
              <w:pStyle w:val="ae"/>
              <w:snapToGrid w:val="0"/>
              <w:ind w:left="1417" w:right="1620" w:firstLine="472"/>
              <w:jc w:val="right"/>
            </w:pPr>
            <w:r w:rsidRPr="00D569EC">
              <w:t>100</w:t>
            </w:r>
          </w:p>
        </w:tc>
      </w:tr>
      <w:tr w:rsidR="00EB6CF1" w:rsidRPr="00D569EC" w14:paraId="13B71FA6" w14:textId="77777777" w:rsidTr="00187E9C">
        <w:trPr>
          <w:trHeight w:val="397"/>
        </w:trPr>
        <w:tc>
          <w:tcPr>
            <w:tcW w:w="2191" w:type="dxa"/>
            <w:shd w:val="clear" w:color="auto" w:fill="auto"/>
            <w:vAlign w:val="center"/>
          </w:tcPr>
          <w:p w14:paraId="4E320E39" w14:textId="77777777" w:rsidR="001D4A56" w:rsidRPr="00D569EC" w:rsidRDefault="001D4A56" w:rsidP="00187E9C">
            <w:pPr>
              <w:snapToGrid w:val="0"/>
              <w:ind w:firstLine="0"/>
              <w:jc w:val="center"/>
            </w:pPr>
            <w:r w:rsidRPr="00D569EC">
              <w:t>1971</w:t>
            </w:r>
          </w:p>
        </w:tc>
        <w:tc>
          <w:tcPr>
            <w:tcW w:w="2331" w:type="dxa"/>
            <w:shd w:val="clear" w:color="auto" w:fill="auto"/>
            <w:vAlign w:val="center"/>
          </w:tcPr>
          <w:p w14:paraId="71588D33" w14:textId="77777777" w:rsidR="001D4A56" w:rsidRPr="00D569EC" w:rsidRDefault="001D4A56" w:rsidP="00187E9C">
            <w:pPr>
              <w:pStyle w:val="ae"/>
              <w:snapToGrid w:val="0"/>
              <w:ind w:right="891"/>
              <w:jc w:val="right"/>
            </w:pPr>
            <w:r w:rsidRPr="00D569EC">
              <w:t>1</w:t>
            </w:r>
          </w:p>
        </w:tc>
        <w:tc>
          <w:tcPr>
            <w:tcW w:w="4142" w:type="dxa"/>
            <w:shd w:val="clear" w:color="auto" w:fill="auto"/>
            <w:vAlign w:val="center"/>
          </w:tcPr>
          <w:p w14:paraId="6D2DDE54" w14:textId="77777777" w:rsidR="001D4A56" w:rsidRPr="00D569EC" w:rsidRDefault="001D4A56" w:rsidP="00187E9C">
            <w:pPr>
              <w:pStyle w:val="ae"/>
              <w:snapToGrid w:val="0"/>
              <w:ind w:left="1417" w:right="1620" w:firstLine="472"/>
              <w:jc w:val="right"/>
            </w:pPr>
            <w:r w:rsidRPr="00D569EC">
              <w:t>100</w:t>
            </w:r>
          </w:p>
        </w:tc>
      </w:tr>
      <w:tr w:rsidR="00EB6CF1" w:rsidRPr="00D569EC" w14:paraId="1CE0CDF4" w14:textId="77777777" w:rsidTr="00187E9C">
        <w:trPr>
          <w:trHeight w:val="397"/>
        </w:trPr>
        <w:tc>
          <w:tcPr>
            <w:tcW w:w="2191" w:type="dxa"/>
            <w:shd w:val="clear" w:color="auto" w:fill="auto"/>
            <w:vAlign w:val="center"/>
          </w:tcPr>
          <w:p w14:paraId="7345E2C4" w14:textId="77777777" w:rsidR="001D4A56" w:rsidRPr="00D569EC" w:rsidRDefault="001D4A56" w:rsidP="00187E9C">
            <w:pPr>
              <w:snapToGrid w:val="0"/>
              <w:ind w:firstLine="0"/>
              <w:jc w:val="center"/>
            </w:pPr>
            <w:r w:rsidRPr="00D569EC">
              <w:t>1972</w:t>
            </w:r>
          </w:p>
        </w:tc>
        <w:tc>
          <w:tcPr>
            <w:tcW w:w="2331" w:type="dxa"/>
            <w:shd w:val="clear" w:color="auto" w:fill="auto"/>
            <w:vAlign w:val="center"/>
          </w:tcPr>
          <w:p w14:paraId="5B1973A2" w14:textId="77777777" w:rsidR="001D4A56" w:rsidRPr="00D569EC" w:rsidRDefault="001D4A56" w:rsidP="00187E9C">
            <w:pPr>
              <w:pStyle w:val="ae"/>
              <w:snapToGrid w:val="0"/>
              <w:ind w:right="891"/>
              <w:jc w:val="right"/>
            </w:pPr>
            <w:r w:rsidRPr="00D569EC">
              <w:t>1</w:t>
            </w:r>
          </w:p>
        </w:tc>
        <w:tc>
          <w:tcPr>
            <w:tcW w:w="4142" w:type="dxa"/>
            <w:shd w:val="clear" w:color="auto" w:fill="auto"/>
            <w:vAlign w:val="center"/>
          </w:tcPr>
          <w:p w14:paraId="7A760668" w14:textId="77777777" w:rsidR="001D4A56" w:rsidRPr="00D569EC" w:rsidRDefault="001D4A56" w:rsidP="00187E9C">
            <w:pPr>
              <w:pStyle w:val="ae"/>
              <w:snapToGrid w:val="0"/>
              <w:ind w:left="1417" w:right="1620" w:firstLine="472"/>
              <w:jc w:val="right"/>
            </w:pPr>
            <w:r w:rsidRPr="00D569EC">
              <w:t>440</w:t>
            </w:r>
          </w:p>
        </w:tc>
      </w:tr>
      <w:tr w:rsidR="00EB6CF1" w:rsidRPr="00D569EC" w14:paraId="31BE9783" w14:textId="77777777" w:rsidTr="00187E9C">
        <w:trPr>
          <w:trHeight w:val="397"/>
        </w:trPr>
        <w:tc>
          <w:tcPr>
            <w:tcW w:w="2191" w:type="dxa"/>
            <w:shd w:val="clear" w:color="auto" w:fill="auto"/>
            <w:vAlign w:val="center"/>
          </w:tcPr>
          <w:p w14:paraId="7749BB04" w14:textId="77777777" w:rsidR="001D4A56" w:rsidRPr="00D569EC" w:rsidRDefault="001D4A56" w:rsidP="00187E9C">
            <w:pPr>
              <w:snapToGrid w:val="0"/>
              <w:ind w:firstLine="0"/>
              <w:jc w:val="center"/>
            </w:pPr>
            <w:r w:rsidRPr="00D569EC">
              <w:t>1973</w:t>
            </w:r>
          </w:p>
        </w:tc>
        <w:tc>
          <w:tcPr>
            <w:tcW w:w="2331" w:type="dxa"/>
            <w:shd w:val="clear" w:color="auto" w:fill="auto"/>
            <w:vAlign w:val="center"/>
          </w:tcPr>
          <w:p w14:paraId="62987D31" w14:textId="77777777" w:rsidR="001D4A56" w:rsidRPr="00D569EC" w:rsidRDefault="001D4A56" w:rsidP="00187E9C">
            <w:pPr>
              <w:pStyle w:val="ae"/>
              <w:snapToGrid w:val="0"/>
              <w:ind w:right="891"/>
              <w:jc w:val="right"/>
            </w:pPr>
            <w:r w:rsidRPr="00D569EC">
              <w:t>2</w:t>
            </w:r>
          </w:p>
        </w:tc>
        <w:tc>
          <w:tcPr>
            <w:tcW w:w="4142" w:type="dxa"/>
            <w:shd w:val="clear" w:color="auto" w:fill="auto"/>
            <w:vAlign w:val="center"/>
          </w:tcPr>
          <w:p w14:paraId="0F079A7E" w14:textId="77777777" w:rsidR="001D4A56" w:rsidRPr="00D569EC" w:rsidRDefault="001D4A56" w:rsidP="00187E9C">
            <w:pPr>
              <w:pStyle w:val="ae"/>
              <w:snapToGrid w:val="0"/>
              <w:ind w:left="1417" w:right="1620" w:firstLine="472"/>
              <w:jc w:val="right"/>
            </w:pPr>
            <w:r w:rsidRPr="00D569EC">
              <w:t>561</w:t>
            </w:r>
          </w:p>
        </w:tc>
      </w:tr>
      <w:tr w:rsidR="00EB6CF1" w:rsidRPr="00D569EC" w14:paraId="0BA20906" w14:textId="77777777" w:rsidTr="00187E9C">
        <w:trPr>
          <w:trHeight w:val="397"/>
        </w:trPr>
        <w:tc>
          <w:tcPr>
            <w:tcW w:w="2191" w:type="dxa"/>
            <w:shd w:val="clear" w:color="auto" w:fill="auto"/>
            <w:vAlign w:val="center"/>
          </w:tcPr>
          <w:p w14:paraId="77C737DB" w14:textId="77777777" w:rsidR="001D4A56" w:rsidRPr="00D569EC" w:rsidRDefault="001D4A56" w:rsidP="00187E9C">
            <w:pPr>
              <w:snapToGrid w:val="0"/>
              <w:ind w:firstLine="0"/>
              <w:jc w:val="center"/>
            </w:pPr>
            <w:r w:rsidRPr="00D569EC">
              <w:t>1974</w:t>
            </w:r>
          </w:p>
        </w:tc>
        <w:tc>
          <w:tcPr>
            <w:tcW w:w="2331" w:type="dxa"/>
            <w:shd w:val="clear" w:color="auto" w:fill="auto"/>
            <w:vAlign w:val="center"/>
          </w:tcPr>
          <w:p w14:paraId="30B6C066" w14:textId="77777777" w:rsidR="001D4A56" w:rsidRPr="00D569EC" w:rsidRDefault="001D4A56" w:rsidP="00187E9C">
            <w:pPr>
              <w:pStyle w:val="ae"/>
              <w:snapToGrid w:val="0"/>
              <w:ind w:right="891"/>
              <w:jc w:val="right"/>
            </w:pPr>
            <w:r w:rsidRPr="00D569EC">
              <w:t>2</w:t>
            </w:r>
          </w:p>
        </w:tc>
        <w:tc>
          <w:tcPr>
            <w:tcW w:w="4142" w:type="dxa"/>
            <w:shd w:val="clear" w:color="auto" w:fill="auto"/>
            <w:vAlign w:val="center"/>
          </w:tcPr>
          <w:p w14:paraId="6DFFDBD9" w14:textId="77777777" w:rsidR="001D4A56" w:rsidRPr="00D569EC" w:rsidRDefault="001D4A56" w:rsidP="00187E9C">
            <w:pPr>
              <w:pStyle w:val="ae"/>
              <w:snapToGrid w:val="0"/>
              <w:ind w:left="1417" w:right="1620" w:firstLine="472"/>
              <w:jc w:val="right"/>
            </w:pPr>
            <w:r w:rsidRPr="00D569EC">
              <w:t>100</w:t>
            </w:r>
          </w:p>
        </w:tc>
      </w:tr>
      <w:tr w:rsidR="00EB6CF1" w:rsidRPr="00D569EC" w14:paraId="64FA9DE0" w14:textId="77777777" w:rsidTr="00187E9C">
        <w:trPr>
          <w:trHeight w:val="397"/>
        </w:trPr>
        <w:tc>
          <w:tcPr>
            <w:tcW w:w="2191" w:type="dxa"/>
            <w:shd w:val="clear" w:color="auto" w:fill="auto"/>
            <w:vAlign w:val="center"/>
          </w:tcPr>
          <w:p w14:paraId="6240E1F3" w14:textId="77777777" w:rsidR="001D4A56" w:rsidRPr="00D569EC" w:rsidRDefault="001D4A56" w:rsidP="00187E9C">
            <w:pPr>
              <w:snapToGrid w:val="0"/>
              <w:ind w:firstLine="0"/>
              <w:jc w:val="center"/>
            </w:pPr>
            <w:r w:rsidRPr="00D569EC">
              <w:t>1975</w:t>
            </w:r>
          </w:p>
        </w:tc>
        <w:tc>
          <w:tcPr>
            <w:tcW w:w="2331" w:type="dxa"/>
            <w:shd w:val="clear" w:color="auto" w:fill="auto"/>
            <w:vAlign w:val="center"/>
          </w:tcPr>
          <w:p w14:paraId="6E291F03" w14:textId="77777777" w:rsidR="001D4A56" w:rsidRPr="00D569EC" w:rsidRDefault="001D4A56" w:rsidP="00187E9C">
            <w:pPr>
              <w:pStyle w:val="ae"/>
              <w:snapToGrid w:val="0"/>
              <w:ind w:right="891"/>
              <w:jc w:val="right"/>
            </w:pPr>
            <w:r w:rsidRPr="00D569EC">
              <w:rPr>
                <w:rFonts w:hint="eastAsia"/>
              </w:rPr>
              <w:t>0</w:t>
            </w:r>
          </w:p>
        </w:tc>
        <w:tc>
          <w:tcPr>
            <w:tcW w:w="4142" w:type="dxa"/>
            <w:shd w:val="clear" w:color="auto" w:fill="auto"/>
            <w:vAlign w:val="center"/>
          </w:tcPr>
          <w:p w14:paraId="3A9799F8" w14:textId="77777777" w:rsidR="001D4A56" w:rsidRPr="00D569EC" w:rsidRDefault="001D4A56" w:rsidP="00187E9C">
            <w:pPr>
              <w:pStyle w:val="ae"/>
              <w:snapToGrid w:val="0"/>
              <w:ind w:right="1620"/>
              <w:jc w:val="right"/>
            </w:pPr>
            <w:r w:rsidRPr="00D569EC">
              <w:t>800</w:t>
            </w:r>
          </w:p>
        </w:tc>
      </w:tr>
      <w:tr w:rsidR="00EB6CF1" w:rsidRPr="00D569EC" w14:paraId="174DB90C" w14:textId="77777777" w:rsidTr="00187E9C">
        <w:trPr>
          <w:trHeight w:val="397"/>
        </w:trPr>
        <w:tc>
          <w:tcPr>
            <w:tcW w:w="2191" w:type="dxa"/>
            <w:shd w:val="clear" w:color="auto" w:fill="auto"/>
            <w:vAlign w:val="center"/>
          </w:tcPr>
          <w:p w14:paraId="7D8791F5" w14:textId="77777777" w:rsidR="001D4A56" w:rsidRPr="00D569EC" w:rsidRDefault="001D4A56" w:rsidP="00187E9C">
            <w:pPr>
              <w:snapToGrid w:val="0"/>
              <w:ind w:firstLine="0"/>
              <w:jc w:val="center"/>
            </w:pPr>
            <w:r w:rsidRPr="00D569EC">
              <w:t>1976</w:t>
            </w:r>
          </w:p>
        </w:tc>
        <w:tc>
          <w:tcPr>
            <w:tcW w:w="2331" w:type="dxa"/>
            <w:shd w:val="clear" w:color="auto" w:fill="auto"/>
            <w:vAlign w:val="center"/>
          </w:tcPr>
          <w:p w14:paraId="54F7604F" w14:textId="77777777" w:rsidR="001D4A56" w:rsidRPr="00D569EC" w:rsidRDefault="001D4A56" w:rsidP="00187E9C">
            <w:pPr>
              <w:pStyle w:val="ae"/>
              <w:snapToGrid w:val="0"/>
              <w:ind w:right="891"/>
              <w:jc w:val="right"/>
            </w:pPr>
            <w:r w:rsidRPr="00D569EC">
              <w:t>3</w:t>
            </w:r>
          </w:p>
        </w:tc>
        <w:tc>
          <w:tcPr>
            <w:tcW w:w="4142" w:type="dxa"/>
            <w:shd w:val="clear" w:color="auto" w:fill="auto"/>
            <w:vAlign w:val="center"/>
          </w:tcPr>
          <w:p w14:paraId="31369DBA" w14:textId="77777777" w:rsidR="001D4A56" w:rsidRPr="00D569EC" w:rsidRDefault="001D4A56" w:rsidP="00187E9C">
            <w:pPr>
              <w:pStyle w:val="ae"/>
              <w:snapToGrid w:val="0"/>
              <w:ind w:right="1620"/>
              <w:jc w:val="right"/>
            </w:pPr>
            <w:r w:rsidRPr="00D569EC">
              <w:t>1,195</w:t>
            </w:r>
          </w:p>
        </w:tc>
      </w:tr>
      <w:tr w:rsidR="00EB6CF1" w:rsidRPr="00D569EC" w14:paraId="0D1F1C4D" w14:textId="77777777" w:rsidTr="00187E9C">
        <w:trPr>
          <w:trHeight w:val="397"/>
        </w:trPr>
        <w:tc>
          <w:tcPr>
            <w:tcW w:w="2191" w:type="dxa"/>
            <w:shd w:val="clear" w:color="auto" w:fill="auto"/>
            <w:vAlign w:val="center"/>
          </w:tcPr>
          <w:p w14:paraId="1BC0B7FC" w14:textId="77777777" w:rsidR="001D4A56" w:rsidRPr="00D569EC" w:rsidRDefault="001D4A56" w:rsidP="00187E9C">
            <w:pPr>
              <w:snapToGrid w:val="0"/>
              <w:ind w:firstLine="0"/>
              <w:jc w:val="center"/>
            </w:pPr>
            <w:r w:rsidRPr="00D569EC">
              <w:t>1977</w:t>
            </w:r>
          </w:p>
        </w:tc>
        <w:tc>
          <w:tcPr>
            <w:tcW w:w="2331" w:type="dxa"/>
            <w:shd w:val="clear" w:color="auto" w:fill="auto"/>
            <w:vAlign w:val="center"/>
          </w:tcPr>
          <w:p w14:paraId="4B5F01FB" w14:textId="77777777" w:rsidR="001D4A56" w:rsidRPr="00D569EC" w:rsidRDefault="001D4A56" w:rsidP="00187E9C">
            <w:pPr>
              <w:pStyle w:val="ae"/>
              <w:snapToGrid w:val="0"/>
              <w:ind w:right="891"/>
              <w:jc w:val="right"/>
            </w:pPr>
            <w:r w:rsidRPr="00D569EC">
              <w:t>3</w:t>
            </w:r>
          </w:p>
        </w:tc>
        <w:tc>
          <w:tcPr>
            <w:tcW w:w="4142" w:type="dxa"/>
            <w:shd w:val="clear" w:color="auto" w:fill="auto"/>
            <w:vAlign w:val="center"/>
          </w:tcPr>
          <w:p w14:paraId="16DBE64F" w14:textId="77777777" w:rsidR="001D4A56" w:rsidRPr="00D569EC" w:rsidRDefault="001D4A56" w:rsidP="00187E9C">
            <w:pPr>
              <w:pStyle w:val="ae"/>
              <w:snapToGrid w:val="0"/>
              <w:ind w:right="1620"/>
              <w:jc w:val="right"/>
            </w:pPr>
            <w:r w:rsidRPr="00D569EC">
              <w:t>1,650</w:t>
            </w:r>
          </w:p>
        </w:tc>
      </w:tr>
      <w:tr w:rsidR="00EB6CF1" w:rsidRPr="00D569EC" w14:paraId="1A1F6BBC" w14:textId="77777777" w:rsidTr="00187E9C">
        <w:trPr>
          <w:trHeight w:val="397"/>
        </w:trPr>
        <w:tc>
          <w:tcPr>
            <w:tcW w:w="2191" w:type="dxa"/>
            <w:shd w:val="clear" w:color="auto" w:fill="auto"/>
            <w:vAlign w:val="center"/>
          </w:tcPr>
          <w:p w14:paraId="7D8D60E7" w14:textId="77777777" w:rsidR="001D4A56" w:rsidRPr="00D569EC" w:rsidRDefault="001D4A56" w:rsidP="00187E9C">
            <w:pPr>
              <w:snapToGrid w:val="0"/>
              <w:ind w:firstLine="0"/>
              <w:jc w:val="center"/>
            </w:pPr>
            <w:r w:rsidRPr="00D569EC">
              <w:t>1978</w:t>
            </w:r>
          </w:p>
        </w:tc>
        <w:tc>
          <w:tcPr>
            <w:tcW w:w="2331" w:type="dxa"/>
            <w:shd w:val="clear" w:color="auto" w:fill="auto"/>
            <w:vAlign w:val="center"/>
          </w:tcPr>
          <w:p w14:paraId="33CB8132" w14:textId="77777777" w:rsidR="001D4A56" w:rsidRPr="00D569EC" w:rsidRDefault="001D4A56" w:rsidP="00187E9C">
            <w:pPr>
              <w:pStyle w:val="ae"/>
              <w:snapToGrid w:val="0"/>
              <w:ind w:right="891"/>
              <w:jc w:val="right"/>
            </w:pPr>
            <w:r w:rsidRPr="00D569EC">
              <w:t>1</w:t>
            </w:r>
          </w:p>
        </w:tc>
        <w:tc>
          <w:tcPr>
            <w:tcW w:w="4142" w:type="dxa"/>
            <w:shd w:val="clear" w:color="auto" w:fill="auto"/>
            <w:vAlign w:val="center"/>
          </w:tcPr>
          <w:p w14:paraId="212817A2" w14:textId="77777777" w:rsidR="001D4A56" w:rsidRPr="00D569EC" w:rsidRDefault="001D4A56" w:rsidP="00187E9C">
            <w:pPr>
              <w:pStyle w:val="ae"/>
              <w:snapToGrid w:val="0"/>
              <w:ind w:right="1620"/>
              <w:jc w:val="right"/>
            </w:pPr>
            <w:r w:rsidRPr="00D569EC">
              <w:t>3,270</w:t>
            </w:r>
          </w:p>
        </w:tc>
      </w:tr>
      <w:tr w:rsidR="00EB6CF1" w:rsidRPr="00D569EC" w14:paraId="01994F9C" w14:textId="77777777" w:rsidTr="00187E9C">
        <w:trPr>
          <w:trHeight w:val="397"/>
        </w:trPr>
        <w:tc>
          <w:tcPr>
            <w:tcW w:w="2191" w:type="dxa"/>
            <w:shd w:val="clear" w:color="auto" w:fill="auto"/>
            <w:vAlign w:val="center"/>
          </w:tcPr>
          <w:p w14:paraId="4274C285" w14:textId="77777777" w:rsidR="001D4A56" w:rsidRPr="00D569EC" w:rsidRDefault="001D4A56" w:rsidP="00187E9C">
            <w:pPr>
              <w:snapToGrid w:val="0"/>
              <w:ind w:firstLine="0"/>
              <w:jc w:val="center"/>
            </w:pPr>
            <w:r w:rsidRPr="00D569EC">
              <w:t>1979</w:t>
            </w:r>
          </w:p>
        </w:tc>
        <w:tc>
          <w:tcPr>
            <w:tcW w:w="2331" w:type="dxa"/>
            <w:shd w:val="clear" w:color="auto" w:fill="auto"/>
            <w:vAlign w:val="center"/>
          </w:tcPr>
          <w:p w14:paraId="14573D23" w14:textId="77777777" w:rsidR="001D4A56" w:rsidRPr="00D569EC" w:rsidRDefault="001D4A56" w:rsidP="00187E9C">
            <w:pPr>
              <w:pStyle w:val="ae"/>
              <w:snapToGrid w:val="0"/>
              <w:ind w:right="891"/>
              <w:jc w:val="right"/>
            </w:pPr>
            <w:r w:rsidRPr="00D569EC">
              <w:t>1</w:t>
            </w:r>
          </w:p>
        </w:tc>
        <w:tc>
          <w:tcPr>
            <w:tcW w:w="4142" w:type="dxa"/>
            <w:shd w:val="clear" w:color="auto" w:fill="auto"/>
            <w:vAlign w:val="center"/>
          </w:tcPr>
          <w:p w14:paraId="71D132DD" w14:textId="77777777" w:rsidR="001D4A56" w:rsidRPr="00D569EC" w:rsidRDefault="001D4A56" w:rsidP="00187E9C">
            <w:pPr>
              <w:pStyle w:val="ae"/>
              <w:snapToGrid w:val="0"/>
              <w:ind w:right="1620"/>
              <w:jc w:val="right"/>
            </w:pPr>
            <w:r w:rsidRPr="00D569EC">
              <w:t>620</w:t>
            </w:r>
          </w:p>
        </w:tc>
      </w:tr>
      <w:tr w:rsidR="00EB6CF1" w:rsidRPr="00D569EC" w14:paraId="182D5FE4" w14:textId="77777777" w:rsidTr="00187E9C">
        <w:trPr>
          <w:trHeight w:val="397"/>
        </w:trPr>
        <w:tc>
          <w:tcPr>
            <w:tcW w:w="2191" w:type="dxa"/>
            <w:shd w:val="clear" w:color="auto" w:fill="auto"/>
            <w:vAlign w:val="center"/>
          </w:tcPr>
          <w:p w14:paraId="718FC8CB" w14:textId="77777777" w:rsidR="001D4A56" w:rsidRPr="00D569EC" w:rsidRDefault="001D4A56" w:rsidP="00187E9C">
            <w:pPr>
              <w:snapToGrid w:val="0"/>
              <w:ind w:firstLine="0"/>
              <w:jc w:val="center"/>
            </w:pPr>
            <w:r w:rsidRPr="00D569EC">
              <w:t>1980</w:t>
            </w:r>
          </w:p>
        </w:tc>
        <w:tc>
          <w:tcPr>
            <w:tcW w:w="2331" w:type="dxa"/>
            <w:shd w:val="clear" w:color="auto" w:fill="auto"/>
            <w:vAlign w:val="center"/>
          </w:tcPr>
          <w:p w14:paraId="34170BA2" w14:textId="77777777" w:rsidR="001D4A56" w:rsidRPr="00D569EC" w:rsidRDefault="001D4A56" w:rsidP="00187E9C">
            <w:pPr>
              <w:pStyle w:val="ae"/>
              <w:snapToGrid w:val="0"/>
              <w:ind w:right="891"/>
              <w:jc w:val="right"/>
            </w:pPr>
            <w:r w:rsidRPr="00D569EC">
              <w:t>8</w:t>
            </w:r>
          </w:p>
        </w:tc>
        <w:tc>
          <w:tcPr>
            <w:tcW w:w="4142" w:type="dxa"/>
            <w:shd w:val="clear" w:color="auto" w:fill="auto"/>
            <w:vAlign w:val="center"/>
          </w:tcPr>
          <w:p w14:paraId="73261CD7" w14:textId="77777777" w:rsidR="001D4A56" w:rsidRPr="00D569EC" w:rsidRDefault="001D4A56" w:rsidP="00187E9C">
            <w:pPr>
              <w:pStyle w:val="ae"/>
              <w:snapToGrid w:val="0"/>
              <w:ind w:right="1620"/>
              <w:jc w:val="right"/>
            </w:pPr>
            <w:r w:rsidRPr="00D569EC">
              <w:t>35,130</w:t>
            </w:r>
          </w:p>
        </w:tc>
      </w:tr>
      <w:tr w:rsidR="00EB6CF1" w:rsidRPr="00D569EC" w14:paraId="330D596D" w14:textId="77777777" w:rsidTr="00187E9C">
        <w:trPr>
          <w:trHeight w:val="397"/>
        </w:trPr>
        <w:tc>
          <w:tcPr>
            <w:tcW w:w="2191" w:type="dxa"/>
            <w:shd w:val="clear" w:color="auto" w:fill="auto"/>
            <w:vAlign w:val="center"/>
          </w:tcPr>
          <w:p w14:paraId="1FC46401" w14:textId="77777777" w:rsidR="001D4A56" w:rsidRPr="00D569EC" w:rsidRDefault="001D4A56" w:rsidP="00187E9C">
            <w:pPr>
              <w:snapToGrid w:val="0"/>
              <w:ind w:firstLine="0"/>
              <w:jc w:val="center"/>
            </w:pPr>
            <w:r w:rsidRPr="00D569EC">
              <w:t>1981</w:t>
            </w:r>
          </w:p>
        </w:tc>
        <w:tc>
          <w:tcPr>
            <w:tcW w:w="2331" w:type="dxa"/>
            <w:shd w:val="clear" w:color="auto" w:fill="auto"/>
            <w:vAlign w:val="center"/>
          </w:tcPr>
          <w:p w14:paraId="4C3D3A5A" w14:textId="77777777" w:rsidR="001D4A56" w:rsidRPr="00D569EC" w:rsidRDefault="001D4A56" w:rsidP="00187E9C">
            <w:pPr>
              <w:pStyle w:val="ae"/>
              <w:snapToGrid w:val="0"/>
              <w:ind w:right="891"/>
              <w:jc w:val="right"/>
            </w:pPr>
            <w:r w:rsidRPr="00D569EC">
              <w:t>5</w:t>
            </w:r>
          </w:p>
        </w:tc>
        <w:tc>
          <w:tcPr>
            <w:tcW w:w="4142" w:type="dxa"/>
            <w:shd w:val="clear" w:color="auto" w:fill="auto"/>
            <w:vAlign w:val="center"/>
          </w:tcPr>
          <w:p w14:paraId="63F46D2E" w14:textId="77777777" w:rsidR="001D4A56" w:rsidRPr="00D569EC" w:rsidRDefault="001D4A56" w:rsidP="00187E9C">
            <w:pPr>
              <w:pStyle w:val="ae"/>
              <w:snapToGrid w:val="0"/>
              <w:ind w:right="1620"/>
              <w:jc w:val="right"/>
            </w:pPr>
            <w:r w:rsidRPr="00D569EC">
              <w:t>1,645</w:t>
            </w:r>
          </w:p>
        </w:tc>
      </w:tr>
      <w:tr w:rsidR="00EB6CF1" w:rsidRPr="00D569EC" w14:paraId="42478C09" w14:textId="77777777" w:rsidTr="00187E9C">
        <w:trPr>
          <w:trHeight w:val="397"/>
        </w:trPr>
        <w:tc>
          <w:tcPr>
            <w:tcW w:w="2191" w:type="dxa"/>
            <w:shd w:val="clear" w:color="auto" w:fill="auto"/>
            <w:vAlign w:val="center"/>
          </w:tcPr>
          <w:p w14:paraId="222C6AAA" w14:textId="77777777" w:rsidR="001D4A56" w:rsidRPr="00D569EC" w:rsidRDefault="001D4A56" w:rsidP="00187E9C">
            <w:pPr>
              <w:snapToGrid w:val="0"/>
              <w:ind w:firstLine="0"/>
              <w:jc w:val="center"/>
            </w:pPr>
            <w:r w:rsidRPr="00D569EC">
              <w:t>1982</w:t>
            </w:r>
          </w:p>
        </w:tc>
        <w:tc>
          <w:tcPr>
            <w:tcW w:w="2331" w:type="dxa"/>
            <w:shd w:val="clear" w:color="auto" w:fill="auto"/>
            <w:vAlign w:val="center"/>
          </w:tcPr>
          <w:p w14:paraId="1D04BADA" w14:textId="77777777" w:rsidR="001D4A56" w:rsidRPr="00D569EC" w:rsidRDefault="001D4A56" w:rsidP="00187E9C">
            <w:pPr>
              <w:pStyle w:val="ae"/>
              <w:snapToGrid w:val="0"/>
              <w:ind w:right="891"/>
              <w:jc w:val="right"/>
            </w:pPr>
            <w:r w:rsidRPr="00D569EC">
              <w:t>2</w:t>
            </w:r>
          </w:p>
        </w:tc>
        <w:tc>
          <w:tcPr>
            <w:tcW w:w="4142" w:type="dxa"/>
            <w:shd w:val="clear" w:color="auto" w:fill="auto"/>
            <w:vAlign w:val="center"/>
          </w:tcPr>
          <w:p w14:paraId="5980EE6C" w14:textId="77777777" w:rsidR="001D4A56" w:rsidRPr="00D569EC" w:rsidRDefault="001D4A56" w:rsidP="00187E9C">
            <w:pPr>
              <w:pStyle w:val="ae"/>
              <w:snapToGrid w:val="0"/>
              <w:ind w:right="1620"/>
              <w:jc w:val="right"/>
            </w:pPr>
            <w:r w:rsidRPr="00D569EC">
              <w:t>2,500</w:t>
            </w:r>
          </w:p>
        </w:tc>
      </w:tr>
      <w:tr w:rsidR="00EB6CF1" w:rsidRPr="00D569EC" w14:paraId="2F653D0C" w14:textId="77777777" w:rsidTr="00187E9C">
        <w:trPr>
          <w:trHeight w:val="397"/>
        </w:trPr>
        <w:tc>
          <w:tcPr>
            <w:tcW w:w="2191" w:type="dxa"/>
            <w:shd w:val="clear" w:color="auto" w:fill="auto"/>
            <w:vAlign w:val="center"/>
          </w:tcPr>
          <w:p w14:paraId="4DD41733" w14:textId="77777777" w:rsidR="001D4A56" w:rsidRPr="00D569EC" w:rsidRDefault="001D4A56" w:rsidP="00187E9C">
            <w:pPr>
              <w:snapToGrid w:val="0"/>
              <w:ind w:firstLine="0"/>
              <w:jc w:val="center"/>
            </w:pPr>
            <w:r w:rsidRPr="00D569EC">
              <w:t>1983</w:t>
            </w:r>
          </w:p>
        </w:tc>
        <w:tc>
          <w:tcPr>
            <w:tcW w:w="2331" w:type="dxa"/>
            <w:shd w:val="clear" w:color="auto" w:fill="auto"/>
            <w:vAlign w:val="center"/>
          </w:tcPr>
          <w:p w14:paraId="5C8AE8E0" w14:textId="77777777" w:rsidR="001D4A56" w:rsidRPr="00D569EC" w:rsidRDefault="001D4A56" w:rsidP="00187E9C">
            <w:pPr>
              <w:pStyle w:val="ae"/>
              <w:snapToGrid w:val="0"/>
              <w:ind w:right="891"/>
              <w:jc w:val="right"/>
            </w:pPr>
            <w:r w:rsidRPr="00D569EC">
              <w:t>2</w:t>
            </w:r>
          </w:p>
        </w:tc>
        <w:tc>
          <w:tcPr>
            <w:tcW w:w="4142" w:type="dxa"/>
            <w:shd w:val="clear" w:color="auto" w:fill="auto"/>
            <w:vAlign w:val="center"/>
          </w:tcPr>
          <w:p w14:paraId="5814C20C" w14:textId="77777777" w:rsidR="001D4A56" w:rsidRPr="00D569EC" w:rsidRDefault="001D4A56" w:rsidP="00187E9C">
            <w:pPr>
              <w:pStyle w:val="ae"/>
              <w:snapToGrid w:val="0"/>
              <w:ind w:right="1620"/>
              <w:jc w:val="right"/>
            </w:pPr>
            <w:r w:rsidRPr="00D569EC">
              <w:t>2,858</w:t>
            </w:r>
          </w:p>
        </w:tc>
      </w:tr>
      <w:tr w:rsidR="00EB6CF1" w:rsidRPr="00D569EC" w14:paraId="619C0265" w14:textId="77777777" w:rsidTr="00187E9C">
        <w:trPr>
          <w:trHeight w:val="397"/>
        </w:trPr>
        <w:tc>
          <w:tcPr>
            <w:tcW w:w="2191" w:type="dxa"/>
            <w:shd w:val="clear" w:color="auto" w:fill="auto"/>
            <w:vAlign w:val="center"/>
          </w:tcPr>
          <w:p w14:paraId="59E3C468" w14:textId="77777777" w:rsidR="001D4A56" w:rsidRPr="00D569EC" w:rsidRDefault="001D4A56" w:rsidP="00187E9C">
            <w:pPr>
              <w:snapToGrid w:val="0"/>
              <w:ind w:firstLine="0"/>
              <w:jc w:val="center"/>
            </w:pPr>
            <w:r w:rsidRPr="00D569EC">
              <w:t>1984</w:t>
            </w:r>
          </w:p>
        </w:tc>
        <w:tc>
          <w:tcPr>
            <w:tcW w:w="2331" w:type="dxa"/>
            <w:shd w:val="clear" w:color="auto" w:fill="auto"/>
            <w:vAlign w:val="center"/>
          </w:tcPr>
          <w:p w14:paraId="11F2BBD3" w14:textId="77777777" w:rsidR="001D4A56" w:rsidRPr="00D569EC" w:rsidRDefault="001D4A56" w:rsidP="00187E9C">
            <w:pPr>
              <w:pStyle w:val="ae"/>
              <w:snapToGrid w:val="0"/>
              <w:ind w:right="891"/>
              <w:jc w:val="right"/>
            </w:pPr>
            <w:r w:rsidRPr="00D569EC">
              <w:t>13</w:t>
            </w:r>
          </w:p>
        </w:tc>
        <w:tc>
          <w:tcPr>
            <w:tcW w:w="4142" w:type="dxa"/>
            <w:shd w:val="clear" w:color="auto" w:fill="auto"/>
            <w:vAlign w:val="center"/>
          </w:tcPr>
          <w:p w14:paraId="281C52AA" w14:textId="77777777" w:rsidR="001D4A56" w:rsidRPr="00D569EC" w:rsidRDefault="001D4A56" w:rsidP="00187E9C">
            <w:pPr>
              <w:pStyle w:val="ae"/>
              <w:snapToGrid w:val="0"/>
              <w:ind w:right="1620"/>
              <w:jc w:val="right"/>
            </w:pPr>
            <w:r w:rsidRPr="00D569EC">
              <w:t>30,530</w:t>
            </w:r>
          </w:p>
        </w:tc>
      </w:tr>
      <w:tr w:rsidR="00EB6CF1" w:rsidRPr="00D569EC" w14:paraId="123FA4BE" w14:textId="77777777" w:rsidTr="00187E9C">
        <w:trPr>
          <w:trHeight w:val="397"/>
        </w:trPr>
        <w:tc>
          <w:tcPr>
            <w:tcW w:w="2191" w:type="dxa"/>
            <w:shd w:val="clear" w:color="auto" w:fill="auto"/>
            <w:vAlign w:val="center"/>
          </w:tcPr>
          <w:p w14:paraId="3914D733" w14:textId="77777777" w:rsidR="001D4A56" w:rsidRPr="00D569EC" w:rsidRDefault="001D4A56" w:rsidP="00187E9C">
            <w:pPr>
              <w:snapToGrid w:val="0"/>
              <w:ind w:firstLine="0"/>
              <w:jc w:val="center"/>
            </w:pPr>
            <w:r w:rsidRPr="00D569EC">
              <w:t>1985</w:t>
            </w:r>
          </w:p>
        </w:tc>
        <w:tc>
          <w:tcPr>
            <w:tcW w:w="2331" w:type="dxa"/>
            <w:shd w:val="clear" w:color="auto" w:fill="auto"/>
            <w:vAlign w:val="center"/>
          </w:tcPr>
          <w:p w14:paraId="6F9098B0" w14:textId="77777777" w:rsidR="001D4A56" w:rsidRPr="00D569EC" w:rsidRDefault="001D4A56" w:rsidP="00187E9C">
            <w:pPr>
              <w:pStyle w:val="ae"/>
              <w:snapToGrid w:val="0"/>
              <w:ind w:right="891"/>
              <w:jc w:val="right"/>
            </w:pPr>
            <w:r w:rsidRPr="00D569EC">
              <w:t>15</w:t>
            </w:r>
          </w:p>
        </w:tc>
        <w:tc>
          <w:tcPr>
            <w:tcW w:w="4142" w:type="dxa"/>
            <w:shd w:val="clear" w:color="auto" w:fill="auto"/>
            <w:vAlign w:val="center"/>
          </w:tcPr>
          <w:p w14:paraId="193E9DFD" w14:textId="77777777" w:rsidR="001D4A56" w:rsidRPr="00D569EC" w:rsidRDefault="001D4A56" w:rsidP="00187E9C">
            <w:pPr>
              <w:pStyle w:val="ae"/>
              <w:snapToGrid w:val="0"/>
              <w:ind w:right="1620"/>
              <w:jc w:val="right"/>
            </w:pPr>
            <w:r w:rsidRPr="00D569EC">
              <w:t>35,690</w:t>
            </w:r>
          </w:p>
        </w:tc>
      </w:tr>
      <w:tr w:rsidR="00EB6CF1" w:rsidRPr="00D569EC" w14:paraId="564A7867" w14:textId="77777777" w:rsidTr="00187E9C">
        <w:trPr>
          <w:trHeight w:val="397"/>
        </w:trPr>
        <w:tc>
          <w:tcPr>
            <w:tcW w:w="2191" w:type="dxa"/>
            <w:shd w:val="clear" w:color="auto" w:fill="auto"/>
            <w:vAlign w:val="center"/>
          </w:tcPr>
          <w:p w14:paraId="2E9FB87C" w14:textId="77777777" w:rsidR="001D4A56" w:rsidRPr="00D569EC" w:rsidRDefault="001D4A56" w:rsidP="00187E9C">
            <w:pPr>
              <w:snapToGrid w:val="0"/>
              <w:ind w:firstLine="0"/>
              <w:jc w:val="center"/>
            </w:pPr>
            <w:r w:rsidRPr="00D569EC">
              <w:t>1986</w:t>
            </w:r>
          </w:p>
        </w:tc>
        <w:tc>
          <w:tcPr>
            <w:tcW w:w="2331" w:type="dxa"/>
            <w:shd w:val="clear" w:color="auto" w:fill="auto"/>
            <w:vAlign w:val="center"/>
          </w:tcPr>
          <w:p w14:paraId="40752E03" w14:textId="77777777" w:rsidR="001D4A56" w:rsidRPr="00D569EC" w:rsidRDefault="001D4A56" w:rsidP="00187E9C">
            <w:pPr>
              <w:pStyle w:val="ae"/>
              <w:snapToGrid w:val="0"/>
              <w:ind w:right="891"/>
              <w:jc w:val="right"/>
            </w:pPr>
            <w:r w:rsidRPr="00D569EC">
              <w:t>16</w:t>
            </w:r>
          </w:p>
        </w:tc>
        <w:tc>
          <w:tcPr>
            <w:tcW w:w="4142" w:type="dxa"/>
            <w:shd w:val="clear" w:color="auto" w:fill="auto"/>
            <w:vAlign w:val="center"/>
          </w:tcPr>
          <w:p w14:paraId="6A72EF12" w14:textId="77777777" w:rsidR="001D4A56" w:rsidRPr="00D569EC" w:rsidRDefault="001D4A56" w:rsidP="00187E9C">
            <w:pPr>
              <w:pStyle w:val="ae"/>
              <w:snapToGrid w:val="0"/>
              <w:ind w:right="1620"/>
              <w:jc w:val="right"/>
            </w:pPr>
            <w:r w:rsidRPr="00D569EC">
              <w:t>45,967</w:t>
            </w:r>
          </w:p>
        </w:tc>
      </w:tr>
      <w:tr w:rsidR="00EB6CF1" w:rsidRPr="00D569EC" w14:paraId="59E54810" w14:textId="77777777" w:rsidTr="00187E9C">
        <w:trPr>
          <w:trHeight w:val="397"/>
        </w:trPr>
        <w:tc>
          <w:tcPr>
            <w:tcW w:w="2191" w:type="dxa"/>
            <w:shd w:val="clear" w:color="auto" w:fill="auto"/>
            <w:vAlign w:val="center"/>
          </w:tcPr>
          <w:p w14:paraId="01F9F2B8" w14:textId="77777777" w:rsidR="001D4A56" w:rsidRPr="00D569EC" w:rsidRDefault="001D4A56" w:rsidP="00187E9C">
            <w:pPr>
              <w:snapToGrid w:val="0"/>
              <w:ind w:firstLine="0"/>
              <w:jc w:val="center"/>
            </w:pPr>
            <w:r w:rsidRPr="00D569EC">
              <w:t>1987</w:t>
            </w:r>
          </w:p>
        </w:tc>
        <w:tc>
          <w:tcPr>
            <w:tcW w:w="2331" w:type="dxa"/>
            <w:shd w:val="clear" w:color="auto" w:fill="auto"/>
            <w:vAlign w:val="center"/>
          </w:tcPr>
          <w:p w14:paraId="6CE13483" w14:textId="77777777" w:rsidR="001D4A56" w:rsidRPr="00D569EC" w:rsidRDefault="001D4A56" w:rsidP="00187E9C">
            <w:pPr>
              <w:pStyle w:val="ae"/>
              <w:snapToGrid w:val="0"/>
              <w:ind w:right="891"/>
              <w:jc w:val="right"/>
            </w:pPr>
            <w:r w:rsidRPr="00D569EC">
              <w:t>21</w:t>
            </w:r>
          </w:p>
        </w:tc>
        <w:tc>
          <w:tcPr>
            <w:tcW w:w="4142" w:type="dxa"/>
            <w:shd w:val="clear" w:color="auto" w:fill="auto"/>
            <w:vAlign w:val="center"/>
          </w:tcPr>
          <w:p w14:paraId="16A88439" w14:textId="77777777" w:rsidR="001D4A56" w:rsidRPr="00D569EC" w:rsidRDefault="001D4A56" w:rsidP="00187E9C">
            <w:pPr>
              <w:pStyle w:val="ae"/>
              <w:snapToGrid w:val="0"/>
              <w:ind w:right="1620"/>
              <w:jc w:val="right"/>
            </w:pPr>
            <w:r w:rsidRPr="00D569EC">
              <w:t>70,058</w:t>
            </w:r>
          </w:p>
        </w:tc>
      </w:tr>
      <w:tr w:rsidR="00EB6CF1" w:rsidRPr="00D569EC" w14:paraId="1078D7D2" w14:textId="77777777" w:rsidTr="00187E9C">
        <w:trPr>
          <w:trHeight w:val="397"/>
        </w:trPr>
        <w:tc>
          <w:tcPr>
            <w:tcW w:w="2191" w:type="dxa"/>
            <w:shd w:val="clear" w:color="auto" w:fill="auto"/>
            <w:vAlign w:val="center"/>
          </w:tcPr>
          <w:p w14:paraId="4C0A60FC" w14:textId="77777777" w:rsidR="001D4A56" w:rsidRPr="00D569EC" w:rsidRDefault="001D4A56" w:rsidP="00187E9C">
            <w:pPr>
              <w:snapToGrid w:val="0"/>
              <w:ind w:firstLine="0"/>
              <w:jc w:val="center"/>
            </w:pPr>
            <w:r w:rsidRPr="00D569EC">
              <w:t>1988</w:t>
            </w:r>
          </w:p>
        </w:tc>
        <w:tc>
          <w:tcPr>
            <w:tcW w:w="2331" w:type="dxa"/>
            <w:shd w:val="clear" w:color="auto" w:fill="auto"/>
            <w:vAlign w:val="center"/>
          </w:tcPr>
          <w:p w14:paraId="45376EDA" w14:textId="77777777" w:rsidR="001D4A56" w:rsidRPr="00D569EC" w:rsidRDefault="001D4A56" w:rsidP="00187E9C">
            <w:pPr>
              <w:pStyle w:val="ae"/>
              <w:snapToGrid w:val="0"/>
              <w:ind w:right="891"/>
              <w:jc w:val="right"/>
            </w:pPr>
            <w:r w:rsidRPr="00D569EC">
              <w:t>42</w:t>
            </w:r>
          </w:p>
        </w:tc>
        <w:tc>
          <w:tcPr>
            <w:tcW w:w="4142" w:type="dxa"/>
            <w:shd w:val="clear" w:color="auto" w:fill="auto"/>
            <w:vAlign w:val="center"/>
          </w:tcPr>
          <w:p w14:paraId="7AA469B9" w14:textId="77777777" w:rsidR="001D4A56" w:rsidRPr="00D569EC" w:rsidRDefault="001D4A56" w:rsidP="00187E9C">
            <w:pPr>
              <w:pStyle w:val="ae"/>
              <w:snapToGrid w:val="0"/>
              <w:ind w:right="1620"/>
              <w:jc w:val="right"/>
            </w:pPr>
            <w:r w:rsidRPr="00D569EC">
              <w:t>123,335</w:t>
            </w:r>
          </w:p>
        </w:tc>
      </w:tr>
      <w:tr w:rsidR="00EB6CF1" w:rsidRPr="00D569EC" w14:paraId="4A206927" w14:textId="77777777" w:rsidTr="00187E9C">
        <w:trPr>
          <w:trHeight w:val="397"/>
        </w:trPr>
        <w:tc>
          <w:tcPr>
            <w:tcW w:w="2191" w:type="dxa"/>
            <w:shd w:val="clear" w:color="auto" w:fill="auto"/>
            <w:vAlign w:val="center"/>
          </w:tcPr>
          <w:p w14:paraId="06FC3F47" w14:textId="77777777" w:rsidR="001D4A56" w:rsidRPr="00D569EC" w:rsidRDefault="001D4A56" w:rsidP="00187E9C">
            <w:pPr>
              <w:snapToGrid w:val="0"/>
              <w:ind w:firstLine="0"/>
              <w:jc w:val="center"/>
            </w:pPr>
            <w:r w:rsidRPr="00D569EC">
              <w:t>1989</w:t>
            </w:r>
          </w:p>
        </w:tc>
        <w:tc>
          <w:tcPr>
            <w:tcW w:w="2331" w:type="dxa"/>
            <w:shd w:val="clear" w:color="auto" w:fill="auto"/>
            <w:vAlign w:val="center"/>
          </w:tcPr>
          <w:p w14:paraId="16142BCF" w14:textId="77777777" w:rsidR="001D4A56" w:rsidRPr="00D569EC" w:rsidRDefault="001D4A56" w:rsidP="00187E9C">
            <w:pPr>
              <w:pStyle w:val="ae"/>
              <w:snapToGrid w:val="0"/>
              <w:ind w:right="891"/>
              <w:jc w:val="right"/>
            </w:pPr>
            <w:r w:rsidRPr="00D569EC">
              <w:t>55</w:t>
            </w:r>
          </w:p>
        </w:tc>
        <w:tc>
          <w:tcPr>
            <w:tcW w:w="4142" w:type="dxa"/>
            <w:shd w:val="clear" w:color="auto" w:fill="auto"/>
            <w:vAlign w:val="center"/>
          </w:tcPr>
          <w:p w14:paraId="1EE173B3" w14:textId="77777777" w:rsidR="001D4A56" w:rsidRPr="00D569EC" w:rsidRDefault="001D4A56" w:rsidP="00187E9C">
            <w:pPr>
              <w:pStyle w:val="ae"/>
              <w:snapToGrid w:val="0"/>
              <w:ind w:right="1620"/>
              <w:jc w:val="right"/>
            </w:pPr>
            <w:r w:rsidRPr="00D569EC">
              <w:t>508,732</w:t>
            </w:r>
          </w:p>
        </w:tc>
      </w:tr>
      <w:tr w:rsidR="00EB6CF1" w:rsidRPr="00D569EC" w14:paraId="3A58EB2D" w14:textId="77777777" w:rsidTr="00187E9C">
        <w:trPr>
          <w:trHeight w:val="397"/>
        </w:trPr>
        <w:tc>
          <w:tcPr>
            <w:tcW w:w="2191" w:type="dxa"/>
            <w:shd w:val="clear" w:color="auto" w:fill="auto"/>
            <w:vAlign w:val="center"/>
          </w:tcPr>
          <w:p w14:paraId="586ECFD0" w14:textId="77777777" w:rsidR="001D4A56" w:rsidRPr="00D569EC" w:rsidRDefault="001D4A56" w:rsidP="00187E9C">
            <w:pPr>
              <w:snapToGrid w:val="0"/>
              <w:ind w:firstLine="0"/>
              <w:jc w:val="center"/>
            </w:pPr>
            <w:r w:rsidRPr="00D569EC">
              <w:t>1990</w:t>
            </w:r>
          </w:p>
        </w:tc>
        <w:tc>
          <w:tcPr>
            <w:tcW w:w="2331" w:type="dxa"/>
            <w:shd w:val="clear" w:color="auto" w:fill="auto"/>
            <w:vAlign w:val="center"/>
          </w:tcPr>
          <w:p w14:paraId="2E2745D1" w14:textId="77777777" w:rsidR="001D4A56" w:rsidRPr="00D569EC" w:rsidRDefault="001D4A56" w:rsidP="00187E9C">
            <w:pPr>
              <w:pStyle w:val="ae"/>
              <w:snapToGrid w:val="0"/>
              <w:ind w:right="891"/>
              <w:jc w:val="right"/>
            </w:pPr>
            <w:r w:rsidRPr="00D569EC">
              <w:t>114</w:t>
            </w:r>
          </w:p>
        </w:tc>
        <w:tc>
          <w:tcPr>
            <w:tcW w:w="4142" w:type="dxa"/>
            <w:shd w:val="clear" w:color="auto" w:fill="auto"/>
            <w:vAlign w:val="center"/>
          </w:tcPr>
          <w:p w14:paraId="33AE21F1" w14:textId="77777777" w:rsidR="001D4A56" w:rsidRPr="00D569EC" w:rsidRDefault="001D4A56" w:rsidP="00187E9C">
            <w:pPr>
              <w:pStyle w:val="ae"/>
              <w:snapToGrid w:val="0"/>
              <w:ind w:right="1620"/>
              <w:jc w:val="right"/>
            </w:pPr>
            <w:r w:rsidRPr="00D569EC">
              <w:t>428,690</w:t>
            </w:r>
          </w:p>
        </w:tc>
      </w:tr>
      <w:tr w:rsidR="00EB6CF1" w:rsidRPr="00D569EC" w14:paraId="7C80A456" w14:textId="77777777" w:rsidTr="00187E9C">
        <w:trPr>
          <w:trHeight w:val="397"/>
        </w:trPr>
        <w:tc>
          <w:tcPr>
            <w:tcW w:w="2191" w:type="dxa"/>
            <w:shd w:val="clear" w:color="auto" w:fill="auto"/>
            <w:vAlign w:val="center"/>
          </w:tcPr>
          <w:p w14:paraId="0042E1E9" w14:textId="77777777" w:rsidR="001D4A56" w:rsidRPr="00D569EC" w:rsidRDefault="001D4A56" w:rsidP="00187E9C">
            <w:pPr>
              <w:snapToGrid w:val="0"/>
              <w:ind w:firstLine="0"/>
              <w:jc w:val="center"/>
            </w:pPr>
            <w:r w:rsidRPr="00D569EC">
              <w:t>1991</w:t>
            </w:r>
          </w:p>
        </w:tc>
        <w:tc>
          <w:tcPr>
            <w:tcW w:w="2331" w:type="dxa"/>
            <w:shd w:val="clear" w:color="auto" w:fill="auto"/>
            <w:vAlign w:val="center"/>
          </w:tcPr>
          <w:p w14:paraId="20E162D7" w14:textId="77777777" w:rsidR="001D4A56" w:rsidRPr="00D569EC" w:rsidRDefault="001D4A56" w:rsidP="00187E9C">
            <w:pPr>
              <w:pStyle w:val="ae"/>
              <w:snapToGrid w:val="0"/>
              <w:ind w:right="891"/>
              <w:jc w:val="right"/>
            </w:pPr>
            <w:r w:rsidRPr="00D569EC">
              <w:t>127</w:t>
            </w:r>
          </w:p>
        </w:tc>
        <w:tc>
          <w:tcPr>
            <w:tcW w:w="4142" w:type="dxa"/>
            <w:shd w:val="clear" w:color="auto" w:fill="auto"/>
            <w:vAlign w:val="center"/>
          </w:tcPr>
          <w:p w14:paraId="0199989E" w14:textId="77777777" w:rsidR="001D4A56" w:rsidRPr="00D569EC" w:rsidRDefault="001D4A56" w:rsidP="00187E9C">
            <w:pPr>
              <w:pStyle w:val="ae"/>
              <w:snapToGrid w:val="0"/>
              <w:ind w:right="1620"/>
              <w:jc w:val="right"/>
            </w:pPr>
            <w:r w:rsidRPr="00D569EC">
              <w:t>297,795</w:t>
            </w:r>
          </w:p>
        </w:tc>
      </w:tr>
      <w:tr w:rsidR="00EB6CF1" w:rsidRPr="00D569EC" w14:paraId="6D0C1E2B" w14:textId="77777777" w:rsidTr="00187E9C">
        <w:trPr>
          <w:trHeight w:val="397"/>
        </w:trPr>
        <w:tc>
          <w:tcPr>
            <w:tcW w:w="2191" w:type="dxa"/>
            <w:shd w:val="clear" w:color="auto" w:fill="auto"/>
            <w:vAlign w:val="center"/>
          </w:tcPr>
          <w:p w14:paraId="6E2D6742" w14:textId="77777777" w:rsidR="001D4A56" w:rsidRPr="00D569EC" w:rsidRDefault="001D4A56" w:rsidP="00187E9C">
            <w:pPr>
              <w:snapToGrid w:val="0"/>
              <w:ind w:firstLine="0"/>
              <w:jc w:val="center"/>
            </w:pPr>
            <w:r w:rsidRPr="00D569EC">
              <w:t>1992</w:t>
            </w:r>
          </w:p>
        </w:tc>
        <w:tc>
          <w:tcPr>
            <w:tcW w:w="2331" w:type="dxa"/>
            <w:shd w:val="clear" w:color="auto" w:fill="auto"/>
            <w:vAlign w:val="center"/>
          </w:tcPr>
          <w:p w14:paraId="5EDF497C" w14:textId="77777777" w:rsidR="001D4A56" w:rsidRPr="00D569EC" w:rsidRDefault="001D4A56" w:rsidP="00187E9C">
            <w:pPr>
              <w:pStyle w:val="ae"/>
              <w:snapToGrid w:val="0"/>
              <w:ind w:right="891"/>
              <w:jc w:val="right"/>
            </w:pPr>
            <w:r w:rsidRPr="00D569EC">
              <w:t>84</w:t>
            </w:r>
          </w:p>
        </w:tc>
        <w:tc>
          <w:tcPr>
            <w:tcW w:w="4142" w:type="dxa"/>
            <w:shd w:val="clear" w:color="auto" w:fill="auto"/>
            <w:vAlign w:val="center"/>
          </w:tcPr>
          <w:p w14:paraId="3712F34A" w14:textId="77777777" w:rsidR="001D4A56" w:rsidRPr="00D569EC" w:rsidRDefault="001D4A56" w:rsidP="00187E9C">
            <w:pPr>
              <w:pStyle w:val="ae"/>
              <w:snapToGrid w:val="0"/>
              <w:ind w:right="1620"/>
              <w:jc w:val="right"/>
            </w:pPr>
            <w:r w:rsidRPr="00D569EC">
              <w:t>193,026</w:t>
            </w:r>
          </w:p>
        </w:tc>
      </w:tr>
      <w:tr w:rsidR="00EB6CF1" w:rsidRPr="00D569EC" w14:paraId="5760C4CC" w14:textId="77777777" w:rsidTr="00187E9C">
        <w:trPr>
          <w:trHeight w:val="397"/>
        </w:trPr>
        <w:tc>
          <w:tcPr>
            <w:tcW w:w="2191" w:type="dxa"/>
            <w:shd w:val="clear" w:color="auto" w:fill="auto"/>
            <w:vAlign w:val="center"/>
          </w:tcPr>
          <w:p w14:paraId="04EE51FC" w14:textId="77777777" w:rsidR="001D4A56" w:rsidRPr="00D569EC" w:rsidRDefault="001D4A56" w:rsidP="00187E9C">
            <w:pPr>
              <w:snapToGrid w:val="0"/>
              <w:ind w:firstLine="0"/>
              <w:jc w:val="center"/>
            </w:pPr>
            <w:r w:rsidRPr="00D569EC">
              <w:t>1993</w:t>
            </w:r>
          </w:p>
        </w:tc>
        <w:tc>
          <w:tcPr>
            <w:tcW w:w="2331" w:type="dxa"/>
            <w:shd w:val="clear" w:color="auto" w:fill="auto"/>
            <w:vAlign w:val="center"/>
          </w:tcPr>
          <w:p w14:paraId="45CBD57D" w14:textId="77777777" w:rsidR="001D4A56" w:rsidRPr="00D569EC" w:rsidRDefault="001D4A56" w:rsidP="00187E9C">
            <w:pPr>
              <w:pStyle w:val="ae"/>
              <w:snapToGrid w:val="0"/>
              <w:ind w:right="891"/>
              <w:jc w:val="right"/>
            </w:pPr>
            <w:r w:rsidRPr="00D569EC">
              <w:t>86</w:t>
            </w:r>
          </w:p>
        </w:tc>
        <w:tc>
          <w:tcPr>
            <w:tcW w:w="4142" w:type="dxa"/>
            <w:shd w:val="clear" w:color="auto" w:fill="auto"/>
            <w:vAlign w:val="center"/>
          </w:tcPr>
          <w:p w14:paraId="37C9E4F1" w14:textId="77777777" w:rsidR="001D4A56" w:rsidRPr="00D569EC" w:rsidRDefault="001D4A56" w:rsidP="00187E9C">
            <w:pPr>
              <w:pStyle w:val="ae"/>
              <w:snapToGrid w:val="0"/>
              <w:ind w:right="1620"/>
              <w:jc w:val="right"/>
            </w:pPr>
            <w:r w:rsidRPr="00D569EC">
              <w:t>529,063</w:t>
            </w:r>
          </w:p>
        </w:tc>
      </w:tr>
      <w:tr w:rsidR="00EB6CF1" w:rsidRPr="00D569EC" w14:paraId="1F658EDE" w14:textId="77777777" w:rsidTr="00187E9C">
        <w:trPr>
          <w:trHeight w:val="397"/>
        </w:trPr>
        <w:tc>
          <w:tcPr>
            <w:tcW w:w="2191" w:type="dxa"/>
            <w:shd w:val="clear" w:color="auto" w:fill="auto"/>
            <w:vAlign w:val="center"/>
          </w:tcPr>
          <w:p w14:paraId="366A9862" w14:textId="77777777" w:rsidR="001D4A56" w:rsidRPr="00D569EC" w:rsidRDefault="001D4A56" w:rsidP="00187E9C">
            <w:pPr>
              <w:snapToGrid w:val="0"/>
              <w:ind w:firstLine="0"/>
              <w:jc w:val="center"/>
            </w:pPr>
            <w:r w:rsidRPr="00D569EC">
              <w:t>1994</w:t>
            </w:r>
          </w:p>
        </w:tc>
        <w:tc>
          <w:tcPr>
            <w:tcW w:w="2331" w:type="dxa"/>
            <w:shd w:val="clear" w:color="auto" w:fill="auto"/>
            <w:vAlign w:val="center"/>
          </w:tcPr>
          <w:p w14:paraId="3264AC03" w14:textId="77777777" w:rsidR="001D4A56" w:rsidRPr="00D569EC" w:rsidRDefault="001D4A56" w:rsidP="00187E9C">
            <w:pPr>
              <w:pStyle w:val="ae"/>
              <w:snapToGrid w:val="0"/>
              <w:ind w:right="891"/>
              <w:jc w:val="right"/>
            </w:pPr>
            <w:r w:rsidRPr="00D569EC">
              <w:t>70</w:t>
            </w:r>
          </w:p>
        </w:tc>
        <w:tc>
          <w:tcPr>
            <w:tcW w:w="4142" w:type="dxa"/>
            <w:shd w:val="clear" w:color="auto" w:fill="auto"/>
            <w:vAlign w:val="center"/>
          </w:tcPr>
          <w:p w14:paraId="5B27C2B5" w14:textId="77777777" w:rsidR="001D4A56" w:rsidRPr="00D569EC" w:rsidRDefault="001D4A56" w:rsidP="00187E9C">
            <w:pPr>
              <w:pStyle w:val="ae"/>
              <w:snapToGrid w:val="0"/>
              <w:ind w:right="1620"/>
              <w:jc w:val="right"/>
            </w:pPr>
            <w:r w:rsidRPr="00D569EC">
              <w:t>143,884</w:t>
            </w:r>
          </w:p>
        </w:tc>
      </w:tr>
      <w:tr w:rsidR="00EB6CF1" w:rsidRPr="00D569EC" w14:paraId="7F5C101A" w14:textId="77777777" w:rsidTr="00187E9C">
        <w:trPr>
          <w:trHeight w:val="397"/>
        </w:trPr>
        <w:tc>
          <w:tcPr>
            <w:tcW w:w="2191" w:type="dxa"/>
            <w:shd w:val="clear" w:color="auto" w:fill="auto"/>
            <w:vAlign w:val="center"/>
          </w:tcPr>
          <w:p w14:paraId="1626B0D2" w14:textId="77777777" w:rsidR="001D4A56" w:rsidRPr="00D569EC" w:rsidRDefault="001D4A56" w:rsidP="00187E9C">
            <w:pPr>
              <w:snapToGrid w:val="0"/>
              <w:ind w:firstLine="0"/>
              <w:jc w:val="center"/>
            </w:pPr>
            <w:r w:rsidRPr="00D569EC">
              <w:lastRenderedPageBreak/>
              <w:t>1995</w:t>
            </w:r>
          </w:p>
        </w:tc>
        <w:tc>
          <w:tcPr>
            <w:tcW w:w="2331" w:type="dxa"/>
            <w:shd w:val="clear" w:color="auto" w:fill="auto"/>
            <w:vAlign w:val="center"/>
          </w:tcPr>
          <w:p w14:paraId="655A176B" w14:textId="77777777" w:rsidR="001D4A56" w:rsidRPr="00D569EC" w:rsidRDefault="001D4A56" w:rsidP="00187E9C">
            <w:pPr>
              <w:pStyle w:val="ae"/>
              <w:snapToGrid w:val="0"/>
              <w:ind w:right="891"/>
              <w:jc w:val="right"/>
            </w:pPr>
            <w:r w:rsidRPr="00D569EC">
              <w:t>97</w:t>
            </w:r>
          </w:p>
        </w:tc>
        <w:tc>
          <w:tcPr>
            <w:tcW w:w="4142" w:type="dxa"/>
            <w:shd w:val="clear" w:color="auto" w:fill="auto"/>
            <w:vAlign w:val="center"/>
          </w:tcPr>
          <w:p w14:paraId="4C414760" w14:textId="77777777" w:rsidR="001D4A56" w:rsidRPr="00D569EC" w:rsidRDefault="001D4A56" w:rsidP="00187E9C">
            <w:pPr>
              <w:pStyle w:val="ae"/>
              <w:snapToGrid w:val="0"/>
              <w:ind w:right="1620"/>
              <w:jc w:val="right"/>
            </w:pPr>
            <w:r w:rsidRPr="00D569EC">
              <w:t>248,213</w:t>
            </w:r>
          </w:p>
        </w:tc>
      </w:tr>
      <w:tr w:rsidR="00EB6CF1" w:rsidRPr="00D569EC" w14:paraId="024F756F" w14:textId="77777777" w:rsidTr="00187E9C">
        <w:trPr>
          <w:trHeight w:val="397"/>
        </w:trPr>
        <w:tc>
          <w:tcPr>
            <w:tcW w:w="2191" w:type="dxa"/>
            <w:shd w:val="clear" w:color="auto" w:fill="auto"/>
            <w:vAlign w:val="center"/>
          </w:tcPr>
          <w:p w14:paraId="09E2BAAC" w14:textId="77777777" w:rsidR="001D4A56" w:rsidRPr="00D569EC" w:rsidRDefault="001D4A56" w:rsidP="00187E9C">
            <w:pPr>
              <w:snapToGrid w:val="0"/>
              <w:ind w:firstLine="0"/>
              <w:jc w:val="center"/>
            </w:pPr>
            <w:r w:rsidRPr="00D569EC">
              <w:t>1996</w:t>
            </w:r>
          </w:p>
        </w:tc>
        <w:tc>
          <w:tcPr>
            <w:tcW w:w="2331" w:type="dxa"/>
            <w:shd w:val="clear" w:color="auto" w:fill="auto"/>
            <w:vAlign w:val="center"/>
          </w:tcPr>
          <w:p w14:paraId="5A200A4F" w14:textId="77777777" w:rsidR="001D4A56" w:rsidRPr="00D569EC" w:rsidRDefault="001D4A56" w:rsidP="00187E9C">
            <w:pPr>
              <w:pStyle w:val="ae"/>
              <w:snapToGrid w:val="0"/>
              <w:ind w:right="891"/>
              <w:jc w:val="right"/>
            </w:pPr>
            <w:r w:rsidRPr="00D569EC">
              <w:t>174</w:t>
            </w:r>
          </w:p>
        </w:tc>
        <w:tc>
          <w:tcPr>
            <w:tcW w:w="4142" w:type="dxa"/>
            <w:shd w:val="clear" w:color="auto" w:fill="auto"/>
            <w:vAlign w:val="center"/>
          </w:tcPr>
          <w:p w14:paraId="1A3870E3" w14:textId="77777777" w:rsidR="001D4A56" w:rsidRPr="00D569EC" w:rsidRDefault="001D4A56" w:rsidP="00187E9C">
            <w:pPr>
              <w:pStyle w:val="ae"/>
              <w:snapToGrid w:val="0"/>
              <w:ind w:right="1620"/>
              <w:jc w:val="right"/>
            </w:pPr>
            <w:r w:rsidRPr="00D569EC">
              <w:t>271,329</w:t>
            </w:r>
          </w:p>
        </w:tc>
      </w:tr>
      <w:tr w:rsidR="00EB6CF1" w:rsidRPr="00D569EC" w14:paraId="3124082B" w14:textId="77777777" w:rsidTr="00187E9C">
        <w:trPr>
          <w:trHeight w:val="397"/>
        </w:trPr>
        <w:tc>
          <w:tcPr>
            <w:tcW w:w="2191" w:type="dxa"/>
            <w:shd w:val="clear" w:color="auto" w:fill="auto"/>
            <w:vAlign w:val="center"/>
          </w:tcPr>
          <w:p w14:paraId="3D58C2F2" w14:textId="77777777" w:rsidR="001D4A56" w:rsidRPr="00D569EC" w:rsidRDefault="001D4A56" w:rsidP="00187E9C">
            <w:pPr>
              <w:snapToGrid w:val="0"/>
              <w:ind w:firstLine="0"/>
              <w:jc w:val="center"/>
            </w:pPr>
            <w:r w:rsidRPr="00D569EC">
              <w:t>1997</w:t>
            </w:r>
          </w:p>
        </w:tc>
        <w:tc>
          <w:tcPr>
            <w:tcW w:w="2331" w:type="dxa"/>
            <w:shd w:val="clear" w:color="auto" w:fill="auto"/>
            <w:vAlign w:val="center"/>
          </w:tcPr>
          <w:p w14:paraId="113B8A6C" w14:textId="77777777" w:rsidR="001D4A56" w:rsidRPr="00D569EC" w:rsidRDefault="001D4A56" w:rsidP="00187E9C">
            <w:pPr>
              <w:pStyle w:val="ae"/>
              <w:snapToGrid w:val="0"/>
              <w:ind w:right="891"/>
              <w:jc w:val="right"/>
            </w:pPr>
            <w:r w:rsidRPr="00D569EC">
              <w:t>335</w:t>
            </w:r>
          </w:p>
        </w:tc>
        <w:tc>
          <w:tcPr>
            <w:tcW w:w="4142" w:type="dxa"/>
            <w:shd w:val="clear" w:color="auto" w:fill="auto"/>
            <w:vAlign w:val="center"/>
          </w:tcPr>
          <w:p w14:paraId="343A06CF" w14:textId="77777777" w:rsidR="001D4A56" w:rsidRPr="00D569EC" w:rsidRDefault="001D4A56" w:rsidP="00187E9C">
            <w:pPr>
              <w:pStyle w:val="ae"/>
              <w:snapToGrid w:val="0"/>
              <w:ind w:right="1620"/>
              <w:jc w:val="right"/>
            </w:pPr>
            <w:r w:rsidRPr="00D569EC">
              <w:t>547,416</w:t>
            </w:r>
          </w:p>
        </w:tc>
      </w:tr>
      <w:tr w:rsidR="00EB6CF1" w:rsidRPr="00D569EC" w14:paraId="276B4AF4" w14:textId="77777777" w:rsidTr="00187E9C">
        <w:trPr>
          <w:trHeight w:val="397"/>
        </w:trPr>
        <w:tc>
          <w:tcPr>
            <w:tcW w:w="2191" w:type="dxa"/>
            <w:shd w:val="clear" w:color="auto" w:fill="auto"/>
            <w:vAlign w:val="center"/>
          </w:tcPr>
          <w:p w14:paraId="4E5A32B6" w14:textId="77777777" w:rsidR="001D4A56" w:rsidRPr="00D569EC" w:rsidRDefault="001D4A56" w:rsidP="00187E9C">
            <w:pPr>
              <w:snapToGrid w:val="0"/>
              <w:ind w:firstLine="0"/>
              <w:jc w:val="center"/>
            </w:pPr>
            <w:r w:rsidRPr="00D569EC">
              <w:t>1998</w:t>
            </w:r>
          </w:p>
        </w:tc>
        <w:tc>
          <w:tcPr>
            <w:tcW w:w="2331" w:type="dxa"/>
            <w:shd w:val="clear" w:color="auto" w:fill="auto"/>
            <w:vAlign w:val="center"/>
          </w:tcPr>
          <w:p w14:paraId="755848D4" w14:textId="77777777" w:rsidR="001D4A56" w:rsidRPr="00D569EC" w:rsidRDefault="001D4A56" w:rsidP="00187E9C">
            <w:pPr>
              <w:pStyle w:val="ae"/>
              <w:snapToGrid w:val="0"/>
              <w:ind w:right="891"/>
              <w:jc w:val="right"/>
            </w:pPr>
            <w:r w:rsidRPr="00D569EC">
              <w:t>401</w:t>
            </w:r>
          </w:p>
        </w:tc>
        <w:tc>
          <w:tcPr>
            <w:tcW w:w="4142" w:type="dxa"/>
            <w:shd w:val="clear" w:color="auto" w:fill="auto"/>
            <w:vAlign w:val="center"/>
          </w:tcPr>
          <w:p w14:paraId="56EEEF9D" w14:textId="77777777" w:rsidR="001D4A56" w:rsidRPr="00D569EC" w:rsidRDefault="001D4A56" w:rsidP="00187E9C">
            <w:pPr>
              <w:pStyle w:val="ae"/>
              <w:snapToGrid w:val="0"/>
              <w:ind w:right="1620"/>
              <w:jc w:val="right"/>
            </w:pPr>
            <w:r w:rsidRPr="00D569EC">
              <w:t>598,591</w:t>
            </w:r>
          </w:p>
        </w:tc>
      </w:tr>
      <w:tr w:rsidR="00EB6CF1" w:rsidRPr="00D569EC" w14:paraId="563BE639" w14:textId="77777777" w:rsidTr="00187E9C">
        <w:trPr>
          <w:trHeight w:val="397"/>
        </w:trPr>
        <w:tc>
          <w:tcPr>
            <w:tcW w:w="2191" w:type="dxa"/>
            <w:shd w:val="clear" w:color="auto" w:fill="auto"/>
            <w:vAlign w:val="center"/>
          </w:tcPr>
          <w:p w14:paraId="5A274237" w14:textId="77777777" w:rsidR="001D4A56" w:rsidRPr="00D569EC" w:rsidRDefault="001D4A56" w:rsidP="00187E9C">
            <w:pPr>
              <w:snapToGrid w:val="0"/>
              <w:ind w:firstLine="0"/>
              <w:jc w:val="center"/>
            </w:pPr>
            <w:r w:rsidRPr="00D569EC">
              <w:t>1999</w:t>
            </w:r>
          </w:p>
        </w:tc>
        <w:tc>
          <w:tcPr>
            <w:tcW w:w="2331" w:type="dxa"/>
            <w:shd w:val="clear" w:color="auto" w:fill="auto"/>
            <w:vAlign w:val="center"/>
          </w:tcPr>
          <w:p w14:paraId="2F240E13" w14:textId="77777777" w:rsidR="001D4A56" w:rsidRPr="00D569EC" w:rsidRDefault="001D4A56" w:rsidP="00187E9C">
            <w:pPr>
              <w:pStyle w:val="ae"/>
              <w:snapToGrid w:val="0"/>
              <w:ind w:right="891"/>
              <w:jc w:val="right"/>
            </w:pPr>
            <w:r w:rsidRPr="00D569EC">
              <w:t>345</w:t>
            </w:r>
          </w:p>
        </w:tc>
        <w:tc>
          <w:tcPr>
            <w:tcW w:w="4142" w:type="dxa"/>
            <w:shd w:val="clear" w:color="auto" w:fill="auto"/>
            <w:vAlign w:val="center"/>
          </w:tcPr>
          <w:p w14:paraId="153CBD6E" w14:textId="77777777" w:rsidR="001D4A56" w:rsidRPr="00D569EC" w:rsidRDefault="001D4A56" w:rsidP="00187E9C">
            <w:pPr>
              <w:pStyle w:val="ae"/>
              <w:snapToGrid w:val="0"/>
              <w:ind w:right="1620"/>
              <w:jc w:val="right"/>
            </w:pPr>
            <w:r w:rsidRPr="00D569EC">
              <w:t>445,081</w:t>
            </w:r>
          </w:p>
        </w:tc>
      </w:tr>
      <w:tr w:rsidR="00EB6CF1" w:rsidRPr="00D569EC" w14:paraId="24DFDE08" w14:textId="77777777" w:rsidTr="00187E9C">
        <w:trPr>
          <w:trHeight w:val="397"/>
        </w:trPr>
        <w:tc>
          <w:tcPr>
            <w:tcW w:w="2191" w:type="dxa"/>
            <w:shd w:val="clear" w:color="auto" w:fill="auto"/>
            <w:vAlign w:val="center"/>
          </w:tcPr>
          <w:p w14:paraId="52FBFA90" w14:textId="77777777" w:rsidR="001D4A56" w:rsidRPr="00D569EC" w:rsidRDefault="001D4A56" w:rsidP="00187E9C">
            <w:pPr>
              <w:snapToGrid w:val="0"/>
              <w:ind w:firstLine="0"/>
              <w:jc w:val="center"/>
            </w:pPr>
            <w:r w:rsidRPr="00D569EC">
              <w:t>2000</w:t>
            </w:r>
          </w:p>
        </w:tc>
        <w:tc>
          <w:tcPr>
            <w:tcW w:w="2331" w:type="dxa"/>
            <w:shd w:val="clear" w:color="auto" w:fill="auto"/>
            <w:vAlign w:val="center"/>
          </w:tcPr>
          <w:p w14:paraId="27C848B2" w14:textId="77777777" w:rsidR="001D4A56" w:rsidRPr="00D569EC" w:rsidRDefault="001D4A56" w:rsidP="00187E9C">
            <w:pPr>
              <w:pStyle w:val="ae"/>
              <w:snapToGrid w:val="0"/>
              <w:ind w:right="891"/>
              <w:jc w:val="right"/>
            </w:pPr>
            <w:r w:rsidRPr="00D569EC">
              <w:t>801</w:t>
            </w:r>
          </w:p>
        </w:tc>
        <w:tc>
          <w:tcPr>
            <w:tcW w:w="4142" w:type="dxa"/>
            <w:shd w:val="clear" w:color="auto" w:fill="auto"/>
            <w:vAlign w:val="center"/>
          </w:tcPr>
          <w:p w14:paraId="49999B19" w14:textId="77777777" w:rsidR="001D4A56" w:rsidRPr="00D569EC" w:rsidRDefault="001D4A56" w:rsidP="00187E9C">
            <w:pPr>
              <w:pStyle w:val="ae"/>
              <w:snapToGrid w:val="0"/>
              <w:ind w:right="1620"/>
              <w:jc w:val="right"/>
            </w:pPr>
            <w:r w:rsidRPr="00D569EC">
              <w:t>861,638</w:t>
            </w:r>
          </w:p>
        </w:tc>
      </w:tr>
      <w:tr w:rsidR="00EB6CF1" w:rsidRPr="00D569EC" w14:paraId="7A018DA9" w14:textId="77777777" w:rsidTr="00187E9C">
        <w:trPr>
          <w:trHeight w:val="397"/>
        </w:trPr>
        <w:tc>
          <w:tcPr>
            <w:tcW w:w="2191" w:type="dxa"/>
            <w:shd w:val="clear" w:color="auto" w:fill="auto"/>
            <w:vAlign w:val="center"/>
          </w:tcPr>
          <w:p w14:paraId="3B55AB7A" w14:textId="77777777" w:rsidR="001D4A56" w:rsidRPr="00D569EC" w:rsidRDefault="001D4A56" w:rsidP="00187E9C">
            <w:pPr>
              <w:snapToGrid w:val="0"/>
              <w:ind w:firstLine="0"/>
              <w:jc w:val="center"/>
            </w:pPr>
            <w:r w:rsidRPr="00D569EC">
              <w:t>2001</w:t>
            </w:r>
          </w:p>
        </w:tc>
        <w:tc>
          <w:tcPr>
            <w:tcW w:w="2331" w:type="dxa"/>
            <w:shd w:val="clear" w:color="auto" w:fill="auto"/>
            <w:vAlign w:val="center"/>
          </w:tcPr>
          <w:p w14:paraId="60A0479A" w14:textId="77777777" w:rsidR="001D4A56" w:rsidRPr="00D569EC" w:rsidRDefault="001D4A56" w:rsidP="00187E9C">
            <w:pPr>
              <w:pStyle w:val="ae"/>
              <w:snapToGrid w:val="0"/>
              <w:ind w:right="891"/>
              <w:jc w:val="right"/>
            </w:pPr>
            <w:r w:rsidRPr="00D569EC">
              <w:t>742</w:t>
            </w:r>
          </w:p>
        </w:tc>
        <w:tc>
          <w:tcPr>
            <w:tcW w:w="4142" w:type="dxa"/>
            <w:shd w:val="clear" w:color="auto" w:fill="auto"/>
            <w:vAlign w:val="center"/>
          </w:tcPr>
          <w:p w14:paraId="7FE7C871" w14:textId="77777777" w:rsidR="001D4A56" w:rsidRPr="00D569EC" w:rsidRDefault="001D4A56" w:rsidP="00187E9C">
            <w:pPr>
              <w:pStyle w:val="ae"/>
              <w:snapToGrid w:val="0"/>
              <w:ind w:right="1620"/>
              <w:jc w:val="right"/>
            </w:pPr>
            <w:r w:rsidRPr="00D569EC">
              <w:t>1,092,748</w:t>
            </w:r>
          </w:p>
        </w:tc>
      </w:tr>
      <w:tr w:rsidR="00EB6CF1" w:rsidRPr="00D569EC" w14:paraId="2142FCA1" w14:textId="77777777" w:rsidTr="00187E9C">
        <w:trPr>
          <w:trHeight w:val="397"/>
        </w:trPr>
        <w:tc>
          <w:tcPr>
            <w:tcW w:w="2191" w:type="dxa"/>
            <w:shd w:val="clear" w:color="auto" w:fill="auto"/>
            <w:vAlign w:val="center"/>
          </w:tcPr>
          <w:p w14:paraId="28A47AEA" w14:textId="77777777" w:rsidR="001D4A56" w:rsidRPr="00D569EC" w:rsidRDefault="001D4A56" w:rsidP="00187E9C">
            <w:pPr>
              <w:snapToGrid w:val="0"/>
              <w:ind w:firstLine="0"/>
              <w:jc w:val="center"/>
            </w:pPr>
            <w:r w:rsidRPr="00D569EC">
              <w:t>2002</w:t>
            </w:r>
          </w:p>
        </w:tc>
        <w:tc>
          <w:tcPr>
            <w:tcW w:w="2331" w:type="dxa"/>
            <w:shd w:val="clear" w:color="auto" w:fill="auto"/>
            <w:vAlign w:val="center"/>
          </w:tcPr>
          <w:p w14:paraId="490C39D9" w14:textId="77777777" w:rsidR="001D4A56" w:rsidRPr="00D569EC" w:rsidRDefault="001D4A56" w:rsidP="00187E9C">
            <w:pPr>
              <w:pStyle w:val="ae"/>
              <w:snapToGrid w:val="0"/>
              <w:ind w:right="891"/>
              <w:jc w:val="right"/>
            </w:pPr>
            <w:r w:rsidRPr="00D569EC">
              <w:t>449</w:t>
            </w:r>
          </w:p>
        </w:tc>
        <w:tc>
          <w:tcPr>
            <w:tcW w:w="4142" w:type="dxa"/>
            <w:shd w:val="clear" w:color="auto" w:fill="auto"/>
            <w:vAlign w:val="center"/>
          </w:tcPr>
          <w:p w14:paraId="751427AD" w14:textId="77777777" w:rsidR="001D4A56" w:rsidRPr="00D569EC" w:rsidRDefault="001D4A56" w:rsidP="00187E9C">
            <w:pPr>
              <w:pStyle w:val="ae"/>
              <w:snapToGrid w:val="0"/>
              <w:ind w:right="1620"/>
              <w:jc w:val="right"/>
            </w:pPr>
            <w:r w:rsidRPr="00D569EC">
              <w:t>577,781</w:t>
            </w:r>
          </w:p>
        </w:tc>
      </w:tr>
      <w:tr w:rsidR="00EB6CF1" w:rsidRPr="00D569EC" w14:paraId="10409377" w14:textId="77777777" w:rsidTr="00187E9C">
        <w:trPr>
          <w:trHeight w:val="397"/>
        </w:trPr>
        <w:tc>
          <w:tcPr>
            <w:tcW w:w="2191" w:type="dxa"/>
            <w:shd w:val="clear" w:color="auto" w:fill="auto"/>
            <w:vAlign w:val="center"/>
          </w:tcPr>
          <w:p w14:paraId="21E26BCE" w14:textId="77777777" w:rsidR="001D4A56" w:rsidRPr="00D569EC" w:rsidRDefault="001D4A56" w:rsidP="00187E9C">
            <w:pPr>
              <w:snapToGrid w:val="0"/>
              <w:ind w:firstLine="0"/>
              <w:jc w:val="center"/>
            </w:pPr>
            <w:r w:rsidRPr="00D569EC">
              <w:t>2003</w:t>
            </w:r>
          </w:p>
        </w:tc>
        <w:tc>
          <w:tcPr>
            <w:tcW w:w="2331" w:type="dxa"/>
            <w:shd w:val="clear" w:color="auto" w:fill="auto"/>
            <w:vAlign w:val="center"/>
          </w:tcPr>
          <w:p w14:paraId="064E83F9" w14:textId="77777777" w:rsidR="001D4A56" w:rsidRPr="00D569EC" w:rsidRDefault="001D4A56" w:rsidP="00187E9C">
            <w:pPr>
              <w:pStyle w:val="ae"/>
              <w:snapToGrid w:val="0"/>
              <w:ind w:right="891"/>
              <w:jc w:val="right"/>
            </w:pPr>
            <w:r w:rsidRPr="00D569EC">
              <w:t>229</w:t>
            </w:r>
          </w:p>
        </w:tc>
        <w:tc>
          <w:tcPr>
            <w:tcW w:w="4142" w:type="dxa"/>
            <w:shd w:val="clear" w:color="auto" w:fill="auto"/>
            <w:vAlign w:val="center"/>
          </w:tcPr>
          <w:p w14:paraId="0D299B89" w14:textId="77777777" w:rsidR="001D4A56" w:rsidRPr="00D569EC" w:rsidRDefault="001D4A56" w:rsidP="00187E9C">
            <w:pPr>
              <w:pStyle w:val="ae"/>
              <w:snapToGrid w:val="0"/>
              <w:ind w:right="1620"/>
              <w:jc w:val="right"/>
            </w:pPr>
            <w:r w:rsidRPr="00D569EC">
              <w:t>466,641</w:t>
            </w:r>
          </w:p>
        </w:tc>
      </w:tr>
      <w:tr w:rsidR="00EB6CF1" w:rsidRPr="00D569EC" w14:paraId="5B4BFF84" w14:textId="77777777" w:rsidTr="00187E9C">
        <w:trPr>
          <w:trHeight w:val="397"/>
        </w:trPr>
        <w:tc>
          <w:tcPr>
            <w:tcW w:w="2191" w:type="dxa"/>
            <w:shd w:val="clear" w:color="auto" w:fill="auto"/>
            <w:vAlign w:val="center"/>
          </w:tcPr>
          <w:p w14:paraId="1865F4A7" w14:textId="77777777" w:rsidR="001D4A56" w:rsidRPr="00D569EC" w:rsidRDefault="001D4A56" w:rsidP="00187E9C">
            <w:pPr>
              <w:snapToGrid w:val="0"/>
              <w:ind w:firstLine="0"/>
              <w:jc w:val="center"/>
            </w:pPr>
            <w:r w:rsidRPr="00D569EC">
              <w:t>2004</w:t>
            </w:r>
          </w:p>
        </w:tc>
        <w:tc>
          <w:tcPr>
            <w:tcW w:w="2331" w:type="dxa"/>
            <w:shd w:val="clear" w:color="auto" w:fill="auto"/>
            <w:vAlign w:val="center"/>
          </w:tcPr>
          <w:p w14:paraId="1A677BE5" w14:textId="77777777" w:rsidR="001D4A56" w:rsidRPr="00D569EC" w:rsidRDefault="001D4A56" w:rsidP="00187E9C">
            <w:pPr>
              <w:pStyle w:val="ae"/>
              <w:snapToGrid w:val="0"/>
              <w:ind w:right="891"/>
              <w:jc w:val="right"/>
            </w:pPr>
            <w:r w:rsidRPr="00D569EC">
              <w:t>267</w:t>
            </w:r>
          </w:p>
        </w:tc>
        <w:tc>
          <w:tcPr>
            <w:tcW w:w="4142" w:type="dxa"/>
            <w:shd w:val="clear" w:color="auto" w:fill="auto"/>
            <w:vAlign w:val="center"/>
          </w:tcPr>
          <w:p w14:paraId="0F08AFC6" w14:textId="77777777" w:rsidR="001D4A56" w:rsidRPr="00D569EC" w:rsidRDefault="001D4A56" w:rsidP="00187E9C">
            <w:pPr>
              <w:pStyle w:val="ae"/>
              <w:snapToGrid w:val="0"/>
              <w:ind w:right="1620"/>
              <w:jc w:val="right"/>
            </w:pPr>
            <w:r w:rsidRPr="00D569EC">
              <w:t>557,036</w:t>
            </w:r>
          </w:p>
        </w:tc>
      </w:tr>
      <w:tr w:rsidR="00EB6CF1" w:rsidRPr="00D569EC" w14:paraId="00D0472F" w14:textId="77777777" w:rsidTr="00187E9C">
        <w:trPr>
          <w:trHeight w:val="397"/>
        </w:trPr>
        <w:tc>
          <w:tcPr>
            <w:tcW w:w="2191" w:type="dxa"/>
            <w:shd w:val="clear" w:color="auto" w:fill="auto"/>
            <w:vAlign w:val="center"/>
          </w:tcPr>
          <w:p w14:paraId="0D965AD3" w14:textId="77777777" w:rsidR="001D4A56" w:rsidRPr="00D569EC" w:rsidRDefault="001D4A56" w:rsidP="00187E9C">
            <w:pPr>
              <w:snapToGrid w:val="0"/>
              <w:ind w:firstLine="0"/>
              <w:jc w:val="center"/>
            </w:pPr>
            <w:r w:rsidRPr="00D569EC">
              <w:t>2005</w:t>
            </w:r>
          </w:p>
        </w:tc>
        <w:tc>
          <w:tcPr>
            <w:tcW w:w="2331" w:type="dxa"/>
            <w:shd w:val="clear" w:color="auto" w:fill="auto"/>
            <w:vAlign w:val="center"/>
          </w:tcPr>
          <w:p w14:paraId="5C270B65" w14:textId="77777777" w:rsidR="001D4A56" w:rsidRPr="00D569EC" w:rsidRDefault="001D4A56" w:rsidP="00187E9C">
            <w:pPr>
              <w:pStyle w:val="ae"/>
              <w:snapToGrid w:val="0"/>
              <w:ind w:right="891"/>
              <w:jc w:val="right"/>
            </w:pPr>
            <w:r w:rsidRPr="00D569EC">
              <w:t>155</w:t>
            </w:r>
          </w:p>
        </w:tc>
        <w:tc>
          <w:tcPr>
            <w:tcW w:w="4142" w:type="dxa"/>
            <w:shd w:val="clear" w:color="auto" w:fill="auto"/>
            <w:vAlign w:val="center"/>
          </w:tcPr>
          <w:p w14:paraId="60ED0B1D" w14:textId="77777777" w:rsidR="001D4A56" w:rsidRPr="00D569EC" w:rsidRDefault="001D4A56" w:rsidP="00187E9C">
            <w:pPr>
              <w:pStyle w:val="ae"/>
              <w:snapToGrid w:val="0"/>
              <w:ind w:right="1620"/>
              <w:jc w:val="right"/>
            </w:pPr>
            <w:r w:rsidRPr="00D569EC">
              <w:t>314,635</w:t>
            </w:r>
          </w:p>
        </w:tc>
      </w:tr>
      <w:tr w:rsidR="00EB6CF1" w:rsidRPr="00D569EC" w14:paraId="74B6DAA9" w14:textId="77777777" w:rsidTr="00187E9C">
        <w:trPr>
          <w:trHeight w:val="397"/>
        </w:trPr>
        <w:tc>
          <w:tcPr>
            <w:tcW w:w="2191" w:type="dxa"/>
            <w:shd w:val="clear" w:color="auto" w:fill="auto"/>
            <w:vAlign w:val="center"/>
          </w:tcPr>
          <w:p w14:paraId="51477BEA" w14:textId="77777777" w:rsidR="001D4A56" w:rsidRPr="00D569EC" w:rsidRDefault="001D4A56" w:rsidP="00187E9C">
            <w:pPr>
              <w:snapToGrid w:val="0"/>
              <w:ind w:firstLine="0"/>
              <w:jc w:val="center"/>
            </w:pPr>
            <w:r w:rsidRPr="00D569EC">
              <w:t>2006</w:t>
            </w:r>
          </w:p>
        </w:tc>
        <w:tc>
          <w:tcPr>
            <w:tcW w:w="2331" w:type="dxa"/>
            <w:shd w:val="clear" w:color="auto" w:fill="auto"/>
            <w:vAlign w:val="center"/>
          </w:tcPr>
          <w:p w14:paraId="3E698F6F" w14:textId="77777777" w:rsidR="001D4A56" w:rsidRPr="00D569EC" w:rsidRDefault="001D4A56" w:rsidP="00187E9C">
            <w:pPr>
              <w:pStyle w:val="ae"/>
              <w:snapToGrid w:val="0"/>
              <w:ind w:right="891"/>
              <w:jc w:val="right"/>
            </w:pPr>
            <w:r w:rsidRPr="00D569EC">
              <w:t>127</w:t>
            </w:r>
          </w:p>
        </w:tc>
        <w:tc>
          <w:tcPr>
            <w:tcW w:w="4142" w:type="dxa"/>
            <w:shd w:val="clear" w:color="auto" w:fill="auto"/>
            <w:vAlign w:val="center"/>
          </w:tcPr>
          <w:p w14:paraId="72B068F1" w14:textId="77777777" w:rsidR="001D4A56" w:rsidRPr="00D569EC" w:rsidRDefault="001D4A56" w:rsidP="00187E9C">
            <w:pPr>
              <w:pStyle w:val="ae"/>
              <w:snapToGrid w:val="0"/>
              <w:ind w:right="1620"/>
              <w:jc w:val="right"/>
            </w:pPr>
            <w:r w:rsidRPr="00D569EC">
              <w:t>484,617</w:t>
            </w:r>
          </w:p>
        </w:tc>
      </w:tr>
      <w:tr w:rsidR="00EB6CF1" w:rsidRPr="00D569EC" w14:paraId="4D4CBFBF" w14:textId="77777777" w:rsidTr="00187E9C">
        <w:trPr>
          <w:trHeight w:val="397"/>
        </w:trPr>
        <w:tc>
          <w:tcPr>
            <w:tcW w:w="2191" w:type="dxa"/>
            <w:shd w:val="clear" w:color="auto" w:fill="auto"/>
            <w:vAlign w:val="center"/>
          </w:tcPr>
          <w:p w14:paraId="25EF8201" w14:textId="77777777" w:rsidR="001D4A56" w:rsidRPr="00D569EC" w:rsidRDefault="001D4A56" w:rsidP="00187E9C">
            <w:pPr>
              <w:snapToGrid w:val="0"/>
              <w:ind w:firstLine="0"/>
              <w:jc w:val="center"/>
            </w:pPr>
            <w:r w:rsidRPr="00D569EC">
              <w:t>2007</w:t>
            </w:r>
          </w:p>
        </w:tc>
        <w:tc>
          <w:tcPr>
            <w:tcW w:w="2331" w:type="dxa"/>
            <w:shd w:val="clear" w:color="auto" w:fill="auto"/>
            <w:vAlign w:val="center"/>
          </w:tcPr>
          <w:p w14:paraId="705B1689" w14:textId="77777777" w:rsidR="001D4A56" w:rsidRPr="00D569EC" w:rsidRDefault="001D4A56" w:rsidP="00187E9C">
            <w:pPr>
              <w:pStyle w:val="ae"/>
              <w:snapToGrid w:val="0"/>
              <w:ind w:right="891"/>
              <w:jc w:val="right"/>
            </w:pPr>
            <w:r w:rsidRPr="00D569EC">
              <w:t>94</w:t>
            </w:r>
          </w:p>
        </w:tc>
        <w:tc>
          <w:tcPr>
            <w:tcW w:w="4142" w:type="dxa"/>
            <w:shd w:val="clear" w:color="auto" w:fill="auto"/>
            <w:vAlign w:val="center"/>
          </w:tcPr>
          <w:p w14:paraId="717C6C1E" w14:textId="77777777" w:rsidR="001D4A56" w:rsidRPr="00D569EC" w:rsidRDefault="001D4A56" w:rsidP="00187E9C">
            <w:pPr>
              <w:pStyle w:val="ae"/>
              <w:snapToGrid w:val="0"/>
              <w:ind w:right="1620"/>
              <w:jc w:val="right"/>
            </w:pPr>
            <w:r w:rsidRPr="00D569EC">
              <w:t>1,346,020</w:t>
            </w:r>
          </w:p>
        </w:tc>
      </w:tr>
      <w:tr w:rsidR="00EB6CF1" w:rsidRPr="00D569EC" w14:paraId="19C0FE15" w14:textId="77777777" w:rsidTr="00187E9C">
        <w:trPr>
          <w:trHeight w:val="397"/>
        </w:trPr>
        <w:tc>
          <w:tcPr>
            <w:tcW w:w="2191" w:type="dxa"/>
            <w:shd w:val="clear" w:color="auto" w:fill="auto"/>
            <w:vAlign w:val="center"/>
          </w:tcPr>
          <w:p w14:paraId="1464DE2D" w14:textId="77777777" w:rsidR="001D4A56" w:rsidRPr="00D569EC" w:rsidRDefault="001D4A56" w:rsidP="00187E9C">
            <w:pPr>
              <w:snapToGrid w:val="0"/>
              <w:ind w:firstLine="0"/>
              <w:jc w:val="center"/>
            </w:pPr>
            <w:r w:rsidRPr="00D569EC">
              <w:t>2008</w:t>
            </w:r>
          </w:p>
        </w:tc>
        <w:tc>
          <w:tcPr>
            <w:tcW w:w="2331" w:type="dxa"/>
            <w:shd w:val="clear" w:color="auto" w:fill="auto"/>
            <w:vAlign w:val="center"/>
          </w:tcPr>
          <w:p w14:paraId="7CAC2B60" w14:textId="77777777" w:rsidR="001D4A56" w:rsidRPr="00D569EC" w:rsidRDefault="001D4A56" w:rsidP="00187E9C">
            <w:pPr>
              <w:pStyle w:val="ae"/>
              <w:snapToGrid w:val="0"/>
              <w:ind w:right="891"/>
              <w:jc w:val="right"/>
            </w:pPr>
            <w:r w:rsidRPr="00D569EC">
              <w:t>67</w:t>
            </w:r>
          </w:p>
        </w:tc>
        <w:tc>
          <w:tcPr>
            <w:tcW w:w="4142" w:type="dxa"/>
            <w:shd w:val="clear" w:color="auto" w:fill="auto"/>
            <w:vAlign w:val="center"/>
          </w:tcPr>
          <w:p w14:paraId="74090991" w14:textId="77777777" w:rsidR="001D4A56" w:rsidRPr="00D569EC" w:rsidRDefault="001D4A56" w:rsidP="00187E9C">
            <w:pPr>
              <w:pStyle w:val="ae"/>
              <w:snapToGrid w:val="0"/>
              <w:ind w:right="1620"/>
              <w:jc w:val="right"/>
            </w:pPr>
            <w:r w:rsidRPr="00D569EC">
              <w:t>399,576</w:t>
            </w:r>
          </w:p>
        </w:tc>
      </w:tr>
      <w:tr w:rsidR="00EB6CF1" w:rsidRPr="00D569EC" w14:paraId="36B0DBBD" w14:textId="77777777" w:rsidTr="00187E9C">
        <w:trPr>
          <w:trHeight w:val="397"/>
        </w:trPr>
        <w:tc>
          <w:tcPr>
            <w:tcW w:w="2191" w:type="dxa"/>
            <w:shd w:val="clear" w:color="auto" w:fill="auto"/>
            <w:vAlign w:val="center"/>
          </w:tcPr>
          <w:p w14:paraId="1BE02F97" w14:textId="77777777" w:rsidR="001D4A56" w:rsidRPr="00D569EC" w:rsidRDefault="001D4A56" w:rsidP="00187E9C">
            <w:pPr>
              <w:snapToGrid w:val="0"/>
              <w:ind w:firstLine="0"/>
              <w:jc w:val="center"/>
            </w:pPr>
            <w:r w:rsidRPr="00D569EC">
              <w:t>2009</w:t>
            </w:r>
          </w:p>
        </w:tc>
        <w:tc>
          <w:tcPr>
            <w:tcW w:w="2331" w:type="dxa"/>
            <w:shd w:val="clear" w:color="auto" w:fill="auto"/>
            <w:vAlign w:val="center"/>
          </w:tcPr>
          <w:p w14:paraId="028E8408" w14:textId="77777777" w:rsidR="001D4A56" w:rsidRPr="00D569EC" w:rsidRDefault="001D4A56" w:rsidP="00187E9C">
            <w:pPr>
              <w:pStyle w:val="ae"/>
              <w:snapToGrid w:val="0"/>
              <w:ind w:right="891"/>
              <w:jc w:val="right"/>
            </w:pPr>
            <w:r w:rsidRPr="00D569EC">
              <w:t>49</w:t>
            </w:r>
          </w:p>
        </w:tc>
        <w:tc>
          <w:tcPr>
            <w:tcW w:w="4142" w:type="dxa"/>
            <w:shd w:val="clear" w:color="auto" w:fill="auto"/>
            <w:vAlign w:val="center"/>
          </w:tcPr>
          <w:p w14:paraId="306BE805" w14:textId="77777777" w:rsidR="001D4A56" w:rsidRPr="00D569EC" w:rsidRDefault="001D4A56" w:rsidP="00187E9C">
            <w:pPr>
              <w:pStyle w:val="ae"/>
              <w:snapToGrid w:val="0"/>
              <w:ind w:right="1620"/>
              <w:jc w:val="right"/>
            </w:pPr>
            <w:r w:rsidRPr="00D569EC">
              <w:t>1,113,917</w:t>
            </w:r>
          </w:p>
        </w:tc>
      </w:tr>
      <w:tr w:rsidR="00EB6CF1" w:rsidRPr="00D569EC" w14:paraId="2368D8F4" w14:textId="77777777" w:rsidTr="00187E9C">
        <w:trPr>
          <w:trHeight w:val="397"/>
        </w:trPr>
        <w:tc>
          <w:tcPr>
            <w:tcW w:w="2191" w:type="dxa"/>
            <w:shd w:val="clear" w:color="auto" w:fill="auto"/>
            <w:vAlign w:val="center"/>
          </w:tcPr>
          <w:p w14:paraId="39EABCEC" w14:textId="77777777" w:rsidR="001D4A56" w:rsidRPr="00D569EC" w:rsidRDefault="001D4A56" w:rsidP="00187E9C">
            <w:pPr>
              <w:snapToGrid w:val="0"/>
              <w:ind w:firstLine="0"/>
              <w:jc w:val="center"/>
            </w:pPr>
            <w:r w:rsidRPr="00D569EC">
              <w:t>2010</w:t>
            </w:r>
          </w:p>
        </w:tc>
        <w:tc>
          <w:tcPr>
            <w:tcW w:w="2331" w:type="dxa"/>
            <w:shd w:val="clear" w:color="auto" w:fill="auto"/>
            <w:vAlign w:val="center"/>
          </w:tcPr>
          <w:p w14:paraId="7D5E8CB6" w14:textId="77777777" w:rsidR="001D4A56" w:rsidRPr="00D569EC" w:rsidRDefault="001D4A56" w:rsidP="00187E9C">
            <w:pPr>
              <w:pStyle w:val="ae"/>
              <w:snapToGrid w:val="0"/>
              <w:ind w:right="891"/>
              <w:jc w:val="right"/>
            </w:pPr>
            <w:r w:rsidRPr="00D569EC">
              <w:t>39</w:t>
            </w:r>
          </w:p>
        </w:tc>
        <w:tc>
          <w:tcPr>
            <w:tcW w:w="4142" w:type="dxa"/>
            <w:shd w:val="clear" w:color="auto" w:fill="auto"/>
            <w:vAlign w:val="center"/>
          </w:tcPr>
          <w:p w14:paraId="2F49204C" w14:textId="77777777" w:rsidR="001D4A56" w:rsidRPr="00D569EC" w:rsidRDefault="001D4A56" w:rsidP="00187E9C">
            <w:pPr>
              <w:pStyle w:val="ae"/>
              <w:snapToGrid w:val="0"/>
              <w:ind w:right="1620"/>
              <w:jc w:val="right"/>
            </w:pPr>
            <w:r w:rsidRPr="00D569EC">
              <w:t>490,730</w:t>
            </w:r>
          </w:p>
        </w:tc>
      </w:tr>
      <w:tr w:rsidR="00EB6CF1" w:rsidRPr="00D569EC" w14:paraId="5C37E472" w14:textId="77777777" w:rsidTr="00187E9C">
        <w:trPr>
          <w:trHeight w:val="397"/>
        </w:trPr>
        <w:tc>
          <w:tcPr>
            <w:tcW w:w="2191" w:type="dxa"/>
            <w:shd w:val="clear" w:color="auto" w:fill="auto"/>
            <w:vAlign w:val="center"/>
          </w:tcPr>
          <w:p w14:paraId="0857DE36" w14:textId="77777777" w:rsidR="001D4A56" w:rsidRPr="00D569EC" w:rsidRDefault="001D4A56" w:rsidP="00187E9C">
            <w:pPr>
              <w:snapToGrid w:val="0"/>
              <w:ind w:firstLine="0"/>
              <w:jc w:val="center"/>
            </w:pPr>
            <w:r w:rsidRPr="00D569EC">
              <w:t>2011</w:t>
            </w:r>
          </w:p>
        </w:tc>
        <w:tc>
          <w:tcPr>
            <w:tcW w:w="2331" w:type="dxa"/>
            <w:shd w:val="clear" w:color="auto" w:fill="auto"/>
            <w:vAlign w:val="center"/>
          </w:tcPr>
          <w:p w14:paraId="2DF481BA" w14:textId="77777777" w:rsidR="001D4A56" w:rsidRPr="00D569EC" w:rsidRDefault="001D4A56" w:rsidP="00187E9C">
            <w:pPr>
              <w:pStyle w:val="ae"/>
              <w:snapToGrid w:val="0"/>
              <w:ind w:right="891"/>
              <w:jc w:val="right"/>
            </w:pPr>
            <w:r w:rsidRPr="00D569EC">
              <w:t xml:space="preserve">44 </w:t>
            </w:r>
          </w:p>
        </w:tc>
        <w:tc>
          <w:tcPr>
            <w:tcW w:w="4142" w:type="dxa"/>
            <w:shd w:val="clear" w:color="auto" w:fill="auto"/>
            <w:vAlign w:val="center"/>
          </w:tcPr>
          <w:p w14:paraId="18219AAF" w14:textId="77777777" w:rsidR="001D4A56" w:rsidRPr="00D569EC" w:rsidRDefault="001D4A56" w:rsidP="00187E9C">
            <w:pPr>
              <w:pStyle w:val="ae"/>
              <w:snapToGrid w:val="0"/>
              <w:ind w:right="1620"/>
              <w:jc w:val="right"/>
            </w:pPr>
            <w:r w:rsidRPr="00D569EC">
              <w:t xml:space="preserve">730,069 </w:t>
            </w:r>
          </w:p>
        </w:tc>
      </w:tr>
      <w:tr w:rsidR="00EB6CF1" w:rsidRPr="00D569EC" w14:paraId="620C35E1" w14:textId="77777777" w:rsidTr="00187E9C">
        <w:trPr>
          <w:trHeight w:val="397"/>
        </w:trPr>
        <w:tc>
          <w:tcPr>
            <w:tcW w:w="2191" w:type="dxa"/>
            <w:shd w:val="clear" w:color="auto" w:fill="auto"/>
            <w:vAlign w:val="center"/>
          </w:tcPr>
          <w:p w14:paraId="6743BE15" w14:textId="77777777" w:rsidR="001D4A56" w:rsidRPr="00D569EC" w:rsidRDefault="001D4A56" w:rsidP="00187E9C">
            <w:pPr>
              <w:snapToGrid w:val="0"/>
              <w:ind w:firstLine="0"/>
              <w:jc w:val="center"/>
            </w:pPr>
            <w:r w:rsidRPr="00D569EC">
              <w:t>2012</w:t>
            </w:r>
          </w:p>
        </w:tc>
        <w:tc>
          <w:tcPr>
            <w:tcW w:w="2331" w:type="dxa"/>
            <w:shd w:val="clear" w:color="auto" w:fill="auto"/>
            <w:vAlign w:val="center"/>
          </w:tcPr>
          <w:p w14:paraId="2CE00F36" w14:textId="77777777" w:rsidR="001D4A56" w:rsidRPr="00D569EC" w:rsidRDefault="001D4A56" w:rsidP="00187E9C">
            <w:pPr>
              <w:pStyle w:val="ae"/>
              <w:snapToGrid w:val="0"/>
              <w:ind w:right="891"/>
              <w:jc w:val="right"/>
            </w:pPr>
            <w:r w:rsidRPr="00D569EC">
              <w:t>54</w:t>
            </w:r>
          </w:p>
        </w:tc>
        <w:tc>
          <w:tcPr>
            <w:tcW w:w="4142" w:type="dxa"/>
            <w:shd w:val="clear" w:color="auto" w:fill="auto"/>
            <w:vAlign w:val="center"/>
          </w:tcPr>
          <w:p w14:paraId="2AB44D74" w14:textId="77777777" w:rsidR="001D4A56" w:rsidRPr="00D569EC" w:rsidRDefault="001D4A56" w:rsidP="00187E9C">
            <w:pPr>
              <w:pStyle w:val="ae"/>
              <w:snapToGrid w:val="0"/>
              <w:ind w:right="1620"/>
              <w:jc w:val="right"/>
            </w:pPr>
            <w:r w:rsidRPr="00D569EC">
              <w:t>144,137</w:t>
            </w:r>
          </w:p>
        </w:tc>
      </w:tr>
      <w:tr w:rsidR="00EB6CF1" w:rsidRPr="00D569EC" w14:paraId="0A06A50C" w14:textId="77777777" w:rsidTr="00187E9C">
        <w:trPr>
          <w:trHeight w:val="397"/>
        </w:trPr>
        <w:tc>
          <w:tcPr>
            <w:tcW w:w="2191" w:type="dxa"/>
            <w:shd w:val="clear" w:color="auto" w:fill="auto"/>
            <w:vAlign w:val="center"/>
          </w:tcPr>
          <w:p w14:paraId="097BD14F" w14:textId="77777777" w:rsidR="001D4A56" w:rsidRPr="00D569EC" w:rsidRDefault="001D4A56" w:rsidP="00187E9C">
            <w:pPr>
              <w:snapToGrid w:val="0"/>
              <w:ind w:firstLine="0"/>
              <w:jc w:val="center"/>
            </w:pPr>
            <w:r w:rsidRPr="00D569EC">
              <w:t>2013</w:t>
            </w:r>
          </w:p>
        </w:tc>
        <w:tc>
          <w:tcPr>
            <w:tcW w:w="2331" w:type="dxa"/>
            <w:shd w:val="clear" w:color="auto" w:fill="auto"/>
            <w:vAlign w:val="center"/>
          </w:tcPr>
          <w:p w14:paraId="6E196BA2" w14:textId="77777777" w:rsidR="001D4A56" w:rsidRPr="00D569EC" w:rsidRDefault="001D4A56" w:rsidP="00187E9C">
            <w:pPr>
              <w:pStyle w:val="ae"/>
              <w:snapToGrid w:val="0"/>
              <w:ind w:right="891"/>
              <w:jc w:val="right"/>
            </w:pPr>
            <w:r w:rsidRPr="00D569EC">
              <w:t>67</w:t>
            </w:r>
          </w:p>
        </w:tc>
        <w:tc>
          <w:tcPr>
            <w:tcW w:w="4142" w:type="dxa"/>
            <w:shd w:val="clear" w:color="auto" w:fill="auto"/>
            <w:vAlign w:val="center"/>
          </w:tcPr>
          <w:p w14:paraId="60431EEF" w14:textId="77777777" w:rsidR="001D4A56" w:rsidRPr="00D569EC" w:rsidRDefault="001D4A56" w:rsidP="00187E9C">
            <w:pPr>
              <w:pStyle w:val="ae"/>
              <w:snapToGrid w:val="0"/>
              <w:ind w:right="1620"/>
              <w:jc w:val="right"/>
            </w:pPr>
            <w:r w:rsidRPr="00D569EC">
              <w:t>416,023</w:t>
            </w:r>
          </w:p>
        </w:tc>
      </w:tr>
      <w:tr w:rsidR="00EB6CF1" w:rsidRPr="00D569EC" w14:paraId="5909A3DA" w14:textId="77777777" w:rsidTr="00187E9C">
        <w:trPr>
          <w:trHeight w:val="397"/>
        </w:trPr>
        <w:tc>
          <w:tcPr>
            <w:tcW w:w="2191" w:type="dxa"/>
            <w:shd w:val="clear" w:color="auto" w:fill="auto"/>
            <w:vAlign w:val="center"/>
          </w:tcPr>
          <w:p w14:paraId="3BF67841" w14:textId="77777777" w:rsidR="001D4A56" w:rsidRPr="00D569EC" w:rsidRDefault="001D4A56" w:rsidP="00187E9C">
            <w:pPr>
              <w:snapToGrid w:val="0"/>
              <w:ind w:firstLine="0"/>
              <w:jc w:val="center"/>
            </w:pPr>
            <w:r w:rsidRPr="00D569EC">
              <w:t>2014</w:t>
            </w:r>
          </w:p>
        </w:tc>
        <w:tc>
          <w:tcPr>
            <w:tcW w:w="2331" w:type="dxa"/>
            <w:shd w:val="clear" w:color="auto" w:fill="auto"/>
            <w:vAlign w:val="center"/>
          </w:tcPr>
          <w:p w14:paraId="7970269C" w14:textId="77777777" w:rsidR="001D4A56" w:rsidRPr="00D569EC" w:rsidRDefault="001D4A56" w:rsidP="00187E9C">
            <w:pPr>
              <w:pStyle w:val="ae"/>
              <w:snapToGrid w:val="0"/>
              <w:ind w:right="891"/>
              <w:jc w:val="right"/>
            </w:pPr>
            <w:r w:rsidRPr="00D569EC">
              <w:t>83</w:t>
            </w:r>
          </w:p>
        </w:tc>
        <w:tc>
          <w:tcPr>
            <w:tcW w:w="4142" w:type="dxa"/>
            <w:shd w:val="clear" w:color="auto" w:fill="auto"/>
            <w:vAlign w:val="center"/>
          </w:tcPr>
          <w:p w14:paraId="5E861612" w14:textId="77777777" w:rsidR="001D4A56" w:rsidRPr="00D569EC" w:rsidRDefault="001D4A56" w:rsidP="00187E9C">
            <w:pPr>
              <w:pStyle w:val="ae"/>
              <w:snapToGrid w:val="0"/>
              <w:ind w:right="1620"/>
              <w:jc w:val="right"/>
            </w:pPr>
            <w:r w:rsidRPr="00D569EC">
              <w:t>282,293</w:t>
            </w:r>
          </w:p>
        </w:tc>
      </w:tr>
      <w:tr w:rsidR="00EB6CF1" w:rsidRPr="00D569EC" w14:paraId="0A09585A" w14:textId="77777777" w:rsidTr="00187E9C">
        <w:trPr>
          <w:trHeight w:val="397"/>
        </w:trPr>
        <w:tc>
          <w:tcPr>
            <w:tcW w:w="2191" w:type="dxa"/>
            <w:shd w:val="clear" w:color="auto" w:fill="auto"/>
            <w:vAlign w:val="center"/>
          </w:tcPr>
          <w:p w14:paraId="61DFD0F0" w14:textId="77777777" w:rsidR="001D4A56" w:rsidRPr="00D569EC" w:rsidRDefault="001D4A56" w:rsidP="00187E9C">
            <w:pPr>
              <w:snapToGrid w:val="0"/>
              <w:ind w:firstLine="0"/>
              <w:jc w:val="center"/>
            </w:pPr>
            <w:r w:rsidRPr="00D569EC">
              <w:rPr>
                <w:lang w:eastAsia="zh-TW"/>
              </w:rPr>
              <w:t>2015</w:t>
            </w:r>
          </w:p>
        </w:tc>
        <w:tc>
          <w:tcPr>
            <w:tcW w:w="2331" w:type="dxa"/>
            <w:shd w:val="clear" w:color="auto" w:fill="auto"/>
            <w:vAlign w:val="center"/>
          </w:tcPr>
          <w:p w14:paraId="625F72DC" w14:textId="77777777" w:rsidR="001D4A56" w:rsidRPr="00D569EC" w:rsidRDefault="001D4A56" w:rsidP="00187E9C">
            <w:pPr>
              <w:pStyle w:val="ae"/>
              <w:snapToGrid w:val="0"/>
              <w:ind w:right="891"/>
              <w:jc w:val="right"/>
            </w:pPr>
            <w:r w:rsidRPr="00D569EC">
              <w:t>53</w:t>
            </w:r>
          </w:p>
        </w:tc>
        <w:tc>
          <w:tcPr>
            <w:tcW w:w="4142" w:type="dxa"/>
            <w:shd w:val="clear" w:color="auto" w:fill="auto"/>
            <w:vAlign w:val="center"/>
          </w:tcPr>
          <w:p w14:paraId="02C63C70" w14:textId="77777777" w:rsidR="001D4A56" w:rsidRPr="00D569EC" w:rsidRDefault="001D4A56" w:rsidP="00187E9C">
            <w:pPr>
              <w:pStyle w:val="ae"/>
              <w:snapToGrid w:val="0"/>
              <w:ind w:right="1620"/>
              <w:jc w:val="right"/>
            </w:pPr>
            <w:r w:rsidRPr="00D569EC">
              <w:t>362,479</w:t>
            </w:r>
          </w:p>
        </w:tc>
      </w:tr>
      <w:tr w:rsidR="00EB6CF1" w:rsidRPr="00D569EC" w14:paraId="608F61E8" w14:textId="77777777" w:rsidTr="00187E9C">
        <w:trPr>
          <w:trHeight w:val="397"/>
        </w:trPr>
        <w:tc>
          <w:tcPr>
            <w:tcW w:w="2191" w:type="dxa"/>
            <w:shd w:val="clear" w:color="auto" w:fill="auto"/>
            <w:vAlign w:val="center"/>
          </w:tcPr>
          <w:p w14:paraId="238F2900" w14:textId="77777777" w:rsidR="001D4A56" w:rsidRPr="00D569EC" w:rsidRDefault="001D4A56" w:rsidP="00187E9C">
            <w:pPr>
              <w:snapToGrid w:val="0"/>
              <w:ind w:firstLine="0"/>
              <w:jc w:val="center"/>
              <w:rPr>
                <w:lang w:eastAsia="zh-TW"/>
              </w:rPr>
            </w:pPr>
            <w:r w:rsidRPr="00D569EC">
              <w:rPr>
                <w:rFonts w:hint="eastAsia"/>
                <w:lang w:eastAsia="zh-TW"/>
              </w:rPr>
              <w:t>2016</w:t>
            </w:r>
          </w:p>
        </w:tc>
        <w:tc>
          <w:tcPr>
            <w:tcW w:w="2331" w:type="dxa"/>
            <w:shd w:val="clear" w:color="auto" w:fill="auto"/>
            <w:vAlign w:val="center"/>
          </w:tcPr>
          <w:p w14:paraId="4624A73A" w14:textId="77777777" w:rsidR="001D4A56" w:rsidRPr="00D569EC" w:rsidRDefault="001D4A56" w:rsidP="00187E9C">
            <w:pPr>
              <w:pStyle w:val="ae"/>
              <w:snapToGrid w:val="0"/>
              <w:ind w:right="891"/>
              <w:jc w:val="right"/>
            </w:pPr>
            <w:r w:rsidRPr="00D569EC">
              <w:rPr>
                <w:rFonts w:hint="eastAsia"/>
              </w:rPr>
              <w:t>67</w:t>
            </w:r>
          </w:p>
        </w:tc>
        <w:tc>
          <w:tcPr>
            <w:tcW w:w="4142" w:type="dxa"/>
            <w:shd w:val="clear" w:color="auto" w:fill="auto"/>
            <w:vAlign w:val="center"/>
          </w:tcPr>
          <w:p w14:paraId="07303C8B" w14:textId="77777777" w:rsidR="001D4A56" w:rsidRPr="00D569EC" w:rsidRDefault="001D4A56" w:rsidP="00187E9C">
            <w:pPr>
              <w:pStyle w:val="ae"/>
              <w:snapToGrid w:val="0"/>
              <w:ind w:right="1620"/>
              <w:jc w:val="right"/>
            </w:pPr>
            <w:r w:rsidRPr="00D569EC">
              <w:rPr>
                <w:rFonts w:hint="eastAsia"/>
              </w:rPr>
              <w:t>319,768</w:t>
            </w:r>
          </w:p>
        </w:tc>
      </w:tr>
      <w:tr w:rsidR="00EB6CF1" w:rsidRPr="00D569EC" w14:paraId="44A0667D" w14:textId="77777777" w:rsidTr="00187E9C">
        <w:trPr>
          <w:trHeight w:val="397"/>
        </w:trPr>
        <w:tc>
          <w:tcPr>
            <w:tcW w:w="2191" w:type="dxa"/>
            <w:shd w:val="clear" w:color="auto" w:fill="auto"/>
            <w:vAlign w:val="center"/>
          </w:tcPr>
          <w:p w14:paraId="77ABF112" w14:textId="77777777" w:rsidR="001D4A56" w:rsidRPr="00D569EC" w:rsidRDefault="001D4A56" w:rsidP="00187E9C">
            <w:pPr>
              <w:snapToGrid w:val="0"/>
              <w:ind w:firstLine="0"/>
              <w:jc w:val="center"/>
              <w:rPr>
                <w:lang w:eastAsia="zh-TW"/>
              </w:rPr>
            </w:pPr>
            <w:r w:rsidRPr="00D569EC">
              <w:rPr>
                <w:rFonts w:hint="eastAsia"/>
                <w:lang w:eastAsia="zh-TW"/>
              </w:rPr>
              <w:t>2017</w:t>
            </w:r>
          </w:p>
        </w:tc>
        <w:tc>
          <w:tcPr>
            <w:tcW w:w="2331" w:type="dxa"/>
            <w:shd w:val="clear" w:color="auto" w:fill="auto"/>
            <w:vAlign w:val="center"/>
          </w:tcPr>
          <w:p w14:paraId="1A4C400B" w14:textId="77777777" w:rsidR="001D4A56" w:rsidRPr="00D569EC" w:rsidRDefault="001D4A56" w:rsidP="00187E9C">
            <w:pPr>
              <w:pStyle w:val="ae"/>
              <w:snapToGrid w:val="0"/>
              <w:ind w:right="891"/>
              <w:jc w:val="right"/>
              <w:rPr>
                <w:rFonts w:ascii="新細明體" w:hAnsi="新細明體" w:cs="新細明體"/>
                <w:szCs w:val="24"/>
              </w:rPr>
            </w:pPr>
            <w:r w:rsidRPr="00D569EC">
              <w:rPr>
                <w:rFonts w:hint="eastAsia"/>
              </w:rPr>
              <w:t>76</w:t>
            </w:r>
          </w:p>
        </w:tc>
        <w:tc>
          <w:tcPr>
            <w:tcW w:w="4142" w:type="dxa"/>
            <w:shd w:val="clear" w:color="auto" w:fill="auto"/>
            <w:vAlign w:val="center"/>
          </w:tcPr>
          <w:p w14:paraId="7A41AD40" w14:textId="77777777" w:rsidR="001D4A56" w:rsidRPr="00D569EC" w:rsidRDefault="001D4A56" w:rsidP="00187E9C">
            <w:pPr>
              <w:pStyle w:val="ae"/>
              <w:snapToGrid w:val="0"/>
              <w:ind w:right="1620"/>
              <w:jc w:val="right"/>
              <w:rPr>
                <w:rFonts w:ascii="新細明體" w:hAnsi="新細明體" w:cs="新細明體"/>
                <w:szCs w:val="24"/>
              </w:rPr>
            </w:pPr>
            <w:r w:rsidRPr="00D569EC">
              <w:rPr>
                <w:rFonts w:hint="eastAsia"/>
              </w:rPr>
              <w:t>836,641</w:t>
            </w:r>
          </w:p>
        </w:tc>
      </w:tr>
      <w:tr w:rsidR="00EB6CF1" w:rsidRPr="00D569EC" w14:paraId="6B7EE552" w14:textId="77777777" w:rsidTr="00187E9C">
        <w:trPr>
          <w:trHeight w:val="397"/>
        </w:trPr>
        <w:tc>
          <w:tcPr>
            <w:tcW w:w="2191" w:type="dxa"/>
            <w:shd w:val="clear" w:color="auto" w:fill="auto"/>
            <w:vAlign w:val="center"/>
          </w:tcPr>
          <w:p w14:paraId="58889503" w14:textId="77777777" w:rsidR="001D4A56" w:rsidRPr="00D569EC" w:rsidRDefault="001D4A56" w:rsidP="00187E9C">
            <w:pPr>
              <w:snapToGrid w:val="0"/>
              <w:ind w:firstLine="0"/>
              <w:jc w:val="center"/>
              <w:rPr>
                <w:lang w:eastAsia="zh-TW"/>
              </w:rPr>
            </w:pPr>
            <w:r w:rsidRPr="00D569EC">
              <w:rPr>
                <w:rFonts w:hint="eastAsia"/>
                <w:lang w:eastAsia="zh-TW"/>
              </w:rPr>
              <w:t>2018</w:t>
            </w:r>
          </w:p>
        </w:tc>
        <w:tc>
          <w:tcPr>
            <w:tcW w:w="2331" w:type="dxa"/>
            <w:shd w:val="clear" w:color="auto" w:fill="auto"/>
            <w:vAlign w:val="center"/>
          </w:tcPr>
          <w:p w14:paraId="0AC9787F" w14:textId="77777777" w:rsidR="001D4A56" w:rsidRPr="00D569EC" w:rsidRDefault="001D4A56" w:rsidP="00187E9C">
            <w:pPr>
              <w:pStyle w:val="ae"/>
              <w:snapToGrid w:val="0"/>
              <w:ind w:right="891"/>
              <w:jc w:val="right"/>
              <w:rPr>
                <w:rFonts w:ascii="新細明體" w:eastAsia="新細明體" w:hAnsi="新細明體" w:cs="新細明體"/>
                <w:szCs w:val="24"/>
              </w:rPr>
            </w:pPr>
            <w:r w:rsidRPr="00D569EC">
              <w:rPr>
                <w:rFonts w:hint="eastAsia"/>
              </w:rPr>
              <w:t>83</w:t>
            </w:r>
          </w:p>
        </w:tc>
        <w:tc>
          <w:tcPr>
            <w:tcW w:w="4142" w:type="dxa"/>
            <w:shd w:val="clear" w:color="auto" w:fill="auto"/>
            <w:vAlign w:val="center"/>
          </w:tcPr>
          <w:p w14:paraId="6E2062E5" w14:textId="77777777" w:rsidR="001D4A56" w:rsidRPr="00D569EC" w:rsidRDefault="001D4A56" w:rsidP="00187E9C">
            <w:pPr>
              <w:pStyle w:val="ae"/>
              <w:snapToGrid w:val="0"/>
              <w:ind w:right="1620"/>
              <w:jc w:val="right"/>
              <w:rPr>
                <w:rFonts w:ascii="新細明體" w:eastAsia="新細明體" w:hAnsi="新細明體" w:cs="新細明體"/>
                <w:szCs w:val="24"/>
              </w:rPr>
            </w:pPr>
            <w:r w:rsidRPr="00D569EC">
              <w:rPr>
                <w:rFonts w:hint="eastAsia"/>
              </w:rPr>
              <w:t>2,038,975</w:t>
            </w:r>
          </w:p>
        </w:tc>
      </w:tr>
      <w:tr w:rsidR="00EB6CF1" w:rsidRPr="00D569EC" w14:paraId="602D4407" w14:textId="77777777" w:rsidTr="00187E9C">
        <w:trPr>
          <w:trHeight w:val="397"/>
        </w:trPr>
        <w:tc>
          <w:tcPr>
            <w:tcW w:w="2191" w:type="dxa"/>
            <w:shd w:val="clear" w:color="auto" w:fill="auto"/>
            <w:vAlign w:val="center"/>
          </w:tcPr>
          <w:p w14:paraId="7E307DD6" w14:textId="77777777" w:rsidR="001D4A56" w:rsidRPr="00D569EC" w:rsidRDefault="001D4A56" w:rsidP="00187E9C">
            <w:pPr>
              <w:snapToGrid w:val="0"/>
              <w:ind w:firstLine="0"/>
              <w:jc w:val="center"/>
              <w:rPr>
                <w:lang w:eastAsia="zh-TW"/>
              </w:rPr>
            </w:pPr>
            <w:r w:rsidRPr="00D569EC">
              <w:rPr>
                <w:rFonts w:hint="eastAsia"/>
                <w:lang w:eastAsia="zh-TW"/>
              </w:rPr>
              <w:t>2019</w:t>
            </w:r>
          </w:p>
        </w:tc>
        <w:tc>
          <w:tcPr>
            <w:tcW w:w="2331" w:type="dxa"/>
            <w:shd w:val="clear" w:color="auto" w:fill="auto"/>
            <w:vAlign w:val="center"/>
          </w:tcPr>
          <w:p w14:paraId="25586F1C" w14:textId="77777777" w:rsidR="001D4A56" w:rsidRPr="00D569EC" w:rsidRDefault="001D4A56" w:rsidP="00187E9C">
            <w:pPr>
              <w:pStyle w:val="ae"/>
              <w:snapToGrid w:val="0"/>
              <w:ind w:right="891"/>
              <w:jc w:val="right"/>
            </w:pPr>
            <w:r w:rsidRPr="00D569EC">
              <w:t xml:space="preserve">80 </w:t>
            </w:r>
          </w:p>
        </w:tc>
        <w:tc>
          <w:tcPr>
            <w:tcW w:w="4142" w:type="dxa"/>
            <w:shd w:val="clear" w:color="auto" w:fill="auto"/>
            <w:vAlign w:val="center"/>
          </w:tcPr>
          <w:p w14:paraId="4CAB3C18" w14:textId="77777777" w:rsidR="001D4A56" w:rsidRPr="00D569EC" w:rsidRDefault="001D4A56" w:rsidP="00187E9C">
            <w:pPr>
              <w:pStyle w:val="ae"/>
              <w:snapToGrid w:val="0"/>
              <w:ind w:right="1620"/>
              <w:jc w:val="right"/>
            </w:pPr>
            <w:r w:rsidRPr="00D569EC">
              <w:rPr>
                <w:rFonts w:hint="eastAsia"/>
              </w:rPr>
              <w:t xml:space="preserve">561,029 </w:t>
            </w:r>
          </w:p>
        </w:tc>
      </w:tr>
      <w:tr w:rsidR="00EB6CF1" w:rsidRPr="00D569EC" w14:paraId="3EAD5462" w14:textId="77777777" w:rsidTr="00187E9C">
        <w:trPr>
          <w:trHeight w:val="397"/>
        </w:trPr>
        <w:tc>
          <w:tcPr>
            <w:tcW w:w="2191" w:type="dxa"/>
            <w:shd w:val="clear" w:color="auto" w:fill="auto"/>
            <w:vAlign w:val="center"/>
          </w:tcPr>
          <w:p w14:paraId="43979C2E" w14:textId="77777777" w:rsidR="001D4A56" w:rsidRPr="00D569EC" w:rsidRDefault="001D4A56" w:rsidP="00187E9C">
            <w:pPr>
              <w:snapToGrid w:val="0"/>
              <w:ind w:firstLine="0"/>
              <w:jc w:val="center"/>
            </w:pPr>
            <w:r w:rsidRPr="00D569EC">
              <w:t>總計</w:t>
            </w:r>
          </w:p>
        </w:tc>
        <w:tc>
          <w:tcPr>
            <w:tcW w:w="2331" w:type="dxa"/>
            <w:shd w:val="clear" w:color="auto" w:fill="auto"/>
            <w:vAlign w:val="center"/>
          </w:tcPr>
          <w:p w14:paraId="2A4F702C" w14:textId="77777777" w:rsidR="001D4A56" w:rsidRPr="00D569EC" w:rsidRDefault="001D4A56" w:rsidP="00187E9C">
            <w:pPr>
              <w:pStyle w:val="ae"/>
              <w:snapToGrid w:val="0"/>
              <w:ind w:right="891"/>
              <w:jc w:val="right"/>
            </w:pPr>
            <w:r w:rsidRPr="00D569EC">
              <w:t xml:space="preserve">5,653 </w:t>
            </w:r>
          </w:p>
        </w:tc>
        <w:tc>
          <w:tcPr>
            <w:tcW w:w="4142" w:type="dxa"/>
            <w:shd w:val="clear" w:color="auto" w:fill="auto"/>
            <w:vAlign w:val="center"/>
          </w:tcPr>
          <w:p w14:paraId="448F0B32" w14:textId="77777777" w:rsidR="001D4A56" w:rsidRPr="00D569EC" w:rsidRDefault="001D4A56" w:rsidP="00187E9C">
            <w:pPr>
              <w:pStyle w:val="ae"/>
              <w:snapToGrid w:val="0"/>
              <w:ind w:right="1620"/>
              <w:jc w:val="right"/>
            </w:pPr>
            <w:r w:rsidRPr="00D569EC">
              <w:rPr>
                <w:rFonts w:hint="eastAsia"/>
              </w:rPr>
              <w:t xml:space="preserve">17,965,124 </w:t>
            </w:r>
          </w:p>
        </w:tc>
      </w:tr>
    </w:tbl>
    <w:p w14:paraId="1A8AF790" w14:textId="77777777" w:rsidR="001D4A56" w:rsidRPr="00D569EC" w:rsidRDefault="001D4A56" w:rsidP="001D4A56">
      <w:pPr>
        <w:ind w:firstLine="0"/>
        <w:rPr>
          <w:rFonts w:ascii="Verdana" w:hAnsi="Verdana"/>
          <w:lang w:eastAsia="zh-TW"/>
        </w:rPr>
      </w:pPr>
      <w:r w:rsidRPr="00D569EC">
        <w:rPr>
          <w:rFonts w:ascii="Verdana" w:hAnsi="Verdana" w:hint="eastAsia"/>
          <w:lang w:eastAsia="zh-TW"/>
        </w:rPr>
        <w:t>資料來源：經濟部投資審議委員會</w:t>
      </w:r>
    </w:p>
    <w:p w14:paraId="60481F7C" w14:textId="77777777" w:rsidR="001D4A56" w:rsidRPr="00D569EC" w:rsidRDefault="001D4A56" w:rsidP="001D4A56">
      <w:pPr>
        <w:widowControl/>
        <w:overflowPunct/>
        <w:autoSpaceDE/>
        <w:autoSpaceDN/>
        <w:ind w:firstLine="0"/>
        <w:jc w:val="left"/>
        <w:rPr>
          <w:szCs w:val="26"/>
          <w:lang w:eastAsia="zh-TW"/>
        </w:rPr>
      </w:pPr>
      <w:r w:rsidRPr="00D569EC">
        <w:rPr>
          <w:lang w:eastAsia="zh-TW"/>
        </w:rPr>
        <w:br w:type="page"/>
      </w:r>
    </w:p>
    <w:p w14:paraId="49ECBF86" w14:textId="77777777" w:rsidR="001D4A56" w:rsidRPr="00D569EC" w:rsidRDefault="001D4A56" w:rsidP="001D4A56">
      <w:pPr>
        <w:pStyle w:val="af0"/>
        <w:rPr>
          <w:lang w:eastAsia="zh-TW"/>
        </w:rPr>
      </w:pPr>
      <w:r w:rsidRPr="00D569EC">
        <w:rPr>
          <w:rFonts w:hint="eastAsia"/>
          <w:lang w:eastAsia="zh-TW"/>
        </w:rPr>
        <w:lastRenderedPageBreak/>
        <w:t>年度別及產業別統計表</w:t>
      </w:r>
    </w:p>
    <w:p w14:paraId="1A7C4B9A" w14:textId="77777777" w:rsidR="001D4A56" w:rsidRPr="00D569EC" w:rsidRDefault="001D4A56" w:rsidP="001D4A56">
      <w:pPr>
        <w:snapToGrid w:val="0"/>
        <w:ind w:firstLine="0"/>
        <w:jc w:val="right"/>
        <w:rPr>
          <w:sz w:val="18"/>
          <w:szCs w:val="18"/>
          <w:lang w:eastAsia="zh-TW"/>
        </w:rPr>
      </w:pPr>
      <w:r w:rsidRPr="00D569EC">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EB6CF1" w:rsidRPr="00D569EC" w14:paraId="48F48B64" w14:textId="77777777" w:rsidTr="00187E9C">
        <w:trPr>
          <w:tblHeader/>
          <w:jc w:val="center"/>
        </w:trPr>
        <w:tc>
          <w:tcPr>
            <w:tcW w:w="3005" w:type="dxa"/>
            <w:vMerge w:val="restart"/>
            <w:tcBorders>
              <w:top w:val="single" w:sz="12" w:space="0" w:color="auto"/>
              <w:bottom w:val="single" w:sz="6" w:space="0" w:color="auto"/>
              <w:tl2br w:val="single" w:sz="6" w:space="0" w:color="auto"/>
            </w:tcBorders>
            <w:vAlign w:val="center"/>
          </w:tcPr>
          <w:p w14:paraId="2D6D1735" w14:textId="77777777" w:rsidR="001D4A56" w:rsidRPr="00D569EC" w:rsidRDefault="001D4A56" w:rsidP="00187E9C">
            <w:pPr>
              <w:widowControl/>
              <w:snapToGrid w:val="0"/>
              <w:spacing w:line="220" w:lineRule="exact"/>
              <w:ind w:firstLine="0"/>
              <w:jc w:val="right"/>
              <w:rPr>
                <w:sz w:val="18"/>
                <w:szCs w:val="18"/>
              </w:rPr>
            </w:pPr>
            <w:r w:rsidRPr="00D569EC">
              <w:rPr>
                <w:rFonts w:hint="eastAsia"/>
                <w:sz w:val="18"/>
                <w:szCs w:val="18"/>
              </w:rPr>
              <w:t>年　　度</w:t>
            </w:r>
          </w:p>
          <w:p w14:paraId="4D2011F0" w14:textId="77777777" w:rsidR="001D4A56" w:rsidRPr="00D569EC" w:rsidRDefault="001D4A56" w:rsidP="00187E9C">
            <w:pPr>
              <w:widowControl/>
              <w:snapToGrid w:val="0"/>
              <w:spacing w:line="220" w:lineRule="exact"/>
              <w:ind w:firstLine="0"/>
              <w:rPr>
                <w:sz w:val="18"/>
                <w:szCs w:val="18"/>
              </w:rPr>
            </w:pPr>
            <w:r w:rsidRPr="00D569EC">
              <w:rPr>
                <w:rFonts w:hint="eastAsia"/>
                <w:sz w:val="18"/>
                <w:szCs w:val="18"/>
              </w:rPr>
              <w:t>業　　別</w:t>
            </w:r>
          </w:p>
        </w:tc>
        <w:tc>
          <w:tcPr>
            <w:tcW w:w="1388" w:type="dxa"/>
            <w:gridSpan w:val="2"/>
            <w:vAlign w:val="center"/>
          </w:tcPr>
          <w:p w14:paraId="625CFB2D" w14:textId="77777777" w:rsidR="001D4A56" w:rsidRPr="00D569EC" w:rsidRDefault="001D4A56" w:rsidP="00187E9C">
            <w:pPr>
              <w:widowControl/>
              <w:snapToGrid w:val="0"/>
              <w:spacing w:line="220" w:lineRule="exact"/>
              <w:ind w:firstLine="0"/>
              <w:jc w:val="center"/>
              <w:rPr>
                <w:sz w:val="18"/>
                <w:szCs w:val="18"/>
              </w:rPr>
            </w:pPr>
            <w:r w:rsidRPr="00D569EC">
              <w:rPr>
                <w:rFonts w:hint="eastAsia"/>
                <w:sz w:val="18"/>
                <w:szCs w:val="18"/>
              </w:rPr>
              <w:t>累計至</w:t>
            </w:r>
            <w:r w:rsidRPr="00D569EC">
              <w:rPr>
                <w:sz w:val="18"/>
                <w:szCs w:val="18"/>
              </w:rPr>
              <w:t>2019</w:t>
            </w:r>
          </w:p>
        </w:tc>
        <w:tc>
          <w:tcPr>
            <w:tcW w:w="1389" w:type="dxa"/>
            <w:gridSpan w:val="2"/>
          </w:tcPr>
          <w:p w14:paraId="241CE922" w14:textId="77777777" w:rsidR="001D4A56" w:rsidRPr="00D569EC" w:rsidRDefault="001D4A56" w:rsidP="00187E9C">
            <w:pPr>
              <w:widowControl/>
              <w:snapToGrid w:val="0"/>
              <w:spacing w:line="220" w:lineRule="exact"/>
              <w:ind w:firstLine="0"/>
              <w:jc w:val="center"/>
              <w:rPr>
                <w:sz w:val="18"/>
                <w:szCs w:val="18"/>
              </w:rPr>
            </w:pPr>
            <w:r w:rsidRPr="00D569EC">
              <w:rPr>
                <w:sz w:val="18"/>
                <w:szCs w:val="18"/>
              </w:rPr>
              <w:t>2019</w:t>
            </w:r>
          </w:p>
        </w:tc>
        <w:tc>
          <w:tcPr>
            <w:tcW w:w="1389" w:type="dxa"/>
            <w:gridSpan w:val="2"/>
          </w:tcPr>
          <w:p w14:paraId="04287387" w14:textId="77777777" w:rsidR="001D4A56" w:rsidRPr="00D569EC" w:rsidRDefault="001D4A56" w:rsidP="00187E9C">
            <w:pPr>
              <w:widowControl/>
              <w:snapToGrid w:val="0"/>
              <w:spacing w:line="220" w:lineRule="exact"/>
              <w:ind w:firstLine="0"/>
              <w:jc w:val="center"/>
              <w:rPr>
                <w:sz w:val="18"/>
                <w:szCs w:val="18"/>
              </w:rPr>
            </w:pPr>
            <w:r w:rsidRPr="00D569EC">
              <w:rPr>
                <w:rFonts w:hint="eastAsia"/>
                <w:sz w:val="18"/>
                <w:szCs w:val="18"/>
              </w:rPr>
              <w:t>2018</w:t>
            </w:r>
          </w:p>
        </w:tc>
        <w:tc>
          <w:tcPr>
            <w:tcW w:w="1389" w:type="dxa"/>
            <w:gridSpan w:val="2"/>
            <w:vAlign w:val="center"/>
          </w:tcPr>
          <w:p w14:paraId="1EE4C209" w14:textId="77777777" w:rsidR="001D4A56" w:rsidRPr="00D569EC" w:rsidRDefault="001D4A56" w:rsidP="00187E9C">
            <w:pPr>
              <w:widowControl/>
              <w:snapToGrid w:val="0"/>
              <w:spacing w:line="220" w:lineRule="exact"/>
              <w:ind w:firstLine="0"/>
              <w:jc w:val="center"/>
              <w:rPr>
                <w:sz w:val="18"/>
                <w:szCs w:val="18"/>
              </w:rPr>
            </w:pPr>
            <w:r w:rsidRPr="00D569EC">
              <w:rPr>
                <w:rFonts w:hint="eastAsia"/>
                <w:sz w:val="18"/>
                <w:szCs w:val="18"/>
              </w:rPr>
              <w:t>2017</w:t>
            </w:r>
          </w:p>
        </w:tc>
      </w:tr>
      <w:tr w:rsidR="00EB6CF1" w:rsidRPr="00D569EC" w14:paraId="6DB04A6D" w14:textId="77777777" w:rsidTr="00187E9C">
        <w:trPr>
          <w:tblHeader/>
          <w:jc w:val="center"/>
        </w:trPr>
        <w:tc>
          <w:tcPr>
            <w:tcW w:w="3005" w:type="dxa"/>
            <w:vMerge/>
            <w:tcBorders>
              <w:top w:val="single" w:sz="6" w:space="0" w:color="auto"/>
              <w:bottom w:val="single" w:sz="6" w:space="0" w:color="auto"/>
              <w:tl2br w:val="single" w:sz="6" w:space="0" w:color="auto"/>
            </w:tcBorders>
            <w:vAlign w:val="center"/>
          </w:tcPr>
          <w:p w14:paraId="6894570A" w14:textId="77777777" w:rsidR="001D4A56" w:rsidRPr="00D569EC" w:rsidRDefault="001D4A56" w:rsidP="00187E9C">
            <w:pPr>
              <w:widowControl/>
              <w:ind w:firstLine="0"/>
              <w:jc w:val="left"/>
              <w:rPr>
                <w:sz w:val="18"/>
                <w:szCs w:val="18"/>
              </w:rPr>
            </w:pPr>
          </w:p>
        </w:tc>
        <w:tc>
          <w:tcPr>
            <w:tcW w:w="509" w:type="dxa"/>
            <w:vAlign w:val="center"/>
          </w:tcPr>
          <w:p w14:paraId="1DDC0110" w14:textId="77777777" w:rsidR="001D4A56" w:rsidRPr="00D569EC" w:rsidRDefault="001D4A56" w:rsidP="00187E9C">
            <w:pPr>
              <w:widowControl/>
              <w:snapToGrid w:val="0"/>
              <w:spacing w:line="220" w:lineRule="exact"/>
              <w:ind w:firstLine="0"/>
              <w:jc w:val="center"/>
              <w:rPr>
                <w:sz w:val="18"/>
                <w:szCs w:val="18"/>
              </w:rPr>
            </w:pPr>
            <w:r w:rsidRPr="00D569EC">
              <w:rPr>
                <w:rFonts w:hint="eastAsia"/>
                <w:sz w:val="18"/>
                <w:szCs w:val="18"/>
              </w:rPr>
              <w:t>件數</w:t>
            </w:r>
          </w:p>
        </w:tc>
        <w:tc>
          <w:tcPr>
            <w:tcW w:w="879" w:type="dxa"/>
            <w:vAlign w:val="center"/>
          </w:tcPr>
          <w:p w14:paraId="1C2181E8" w14:textId="77777777" w:rsidR="001D4A56" w:rsidRPr="00D569EC" w:rsidRDefault="001D4A56" w:rsidP="00187E9C">
            <w:pPr>
              <w:widowControl/>
              <w:snapToGrid w:val="0"/>
              <w:spacing w:line="220" w:lineRule="exact"/>
              <w:ind w:firstLine="0"/>
              <w:jc w:val="center"/>
              <w:rPr>
                <w:sz w:val="18"/>
                <w:szCs w:val="18"/>
              </w:rPr>
            </w:pPr>
            <w:r w:rsidRPr="00D569EC">
              <w:rPr>
                <w:rFonts w:hint="eastAsia"/>
                <w:sz w:val="18"/>
                <w:szCs w:val="18"/>
              </w:rPr>
              <w:t>金額</w:t>
            </w:r>
          </w:p>
        </w:tc>
        <w:tc>
          <w:tcPr>
            <w:tcW w:w="549" w:type="dxa"/>
            <w:vAlign w:val="center"/>
          </w:tcPr>
          <w:p w14:paraId="4C815282" w14:textId="77777777" w:rsidR="001D4A56" w:rsidRPr="00D569EC" w:rsidRDefault="001D4A56" w:rsidP="00187E9C">
            <w:pPr>
              <w:widowControl/>
              <w:snapToGrid w:val="0"/>
              <w:spacing w:line="220" w:lineRule="exact"/>
              <w:ind w:firstLine="0"/>
              <w:jc w:val="center"/>
              <w:rPr>
                <w:sz w:val="18"/>
                <w:szCs w:val="18"/>
              </w:rPr>
            </w:pPr>
            <w:r w:rsidRPr="00D569EC">
              <w:rPr>
                <w:rFonts w:hint="eastAsia"/>
                <w:sz w:val="18"/>
                <w:szCs w:val="18"/>
              </w:rPr>
              <w:t>件數</w:t>
            </w:r>
          </w:p>
        </w:tc>
        <w:tc>
          <w:tcPr>
            <w:tcW w:w="840" w:type="dxa"/>
            <w:vAlign w:val="center"/>
          </w:tcPr>
          <w:p w14:paraId="18472C08" w14:textId="77777777" w:rsidR="001D4A56" w:rsidRPr="00D569EC" w:rsidRDefault="001D4A56" w:rsidP="00187E9C">
            <w:pPr>
              <w:widowControl/>
              <w:snapToGrid w:val="0"/>
              <w:spacing w:line="220" w:lineRule="exact"/>
              <w:ind w:firstLine="0"/>
              <w:jc w:val="center"/>
              <w:rPr>
                <w:sz w:val="18"/>
                <w:szCs w:val="18"/>
              </w:rPr>
            </w:pPr>
            <w:r w:rsidRPr="00D569EC">
              <w:rPr>
                <w:rFonts w:hint="eastAsia"/>
                <w:sz w:val="18"/>
                <w:szCs w:val="18"/>
              </w:rPr>
              <w:t>金額</w:t>
            </w:r>
          </w:p>
        </w:tc>
        <w:tc>
          <w:tcPr>
            <w:tcW w:w="483" w:type="dxa"/>
            <w:vAlign w:val="center"/>
          </w:tcPr>
          <w:p w14:paraId="7D70EA79" w14:textId="77777777" w:rsidR="001D4A56" w:rsidRPr="00D569EC" w:rsidRDefault="001D4A56" w:rsidP="00187E9C">
            <w:pPr>
              <w:widowControl/>
              <w:snapToGrid w:val="0"/>
              <w:spacing w:line="220" w:lineRule="exact"/>
              <w:ind w:firstLine="0"/>
              <w:jc w:val="center"/>
              <w:rPr>
                <w:sz w:val="18"/>
                <w:szCs w:val="18"/>
              </w:rPr>
            </w:pPr>
            <w:r w:rsidRPr="00D569EC">
              <w:rPr>
                <w:rFonts w:hint="eastAsia"/>
                <w:sz w:val="18"/>
                <w:szCs w:val="18"/>
              </w:rPr>
              <w:t>件數</w:t>
            </w:r>
          </w:p>
        </w:tc>
        <w:tc>
          <w:tcPr>
            <w:tcW w:w="906" w:type="dxa"/>
            <w:vAlign w:val="center"/>
          </w:tcPr>
          <w:p w14:paraId="6FE00D4E" w14:textId="77777777" w:rsidR="001D4A56" w:rsidRPr="00D569EC" w:rsidRDefault="001D4A56" w:rsidP="00187E9C">
            <w:pPr>
              <w:widowControl/>
              <w:snapToGrid w:val="0"/>
              <w:spacing w:line="220" w:lineRule="exact"/>
              <w:ind w:firstLine="0"/>
              <w:jc w:val="center"/>
              <w:rPr>
                <w:sz w:val="18"/>
                <w:szCs w:val="18"/>
              </w:rPr>
            </w:pPr>
            <w:r w:rsidRPr="00D569EC">
              <w:rPr>
                <w:rFonts w:hint="eastAsia"/>
                <w:sz w:val="18"/>
                <w:szCs w:val="18"/>
              </w:rPr>
              <w:t>金額</w:t>
            </w:r>
          </w:p>
        </w:tc>
        <w:tc>
          <w:tcPr>
            <w:tcW w:w="512" w:type="dxa"/>
            <w:noWrap/>
            <w:vAlign w:val="center"/>
          </w:tcPr>
          <w:p w14:paraId="016B5204" w14:textId="77777777" w:rsidR="001D4A56" w:rsidRPr="00D569EC" w:rsidRDefault="001D4A56" w:rsidP="00187E9C">
            <w:pPr>
              <w:widowControl/>
              <w:snapToGrid w:val="0"/>
              <w:spacing w:line="220" w:lineRule="exact"/>
              <w:ind w:firstLine="0"/>
              <w:jc w:val="center"/>
              <w:rPr>
                <w:sz w:val="18"/>
                <w:szCs w:val="18"/>
              </w:rPr>
            </w:pPr>
            <w:r w:rsidRPr="00D569EC">
              <w:rPr>
                <w:rFonts w:hint="eastAsia"/>
                <w:sz w:val="18"/>
                <w:szCs w:val="18"/>
              </w:rPr>
              <w:t>件數</w:t>
            </w:r>
          </w:p>
        </w:tc>
        <w:tc>
          <w:tcPr>
            <w:tcW w:w="877" w:type="dxa"/>
            <w:vAlign w:val="center"/>
          </w:tcPr>
          <w:p w14:paraId="0D360D7E" w14:textId="77777777" w:rsidR="001D4A56" w:rsidRPr="00D569EC" w:rsidRDefault="001D4A56" w:rsidP="00187E9C">
            <w:pPr>
              <w:widowControl/>
              <w:snapToGrid w:val="0"/>
              <w:spacing w:line="220" w:lineRule="exact"/>
              <w:ind w:firstLine="0"/>
              <w:jc w:val="center"/>
              <w:rPr>
                <w:sz w:val="18"/>
                <w:szCs w:val="18"/>
              </w:rPr>
            </w:pPr>
            <w:r w:rsidRPr="00D569EC">
              <w:rPr>
                <w:rFonts w:hint="eastAsia"/>
                <w:sz w:val="18"/>
                <w:szCs w:val="18"/>
              </w:rPr>
              <w:t>金額</w:t>
            </w:r>
          </w:p>
        </w:tc>
      </w:tr>
      <w:tr w:rsidR="00EB6CF1" w:rsidRPr="00D569EC" w14:paraId="4F1C0FD9" w14:textId="77777777" w:rsidTr="00187E9C">
        <w:trPr>
          <w:jc w:val="center"/>
        </w:trPr>
        <w:tc>
          <w:tcPr>
            <w:tcW w:w="3005" w:type="dxa"/>
            <w:tcBorders>
              <w:top w:val="single" w:sz="6" w:space="0" w:color="auto"/>
            </w:tcBorders>
            <w:noWrap/>
            <w:vAlign w:val="center"/>
          </w:tcPr>
          <w:p w14:paraId="1F243105"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合計</w:t>
            </w:r>
          </w:p>
        </w:tc>
        <w:tc>
          <w:tcPr>
            <w:tcW w:w="509" w:type="dxa"/>
            <w:vAlign w:val="center"/>
          </w:tcPr>
          <w:p w14:paraId="4A7960D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5,653 </w:t>
            </w:r>
          </w:p>
        </w:tc>
        <w:tc>
          <w:tcPr>
            <w:tcW w:w="879" w:type="dxa"/>
            <w:vAlign w:val="center"/>
          </w:tcPr>
          <w:p w14:paraId="2D83D6C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17,965,124 </w:t>
            </w:r>
          </w:p>
        </w:tc>
        <w:tc>
          <w:tcPr>
            <w:tcW w:w="549" w:type="dxa"/>
            <w:vAlign w:val="center"/>
          </w:tcPr>
          <w:p w14:paraId="35D3EB4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80 </w:t>
            </w:r>
          </w:p>
        </w:tc>
        <w:tc>
          <w:tcPr>
            <w:tcW w:w="840" w:type="dxa"/>
            <w:vAlign w:val="center"/>
          </w:tcPr>
          <w:p w14:paraId="1DF70D1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561,029 </w:t>
            </w:r>
          </w:p>
        </w:tc>
        <w:tc>
          <w:tcPr>
            <w:tcW w:w="483" w:type="dxa"/>
            <w:vAlign w:val="center"/>
          </w:tcPr>
          <w:p w14:paraId="29BD171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83 </w:t>
            </w:r>
          </w:p>
        </w:tc>
        <w:tc>
          <w:tcPr>
            <w:tcW w:w="906" w:type="dxa"/>
            <w:vAlign w:val="center"/>
          </w:tcPr>
          <w:p w14:paraId="562AFBD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2,038,975 </w:t>
            </w:r>
          </w:p>
        </w:tc>
        <w:tc>
          <w:tcPr>
            <w:tcW w:w="512" w:type="dxa"/>
            <w:noWrap/>
            <w:vAlign w:val="center"/>
          </w:tcPr>
          <w:p w14:paraId="4A0C029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76 </w:t>
            </w:r>
          </w:p>
        </w:tc>
        <w:tc>
          <w:tcPr>
            <w:tcW w:w="877" w:type="dxa"/>
            <w:vAlign w:val="center"/>
          </w:tcPr>
          <w:p w14:paraId="49CCC12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836,641 </w:t>
            </w:r>
          </w:p>
        </w:tc>
      </w:tr>
      <w:tr w:rsidR="00EB6CF1" w:rsidRPr="00D569EC" w14:paraId="51C86D03" w14:textId="77777777" w:rsidTr="00187E9C">
        <w:trPr>
          <w:jc w:val="center"/>
        </w:trPr>
        <w:tc>
          <w:tcPr>
            <w:tcW w:w="3005" w:type="dxa"/>
            <w:noWrap/>
            <w:vAlign w:val="center"/>
          </w:tcPr>
          <w:p w14:paraId="0298E7A1"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農林漁牧業</w:t>
            </w:r>
          </w:p>
        </w:tc>
        <w:tc>
          <w:tcPr>
            <w:tcW w:w="509" w:type="dxa"/>
            <w:vAlign w:val="center"/>
          </w:tcPr>
          <w:p w14:paraId="3EFABF4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4 </w:t>
            </w:r>
          </w:p>
        </w:tc>
        <w:tc>
          <w:tcPr>
            <w:tcW w:w="879" w:type="dxa"/>
            <w:vAlign w:val="center"/>
          </w:tcPr>
          <w:p w14:paraId="34885AE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3,092 </w:t>
            </w:r>
          </w:p>
        </w:tc>
        <w:tc>
          <w:tcPr>
            <w:tcW w:w="549" w:type="dxa"/>
            <w:vAlign w:val="center"/>
          </w:tcPr>
          <w:p w14:paraId="6E13965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007CA78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4933F156"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68BE3D6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12" w:type="dxa"/>
            <w:noWrap/>
            <w:vAlign w:val="center"/>
          </w:tcPr>
          <w:p w14:paraId="65471A9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73D51D0D"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r>
      <w:tr w:rsidR="00EB6CF1" w:rsidRPr="00D569EC" w14:paraId="3AAF0D2F" w14:textId="77777777" w:rsidTr="00187E9C">
        <w:trPr>
          <w:jc w:val="center"/>
        </w:trPr>
        <w:tc>
          <w:tcPr>
            <w:tcW w:w="3005" w:type="dxa"/>
            <w:noWrap/>
            <w:vAlign w:val="center"/>
          </w:tcPr>
          <w:p w14:paraId="110AFE82"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礦業及土石採取業</w:t>
            </w:r>
          </w:p>
        </w:tc>
        <w:tc>
          <w:tcPr>
            <w:tcW w:w="509" w:type="dxa"/>
            <w:vAlign w:val="center"/>
          </w:tcPr>
          <w:p w14:paraId="6DD282B6"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17 </w:t>
            </w:r>
          </w:p>
        </w:tc>
        <w:tc>
          <w:tcPr>
            <w:tcW w:w="879" w:type="dxa"/>
            <w:vAlign w:val="center"/>
          </w:tcPr>
          <w:p w14:paraId="3FED76E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171,410 </w:t>
            </w:r>
          </w:p>
        </w:tc>
        <w:tc>
          <w:tcPr>
            <w:tcW w:w="549" w:type="dxa"/>
            <w:vAlign w:val="center"/>
          </w:tcPr>
          <w:p w14:paraId="13F66BD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6F9398E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0C5DBD8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033D5F6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12" w:type="dxa"/>
            <w:noWrap/>
            <w:vAlign w:val="center"/>
          </w:tcPr>
          <w:p w14:paraId="6482C1F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07574998"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r>
      <w:tr w:rsidR="00EB6CF1" w:rsidRPr="00D569EC" w14:paraId="2AEAB5F4" w14:textId="77777777" w:rsidTr="00187E9C">
        <w:trPr>
          <w:jc w:val="center"/>
        </w:trPr>
        <w:tc>
          <w:tcPr>
            <w:tcW w:w="3005" w:type="dxa"/>
            <w:noWrap/>
            <w:vAlign w:val="center"/>
          </w:tcPr>
          <w:p w14:paraId="68998A0E"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製造業</w:t>
            </w:r>
          </w:p>
        </w:tc>
        <w:tc>
          <w:tcPr>
            <w:tcW w:w="509" w:type="dxa"/>
            <w:vAlign w:val="center"/>
          </w:tcPr>
          <w:p w14:paraId="65522DF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3,212 </w:t>
            </w:r>
          </w:p>
        </w:tc>
        <w:tc>
          <w:tcPr>
            <w:tcW w:w="879" w:type="dxa"/>
            <w:vAlign w:val="center"/>
          </w:tcPr>
          <w:p w14:paraId="1CB9AE9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9,351,722 </w:t>
            </w:r>
          </w:p>
        </w:tc>
        <w:tc>
          <w:tcPr>
            <w:tcW w:w="549" w:type="dxa"/>
            <w:vAlign w:val="center"/>
          </w:tcPr>
          <w:p w14:paraId="1A6B1B7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27 </w:t>
            </w:r>
          </w:p>
        </w:tc>
        <w:tc>
          <w:tcPr>
            <w:tcW w:w="840" w:type="dxa"/>
            <w:vAlign w:val="center"/>
          </w:tcPr>
          <w:p w14:paraId="1A086FF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244,152 </w:t>
            </w:r>
          </w:p>
        </w:tc>
        <w:tc>
          <w:tcPr>
            <w:tcW w:w="483" w:type="dxa"/>
            <w:vAlign w:val="center"/>
          </w:tcPr>
          <w:p w14:paraId="50BBBC6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25 </w:t>
            </w:r>
          </w:p>
        </w:tc>
        <w:tc>
          <w:tcPr>
            <w:tcW w:w="906" w:type="dxa"/>
            <w:vAlign w:val="center"/>
          </w:tcPr>
          <w:p w14:paraId="4D38AB2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1,478,281 </w:t>
            </w:r>
          </w:p>
        </w:tc>
        <w:tc>
          <w:tcPr>
            <w:tcW w:w="512" w:type="dxa"/>
            <w:noWrap/>
            <w:vAlign w:val="center"/>
          </w:tcPr>
          <w:p w14:paraId="120B56F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29 </w:t>
            </w:r>
          </w:p>
        </w:tc>
        <w:tc>
          <w:tcPr>
            <w:tcW w:w="877" w:type="dxa"/>
            <w:vAlign w:val="center"/>
          </w:tcPr>
          <w:p w14:paraId="5814A42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291,478 </w:t>
            </w:r>
          </w:p>
        </w:tc>
      </w:tr>
      <w:tr w:rsidR="00EB6CF1" w:rsidRPr="00D569EC" w14:paraId="1C0756D6" w14:textId="77777777" w:rsidTr="00187E9C">
        <w:trPr>
          <w:jc w:val="center"/>
        </w:trPr>
        <w:tc>
          <w:tcPr>
            <w:tcW w:w="3005" w:type="dxa"/>
            <w:noWrap/>
            <w:vAlign w:val="center"/>
          </w:tcPr>
          <w:p w14:paraId="09530B30"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 xml:space="preserve">　食品製造業</w:t>
            </w:r>
          </w:p>
        </w:tc>
        <w:tc>
          <w:tcPr>
            <w:tcW w:w="509" w:type="dxa"/>
            <w:vAlign w:val="center"/>
          </w:tcPr>
          <w:p w14:paraId="51E0F718"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21 </w:t>
            </w:r>
          </w:p>
        </w:tc>
        <w:tc>
          <w:tcPr>
            <w:tcW w:w="879" w:type="dxa"/>
            <w:vAlign w:val="center"/>
          </w:tcPr>
          <w:p w14:paraId="3E74389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54,467 </w:t>
            </w:r>
          </w:p>
        </w:tc>
        <w:tc>
          <w:tcPr>
            <w:tcW w:w="549" w:type="dxa"/>
            <w:vAlign w:val="center"/>
          </w:tcPr>
          <w:p w14:paraId="0BAB259D"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 </w:t>
            </w:r>
          </w:p>
        </w:tc>
        <w:tc>
          <w:tcPr>
            <w:tcW w:w="840" w:type="dxa"/>
            <w:vAlign w:val="center"/>
          </w:tcPr>
          <w:p w14:paraId="3FCEB31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990 </w:t>
            </w:r>
          </w:p>
        </w:tc>
        <w:tc>
          <w:tcPr>
            <w:tcW w:w="483" w:type="dxa"/>
            <w:vAlign w:val="center"/>
          </w:tcPr>
          <w:p w14:paraId="77B8E53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0B3DB4B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12" w:type="dxa"/>
            <w:noWrap/>
            <w:vAlign w:val="center"/>
          </w:tcPr>
          <w:p w14:paraId="594991A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766501E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507 </w:t>
            </w:r>
          </w:p>
        </w:tc>
      </w:tr>
      <w:tr w:rsidR="00EB6CF1" w:rsidRPr="00D569EC" w14:paraId="54168BD7" w14:textId="77777777" w:rsidTr="00187E9C">
        <w:trPr>
          <w:jc w:val="center"/>
        </w:trPr>
        <w:tc>
          <w:tcPr>
            <w:tcW w:w="3005" w:type="dxa"/>
            <w:noWrap/>
            <w:vAlign w:val="center"/>
          </w:tcPr>
          <w:p w14:paraId="609B07B6"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 xml:space="preserve">　飲料製造業</w:t>
            </w:r>
          </w:p>
        </w:tc>
        <w:tc>
          <w:tcPr>
            <w:tcW w:w="509" w:type="dxa"/>
            <w:vAlign w:val="center"/>
          </w:tcPr>
          <w:p w14:paraId="3683C54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 </w:t>
            </w:r>
          </w:p>
        </w:tc>
        <w:tc>
          <w:tcPr>
            <w:tcW w:w="879" w:type="dxa"/>
            <w:vAlign w:val="center"/>
          </w:tcPr>
          <w:p w14:paraId="78333D4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200 </w:t>
            </w:r>
          </w:p>
        </w:tc>
        <w:tc>
          <w:tcPr>
            <w:tcW w:w="549" w:type="dxa"/>
            <w:vAlign w:val="center"/>
          </w:tcPr>
          <w:p w14:paraId="60C2D7D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 </w:t>
            </w:r>
          </w:p>
        </w:tc>
        <w:tc>
          <w:tcPr>
            <w:tcW w:w="840" w:type="dxa"/>
            <w:vAlign w:val="center"/>
          </w:tcPr>
          <w:p w14:paraId="2DDFF18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200 </w:t>
            </w:r>
          </w:p>
        </w:tc>
        <w:tc>
          <w:tcPr>
            <w:tcW w:w="483" w:type="dxa"/>
            <w:vAlign w:val="center"/>
          </w:tcPr>
          <w:p w14:paraId="0342BE3D"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3288E1F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12" w:type="dxa"/>
            <w:noWrap/>
            <w:vAlign w:val="center"/>
          </w:tcPr>
          <w:p w14:paraId="4852406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167CFD8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r>
      <w:tr w:rsidR="00EB6CF1" w:rsidRPr="00D569EC" w14:paraId="3BA84B7A" w14:textId="77777777" w:rsidTr="00187E9C">
        <w:trPr>
          <w:jc w:val="center"/>
        </w:trPr>
        <w:tc>
          <w:tcPr>
            <w:tcW w:w="3005" w:type="dxa"/>
            <w:noWrap/>
            <w:vAlign w:val="center"/>
          </w:tcPr>
          <w:p w14:paraId="7FFF9D9B"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 xml:space="preserve">　菸草製造業</w:t>
            </w:r>
          </w:p>
        </w:tc>
        <w:tc>
          <w:tcPr>
            <w:tcW w:w="509" w:type="dxa"/>
            <w:vAlign w:val="center"/>
          </w:tcPr>
          <w:p w14:paraId="0C4E2FB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9" w:type="dxa"/>
            <w:vAlign w:val="center"/>
          </w:tcPr>
          <w:p w14:paraId="2E89EC7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49" w:type="dxa"/>
            <w:vAlign w:val="center"/>
          </w:tcPr>
          <w:p w14:paraId="7C41F276"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08FF9986"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50B1588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3E9D613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12" w:type="dxa"/>
            <w:noWrap/>
            <w:vAlign w:val="center"/>
          </w:tcPr>
          <w:p w14:paraId="36A7940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55E7E0C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r>
      <w:tr w:rsidR="00EB6CF1" w:rsidRPr="00D569EC" w14:paraId="7A99A13C" w14:textId="77777777" w:rsidTr="00187E9C">
        <w:trPr>
          <w:jc w:val="center"/>
        </w:trPr>
        <w:tc>
          <w:tcPr>
            <w:tcW w:w="3005" w:type="dxa"/>
            <w:noWrap/>
            <w:vAlign w:val="center"/>
          </w:tcPr>
          <w:p w14:paraId="42645ED6"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 xml:space="preserve">　紡織業</w:t>
            </w:r>
          </w:p>
        </w:tc>
        <w:tc>
          <w:tcPr>
            <w:tcW w:w="509" w:type="dxa"/>
            <w:vAlign w:val="center"/>
          </w:tcPr>
          <w:p w14:paraId="1F97179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42 </w:t>
            </w:r>
          </w:p>
        </w:tc>
        <w:tc>
          <w:tcPr>
            <w:tcW w:w="879" w:type="dxa"/>
            <w:vAlign w:val="center"/>
          </w:tcPr>
          <w:p w14:paraId="0270487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477,788 </w:t>
            </w:r>
          </w:p>
        </w:tc>
        <w:tc>
          <w:tcPr>
            <w:tcW w:w="549" w:type="dxa"/>
            <w:vAlign w:val="center"/>
          </w:tcPr>
          <w:p w14:paraId="2898731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7B850BB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3A2000D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78CE08C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12" w:type="dxa"/>
            <w:noWrap/>
            <w:vAlign w:val="center"/>
          </w:tcPr>
          <w:p w14:paraId="1332D89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 </w:t>
            </w:r>
          </w:p>
        </w:tc>
        <w:tc>
          <w:tcPr>
            <w:tcW w:w="877" w:type="dxa"/>
            <w:vAlign w:val="center"/>
          </w:tcPr>
          <w:p w14:paraId="20ABD1B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200 </w:t>
            </w:r>
          </w:p>
        </w:tc>
      </w:tr>
      <w:tr w:rsidR="00EB6CF1" w:rsidRPr="00D569EC" w14:paraId="1CD5160A" w14:textId="77777777" w:rsidTr="00187E9C">
        <w:trPr>
          <w:jc w:val="center"/>
        </w:trPr>
        <w:tc>
          <w:tcPr>
            <w:tcW w:w="3005" w:type="dxa"/>
            <w:noWrap/>
            <w:vAlign w:val="center"/>
          </w:tcPr>
          <w:p w14:paraId="72CB84BD" w14:textId="77777777" w:rsidR="001D4A56" w:rsidRPr="00D569EC" w:rsidRDefault="001D4A56" w:rsidP="00187E9C">
            <w:pPr>
              <w:widowControl/>
              <w:snapToGrid w:val="0"/>
              <w:spacing w:line="220" w:lineRule="exact"/>
              <w:ind w:firstLine="0"/>
              <w:rPr>
                <w:kern w:val="0"/>
                <w:sz w:val="18"/>
                <w:szCs w:val="18"/>
                <w:lang w:eastAsia="zh-TW"/>
              </w:rPr>
            </w:pPr>
            <w:r w:rsidRPr="00D569EC">
              <w:rPr>
                <w:kern w:val="0"/>
                <w:sz w:val="18"/>
                <w:szCs w:val="18"/>
                <w:lang w:eastAsia="zh-TW"/>
              </w:rPr>
              <w:t xml:space="preserve">　成衣及服飾品製造業</w:t>
            </w:r>
          </w:p>
        </w:tc>
        <w:tc>
          <w:tcPr>
            <w:tcW w:w="509" w:type="dxa"/>
            <w:vAlign w:val="center"/>
          </w:tcPr>
          <w:p w14:paraId="04B02FF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 </w:t>
            </w:r>
          </w:p>
        </w:tc>
        <w:tc>
          <w:tcPr>
            <w:tcW w:w="879" w:type="dxa"/>
            <w:vAlign w:val="center"/>
          </w:tcPr>
          <w:p w14:paraId="762BC59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11,150 </w:t>
            </w:r>
          </w:p>
        </w:tc>
        <w:tc>
          <w:tcPr>
            <w:tcW w:w="549" w:type="dxa"/>
            <w:vAlign w:val="center"/>
          </w:tcPr>
          <w:p w14:paraId="0848A6B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6630D1C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79EBF56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6C32B99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12" w:type="dxa"/>
            <w:noWrap/>
            <w:vAlign w:val="center"/>
          </w:tcPr>
          <w:p w14:paraId="7107178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381F1E2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r>
      <w:tr w:rsidR="00EB6CF1" w:rsidRPr="00D569EC" w14:paraId="3AAE55FD" w14:textId="77777777" w:rsidTr="00187E9C">
        <w:trPr>
          <w:jc w:val="center"/>
        </w:trPr>
        <w:tc>
          <w:tcPr>
            <w:tcW w:w="3005" w:type="dxa"/>
            <w:noWrap/>
            <w:vAlign w:val="center"/>
          </w:tcPr>
          <w:p w14:paraId="35BB3CE0" w14:textId="77777777" w:rsidR="001D4A56" w:rsidRPr="00D569EC" w:rsidRDefault="001D4A56" w:rsidP="00187E9C">
            <w:pPr>
              <w:widowControl/>
              <w:snapToGrid w:val="0"/>
              <w:spacing w:line="220" w:lineRule="exact"/>
              <w:ind w:firstLine="0"/>
              <w:rPr>
                <w:kern w:val="0"/>
                <w:sz w:val="18"/>
                <w:szCs w:val="18"/>
                <w:lang w:eastAsia="zh-TW"/>
              </w:rPr>
            </w:pPr>
            <w:r w:rsidRPr="00D569EC">
              <w:rPr>
                <w:kern w:val="0"/>
                <w:sz w:val="18"/>
                <w:szCs w:val="18"/>
                <w:lang w:eastAsia="zh-TW"/>
              </w:rPr>
              <w:t xml:space="preserve">　皮革、毛皮及其製品製造業</w:t>
            </w:r>
          </w:p>
        </w:tc>
        <w:tc>
          <w:tcPr>
            <w:tcW w:w="509" w:type="dxa"/>
            <w:vAlign w:val="center"/>
          </w:tcPr>
          <w:p w14:paraId="6B1B1C8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 </w:t>
            </w:r>
          </w:p>
        </w:tc>
        <w:tc>
          <w:tcPr>
            <w:tcW w:w="879" w:type="dxa"/>
            <w:vAlign w:val="center"/>
          </w:tcPr>
          <w:p w14:paraId="0A22B8B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188 </w:t>
            </w:r>
          </w:p>
        </w:tc>
        <w:tc>
          <w:tcPr>
            <w:tcW w:w="549" w:type="dxa"/>
            <w:vAlign w:val="center"/>
          </w:tcPr>
          <w:p w14:paraId="711440F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310DBF7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7778043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52476C3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12" w:type="dxa"/>
            <w:noWrap/>
            <w:vAlign w:val="center"/>
          </w:tcPr>
          <w:p w14:paraId="190FE5A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11E9354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r>
      <w:tr w:rsidR="00EB6CF1" w:rsidRPr="00D569EC" w14:paraId="719AD497" w14:textId="77777777" w:rsidTr="00187E9C">
        <w:trPr>
          <w:jc w:val="center"/>
        </w:trPr>
        <w:tc>
          <w:tcPr>
            <w:tcW w:w="3005" w:type="dxa"/>
            <w:noWrap/>
            <w:vAlign w:val="center"/>
          </w:tcPr>
          <w:p w14:paraId="4D259949"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 xml:space="preserve">　木竹製品製造業</w:t>
            </w:r>
          </w:p>
        </w:tc>
        <w:tc>
          <w:tcPr>
            <w:tcW w:w="509" w:type="dxa"/>
            <w:vAlign w:val="center"/>
          </w:tcPr>
          <w:p w14:paraId="36765F36"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192 </w:t>
            </w:r>
          </w:p>
        </w:tc>
        <w:tc>
          <w:tcPr>
            <w:tcW w:w="879" w:type="dxa"/>
            <w:vAlign w:val="center"/>
          </w:tcPr>
          <w:p w14:paraId="762F5E5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403,373 </w:t>
            </w:r>
          </w:p>
        </w:tc>
        <w:tc>
          <w:tcPr>
            <w:tcW w:w="549" w:type="dxa"/>
            <w:vAlign w:val="center"/>
          </w:tcPr>
          <w:p w14:paraId="1243845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4338581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63975DF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40FBB14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12" w:type="dxa"/>
            <w:noWrap/>
            <w:vAlign w:val="center"/>
          </w:tcPr>
          <w:p w14:paraId="12CBE82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3394E17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r>
      <w:tr w:rsidR="00EB6CF1" w:rsidRPr="00D569EC" w14:paraId="38FC57AE" w14:textId="77777777" w:rsidTr="00187E9C">
        <w:trPr>
          <w:jc w:val="center"/>
        </w:trPr>
        <w:tc>
          <w:tcPr>
            <w:tcW w:w="3005" w:type="dxa"/>
            <w:noWrap/>
            <w:vAlign w:val="center"/>
          </w:tcPr>
          <w:p w14:paraId="5BDAABCD" w14:textId="77777777" w:rsidR="001D4A56" w:rsidRPr="00D569EC" w:rsidRDefault="001D4A56" w:rsidP="00187E9C">
            <w:pPr>
              <w:widowControl/>
              <w:snapToGrid w:val="0"/>
              <w:spacing w:line="220" w:lineRule="exact"/>
              <w:ind w:firstLine="0"/>
              <w:rPr>
                <w:kern w:val="0"/>
                <w:sz w:val="18"/>
                <w:szCs w:val="18"/>
                <w:lang w:eastAsia="zh-TW"/>
              </w:rPr>
            </w:pPr>
            <w:r w:rsidRPr="00D569EC">
              <w:rPr>
                <w:kern w:val="0"/>
                <w:sz w:val="18"/>
                <w:szCs w:val="18"/>
                <w:lang w:eastAsia="zh-TW"/>
              </w:rPr>
              <w:t xml:space="preserve">　紙漿、紙及紙製品製造業</w:t>
            </w:r>
          </w:p>
        </w:tc>
        <w:tc>
          <w:tcPr>
            <w:tcW w:w="509" w:type="dxa"/>
            <w:vAlign w:val="center"/>
          </w:tcPr>
          <w:p w14:paraId="6EFDB68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11 </w:t>
            </w:r>
          </w:p>
        </w:tc>
        <w:tc>
          <w:tcPr>
            <w:tcW w:w="879" w:type="dxa"/>
            <w:vAlign w:val="center"/>
          </w:tcPr>
          <w:p w14:paraId="165152A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32,835 </w:t>
            </w:r>
          </w:p>
        </w:tc>
        <w:tc>
          <w:tcPr>
            <w:tcW w:w="549" w:type="dxa"/>
            <w:vAlign w:val="center"/>
          </w:tcPr>
          <w:p w14:paraId="48DDC908"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 </w:t>
            </w:r>
          </w:p>
        </w:tc>
        <w:tc>
          <w:tcPr>
            <w:tcW w:w="840" w:type="dxa"/>
            <w:vAlign w:val="center"/>
          </w:tcPr>
          <w:p w14:paraId="7F76205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26,000 </w:t>
            </w:r>
          </w:p>
        </w:tc>
        <w:tc>
          <w:tcPr>
            <w:tcW w:w="483" w:type="dxa"/>
            <w:vAlign w:val="center"/>
          </w:tcPr>
          <w:p w14:paraId="71C424D6"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0CC6279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12" w:type="dxa"/>
            <w:noWrap/>
            <w:vAlign w:val="center"/>
          </w:tcPr>
          <w:p w14:paraId="28E9C3D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2B09FB5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r>
      <w:tr w:rsidR="00EB6CF1" w:rsidRPr="00D569EC" w14:paraId="708E5344" w14:textId="77777777" w:rsidTr="00187E9C">
        <w:trPr>
          <w:jc w:val="center"/>
        </w:trPr>
        <w:tc>
          <w:tcPr>
            <w:tcW w:w="3005" w:type="dxa"/>
            <w:noWrap/>
            <w:vAlign w:val="center"/>
          </w:tcPr>
          <w:p w14:paraId="43BC7997" w14:textId="77777777" w:rsidR="001D4A56" w:rsidRPr="00D569EC" w:rsidRDefault="001D4A56" w:rsidP="00187E9C">
            <w:pPr>
              <w:widowControl/>
              <w:snapToGrid w:val="0"/>
              <w:spacing w:line="220" w:lineRule="exact"/>
              <w:ind w:firstLine="0"/>
              <w:rPr>
                <w:kern w:val="0"/>
                <w:sz w:val="18"/>
                <w:szCs w:val="18"/>
                <w:lang w:eastAsia="zh-TW"/>
              </w:rPr>
            </w:pPr>
            <w:r w:rsidRPr="00D569EC">
              <w:rPr>
                <w:kern w:val="0"/>
                <w:sz w:val="18"/>
                <w:szCs w:val="18"/>
                <w:lang w:eastAsia="zh-TW"/>
              </w:rPr>
              <w:t xml:space="preserve">　印刷及資料儲存媒體複製業</w:t>
            </w:r>
          </w:p>
        </w:tc>
        <w:tc>
          <w:tcPr>
            <w:tcW w:w="509" w:type="dxa"/>
            <w:vAlign w:val="center"/>
          </w:tcPr>
          <w:p w14:paraId="3091655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4 </w:t>
            </w:r>
          </w:p>
        </w:tc>
        <w:tc>
          <w:tcPr>
            <w:tcW w:w="879" w:type="dxa"/>
            <w:vAlign w:val="center"/>
          </w:tcPr>
          <w:p w14:paraId="54EA232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8,950 </w:t>
            </w:r>
          </w:p>
        </w:tc>
        <w:tc>
          <w:tcPr>
            <w:tcW w:w="549" w:type="dxa"/>
            <w:vAlign w:val="center"/>
          </w:tcPr>
          <w:p w14:paraId="355494B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08DA3E1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378D041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37E303B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12" w:type="dxa"/>
            <w:noWrap/>
            <w:vAlign w:val="center"/>
          </w:tcPr>
          <w:p w14:paraId="1B11FB5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1BE30D9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r>
      <w:tr w:rsidR="00EB6CF1" w:rsidRPr="00D569EC" w14:paraId="321FDA6B" w14:textId="77777777" w:rsidTr="00187E9C">
        <w:trPr>
          <w:jc w:val="center"/>
        </w:trPr>
        <w:tc>
          <w:tcPr>
            <w:tcW w:w="3005" w:type="dxa"/>
            <w:noWrap/>
            <w:vAlign w:val="center"/>
          </w:tcPr>
          <w:p w14:paraId="1F1D54FC" w14:textId="77777777" w:rsidR="001D4A56" w:rsidRPr="00D569EC" w:rsidRDefault="001D4A56" w:rsidP="00187E9C">
            <w:pPr>
              <w:widowControl/>
              <w:snapToGrid w:val="0"/>
              <w:spacing w:line="220" w:lineRule="exact"/>
              <w:ind w:firstLine="0"/>
              <w:rPr>
                <w:kern w:val="0"/>
                <w:sz w:val="18"/>
                <w:szCs w:val="18"/>
                <w:lang w:eastAsia="zh-TW"/>
              </w:rPr>
            </w:pPr>
            <w:r w:rsidRPr="00D569EC">
              <w:rPr>
                <w:kern w:val="0"/>
                <w:sz w:val="18"/>
                <w:szCs w:val="18"/>
                <w:lang w:eastAsia="zh-TW"/>
              </w:rPr>
              <w:t xml:space="preserve">　石油及煤製品製造業</w:t>
            </w:r>
          </w:p>
        </w:tc>
        <w:tc>
          <w:tcPr>
            <w:tcW w:w="509" w:type="dxa"/>
            <w:vAlign w:val="center"/>
          </w:tcPr>
          <w:p w14:paraId="435215F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10 </w:t>
            </w:r>
          </w:p>
        </w:tc>
        <w:tc>
          <w:tcPr>
            <w:tcW w:w="879" w:type="dxa"/>
            <w:vAlign w:val="center"/>
          </w:tcPr>
          <w:p w14:paraId="3F22B84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68,381 </w:t>
            </w:r>
          </w:p>
        </w:tc>
        <w:tc>
          <w:tcPr>
            <w:tcW w:w="549" w:type="dxa"/>
            <w:vAlign w:val="center"/>
          </w:tcPr>
          <w:p w14:paraId="3204FB3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04269BB8"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4,628 </w:t>
            </w:r>
          </w:p>
        </w:tc>
        <w:tc>
          <w:tcPr>
            <w:tcW w:w="483" w:type="dxa"/>
            <w:vAlign w:val="center"/>
          </w:tcPr>
          <w:p w14:paraId="5830856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587BD7E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15,563 </w:t>
            </w:r>
          </w:p>
        </w:tc>
        <w:tc>
          <w:tcPr>
            <w:tcW w:w="512" w:type="dxa"/>
            <w:noWrap/>
            <w:vAlign w:val="center"/>
          </w:tcPr>
          <w:p w14:paraId="2215A37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332BCB3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3,606 </w:t>
            </w:r>
          </w:p>
        </w:tc>
      </w:tr>
      <w:tr w:rsidR="00EB6CF1" w:rsidRPr="00D569EC" w14:paraId="28EC6D44" w14:textId="77777777" w:rsidTr="00187E9C">
        <w:trPr>
          <w:jc w:val="center"/>
        </w:trPr>
        <w:tc>
          <w:tcPr>
            <w:tcW w:w="3005" w:type="dxa"/>
            <w:noWrap/>
            <w:vAlign w:val="center"/>
          </w:tcPr>
          <w:p w14:paraId="0B0B01C2"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 xml:space="preserve">　化學材料製造業</w:t>
            </w:r>
          </w:p>
        </w:tc>
        <w:tc>
          <w:tcPr>
            <w:tcW w:w="509" w:type="dxa"/>
            <w:vAlign w:val="center"/>
          </w:tcPr>
          <w:p w14:paraId="404F1C8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145 </w:t>
            </w:r>
          </w:p>
        </w:tc>
        <w:tc>
          <w:tcPr>
            <w:tcW w:w="879" w:type="dxa"/>
            <w:vAlign w:val="center"/>
          </w:tcPr>
          <w:p w14:paraId="3605876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691,722 </w:t>
            </w:r>
          </w:p>
        </w:tc>
        <w:tc>
          <w:tcPr>
            <w:tcW w:w="549" w:type="dxa"/>
            <w:vAlign w:val="center"/>
          </w:tcPr>
          <w:p w14:paraId="0D298FD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 </w:t>
            </w:r>
          </w:p>
        </w:tc>
        <w:tc>
          <w:tcPr>
            <w:tcW w:w="840" w:type="dxa"/>
            <w:vAlign w:val="center"/>
          </w:tcPr>
          <w:p w14:paraId="0E8098E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11,931 </w:t>
            </w:r>
          </w:p>
        </w:tc>
        <w:tc>
          <w:tcPr>
            <w:tcW w:w="483" w:type="dxa"/>
            <w:vAlign w:val="center"/>
          </w:tcPr>
          <w:p w14:paraId="7677AA2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67C806F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12" w:type="dxa"/>
            <w:noWrap/>
            <w:vAlign w:val="center"/>
          </w:tcPr>
          <w:p w14:paraId="7FBF24C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 </w:t>
            </w:r>
          </w:p>
        </w:tc>
        <w:tc>
          <w:tcPr>
            <w:tcW w:w="877" w:type="dxa"/>
            <w:vAlign w:val="center"/>
          </w:tcPr>
          <w:p w14:paraId="62F34008"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6,700 </w:t>
            </w:r>
          </w:p>
        </w:tc>
      </w:tr>
      <w:tr w:rsidR="00EB6CF1" w:rsidRPr="00D569EC" w14:paraId="01DCF6D9" w14:textId="77777777" w:rsidTr="00187E9C">
        <w:trPr>
          <w:jc w:val="center"/>
        </w:trPr>
        <w:tc>
          <w:tcPr>
            <w:tcW w:w="3005" w:type="dxa"/>
            <w:noWrap/>
            <w:vAlign w:val="center"/>
          </w:tcPr>
          <w:p w14:paraId="112894EF"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 xml:space="preserve">　化學製品製造業</w:t>
            </w:r>
          </w:p>
        </w:tc>
        <w:tc>
          <w:tcPr>
            <w:tcW w:w="509" w:type="dxa"/>
            <w:vAlign w:val="center"/>
          </w:tcPr>
          <w:p w14:paraId="5CE6566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18 </w:t>
            </w:r>
          </w:p>
        </w:tc>
        <w:tc>
          <w:tcPr>
            <w:tcW w:w="879" w:type="dxa"/>
            <w:vAlign w:val="center"/>
          </w:tcPr>
          <w:p w14:paraId="0B8CEB56"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169,363 </w:t>
            </w:r>
          </w:p>
        </w:tc>
        <w:tc>
          <w:tcPr>
            <w:tcW w:w="549" w:type="dxa"/>
            <w:vAlign w:val="center"/>
          </w:tcPr>
          <w:p w14:paraId="382CEDC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2EAAB33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65AA79E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581492B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12" w:type="dxa"/>
            <w:noWrap/>
            <w:vAlign w:val="center"/>
          </w:tcPr>
          <w:p w14:paraId="284CC4C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2426DC4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r>
      <w:tr w:rsidR="00EB6CF1" w:rsidRPr="00D569EC" w14:paraId="3E6C1E44" w14:textId="77777777" w:rsidTr="00187E9C">
        <w:trPr>
          <w:jc w:val="center"/>
        </w:trPr>
        <w:tc>
          <w:tcPr>
            <w:tcW w:w="3005" w:type="dxa"/>
            <w:noWrap/>
            <w:vAlign w:val="center"/>
          </w:tcPr>
          <w:p w14:paraId="14F683A7"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 xml:space="preserve">　藥品製造業</w:t>
            </w:r>
          </w:p>
        </w:tc>
        <w:tc>
          <w:tcPr>
            <w:tcW w:w="509" w:type="dxa"/>
            <w:vAlign w:val="center"/>
          </w:tcPr>
          <w:p w14:paraId="5025669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322 </w:t>
            </w:r>
          </w:p>
        </w:tc>
        <w:tc>
          <w:tcPr>
            <w:tcW w:w="879" w:type="dxa"/>
            <w:vAlign w:val="center"/>
          </w:tcPr>
          <w:p w14:paraId="45DCFC2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587,504 </w:t>
            </w:r>
          </w:p>
        </w:tc>
        <w:tc>
          <w:tcPr>
            <w:tcW w:w="549" w:type="dxa"/>
            <w:vAlign w:val="center"/>
          </w:tcPr>
          <w:p w14:paraId="49C158F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 </w:t>
            </w:r>
          </w:p>
        </w:tc>
        <w:tc>
          <w:tcPr>
            <w:tcW w:w="840" w:type="dxa"/>
            <w:vAlign w:val="center"/>
          </w:tcPr>
          <w:p w14:paraId="197E4FC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10,150 </w:t>
            </w:r>
          </w:p>
        </w:tc>
        <w:tc>
          <w:tcPr>
            <w:tcW w:w="483" w:type="dxa"/>
            <w:vAlign w:val="center"/>
          </w:tcPr>
          <w:p w14:paraId="1DC63AB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4 </w:t>
            </w:r>
          </w:p>
        </w:tc>
        <w:tc>
          <w:tcPr>
            <w:tcW w:w="906" w:type="dxa"/>
            <w:vAlign w:val="center"/>
          </w:tcPr>
          <w:p w14:paraId="58C645C8"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14,800 </w:t>
            </w:r>
          </w:p>
        </w:tc>
        <w:tc>
          <w:tcPr>
            <w:tcW w:w="512" w:type="dxa"/>
            <w:noWrap/>
            <w:vAlign w:val="center"/>
          </w:tcPr>
          <w:p w14:paraId="496FED5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4 </w:t>
            </w:r>
          </w:p>
        </w:tc>
        <w:tc>
          <w:tcPr>
            <w:tcW w:w="877" w:type="dxa"/>
            <w:vAlign w:val="center"/>
          </w:tcPr>
          <w:p w14:paraId="65EFDFDD"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6,368 </w:t>
            </w:r>
          </w:p>
        </w:tc>
      </w:tr>
      <w:tr w:rsidR="00EB6CF1" w:rsidRPr="00D569EC" w14:paraId="30A8049B" w14:textId="77777777" w:rsidTr="00187E9C">
        <w:trPr>
          <w:jc w:val="center"/>
        </w:trPr>
        <w:tc>
          <w:tcPr>
            <w:tcW w:w="3005" w:type="dxa"/>
            <w:noWrap/>
            <w:vAlign w:val="center"/>
          </w:tcPr>
          <w:p w14:paraId="54D1EFA4"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 xml:space="preserve">　橡膠製品製造業</w:t>
            </w:r>
          </w:p>
        </w:tc>
        <w:tc>
          <w:tcPr>
            <w:tcW w:w="509" w:type="dxa"/>
            <w:vAlign w:val="center"/>
          </w:tcPr>
          <w:p w14:paraId="14E357B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4 </w:t>
            </w:r>
          </w:p>
        </w:tc>
        <w:tc>
          <w:tcPr>
            <w:tcW w:w="879" w:type="dxa"/>
            <w:vAlign w:val="center"/>
          </w:tcPr>
          <w:p w14:paraId="70A9125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77,434 </w:t>
            </w:r>
          </w:p>
        </w:tc>
        <w:tc>
          <w:tcPr>
            <w:tcW w:w="549" w:type="dxa"/>
            <w:vAlign w:val="center"/>
          </w:tcPr>
          <w:p w14:paraId="2130C3E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66D784C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750C96C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 </w:t>
            </w:r>
          </w:p>
        </w:tc>
        <w:tc>
          <w:tcPr>
            <w:tcW w:w="906" w:type="dxa"/>
            <w:vAlign w:val="center"/>
          </w:tcPr>
          <w:p w14:paraId="7F0273F6"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52,000 </w:t>
            </w:r>
          </w:p>
        </w:tc>
        <w:tc>
          <w:tcPr>
            <w:tcW w:w="512" w:type="dxa"/>
            <w:noWrap/>
            <w:vAlign w:val="center"/>
          </w:tcPr>
          <w:p w14:paraId="1C27B2C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3A036E3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r>
      <w:tr w:rsidR="00EB6CF1" w:rsidRPr="00D569EC" w14:paraId="53B38837" w14:textId="77777777" w:rsidTr="00187E9C">
        <w:trPr>
          <w:jc w:val="center"/>
        </w:trPr>
        <w:tc>
          <w:tcPr>
            <w:tcW w:w="3005" w:type="dxa"/>
            <w:noWrap/>
            <w:vAlign w:val="center"/>
          </w:tcPr>
          <w:p w14:paraId="38C572DE"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 xml:space="preserve">　塑膠製品製造業</w:t>
            </w:r>
          </w:p>
        </w:tc>
        <w:tc>
          <w:tcPr>
            <w:tcW w:w="509" w:type="dxa"/>
            <w:vAlign w:val="center"/>
          </w:tcPr>
          <w:p w14:paraId="09D4903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45 </w:t>
            </w:r>
          </w:p>
        </w:tc>
        <w:tc>
          <w:tcPr>
            <w:tcW w:w="879" w:type="dxa"/>
            <w:vAlign w:val="center"/>
          </w:tcPr>
          <w:p w14:paraId="3AAD07C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754,617 </w:t>
            </w:r>
          </w:p>
        </w:tc>
        <w:tc>
          <w:tcPr>
            <w:tcW w:w="549" w:type="dxa"/>
            <w:vAlign w:val="center"/>
          </w:tcPr>
          <w:p w14:paraId="1B0F9AC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 </w:t>
            </w:r>
          </w:p>
        </w:tc>
        <w:tc>
          <w:tcPr>
            <w:tcW w:w="840" w:type="dxa"/>
            <w:vAlign w:val="center"/>
          </w:tcPr>
          <w:p w14:paraId="40B0D2ED"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115,103 </w:t>
            </w:r>
          </w:p>
        </w:tc>
        <w:tc>
          <w:tcPr>
            <w:tcW w:w="483" w:type="dxa"/>
            <w:vAlign w:val="center"/>
          </w:tcPr>
          <w:p w14:paraId="5A98AEC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 </w:t>
            </w:r>
          </w:p>
        </w:tc>
        <w:tc>
          <w:tcPr>
            <w:tcW w:w="906" w:type="dxa"/>
            <w:vAlign w:val="center"/>
          </w:tcPr>
          <w:p w14:paraId="2E750818"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5,399 </w:t>
            </w:r>
          </w:p>
        </w:tc>
        <w:tc>
          <w:tcPr>
            <w:tcW w:w="512" w:type="dxa"/>
            <w:noWrap/>
            <w:vAlign w:val="center"/>
          </w:tcPr>
          <w:p w14:paraId="5AC43C5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 </w:t>
            </w:r>
          </w:p>
        </w:tc>
        <w:tc>
          <w:tcPr>
            <w:tcW w:w="877" w:type="dxa"/>
            <w:vAlign w:val="center"/>
          </w:tcPr>
          <w:p w14:paraId="354C85B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214,360 </w:t>
            </w:r>
          </w:p>
        </w:tc>
      </w:tr>
      <w:tr w:rsidR="00EB6CF1" w:rsidRPr="00D569EC" w14:paraId="7B10FC36" w14:textId="77777777" w:rsidTr="00187E9C">
        <w:trPr>
          <w:jc w:val="center"/>
        </w:trPr>
        <w:tc>
          <w:tcPr>
            <w:tcW w:w="3005" w:type="dxa"/>
            <w:noWrap/>
            <w:vAlign w:val="center"/>
          </w:tcPr>
          <w:p w14:paraId="297D76AE" w14:textId="77777777" w:rsidR="001D4A56" w:rsidRPr="00D569EC" w:rsidRDefault="001D4A56" w:rsidP="00187E9C">
            <w:pPr>
              <w:widowControl/>
              <w:snapToGrid w:val="0"/>
              <w:spacing w:line="220" w:lineRule="exact"/>
              <w:ind w:firstLine="0"/>
              <w:rPr>
                <w:kern w:val="0"/>
                <w:sz w:val="18"/>
                <w:szCs w:val="18"/>
                <w:lang w:eastAsia="zh-TW"/>
              </w:rPr>
            </w:pPr>
            <w:r w:rsidRPr="00D569EC">
              <w:rPr>
                <w:kern w:val="0"/>
                <w:sz w:val="18"/>
                <w:szCs w:val="18"/>
                <w:lang w:eastAsia="zh-TW"/>
              </w:rPr>
              <w:t xml:space="preserve">　非金屬礦物製品製造業</w:t>
            </w:r>
          </w:p>
        </w:tc>
        <w:tc>
          <w:tcPr>
            <w:tcW w:w="509" w:type="dxa"/>
            <w:vAlign w:val="center"/>
          </w:tcPr>
          <w:p w14:paraId="4D3EBCBD"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86 </w:t>
            </w:r>
          </w:p>
        </w:tc>
        <w:tc>
          <w:tcPr>
            <w:tcW w:w="879" w:type="dxa"/>
            <w:vAlign w:val="center"/>
          </w:tcPr>
          <w:p w14:paraId="7ADB7C18"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208,260 </w:t>
            </w:r>
          </w:p>
        </w:tc>
        <w:tc>
          <w:tcPr>
            <w:tcW w:w="549" w:type="dxa"/>
            <w:vAlign w:val="center"/>
          </w:tcPr>
          <w:p w14:paraId="513491F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68D0842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22699FD6"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492590E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12" w:type="dxa"/>
            <w:noWrap/>
            <w:vAlign w:val="center"/>
          </w:tcPr>
          <w:p w14:paraId="41350F0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 </w:t>
            </w:r>
          </w:p>
        </w:tc>
        <w:tc>
          <w:tcPr>
            <w:tcW w:w="877" w:type="dxa"/>
            <w:vAlign w:val="center"/>
          </w:tcPr>
          <w:p w14:paraId="2B8DD42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3,750 </w:t>
            </w:r>
          </w:p>
        </w:tc>
      </w:tr>
      <w:tr w:rsidR="00EB6CF1" w:rsidRPr="00D569EC" w14:paraId="14C69E7D" w14:textId="77777777" w:rsidTr="00187E9C">
        <w:trPr>
          <w:jc w:val="center"/>
        </w:trPr>
        <w:tc>
          <w:tcPr>
            <w:tcW w:w="3005" w:type="dxa"/>
            <w:noWrap/>
            <w:vAlign w:val="center"/>
          </w:tcPr>
          <w:p w14:paraId="55A8A338"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 xml:space="preserve">　基本金屬製造業</w:t>
            </w:r>
          </w:p>
        </w:tc>
        <w:tc>
          <w:tcPr>
            <w:tcW w:w="509" w:type="dxa"/>
            <w:vAlign w:val="center"/>
          </w:tcPr>
          <w:p w14:paraId="418A821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8 </w:t>
            </w:r>
          </w:p>
        </w:tc>
        <w:tc>
          <w:tcPr>
            <w:tcW w:w="879" w:type="dxa"/>
            <w:vAlign w:val="center"/>
          </w:tcPr>
          <w:p w14:paraId="79ACC78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1,005,516 </w:t>
            </w:r>
          </w:p>
        </w:tc>
        <w:tc>
          <w:tcPr>
            <w:tcW w:w="549" w:type="dxa"/>
            <w:vAlign w:val="center"/>
          </w:tcPr>
          <w:p w14:paraId="746E66F8"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 </w:t>
            </w:r>
          </w:p>
        </w:tc>
        <w:tc>
          <w:tcPr>
            <w:tcW w:w="840" w:type="dxa"/>
            <w:vAlign w:val="center"/>
          </w:tcPr>
          <w:p w14:paraId="4A712078"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250 </w:t>
            </w:r>
          </w:p>
        </w:tc>
        <w:tc>
          <w:tcPr>
            <w:tcW w:w="483" w:type="dxa"/>
            <w:vAlign w:val="center"/>
          </w:tcPr>
          <w:p w14:paraId="70F7767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 </w:t>
            </w:r>
          </w:p>
        </w:tc>
        <w:tc>
          <w:tcPr>
            <w:tcW w:w="906" w:type="dxa"/>
            <w:vAlign w:val="center"/>
          </w:tcPr>
          <w:p w14:paraId="6089332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1,000,000 </w:t>
            </w:r>
          </w:p>
        </w:tc>
        <w:tc>
          <w:tcPr>
            <w:tcW w:w="512" w:type="dxa"/>
            <w:noWrap/>
            <w:vAlign w:val="center"/>
          </w:tcPr>
          <w:p w14:paraId="0A7D7E8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0B6AA19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r>
      <w:tr w:rsidR="00EB6CF1" w:rsidRPr="00D569EC" w14:paraId="781FC883" w14:textId="77777777" w:rsidTr="00187E9C">
        <w:trPr>
          <w:jc w:val="center"/>
        </w:trPr>
        <w:tc>
          <w:tcPr>
            <w:tcW w:w="3005" w:type="dxa"/>
            <w:noWrap/>
            <w:vAlign w:val="center"/>
          </w:tcPr>
          <w:p w14:paraId="22BAD975"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 xml:space="preserve">　金屬製品製造業</w:t>
            </w:r>
          </w:p>
        </w:tc>
        <w:tc>
          <w:tcPr>
            <w:tcW w:w="509" w:type="dxa"/>
            <w:vAlign w:val="center"/>
          </w:tcPr>
          <w:p w14:paraId="7535323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27 </w:t>
            </w:r>
          </w:p>
        </w:tc>
        <w:tc>
          <w:tcPr>
            <w:tcW w:w="879" w:type="dxa"/>
            <w:vAlign w:val="center"/>
          </w:tcPr>
          <w:p w14:paraId="14D5857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808,435 </w:t>
            </w:r>
          </w:p>
        </w:tc>
        <w:tc>
          <w:tcPr>
            <w:tcW w:w="549" w:type="dxa"/>
            <w:vAlign w:val="center"/>
          </w:tcPr>
          <w:p w14:paraId="5E6CD86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10B6C28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1,500 </w:t>
            </w:r>
          </w:p>
        </w:tc>
        <w:tc>
          <w:tcPr>
            <w:tcW w:w="483" w:type="dxa"/>
            <w:vAlign w:val="center"/>
          </w:tcPr>
          <w:p w14:paraId="4E51B07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 </w:t>
            </w:r>
          </w:p>
        </w:tc>
        <w:tc>
          <w:tcPr>
            <w:tcW w:w="906" w:type="dxa"/>
            <w:vAlign w:val="center"/>
          </w:tcPr>
          <w:p w14:paraId="2EEB0BD6"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345,800 </w:t>
            </w:r>
          </w:p>
        </w:tc>
        <w:tc>
          <w:tcPr>
            <w:tcW w:w="512" w:type="dxa"/>
            <w:noWrap/>
            <w:vAlign w:val="center"/>
          </w:tcPr>
          <w:p w14:paraId="0A31E55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3737F0D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6,000 </w:t>
            </w:r>
          </w:p>
        </w:tc>
      </w:tr>
      <w:tr w:rsidR="00EB6CF1" w:rsidRPr="00D569EC" w14:paraId="420A290C" w14:textId="77777777" w:rsidTr="00187E9C">
        <w:trPr>
          <w:jc w:val="center"/>
        </w:trPr>
        <w:tc>
          <w:tcPr>
            <w:tcW w:w="3005" w:type="dxa"/>
            <w:noWrap/>
            <w:vAlign w:val="center"/>
          </w:tcPr>
          <w:p w14:paraId="765C4A50"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 xml:space="preserve">　電子零組件製造業</w:t>
            </w:r>
          </w:p>
        </w:tc>
        <w:tc>
          <w:tcPr>
            <w:tcW w:w="509" w:type="dxa"/>
            <w:vAlign w:val="center"/>
          </w:tcPr>
          <w:p w14:paraId="4D9BE18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1,140 </w:t>
            </w:r>
          </w:p>
        </w:tc>
        <w:tc>
          <w:tcPr>
            <w:tcW w:w="879" w:type="dxa"/>
            <w:vAlign w:val="center"/>
          </w:tcPr>
          <w:p w14:paraId="7027419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1,749,725 </w:t>
            </w:r>
          </w:p>
        </w:tc>
        <w:tc>
          <w:tcPr>
            <w:tcW w:w="549" w:type="dxa"/>
            <w:vAlign w:val="center"/>
          </w:tcPr>
          <w:p w14:paraId="2D0B55D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26E987E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1,614 </w:t>
            </w:r>
          </w:p>
        </w:tc>
        <w:tc>
          <w:tcPr>
            <w:tcW w:w="483" w:type="dxa"/>
            <w:vAlign w:val="center"/>
          </w:tcPr>
          <w:p w14:paraId="680F7E7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 </w:t>
            </w:r>
          </w:p>
        </w:tc>
        <w:tc>
          <w:tcPr>
            <w:tcW w:w="906" w:type="dxa"/>
            <w:vAlign w:val="center"/>
          </w:tcPr>
          <w:p w14:paraId="3574458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6,000 </w:t>
            </w:r>
          </w:p>
        </w:tc>
        <w:tc>
          <w:tcPr>
            <w:tcW w:w="512" w:type="dxa"/>
            <w:noWrap/>
            <w:vAlign w:val="center"/>
          </w:tcPr>
          <w:p w14:paraId="489BDD6D"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5 </w:t>
            </w:r>
          </w:p>
        </w:tc>
        <w:tc>
          <w:tcPr>
            <w:tcW w:w="877" w:type="dxa"/>
            <w:vAlign w:val="center"/>
          </w:tcPr>
          <w:p w14:paraId="1E8A7DD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14,087 </w:t>
            </w:r>
          </w:p>
        </w:tc>
      </w:tr>
      <w:tr w:rsidR="00EB6CF1" w:rsidRPr="00D569EC" w14:paraId="0BB941C1" w14:textId="77777777" w:rsidTr="00187E9C">
        <w:trPr>
          <w:jc w:val="center"/>
        </w:trPr>
        <w:tc>
          <w:tcPr>
            <w:tcW w:w="3005" w:type="dxa"/>
            <w:noWrap/>
            <w:vAlign w:val="center"/>
          </w:tcPr>
          <w:p w14:paraId="1AD594F1" w14:textId="77777777" w:rsidR="001D4A56" w:rsidRPr="00D569EC" w:rsidRDefault="001D4A56" w:rsidP="00187E9C">
            <w:pPr>
              <w:widowControl/>
              <w:snapToGrid w:val="0"/>
              <w:spacing w:line="220" w:lineRule="exact"/>
              <w:ind w:firstLine="0"/>
              <w:rPr>
                <w:kern w:val="0"/>
                <w:sz w:val="18"/>
                <w:szCs w:val="18"/>
                <w:lang w:eastAsia="zh-TW"/>
              </w:rPr>
            </w:pPr>
            <w:r w:rsidRPr="00D569EC">
              <w:rPr>
                <w:kern w:val="0"/>
                <w:sz w:val="18"/>
                <w:szCs w:val="18"/>
                <w:lang w:eastAsia="zh-TW"/>
              </w:rPr>
              <w:t xml:space="preserve">　電腦、電子產品及光學製品製造業</w:t>
            </w:r>
          </w:p>
        </w:tc>
        <w:tc>
          <w:tcPr>
            <w:tcW w:w="509" w:type="dxa"/>
            <w:vAlign w:val="center"/>
          </w:tcPr>
          <w:p w14:paraId="0EBFA46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905 </w:t>
            </w:r>
          </w:p>
        </w:tc>
        <w:tc>
          <w:tcPr>
            <w:tcW w:w="879" w:type="dxa"/>
            <w:vAlign w:val="center"/>
          </w:tcPr>
          <w:p w14:paraId="691244B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1,365,844 </w:t>
            </w:r>
          </w:p>
        </w:tc>
        <w:tc>
          <w:tcPr>
            <w:tcW w:w="549" w:type="dxa"/>
            <w:vAlign w:val="center"/>
          </w:tcPr>
          <w:p w14:paraId="7CE285F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7 </w:t>
            </w:r>
          </w:p>
        </w:tc>
        <w:tc>
          <w:tcPr>
            <w:tcW w:w="840" w:type="dxa"/>
            <w:vAlign w:val="center"/>
          </w:tcPr>
          <w:p w14:paraId="1939D64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55,928 </w:t>
            </w:r>
          </w:p>
        </w:tc>
        <w:tc>
          <w:tcPr>
            <w:tcW w:w="483" w:type="dxa"/>
            <w:vAlign w:val="center"/>
          </w:tcPr>
          <w:p w14:paraId="5ADF412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8 </w:t>
            </w:r>
          </w:p>
        </w:tc>
        <w:tc>
          <w:tcPr>
            <w:tcW w:w="906" w:type="dxa"/>
            <w:vAlign w:val="center"/>
          </w:tcPr>
          <w:p w14:paraId="41D2842D"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22,789 </w:t>
            </w:r>
          </w:p>
        </w:tc>
        <w:tc>
          <w:tcPr>
            <w:tcW w:w="512" w:type="dxa"/>
            <w:noWrap/>
            <w:vAlign w:val="center"/>
          </w:tcPr>
          <w:p w14:paraId="44258F7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5 </w:t>
            </w:r>
          </w:p>
        </w:tc>
        <w:tc>
          <w:tcPr>
            <w:tcW w:w="877" w:type="dxa"/>
            <w:vAlign w:val="center"/>
          </w:tcPr>
          <w:p w14:paraId="6FFE596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14,653 </w:t>
            </w:r>
          </w:p>
        </w:tc>
      </w:tr>
      <w:tr w:rsidR="00EB6CF1" w:rsidRPr="00D569EC" w14:paraId="408FB3AD" w14:textId="77777777" w:rsidTr="00187E9C">
        <w:trPr>
          <w:jc w:val="center"/>
        </w:trPr>
        <w:tc>
          <w:tcPr>
            <w:tcW w:w="3005" w:type="dxa"/>
            <w:noWrap/>
            <w:vAlign w:val="center"/>
          </w:tcPr>
          <w:p w14:paraId="5D1C4188"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 xml:space="preserve">　電力設備製造業</w:t>
            </w:r>
          </w:p>
        </w:tc>
        <w:tc>
          <w:tcPr>
            <w:tcW w:w="509" w:type="dxa"/>
            <w:vAlign w:val="center"/>
          </w:tcPr>
          <w:p w14:paraId="200AF5F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99 </w:t>
            </w:r>
          </w:p>
        </w:tc>
        <w:tc>
          <w:tcPr>
            <w:tcW w:w="879" w:type="dxa"/>
            <w:vAlign w:val="center"/>
          </w:tcPr>
          <w:p w14:paraId="5F8BE73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205,649 </w:t>
            </w:r>
          </w:p>
        </w:tc>
        <w:tc>
          <w:tcPr>
            <w:tcW w:w="549" w:type="dxa"/>
            <w:vAlign w:val="center"/>
          </w:tcPr>
          <w:p w14:paraId="15320FE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4 </w:t>
            </w:r>
          </w:p>
        </w:tc>
        <w:tc>
          <w:tcPr>
            <w:tcW w:w="840" w:type="dxa"/>
            <w:vAlign w:val="center"/>
          </w:tcPr>
          <w:p w14:paraId="3C9A0D5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6,735 </w:t>
            </w:r>
          </w:p>
        </w:tc>
        <w:tc>
          <w:tcPr>
            <w:tcW w:w="483" w:type="dxa"/>
            <w:vAlign w:val="center"/>
          </w:tcPr>
          <w:p w14:paraId="7CFE309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 </w:t>
            </w:r>
          </w:p>
        </w:tc>
        <w:tc>
          <w:tcPr>
            <w:tcW w:w="906" w:type="dxa"/>
            <w:vAlign w:val="center"/>
          </w:tcPr>
          <w:p w14:paraId="3E9C2D3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1,300 </w:t>
            </w:r>
          </w:p>
        </w:tc>
        <w:tc>
          <w:tcPr>
            <w:tcW w:w="512" w:type="dxa"/>
            <w:noWrap/>
            <w:vAlign w:val="center"/>
          </w:tcPr>
          <w:p w14:paraId="087E53C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 </w:t>
            </w:r>
          </w:p>
        </w:tc>
        <w:tc>
          <w:tcPr>
            <w:tcW w:w="877" w:type="dxa"/>
            <w:vAlign w:val="center"/>
          </w:tcPr>
          <w:p w14:paraId="716165E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5,873 </w:t>
            </w:r>
          </w:p>
        </w:tc>
      </w:tr>
      <w:tr w:rsidR="00EB6CF1" w:rsidRPr="00D569EC" w14:paraId="25F58E45" w14:textId="77777777" w:rsidTr="00187E9C">
        <w:trPr>
          <w:jc w:val="center"/>
        </w:trPr>
        <w:tc>
          <w:tcPr>
            <w:tcW w:w="3005" w:type="dxa"/>
            <w:noWrap/>
            <w:vAlign w:val="center"/>
          </w:tcPr>
          <w:p w14:paraId="63ECBC74"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 xml:space="preserve">　機械設備製造業</w:t>
            </w:r>
          </w:p>
        </w:tc>
        <w:tc>
          <w:tcPr>
            <w:tcW w:w="509" w:type="dxa"/>
            <w:vAlign w:val="center"/>
          </w:tcPr>
          <w:p w14:paraId="0C06885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55 </w:t>
            </w:r>
          </w:p>
        </w:tc>
        <w:tc>
          <w:tcPr>
            <w:tcW w:w="879" w:type="dxa"/>
            <w:vAlign w:val="center"/>
          </w:tcPr>
          <w:p w14:paraId="71A9D93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282,197 </w:t>
            </w:r>
          </w:p>
        </w:tc>
        <w:tc>
          <w:tcPr>
            <w:tcW w:w="549" w:type="dxa"/>
            <w:vAlign w:val="center"/>
          </w:tcPr>
          <w:p w14:paraId="1BFEB16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 </w:t>
            </w:r>
          </w:p>
        </w:tc>
        <w:tc>
          <w:tcPr>
            <w:tcW w:w="840" w:type="dxa"/>
            <w:vAlign w:val="center"/>
          </w:tcPr>
          <w:p w14:paraId="14E88C8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3,700 </w:t>
            </w:r>
          </w:p>
        </w:tc>
        <w:tc>
          <w:tcPr>
            <w:tcW w:w="483" w:type="dxa"/>
            <w:vAlign w:val="center"/>
          </w:tcPr>
          <w:p w14:paraId="38638476"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5CDD7AE8"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7,000 </w:t>
            </w:r>
          </w:p>
        </w:tc>
        <w:tc>
          <w:tcPr>
            <w:tcW w:w="512" w:type="dxa"/>
            <w:noWrap/>
            <w:vAlign w:val="center"/>
          </w:tcPr>
          <w:p w14:paraId="37C10088"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 </w:t>
            </w:r>
          </w:p>
        </w:tc>
        <w:tc>
          <w:tcPr>
            <w:tcW w:w="877" w:type="dxa"/>
            <w:vAlign w:val="center"/>
          </w:tcPr>
          <w:p w14:paraId="023E2A9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6,498 </w:t>
            </w:r>
          </w:p>
        </w:tc>
      </w:tr>
      <w:tr w:rsidR="00EB6CF1" w:rsidRPr="00D569EC" w14:paraId="083CAFF6" w14:textId="77777777" w:rsidTr="00187E9C">
        <w:trPr>
          <w:jc w:val="center"/>
        </w:trPr>
        <w:tc>
          <w:tcPr>
            <w:tcW w:w="3005" w:type="dxa"/>
            <w:noWrap/>
            <w:vAlign w:val="center"/>
          </w:tcPr>
          <w:p w14:paraId="585FC09D" w14:textId="77777777" w:rsidR="001D4A56" w:rsidRPr="00D569EC" w:rsidRDefault="001D4A56" w:rsidP="00187E9C">
            <w:pPr>
              <w:widowControl/>
              <w:snapToGrid w:val="0"/>
              <w:spacing w:line="220" w:lineRule="exact"/>
              <w:ind w:firstLine="0"/>
              <w:rPr>
                <w:kern w:val="0"/>
                <w:sz w:val="18"/>
                <w:szCs w:val="18"/>
                <w:lang w:eastAsia="zh-TW"/>
              </w:rPr>
            </w:pPr>
            <w:r w:rsidRPr="00D569EC">
              <w:rPr>
                <w:kern w:val="0"/>
                <w:sz w:val="18"/>
                <w:szCs w:val="18"/>
                <w:lang w:eastAsia="zh-TW"/>
              </w:rPr>
              <w:t xml:space="preserve">　汽車及其零件製造業</w:t>
            </w:r>
          </w:p>
        </w:tc>
        <w:tc>
          <w:tcPr>
            <w:tcW w:w="509" w:type="dxa"/>
            <w:vAlign w:val="center"/>
          </w:tcPr>
          <w:p w14:paraId="6C6D25D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12 </w:t>
            </w:r>
          </w:p>
        </w:tc>
        <w:tc>
          <w:tcPr>
            <w:tcW w:w="879" w:type="dxa"/>
            <w:vAlign w:val="center"/>
          </w:tcPr>
          <w:p w14:paraId="3250BA8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25,707 </w:t>
            </w:r>
          </w:p>
        </w:tc>
        <w:tc>
          <w:tcPr>
            <w:tcW w:w="549" w:type="dxa"/>
            <w:vAlign w:val="center"/>
          </w:tcPr>
          <w:p w14:paraId="5E100988"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284A8D5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4F1DCBED"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4525243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12" w:type="dxa"/>
            <w:noWrap/>
            <w:vAlign w:val="center"/>
          </w:tcPr>
          <w:p w14:paraId="3CEAC85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 </w:t>
            </w:r>
          </w:p>
        </w:tc>
        <w:tc>
          <w:tcPr>
            <w:tcW w:w="877" w:type="dxa"/>
            <w:vAlign w:val="center"/>
          </w:tcPr>
          <w:p w14:paraId="161394B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700 </w:t>
            </w:r>
          </w:p>
        </w:tc>
      </w:tr>
      <w:tr w:rsidR="00EB6CF1" w:rsidRPr="00D569EC" w14:paraId="77F29BBA" w14:textId="77777777" w:rsidTr="00187E9C">
        <w:trPr>
          <w:jc w:val="center"/>
        </w:trPr>
        <w:tc>
          <w:tcPr>
            <w:tcW w:w="3005" w:type="dxa"/>
            <w:noWrap/>
            <w:vAlign w:val="center"/>
          </w:tcPr>
          <w:p w14:paraId="1B37196E" w14:textId="77777777" w:rsidR="001D4A56" w:rsidRPr="00D569EC" w:rsidRDefault="001D4A56" w:rsidP="00187E9C">
            <w:pPr>
              <w:widowControl/>
              <w:snapToGrid w:val="0"/>
              <w:spacing w:line="220" w:lineRule="exact"/>
              <w:ind w:firstLine="0"/>
              <w:rPr>
                <w:kern w:val="0"/>
                <w:sz w:val="18"/>
                <w:szCs w:val="18"/>
                <w:lang w:eastAsia="zh-TW"/>
              </w:rPr>
            </w:pPr>
            <w:r w:rsidRPr="00D569EC">
              <w:rPr>
                <w:kern w:val="0"/>
                <w:sz w:val="18"/>
                <w:szCs w:val="18"/>
                <w:lang w:eastAsia="zh-TW"/>
              </w:rPr>
              <w:t xml:space="preserve">　其他運輸工具製造業</w:t>
            </w:r>
          </w:p>
        </w:tc>
        <w:tc>
          <w:tcPr>
            <w:tcW w:w="509" w:type="dxa"/>
            <w:vAlign w:val="center"/>
          </w:tcPr>
          <w:p w14:paraId="2BD7591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17 </w:t>
            </w:r>
          </w:p>
        </w:tc>
        <w:tc>
          <w:tcPr>
            <w:tcW w:w="879" w:type="dxa"/>
            <w:vAlign w:val="center"/>
          </w:tcPr>
          <w:p w14:paraId="7F82AAA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188,232 </w:t>
            </w:r>
          </w:p>
        </w:tc>
        <w:tc>
          <w:tcPr>
            <w:tcW w:w="549" w:type="dxa"/>
            <w:vAlign w:val="center"/>
          </w:tcPr>
          <w:p w14:paraId="52DA22A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156F89D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750 </w:t>
            </w:r>
          </w:p>
        </w:tc>
        <w:tc>
          <w:tcPr>
            <w:tcW w:w="483" w:type="dxa"/>
            <w:vAlign w:val="center"/>
          </w:tcPr>
          <w:p w14:paraId="73074FD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7A8F1CC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300 </w:t>
            </w:r>
          </w:p>
        </w:tc>
        <w:tc>
          <w:tcPr>
            <w:tcW w:w="512" w:type="dxa"/>
            <w:noWrap/>
            <w:vAlign w:val="center"/>
          </w:tcPr>
          <w:p w14:paraId="5F4F321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7C4180A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7,000 </w:t>
            </w:r>
          </w:p>
        </w:tc>
      </w:tr>
      <w:tr w:rsidR="00EB6CF1" w:rsidRPr="00D569EC" w14:paraId="359FDCCB" w14:textId="77777777" w:rsidTr="00187E9C">
        <w:trPr>
          <w:jc w:val="center"/>
        </w:trPr>
        <w:tc>
          <w:tcPr>
            <w:tcW w:w="3005" w:type="dxa"/>
            <w:noWrap/>
            <w:vAlign w:val="center"/>
          </w:tcPr>
          <w:p w14:paraId="314D2CD3"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 xml:space="preserve">　家具製造業</w:t>
            </w:r>
          </w:p>
        </w:tc>
        <w:tc>
          <w:tcPr>
            <w:tcW w:w="509" w:type="dxa"/>
            <w:vAlign w:val="center"/>
          </w:tcPr>
          <w:p w14:paraId="78BD770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 </w:t>
            </w:r>
          </w:p>
        </w:tc>
        <w:tc>
          <w:tcPr>
            <w:tcW w:w="879" w:type="dxa"/>
            <w:vAlign w:val="center"/>
          </w:tcPr>
          <w:p w14:paraId="178C930D"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128,690 </w:t>
            </w:r>
          </w:p>
        </w:tc>
        <w:tc>
          <w:tcPr>
            <w:tcW w:w="549" w:type="dxa"/>
            <w:vAlign w:val="center"/>
          </w:tcPr>
          <w:p w14:paraId="06F21A1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10DF98F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6CFBB61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0F86387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12" w:type="dxa"/>
            <w:noWrap/>
            <w:vAlign w:val="center"/>
          </w:tcPr>
          <w:p w14:paraId="2B314DC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1D82952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r>
      <w:tr w:rsidR="00EB6CF1" w:rsidRPr="00D569EC" w14:paraId="0DFC427B" w14:textId="77777777" w:rsidTr="00187E9C">
        <w:trPr>
          <w:jc w:val="center"/>
        </w:trPr>
        <w:tc>
          <w:tcPr>
            <w:tcW w:w="3005" w:type="dxa"/>
            <w:noWrap/>
            <w:vAlign w:val="center"/>
          </w:tcPr>
          <w:p w14:paraId="50E62E5D"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 xml:space="preserve">　其他製造業</w:t>
            </w:r>
          </w:p>
        </w:tc>
        <w:tc>
          <w:tcPr>
            <w:tcW w:w="509" w:type="dxa"/>
            <w:vAlign w:val="center"/>
          </w:tcPr>
          <w:p w14:paraId="298D7EB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38 </w:t>
            </w:r>
          </w:p>
        </w:tc>
        <w:tc>
          <w:tcPr>
            <w:tcW w:w="879" w:type="dxa"/>
            <w:vAlign w:val="center"/>
          </w:tcPr>
          <w:p w14:paraId="3443705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39,688 </w:t>
            </w:r>
          </w:p>
        </w:tc>
        <w:tc>
          <w:tcPr>
            <w:tcW w:w="549" w:type="dxa"/>
            <w:vAlign w:val="center"/>
          </w:tcPr>
          <w:p w14:paraId="1A39EAD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5 </w:t>
            </w:r>
          </w:p>
        </w:tc>
        <w:tc>
          <w:tcPr>
            <w:tcW w:w="840" w:type="dxa"/>
            <w:vAlign w:val="center"/>
          </w:tcPr>
          <w:p w14:paraId="3AF1F74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4,673 </w:t>
            </w:r>
          </w:p>
        </w:tc>
        <w:tc>
          <w:tcPr>
            <w:tcW w:w="483" w:type="dxa"/>
            <w:vAlign w:val="center"/>
          </w:tcPr>
          <w:p w14:paraId="6FA8C7E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4 </w:t>
            </w:r>
          </w:p>
        </w:tc>
        <w:tc>
          <w:tcPr>
            <w:tcW w:w="906" w:type="dxa"/>
            <w:vAlign w:val="center"/>
          </w:tcPr>
          <w:p w14:paraId="3909794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7,331 </w:t>
            </w:r>
          </w:p>
        </w:tc>
        <w:tc>
          <w:tcPr>
            <w:tcW w:w="512" w:type="dxa"/>
            <w:noWrap/>
            <w:vAlign w:val="center"/>
          </w:tcPr>
          <w:p w14:paraId="3B7D7D0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 </w:t>
            </w:r>
          </w:p>
        </w:tc>
        <w:tc>
          <w:tcPr>
            <w:tcW w:w="877" w:type="dxa"/>
            <w:vAlign w:val="center"/>
          </w:tcPr>
          <w:p w14:paraId="5831EA7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1,175 </w:t>
            </w:r>
          </w:p>
        </w:tc>
      </w:tr>
      <w:tr w:rsidR="00EB6CF1" w:rsidRPr="00D569EC" w14:paraId="71FED427" w14:textId="77777777" w:rsidTr="00187E9C">
        <w:trPr>
          <w:jc w:val="center"/>
        </w:trPr>
        <w:tc>
          <w:tcPr>
            <w:tcW w:w="3005" w:type="dxa"/>
            <w:noWrap/>
            <w:vAlign w:val="center"/>
          </w:tcPr>
          <w:p w14:paraId="218F1019" w14:textId="77777777" w:rsidR="001D4A56" w:rsidRPr="00D569EC" w:rsidRDefault="001D4A56" w:rsidP="00187E9C">
            <w:pPr>
              <w:widowControl/>
              <w:snapToGrid w:val="0"/>
              <w:spacing w:line="220" w:lineRule="exact"/>
              <w:ind w:firstLine="0"/>
              <w:rPr>
                <w:kern w:val="0"/>
                <w:sz w:val="18"/>
                <w:szCs w:val="18"/>
                <w:lang w:eastAsia="zh-TW"/>
              </w:rPr>
            </w:pPr>
            <w:r w:rsidRPr="00D569EC">
              <w:rPr>
                <w:kern w:val="0"/>
                <w:sz w:val="18"/>
                <w:szCs w:val="18"/>
                <w:lang w:eastAsia="zh-TW"/>
              </w:rPr>
              <w:t xml:space="preserve">　產業用機械設備維修及安裝業</w:t>
            </w:r>
          </w:p>
        </w:tc>
        <w:tc>
          <w:tcPr>
            <w:tcW w:w="509" w:type="dxa"/>
            <w:vAlign w:val="center"/>
          </w:tcPr>
          <w:p w14:paraId="0869576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 </w:t>
            </w:r>
          </w:p>
        </w:tc>
        <w:tc>
          <w:tcPr>
            <w:tcW w:w="879" w:type="dxa"/>
            <w:vAlign w:val="center"/>
          </w:tcPr>
          <w:p w14:paraId="4C4A55A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5,805 </w:t>
            </w:r>
          </w:p>
        </w:tc>
        <w:tc>
          <w:tcPr>
            <w:tcW w:w="549" w:type="dxa"/>
            <w:vAlign w:val="center"/>
          </w:tcPr>
          <w:p w14:paraId="5AC55FC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60F758C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0C150F0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1EEE3F6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12" w:type="dxa"/>
            <w:noWrap/>
            <w:vAlign w:val="center"/>
          </w:tcPr>
          <w:p w14:paraId="3502632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37A28CC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r>
      <w:tr w:rsidR="00EB6CF1" w:rsidRPr="00D569EC" w14:paraId="7F114607" w14:textId="77777777" w:rsidTr="00187E9C">
        <w:trPr>
          <w:jc w:val="center"/>
        </w:trPr>
        <w:tc>
          <w:tcPr>
            <w:tcW w:w="3005" w:type="dxa"/>
            <w:noWrap/>
            <w:vAlign w:val="center"/>
          </w:tcPr>
          <w:p w14:paraId="581DC8AA"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電力及燃氣供應業</w:t>
            </w:r>
          </w:p>
        </w:tc>
        <w:tc>
          <w:tcPr>
            <w:tcW w:w="509" w:type="dxa"/>
            <w:vAlign w:val="center"/>
          </w:tcPr>
          <w:p w14:paraId="09A7FC3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9" w:type="dxa"/>
            <w:vAlign w:val="center"/>
          </w:tcPr>
          <w:p w14:paraId="0C82ED3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49" w:type="dxa"/>
            <w:vAlign w:val="center"/>
          </w:tcPr>
          <w:p w14:paraId="15D35C2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68822F3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655A008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48D454E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12" w:type="dxa"/>
            <w:noWrap/>
            <w:vAlign w:val="center"/>
          </w:tcPr>
          <w:p w14:paraId="14C9EB6D"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21596F58"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r>
      <w:tr w:rsidR="00EB6CF1" w:rsidRPr="00D569EC" w14:paraId="00157714" w14:textId="77777777" w:rsidTr="00187E9C">
        <w:trPr>
          <w:jc w:val="center"/>
        </w:trPr>
        <w:tc>
          <w:tcPr>
            <w:tcW w:w="3005" w:type="dxa"/>
            <w:noWrap/>
            <w:vAlign w:val="center"/>
          </w:tcPr>
          <w:p w14:paraId="54B86A2F" w14:textId="77777777" w:rsidR="001D4A56" w:rsidRPr="00D569EC" w:rsidRDefault="001D4A56" w:rsidP="00187E9C">
            <w:pPr>
              <w:widowControl/>
              <w:snapToGrid w:val="0"/>
              <w:spacing w:line="220" w:lineRule="exact"/>
              <w:ind w:firstLine="0"/>
              <w:rPr>
                <w:kern w:val="0"/>
                <w:sz w:val="18"/>
                <w:szCs w:val="18"/>
                <w:lang w:eastAsia="zh-TW"/>
              </w:rPr>
            </w:pPr>
            <w:r w:rsidRPr="00D569EC">
              <w:rPr>
                <w:kern w:val="0"/>
                <w:sz w:val="18"/>
                <w:szCs w:val="18"/>
                <w:lang w:eastAsia="zh-TW"/>
              </w:rPr>
              <w:t>用水供應及污染整治業</w:t>
            </w:r>
          </w:p>
        </w:tc>
        <w:tc>
          <w:tcPr>
            <w:tcW w:w="509" w:type="dxa"/>
            <w:vAlign w:val="center"/>
          </w:tcPr>
          <w:p w14:paraId="41CE7FA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8 </w:t>
            </w:r>
          </w:p>
        </w:tc>
        <w:tc>
          <w:tcPr>
            <w:tcW w:w="879" w:type="dxa"/>
            <w:vAlign w:val="center"/>
          </w:tcPr>
          <w:p w14:paraId="2A03860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33,043 </w:t>
            </w:r>
          </w:p>
        </w:tc>
        <w:tc>
          <w:tcPr>
            <w:tcW w:w="549" w:type="dxa"/>
            <w:vAlign w:val="center"/>
          </w:tcPr>
          <w:p w14:paraId="64389C8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6AD9711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32D4198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0DE352D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12" w:type="dxa"/>
            <w:noWrap/>
            <w:vAlign w:val="center"/>
          </w:tcPr>
          <w:p w14:paraId="64EDC7F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111C271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r>
      <w:tr w:rsidR="00EB6CF1" w:rsidRPr="00D569EC" w14:paraId="1C0EA87B" w14:textId="77777777" w:rsidTr="00187E9C">
        <w:trPr>
          <w:jc w:val="center"/>
        </w:trPr>
        <w:tc>
          <w:tcPr>
            <w:tcW w:w="3005" w:type="dxa"/>
            <w:noWrap/>
            <w:vAlign w:val="center"/>
          </w:tcPr>
          <w:p w14:paraId="5285F130"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營造業</w:t>
            </w:r>
          </w:p>
        </w:tc>
        <w:tc>
          <w:tcPr>
            <w:tcW w:w="509" w:type="dxa"/>
            <w:vAlign w:val="center"/>
          </w:tcPr>
          <w:p w14:paraId="77829DB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16 </w:t>
            </w:r>
          </w:p>
        </w:tc>
        <w:tc>
          <w:tcPr>
            <w:tcW w:w="879" w:type="dxa"/>
            <w:vAlign w:val="center"/>
          </w:tcPr>
          <w:p w14:paraId="68EA91A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79,401 </w:t>
            </w:r>
          </w:p>
        </w:tc>
        <w:tc>
          <w:tcPr>
            <w:tcW w:w="549" w:type="dxa"/>
            <w:vAlign w:val="center"/>
          </w:tcPr>
          <w:p w14:paraId="09E2E22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600BB3C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3BFC0A6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 </w:t>
            </w:r>
          </w:p>
        </w:tc>
        <w:tc>
          <w:tcPr>
            <w:tcW w:w="906" w:type="dxa"/>
            <w:vAlign w:val="center"/>
          </w:tcPr>
          <w:p w14:paraId="4F27944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21,371 </w:t>
            </w:r>
          </w:p>
        </w:tc>
        <w:tc>
          <w:tcPr>
            <w:tcW w:w="512" w:type="dxa"/>
            <w:noWrap/>
            <w:vAlign w:val="center"/>
          </w:tcPr>
          <w:p w14:paraId="3C6FCAC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27C3C2A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5,000 </w:t>
            </w:r>
          </w:p>
        </w:tc>
      </w:tr>
      <w:tr w:rsidR="00EB6CF1" w:rsidRPr="00D569EC" w14:paraId="1A273DDC" w14:textId="77777777" w:rsidTr="00187E9C">
        <w:trPr>
          <w:jc w:val="center"/>
        </w:trPr>
        <w:tc>
          <w:tcPr>
            <w:tcW w:w="3005" w:type="dxa"/>
            <w:noWrap/>
            <w:vAlign w:val="center"/>
          </w:tcPr>
          <w:p w14:paraId="7962322C"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批發及零售業</w:t>
            </w:r>
          </w:p>
        </w:tc>
        <w:tc>
          <w:tcPr>
            <w:tcW w:w="509" w:type="dxa"/>
            <w:vAlign w:val="center"/>
          </w:tcPr>
          <w:p w14:paraId="472BCAB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630 </w:t>
            </w:r>
          </w:p>
        </w:tc>
        <w:tc>
          <w:tcPr>
            <w:tcW w:w="879" w:type="dxa"/>
            <w:vAlign w:val="center"/>
          </w:tcPr>
          <w:p w14:paraId="760D2E7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1,912,473 </w:t>
            </w:r>
          </w:p>
        </w:tc>
        <w:tc>
          <w:tcPr>
            <w:tcW w:w="549" w:type="dxa"/>
            <w:vAlign w:val="center"/>
          </w:tcPr>
          <w:p w14:paraId="72BB7BF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22 </w:t>
            </w:r>
          </w:p>
        </w:tc>
        <w:tc>
          <w:tcPr>
            <w:tcW w:w="840" w:type="dxa"/>
            <w:vAlign w:val="center"/>
          </w:tcPr>
          <w:p w14:paraId="1D8FA78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35,153 </w:t>
            </w:r>
          </w:p>
        </w:tc>
        <w:tc>
          <w:tcPr>
            <w:tcW w:w="483" w:type="dxa"/>
            <w:vAlign w:val="center"/>
          </w:tcPr>
          <w:p w14:paraId="2B1B603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21 </w:t>
            </w:r>
          </w:p>
        </w:tc>
        <w:tc>
          <w:tcPr>
            <w:tcW w:w="906" w:type="dxa"/>
            <w:vAlign w:val="center"/>
          </w:tcPr>
          <w:p w14:paraId="54477E0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222,162 </w:t>
            </w:r>
          </w:p>
        </w:tc>
        <w:tc>
          <w:tcPr>
            <w:tcW w:w="512" w:type="dxa"/>
            <w:noWrap/>
            <w:vAlign w:val="center"/>
          </w:tcPr>
          <w:p w14:paraId="55BA3D56"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17 </w:t>
            </w:r>
          </w:p>
        </w:tc>
        <w:tc>
          <w:tcPr>
            <w:tcW w:w="877" w:type="dxa"/>
            <w:vAlign w:val="center"/>
          </w:tcPr>
          <w:p w14:paraId="64CFFCE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72,219 </w:t>
            </w:r>
          </w:p>
        </w:tc>
      </w:tr>
      <w:tr w:rsidR="00EB6CF1" w:rsidRPr="00D569EC" w14:paraId="48DD2227" w14:textId="77777777" w:rsidTr="00187E9C">
        <w:trPr>
          <w:jc w:val="center"/>
        </w:trPr>
        <w:tc>
          <w:tcPr>
            <w:tcW w:w="3005" w:type="dxa"/>
            <w:noWrap/>
            <w:vAlign w:val="center"/>
          </w:tcPr>
          <w:p w14:paraId="6E7CDD03"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運輸及倉儲業</w:t>
            </w:r>
          </w:p>
        </w:tc>
        <w:tc>
          <w:tcPr>
            <w:tcW w:w="509" w:type="dxa"/>
            <w:vAlign w:val="center"/>
          </w:tcPr>
          <w:p w14:paraId="4737AFD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25 </w:t>
            </w:r>
          </w:p>
        </w:tc>
        <w:tc>
          <w:tcPr>
            <w:tcW w:w="879" w:type="dxa"/>
            <w:vAlign w:val="center"/>
          </w:tcPr>
          <w:p w14:paraId="3E623076"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129,405 </w:t>
            </w:r>
          </w:p>
        </w:tc>
        <w:tc>
          <w:tcPr>
            <w:tcW w:w="549" w:type="dxa"/>
            <w:vAlign w:val="center"/>
          </w:tcPr>
          <w:p w14:paraId="57E9F8C8"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45F9E94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1F77DDE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 </w:t>
            </w:r>
          </w:p>
        </w:tc>
        <w:tc>
          <w:tcPr>
            <w:tcW w:w="906" w:type="dxa"/>
            <w:vAlign w:val="center"/>
          </w:tcPr>
          <w:p w14:paraId="5487CF56"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16,123 </w:t>
            </w:r>
          </w:p>
        </w:tc>
        <w:tc>
          <w:tcPr>
            <w:tcW w:w="512" w:type="dxa"/>
            <w:noWrap/>
            <w:vAlign w:val="center"/>
          </w:tcPr>
          <w:p w14:paraId="792A04D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5C08637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r>
      <w:tr w:rsidR="00EB6CF1" w:rsidRPr="00D569EC" w14:paraId="3D9E4064" w14:textId="77777777" w:rsidTr="00187E9C">
        <w:trPr>
          <w:jc w:val="center"/>
        </w:trPr>
        <w:tc>
          <w:tcPr>
            <w:tcW w:w="3005" w:type="dxa"/>
            <w:noWrap/>
            <w:vAlign w:val="center"/>
          </w:tcPr>
          <w:p w14:paraId="6673FC0C"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住宿及餐飲業</w:t>
            </w:r>
          </w:p>
        </w:tc>
        <w:tc>
          <w:tcPr>
            <w:tcW w:w="509" w:type="dxa"/>
            <w:vAlign w:val="center"/>
          </w:tcPr>
          <w:p w14:paraId="0A9935F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10 </w:t>
            </w:r>
          </w:p>
        </w:tc>
        <w:tc>
          <w:tcPr>
            <w:tcW w:w="879" w:type="dxa"/>
            <w:vAlign w:val="center"/>
          </w:tcPr>
          <w:p w14:paraId="32B759B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35,202 </w:t>
            </w:r>
          </w:p>
        </w:tc>
        <w:tc>
          <w:tcPr>
            <w:tcW w:w="549" w:type="dxa"/>
            <w:vAlign w:val="center"/>
          </w:tcPr>
          <w:p w14:paraId="3EFA4C7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 </w:t>
            </w:r>
          </w:p>
        </w:tc>
        <w:tc>
          <w:tcPr>
            <w:tcW w:w="840" w:type="dxa"/>
            <w:vAlign w:val="center"/>
          </w:tcPr>
          <w:p w14:paraId="2353B8BD"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360 </w:t>
            </w:r>
          </w:p>
        </w:tc>
        <w:tc>
          <w:tcPr>
            <w:tcW w:w="483" w:type="dxa"/>
            <w:vAlign w:val="center"/>
          </w:tcPr>
          <w:p w14:paraId="5DE2DFC8"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63AFF38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12" w:type="dxa"/>
            <w:noWrap/>
            <w:vAlign w:val="center"/>
          </w:tcPr>
          <w:p w14:paraId="701EE6F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 </w:t>
            </w:r>
          </w:p>
        </w:tc>
        <w:tc>
          <w:tcPr>
            <w:tcW w:w="877" w:type="dxa"/>
            <w:vAlign w:val="center"/>
          </w:tcPr>
          <w:p w14:paraId="6C8ECEB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1,340 </w:t>
            </w:r>
          </w:p>
        </w:tc>
      </w:tr>
      <w:tr w:rsidR="00EB6CF1" w:rsidRPr="00D569EC" w14:paraId="40FBA441" w14:textId="77777777" w:rsidTr="00187E9C">
        <w:trPr>
          <w:jc w:val="center"/>
        </w:trPr>
        <w:tc>
          <w:tcPr>
            <w:tcW w:w="3005" w:type="dxa"/>
            <w:noWrap/>
            <w:vAlign w:val="center"/>
          </w:tcPr>
          <w:p w14:paraId="7B190F6C"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資訊及通訊傳播業</w:t>
            </w:r>
          </w:p>
        </w:tc>
        <w:tc>
          <w:tcPr>
            <w:tcW w:w="509" w:type="dxa"/>
            <w:vAlign w:val="center"/>
          </w:tcPr>
          <w:p w14:paraId="0B718CF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1,149 </w:t>
            </w:r>
          </w:p>
        </w:tc>
        <w:tc>
          <w:tcPr>
            <w:tcW w:w="879" w:type="dxa"/>
            <w:vAlign w:val="center"/>
          </w:tcPr>
          <w:p w14:paraId="1E38797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1,705,764 </w:t>
            </w:r>
          </w:p>
        </w:tc>
        <w:tc>
          <w:tcPr>
            <w:tcW w:w="549" w:type="dxa"/>
            <w:vAlign w:val="center"/>
          </w:tcPr>
          <w:p w14:paraId="7799103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11 </w:t>
            </w:r>
          </w:p>
        </w:tc>
        <w:tc>
          <w:tcPr>
            <w:tcW w:w="840" w:type="dxa"/>
            <w:vAlign w:val="center"/>
          </w:tcPr>
          <w:p w14:paraId="460EFD98"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87,909 </w:t>
            </w:r>
          </w:p>
        </w:tc>
        <w:tc>
          <w:tcPr>
            <w:tcW w:w="483" w:type="dxa"/>
            <w:vAlign w:val="center"/>
          </w:tcPr>
          <w:p w14:paraId="4823894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10 </w:t>
            </w:r>
          </w:p>
        </w:tc>
        <w:tc>
          <w:tcPr>
            <w:tcW w:w="906" w:type="dxa"/>
            <w:vAlign w:val="center"/>
          </w:tcPr>
          <w:p w14:paraId="1657746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69,653 </w:t>
            </w:r>
          </w:p>
        </w:tc>
        <w:tc>
          <w:tcPr>
            <w:tcW w:w="512" w:type="dxa"/>
            <w:noWrap/>
            <w:vAlign w:val="center"/>
          </w:tcPr>
          <w:p w14:paraId="3419E2B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12 </w:t>
            </w:r>
          </w:p>
        </w:tc>
        <w:tc>
          <w:tcPr>
            <w:tcW w:w="877" w:type="dxa"/>
            <w:vAlign w:val="center"/>
          </w:tcPr>
          <w:p w14:paraId="601C83DD"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61,977 </w:t>
            </w:r>
          </w:p>
        </w:tc>
      </w:tr>
      <w:tr w:rsidR="00EB6CF1" w:rsidRPr="00D569EC" w14:paraId="5988BAE5" w14:textId="77777777" w:rsidTr="00187E9C">
        <w:trPr>
          <w:jc w:val="center"/>
        </w:trPr>
        <w:tc>
          <w:tcPr>
            <w:tcW w:w="3005" w:type="dxa"/>
            <w:noWrap/>
            <w:vAlign w:val="center"/>
          </w:tcPr>
          <w:p w14:paraId="10D92BD5"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金融及保險業</w:t>
            </w:r>
          </w:p>
        </w:tc>
        <w:tc>
          <w:tcPr>
            <w:tcW w:w="509" w:type="dxa"/>
            <w:vAlign w:val="center"/>
          </w:tcPr>
          <w:p w14:paraId="7673322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269 </w:t>
            </w:r>
          </w:p>
        </w:tc>
        <w:tc>
          <w:tcPr>
            <w:tcW w:w="879" w:type="dxa"/>
            <w:vAlign w:val="center"/>
          </w:tcPr>
          <w:p w14:paraId="3C586068"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3,714,829 </w:t>
            </w:r>
          </w:p>
        </w:tc>
        <w:tc>
          <w:tcPr>
            <w:tcW w:w="549" w:type="dxa"/>
            <w:vAlign w:val="center"/>
          </w:tcPr>
          <w:p w14:paraId="257745E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5 </w:t>
            </w:r>
          </w:p>
        </w:tc>
        <w:tc>
          <w:tcPr>
            <w:tcW w:w="840" w:type="dxa"/>
            <w:vAlign w:val="center"/>
          </w:tcPr>
          <w:p w14:paraId="6BC0A93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154,935 </w:t>
            </w:r>
          </w:p>
        </w:tc>
        <w:tc>
          <w:tcPr>
            <w:tcW w:w="483" w:type="dxa"/>
            <w:vAlign w:val="center"/>
          </w:tcPr>
          <w:p w14:paraId="5929ADED"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15 </w:t>
            </w:r>
          </w:p>
        </w:tc>
        <w:tc>
          <w:tcPr>
            <w:tcW w:w="906" w:type="dxa"/>
            <w:vAlign w:val="center"/>
          </w:tcPr>
          <w:p w14:paraId="2F02476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146,389 </w:t>
            </w:r>
          </w:p>
        </w:tc>
        <w:tc>
          <w:tcPr>
            <w:tcW w:w="512" w:type="dxa"/>
            <w:noWrap/>
            <w:vAlign w:val="center"/>
          </w:tcPr>
          <w:p w14:paraId="057ACA6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10 </w:t>
            </w:r>
          </w:p>
        </w:tc>
        <w:tc>
          <w:tcPr>
            <w:tcW w:w="877" w:type="dxa"/>
            <w:vAlign w:val="center"/>
          </w:tcPr>
          <w:p w14:paraId="52B3DF4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385,124 </w:t>
            </w:r>
          </w:p>
        </w:tc>
      </w:tr>
      <w:tr w:rsidR="00EB6CF1" w:rsidRPr="00D569EC" w14:paraId="04EED88F" w14:textId="77777777" w:rsidTr="00187E9C">
        <w:trPr>
          <w:jc w:val="center"/>
        </w:trPr>
        <w:tc>
          <w:tcPr>
            <w:tcW w:w="3005" w:type="dxa"/>
            <w:noWrap/>
            <w:vAlign w:val="center"/>
          </w:tcPr>
          <w:p w14:paraId="6D76CDD0"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不動產業</w:t>
            </w:r>
          </w:p>
        </w:tc>
        <w:tc>
          <w:tcPr>
            <w:tcW w:w="509" w:type="dxa"/>
            <w:vAlign w:val="center"/>
          </w:tcPr>
          <w:p w14:paraId="01C2909D"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40 </w:t>
            </w:r>
          </w:p>
        </w:tc>
        <w:tc>
          <w:tcPr>
            <w:tcW w:w="879" w:type="dxa"/>
            <w:vAlign w:val="center"/>
          </w:tcPr>
          <w:p w14:paraId="203287A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167,554 </w:t>
            </w:r>
          </w:p>
        </w:tc>
        <w:tc>
          <w:tcPr>
            <w:tcW w:w="549" w:type="dxa"/>
            <w:vAlign w:val="center"/>
          </w:tcPr>
          <w:p w14:paraId="4D8B5A2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 </w:t>
            </w:r>
          </w:p>
        </w:tc>
        <w:tc>
          <w:tcPr>
            <w:tcW w:w="840" w:type="dxa"/>
            <w:vAlign w:val="center"/>
          </w:tcPr>
          <w:p w14:paraId="760F63E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22,294 </w:t>
            </w:r>
          </w:p>
        </w:tc>
        <w:tc>
          <w:tcPr>
            <w:tcW w:w="483" w:type="dxa"/>
            <w:vAlign w:val="center"/>
          </w:tcPr>
          <w:p w14:paraId="4777D8C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 </w:t>
            </w:r>
          </w:p>
        </w:tc>
        <w:tc>
          <w:tcPr>
            <w:tcW w:w="906" w:type="dxa"/>
            <w:vAlign w:val="center"/>
          </w:tcPr>
          <w:p w14:paraId="5BC31D2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23,130 </w:t>
            </w:r>
          </w:p>
        </w:tc>
        <w:tc>
          <w:tcPr>
            <w:tcW w:w="512" w:type="dxa"/>
            <w:noWrap/>
            <w:vAlign w:val="center"/>
          </w:tcPr>
          <w:p w14:paraId="674183F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 </w:t>
            </w:r>
          </w:p>
        </w:tc>
        <w:tc>
          <w:tcPr>
            <w:tcW w:w="877" w:type="dxa"/>
            <w:vAlign w:val="center"/>
          </w:tcPr>
          <w:p w14:paraId="5770295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12,553 </w:t>
            </w:r>
          </w:p>
        </w:tc>
      </w:tr>
      <w:tr w:rsidR="00EB6CF1" w:rsidRPr="00D569EC" w14:paraId="78A777FD" w14:textId="77777777" w:rsidTr="00187E9C">
        <w:trPr>
          <w:jc w:val="center"/>
        </w:trPr>
        <w:tc>
          <w:tcPr>
            <w:tcW w:w="3005" w:type="dxa"/>
            <w:noWrap/>
            <w:vAlign w:val="center"/>
          </w:tcPr>
          <w:p w14:paraId="59F69348" w14:textId="77777777" w:rsidR="001D4A56" w:rsidRPr="00D569EC" w:rsidRDefault="001D4A56" w:rsidP="00187E9C">
            <w:pPr>
              <w:widowControl/>
              <w:snapToGrid w:val="0"/>
              <w:spacing w:line="220" w:lineRule="exact"/>
              <w:ind w:firstLine="0"/>
              <w:rPr>
                <w:kern w:val="0"/>
                <w:sz w:val="18"/>
                <w:szCs w:val="18"/>
                <w:lang w:eastAsia="zh-TW"/>
              </w:rPr>
            </w:pPr>
            <w:r w:rsidRPr="00D569EC">
              <w:rPr>
                <w:kern w:val="0"/>
                <w:sz w:val="18"/>
                <w:szCs w:val="18"/>
                <w:lang w:eastAsia="zh-TW"/>
              </w:rPr>
              <w:t>專業、科學及技術服務業</w:t>
            </w:r>
          </w:p>
        </w:tc>
        <w:tc>
          <w:tcPr>
            <w:tcW w:w="509" w:type="dxa"/>
            <w:vAlign w:val="center"/>
          </w:tcPr>
          <w:p w14:paraId="637D06D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163 </w:t>
            </w:r>
          </w:p>
        </w:tc>
        <w:tc>
          <w:tcPr>
            <w:tcW w:w="879" w:type="dxa"/>
            <w:vAlign w:val="center"/>
          </w:tcPr>
          <w:p w14:paraId="4E7D916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239,507 </w:t>
            </w:r>
          </w:p>
        </w:tc>
        <w:tc>
          <w:tcPr>
            <w:tcW w:w="549" w:type="dxa"/>
            <w:vAlign w:val="center"/>
          </w:tcPr>
          <w:p w14:paraId="4240B21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10 </w:t>
            </w:r>
          </w:p>
        </w:tc>
        <w:tc>
          <w:tcPr>
            <w:tcW w:w="840" w:type="dxa"/>
            <w:vAlign w:val="center"/>
          </w:tcPr>
          <w:p w14:paraId="46FD6F6E"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15,766 </w:t>
            </w:r>
          </w:p>
        </w:tc>
        <w:tc>
          <w:tcPr>
            <w:tcW w:w="483" w:type="dxa"/>
            <w:vAlign w:val="center"/>
          </w:tcPr>
          <w:p w14:paraId="03A89C9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 </w:t>
            </w:r>
          </w:p>
        </w:tc>
        <w:tc>
          <w:tcPr>
            <w:tcW w:w="906" w:type="dxa"/>
            <w:vAlign w:val="center"/>
          </w:tcPr>
          <w:p w14:paraId="768C073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17,000 </w:t>
            </w:r>
          </w:p>
        </w:tc>
        <w:tc>
          <w:tcPr>
            <w:tcW w:w="512" w:type="dxa"/>
            <w:noWrap/>
            <w:vAlign w:val="center"/>
          </w:tcPr>
          <w:p w14:paraId="74FE02A6"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4 </w:t>
            </w:r>
          </w:p>
        </w:tc>
        <w:tc>
          <w:tcPr>
            <w:tcW w:w="877" w:type="dxa"/>
            <w:vAlign w:val="center"/>
          </w:tcPr>
          <w:p w14:paraId="4FB89E8D"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6,050 </w:t>
            </w:r>
          </w:p>
        </w:tc>
      </w:tr>
      <w:tr w:rsidR="00EB6CF1" w:rsidRPr="00D569EC" w14:paraId="274CAE48" w14:textId="77777777" w:rsidTr="00187E9C">
        <w:trPr>
          <w:jc w:val="center"/>
        </w:trPr>
        <w:tc>
          <w:tcPr>
            <w:tcW w:w="3005" w:type="dxa"/>
            <w:noWrap/>
            <w:vAlign w:val="center"/>
          </w:tcPr>
          <w:p w14:paraId="4BB30CE9"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支援服務業</w:t>
            </w:r>
          </w:p>
        </w:tc>
        <w:tc>
          <w:tcPr>
            <w:tcW w:w="509" w:type="dxa"/>
            <w:vAlign w:val="center"/>
          </w:tcPr>
          <w:p w14:paraId="2F0324F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33 </w:t>
            </w:r>
          </w:p>
        </w:tc>
        <w:tc>
          <w:tcPr>
            <w:tcW w:w="879" w:type="dxa"/>
            <w:vAlign w:val="center"/>
          </w:tcPr>
          <w:p w14:paraId="26AE7EF6"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29,429 </w:t>
            </w:r>
          </w:p>
        </w:tc>
        <w:tc>
          <w:tcPr>
            <w:tcW w:w="549" w:type="dxa"/>
            <w:vAlign w:val="center"/>
          </w:tcPr>
          <w:p w14:paraId="0F496BAD"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0EB48A3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3F26321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 </w:t>
            </w:r>
          </w:p>
        </w:tc>
        <w:tc>
          <w:tcPr>
            <w:tcW w:w="906" w:type="dxa"/>
            <w:vAlign w:val="center"/>
          </w:tcPr>
          <w:p w14:paraId="375BC63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71 </w:t>
            </w:r>
          </w:p>
        </w:tc>
        <w:tc>
          <w:tcPr>
            <w:tcW w:w="512" w:type="dxa"/>
            <w:noWrap/>
            <w:vAlign w:val="center"/>
          </w:tcPr>
          <w:p w14:paraId="56CEFD9F"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 </w:t>
            </w:r>
          </w:p>
        </w:tc>
        <w:tc>
          <w:tcPr>
            <w:tcW w:w="877" w:type="dxa"/>
            <w:vAlign w:val="center"/>
          </w:tcPr>
          <w:p w14:paraId="5DE4A2F6"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150 </w:t>
            </w:r>
          </w:p>
        </w:tc>
      </w:tr>
      <w:tr w:rsidR="00EB6CF1" w:rsidRPr="00D569EC" w14:paraId="2D2B0EF6" w14:textId="77777777" w:rsidTr="00187E9C">
        <w:trPr>
          <w:jc w:val="center"/>
        </w:trPr>
        <w:tc>
          <w:tcPr>
            <w:tcW w:w="3005" w:type="dxa"/>
            <w:noWrap/>
            <w:vAlign w:val="center"/>
          </w:tcPr>
          <w:p w14:paraId="43C6BDBF" w14:textId="77777777" w:rsidR="001D4A56" w:rsidRPr="00D569EC" w:rsidRDefault="001D4A56" w:rsidP="00187E9C">
            <w:pPr>
              <w:widowControl/>
              <w:snapToGrid w:val="0"/>
              <w:spacing w:line="220" w:lineRule="exact"/>
              <w:ind w:firstLine="0"/>
              <w:rPr>
                <w:kern w:val="0"/>
                <w:sz w:val="18"/>
                <w:szCs w:val="18"/>
                <w:lang w:eastAsia="zh-TW"/>
              </w:rPr>
            </w:pPr>
            <w:r w:rsidRPr="00D569EC">
              <w:rPr>
                <w:kern w:val="0"/>
                <w:sz w:val="18"/>
                <w:szCs w:val="18"/>
                <w:lang w:eastAsia="zh-TW"/>
              </w:rPr>
              <w:t>公共行政及國防；強制性社會安全</w:t>
            </w:r>
          </w:p>
        </w:tc>
        <w:tc>
          <w:tcPr>
            <w:tcW w:w="509" w:type="dxa"/>
            <w:vAlign w:val="center"/>
          </w:tcPr>
          <w:p w14:paraId="3A6A2E1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9" w:type="dxa"/>
            <w:vAlign w:val="center"/>
          </w:tcPr>
          <w:p w14:paraId="1676085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49" w:type="dxa"/>
            <w:vAlign w:val="center"/>
          </w:tcPr>
          <w:p w14:paraId="4929992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5BE4B6C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7044825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0F4987E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512" w:type="dxa"/>
            <w:noWrap/>
            <w:vAlign w:val="center"/>
          </w:tcPr>
          <w:p w14:paraId="12F0185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1FE19C0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r>
      <w:tr w:rsidR="00EB6CF1" w:rsidRPr="00D569EC" w14:paraId="604682C4" w14:textId="77777777" w:rsidTr="00187E9C">
        <w:trPr>
          <w:jc w:val="center"/>
        </w:trPr>
        <w:tc>
          <w:tcPr>
            <w:tcW w:w="3005" w:type="dxa"/>
            <w:noWrap/>
            <w:vAlign w:val="center"/>
          </w:tcPr>
          <w:p w14:paraId="67E9AE1C"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教育服務業</w:t>
            </w:r>
          </w:p>
        </w:tc>
        <w:tc>
          <w:tcPr>
            <w:tcW w:w="509" w:type="dxa"/>
            <w:vAlign w:val="center"/>
          </w:tcPr>
          <w:p w14:paraId="0AC9519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 </w:t>
            </w:r>
          </w:p>
        </w:tc>
        <w:tc>
          <w:tcPr>
            <w:tcW w:w="879" w:type="dxa"/>
            <w:vAlign w:val="center"/>
          </w:tcPr>
          <w:p w14:paraId="684C23D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31,100 </w:t>
            </w:r>
          </w:p>
        </w:tc>
        <w:tc>
          <w:tcPr>
            <w:tcW w:w="549" w:type="dxa"/>
            <w:vAlign w:val="center"/>
          </w:tcPr>
          <w:p w14:paraId="4C08A17D"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022807D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54C164E6"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1A48A25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10,000 </w:t>
            </w:r>
          </w:p>
        </w:tc>
        <w:tc>
          <w:tcPr>
            <w:tcW w:w="512" w:type="dxa"/>
            <w:noWrap/>
            <w:vAlign w:val="center"/>
          </w:tcPr>
          <w:p w14:paraId="6F8821A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54807CF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r>
      <w:tr w:rsidR="00EB6CF1" w:rsidRPr="00D569EC" w14:paraId="1EEDA94C" w14:textId="77777777" w:rsidTr="00187E9C">
        <w:trPr>
          <w:jc w:val="center"/>
        </w:trPr>
        <w:tc>
          <w:tcPr>
            <w:tcW w:w="3005" w:type="dxa"/>
            <w:noWrap/>
            <w:vAlign w:val="center"/>
          </w:tcPr>
          <w:p w14:paraId="0C138926" w14:textId="77777777" w:rsidR="001D4A56" w:rsidRPr="00D569EC" w:rsidRDefault="001D4A56" w:rsidP="00187E9C">
            <w:pPr>
              <w:widowControl/>
              <w:snapToGrid w:val="0"/>
              <w:spacing w:line="220" w:lineRule="exact"/>
              <w:ind w:firstLine="0"/>
              <w:rPr>
                <w:kern w:val="0"/>
                <w:sz w:val="18"/>
                <w:szCs w:val="18"/>
                <w:lang w:eastAsia="zh-TW"/>
              </w:rPr>
            </w:pPr>
            <w:r w:rsidRPr="00D569EC">
              <w:rPr>
                <w:kern w:val="0"/>
                <w:sz w:val="18"/>
                <w:szCs w:val="18"/>
                <w:lang w:eastAsia="zh-TW"/>
              </w:rPr>
              <w:t>醫療保健及社會工作服務業</w:t>
            </w:r>
          </w:p>
        </w:tc>
        <w:tc>
          <w:tcPr>
            <w:tcW w:w="509" w:type="dxa"/>
            <w:vAlign w:val="center"/>
          </w:tcPr>
          <w:p w14:paraId="6481388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36 </w:t>
            </w:r>
          </w:p>
        </w:tc>
        <w:tc>
          <w:tcPr>
            <w:tcW w:w="879" w:type="dxa"/>
            <w:vAlign w:val="center"/>
          </w:tcPr>
          <w:p w14:paraId="4C62054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113,365 </w:t>
            </w:r>
          </w:p>
        </w:tc>
        <w:tc>
          <w:tcPr>
            <w:tcW w:w="549" w:type="dxa"/>
            <w:vAlign w:val="center"/>
          </w:tcPr>
          <w:p w14:paraId="67707EA1"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61B6D588"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160 </w:t>
            </w:r>
          </w:p>
        </w:tc>
        <w:tc>
          <w:tcPr>
            <w:tcW w:w="483" w:type="dxa"/>
            <w:vAlign w:val="center"/>
          </w:tcPr>
          <w:p w14:paraId="3E2AA39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 </w:t>
            </w:r>
          </w:p>
        </w:tc>
        <w:tc>
          <w:tcPr>
            <w:tcW w:w="906" w:type="dxa"/>
            <w:vAlign w:val="center"/>
          </w:tcPr>
          <w:p w14:paraId="04D2A1E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31,328 </w:t>
            </w:r>
          </w:p>
        </w:tc>
        <w:tc>
          <w:tcPr>
            <w:tcW w:w="512" w:type="dxa"/>
            <w:noWrap/>
            <w:vAlign w:val="center"/>
          </w:tcPr>
          <w:p w14:paraId="1F9946A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563734B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r>
      <w:tr w:rsidR="00EB6CF1" w:rsidRPr="00D569EC" w14:paraId="31161819" w14:textId="77777777" w:rsidTr="00187E9C">
        <w:trPr>
          <w:jc w:val="center"/>
        </w:trPr>
        <w:tc>
          <w:tcPr>
            <w:tcW w:w="3005" w:type="dxa"/>
            <w:noWrap/>
            <w:vAlign w:val="center"/>
          </w:tcPr>
          <w:p w14:paraId="1E847C2A" w14:textId="77777777" w:rsidR="001D4A56" w:rsidRPr="00D569EC" w:rsidRDefault="001D4A56" w:rsidP="00187E9C">
            <w:pPr>
              <w:widowControl/>
              <w:snapToGrid w:val="0"/>
              <w:spacing w:line="220" w:lineRule="exact"/>
              <w:ind w:firstLine="0"/>
              <w:rPr>
                <w:kern w:val="0"/>
                <w:sz w:val="18"/>
                <w:szCs w:val="18"/>
                <w:lang w:eastAsia="zh-TW"/>
              </w:rPr>
            </w:pPr>
            <w:r w:rsidRPr="00D569EC">
              <w:rPr>
                <w:kern w:val="0"/>
                <w:sz w:val="18"/>
                <w:szCs w:val="18"/>
                <w:lang w:eastAsia="zh-TW"/>
              </w:rPr>
              <w:t>藝術、娛樂及休閒服務業</w:t>
            </w:r>
          </w:p>
        </w:tc>
        <w:tc>
          <w:tcPr>
            <w:tcW w:w="509" w:type="dxa"/>
            <w:vAlign w:val="center"/>
          </w:tcPr>
          <w:p w14:paraId="5B9C0989"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 </w:t>
            </w:r>
          </w:p>
        </w:tc>
        <w:tc>
          <w:tcPr>
            <w:tcW w:w="879" w:type="dxa"/>
            <w:vAlign w:val="center"/>
          </w:tcPr>
          <w:p w14:paraId="0C26A20B"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2,722 </w:t>
            </w:r>
          </w:p>
        </w:tc>
        <w:tc>
          <w:tcPr>
            <w:tcW w:w="549" w:type="dxa"/>
            <w:vAlign w:val="center"/>
          </w:tcPr>
          <w:p w14:paraId="4123283C"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40" w:type="dxa"/>
            <w:vAlign w:val="center"/>
          </w:tcPr>
          <w:p w14:paraId="7CCB4E06"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483" w:type="dxa"/>
            <w:vAlign w:val="center"/>
          </w:tcPr>
          <w:p w14:paraId="1E7D4048"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4617C6A0"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1,819 </w:t>
            </w:r>
          </w:p>
        </w:tc>
        <w:tc>
          <w:tcPr>
            <w:tcW w:w="512" w:type="dxa"/>
            <w:noWrap/>
            <w:vAlign w:val="center"/>
          </w:tcPr>
          <w:p w14:paraId="192BB20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877" w:type="dxa"/>
            <w:vAlign w:val="center"/>
          </w:tcPr>
          <w:p w14:paraId="3C58ADF3"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r>
      <w:tr w:rsidR="00EB6CF1" w:rsidRPr="00D569EC" w14:paraId="342C4709" w14:textId="77777777" w:rsidTr="00187E9C">
        <w:trPr>
          <w:jc w:val="center"/>
        </w:trPr>
        <w:tc>
          <w:tcPr>
            <w:tcW w:w="3005" w:type="dxa"/>
            <w:noWrap/>
            <w:vAlign w:val="center"/>
          </w:tcPr>
          <w:p w14:paraId="37A7423C" w14:textId="77777777" w:rsidR="001D4A56" w:rsidRPr="00D569EC" w:rsidRDefault="001D4A56" w:rsidP="00187E9C">
            <w:pPr>
              <w:widowControl/>
              <w:snapToGrid w:val="0"/>
              <w:spacing w:line="220" w:lineRule="exact"/>
              <w:ind w:firstLine="0"/>
              <w:rPr>
                <w:kern w:val="0"/>
                <w:sz w:val="18"/>
                <w:szCs w:val="18"/>
              </w:rPr>
            </w:pPr>
            <w:r w:rsidRPr="00D569EC">
              <w:rPr>
                <w:kern w:val="0"/>
                <w:sz w:val="18"/>
                <w:szCs w:val="18"/>
              </w:rPr>
              <w:t>其他服務業</w:t>
            </w:r>
          </w:p>
        </w:tc>
        <w:tc>
          <w:tcPr>
            <w:tcW w:w="509" w:type="dxa"/>
            <w:vAlign w:val="center"/>
          </w:tcPr>
          <w:p w14:paraId="26A4D8C2"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36 </w:t>
            </w:r>
          </w:p>
        </w:tc>
        <w:tc>
          <w:tcPr>
            <w:tcW w:w="879" w:type="dxa"/>
            <w:vAlign w:val="center"/>
          </w:tcPr>
          <w:p w14:paraId="1D1C3F9A"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245,108 </w:t>
            </w:r>
          </w:p>
        </w:tc>
        <w:tc>
          <w:tcPr>
            <w:tcW w:w="549" w:type="dxa"/>
            <w:vAlign w:val="center"/>
          </w:tcPr>
          <w:p w14:paraId="5FC0C87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 </w:t>
            </w:r>
          </w:p>
        </w:tc>
        <w:tc>
          <w:tcPr>
            <w:tcW w:w="840" w:type="dxa"/>
            <w:vAlign w:val="center"/>
          </w:tcPr>
          <w:p w14:paraId="01D76F0D"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300 </w:t>
            </w:r>
          </w:p>
        </w:tc>
        <w:tc>
          <w:tcPr>
            <w:tcW w:w="483" w:type="dxa"/>
            <w:vAlign w:val="center"/>
          </w:tcPr>
          <w:p w14:paraId="40CBF5D4"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0 </w:t>
            </w:r>
          </w:p>
        </w:tc>
        <w:tc>
          <w:tcPr>
            <w:tcW w:w="906" w:type="dxa"/>
            <w:vAlign w:val="center"/>
          </w:tcPr>
          <w:p w14:paraId="6BA29105"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1,649 </w:t>
            </w:r>
          </w:p>
        </w:tc>
        <w:tc>
          <w:tcPr>
            <w:tcW w:w="512" w:type="dxa"/>
            <w:noWrap/>
            <w:vAlign w:val="center"/>
          </w:tcPr>
          <w:p w14:paraId="56A256D7"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1 </w:t>
            </w:r>
          </w:p>
        </w:tc>
        <w:tc>
          <w:tcPr>
            <w:tcW w:w="877" w:type="dxa"/>
            <w:vAlign w:val="center"/>
          </w:tcPr>
          <w:p w14:paraId="2CEA50D8" w14:textId="77777777" w:rsidR="001D4A56" w:rsidRPr="00D569EC" w:rsidRDefault="001D4A56" w:rsidP="00187E9C">
            <w:pPr>
              <w:overflowPunct/>
              <w:autoSpaceDE/>
              <w:autoSpaceDN/>
              <w:snapToGrid w:val="0"/>
              <w:spacing w:line="220" w:lineRule="exact"/>
              <w:ind w:firstLine="0"/>
              <w:jc w:val="right"/>
              <w:rPr>
                <w:rFonts w:eastAsia="新細明體"/>
                <w:kern w:val="2"/>
                <w:sz w:val="18"/>
                <w:szCs w:val="18"/>
                <w:lang w:eastAsia="zh-TW"/>
              </w:rPr>
            </w:pPr>
            <w:r w:rsidRPr="00D569EC">
              <w:rPr>
                <w:rFonts w:eastAsia="新細明體"/>
                <w:kern w:val="2"/>
                <w:sz w:val="18"/>
                <w:szCs w:val="18"/>
                <w:lang w:eastAsia="zh-TW"/>
              </w:rPr>
              <w:t xml:space="preserve">750 </w:t>
            </w:r>
          </w:p>
        </w:tc>
      </w:tr>
    </w:tbl>
    <w:p w14:paraId="21ADF292" w14:textId="77777777" w:rsidR="001D4A56" w:rsidRPr="00D569EC" w:rsidRDefault="001D4A56" w:rsidP="001D4A56">
      <w:pPr>
        <w:widowControl/>
        <w:snapToGrid w:val="0"/>
        <w:spacing w:line="220" w:lineRule="exact"/>
        <w:ind w:firstLine="0"/>
        <w:rPr>
          <w:kern w:val="0"/>
          <w:sz w:val="18"/>
          <w:szCs w:val="18"/>
          <w:lang w:eastAsia="zh-TW"/>
        </w:rPr>
      </w:pPr>
      <w:r w:rsidRPr="00D569EC">
        <w:rPr>
          <w:rFonts w:hint="eastAsia"/>
          <w:kern w:val="0"/>
          <w:sz w:val="18"/>
          <w:szCs w:val="18"/>
          <w:lang w:eastAsia="zh-TW"/>
        </w:rPr>
        <w:t>資料來源：經濟部投資審議委員會</w:t>
      </w:r>
    </w:p>
    <w:p w14:paraId="718FF12E" w14:textId="77777777" w:rsidR="00D06117" w:rsidRPr="00D569EC" w:rsidRDefault="00D06117">
      <w:pPr>
        <w:rPr>
          <w:lang w:eastAsia="zh-TW"/>
        </w:rPr>
      </w:pPr>
    </w:p>
    <w:p w14:paraId="293F9DC3" w14:textId="77777777" w:rsidR="001D4A56" w:rsidRPr="00D569EC" w:rsidRDefault="001D4A56">
      <w:pPr>
        <w:rPr>
          <w:lang w:eastAsia="zh-TW"/>
        </w:rPr>
        <w:sectPr w:rsidR="001D4A56" w:rsidRPr="00D569EC" w:rsidSect="006B6D98">
          <w:headerReference w:type="even" r:id="rId64"/>
          <w:headerReference w:type="default" r:id="rId65"/>
          <w:footerReference w:type="even" r:id="rId66"/>
          <w:footerReference w:type="default" r:id="rId67"/>
          <w:pgSz w:w="11906" w:h="16838" w:code="9"/>
          <w:pgMar w:top="2268" w:right="1701" w:bottom="1701" w:left="1701" w:header="1134" w:footer="851" w:gutter="0"/>
          <w:cols w:space="720"/>
          <w:docGrid w:type="linesAndChars" w:linePitch="514" w:charSpace="-819"/>
        </w:sectPr>
      </w:pPr>
    </w:p>
    <w:p w14:paraId="3A24639A" w14:textId="77777777" w:rsidR="004850E8" w:rsidRPr="00D569EC" w:rsidRDefault="004850E8">
      <w:pPr>
        <w:snapToGrid w:val="0"/>
        <w:rPr>
          <w:kern w:val="0"/>
          <w:sz w:val="16"/>
          <w:szCs w:val="16"/>
          <w:lang w:eastAsia="zh-TW"/>
        </w:rPr>
        <w:sectPr w:rsidR="004850E8" w:rsidRPr="00D569EC" w:rsidSect="006B6D98">
          <w:headerReference w:type="even" r:id="rId68"/>
          <w:headerReference w:type="default" r:id="rId69"/>
          <w:footerReference w:type="even" r:id="rId70"/>
          <w:footerReference w:type="default" r:id="rId71"/>
          <w:pgSz w:w="11906" w:h="16838" w:code="9"/>
          <w:pgMar w:top="2268" w:right="1701" w:bottom="1701" w:left="1701" w:header="1134" w:footer="851" w:gutter="0"/>
          <w:cols w:space="720"/>
          <w:docGrid w:type="linesAndChars" w:linePitch="514" w:charSpace="-819"/>
        </w:sectPr>
      </w:pPr>
    </w:p>
    <w:p w14:paraId="210DE862" w14:textId="77777777" w:rsidR="004850E8" w:rsidRPr="00D569EC" w:rsidRDefault="00FD0C58">
      <w:pPr>
        <w:snapToGrid w:val="0"/>
        <w:spacing w:line="440" w:lineRule="exact"/>
        <w:rPr>
          <w:lang w:eastAsia="zh-TW"/>
        </w:rPr>
      </w:pPr>
      <w:r w:rsidRPr="00D569EC">
        <w:rPr>
          <w:noProof/>
          <w:lang w:eastAsia="zh-TW"/>
        </w:rPr>
        <w:lastRenderedPageBreak/>
        <w:drawing>
          <wp:anchor distT="0" distB="0" distL="114300" distR="114300" simplePos="0" relativeHeight="251655680" behindDoc="1" locked="0" layoutInCell="1" allowOverlap="1" wp14:anchorId="6669A555" wp14:editId="7DF89101">
            <wp:simplePos x="0" y="0"/>
            <wp:positionH relativeFrom="column">
              <wp:posOffset>-1099181</wp:posOffset>
            </wp:positionH>
            <wp:positionV relativeFrom="paragraph">
              <wp:posOffset>-2045970</wp:posOffset>
            </wp:positionV>
            <wp:extent cx="7600950" cy="11307442"/>
            <wp:effectExtent l="0" t="0" r="0" b="8258"/>
            <wp:wrapNone/>
            <wp:docPr id="52" name="圖片 19" descr="描述: 描述: 描述: 103-19印尼-18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rcRect/>
                    <a:stretch>
                      <a:fillRect/>
                    </a:stretch>
                  </pic:blipFill>
                  <pic:spPr>
                    <a:xfrm>
                      <a:off x="0" y="0"/>
                      <a:ext cx="7600950" cy="11307442"/>
                    </a:xfrm>
                    <a:prstGeom prst="rect">
                      <a:avLst/>
                    </a:prstGeom>
                    <a:noFill/>
                    <a:ln>
                      <a:noFill/>
                      <a:prstDash/>
                    </a:ln>
                  </pic:spPr>
                </pic:pic>
              </a:graphicData>
            </a:graphic>
          </wp:anchor>
        </w:drawing>
      </w:r>
    </w:p>
    <w:p w14:paraId="2D98BE7C" w14:textId="77777777" w:rsidR="004850E8" w:rsidRPr="00D569EC" w:rsidRDefault="00FD0C58">
      <w:pPr>
        <w:ind w:firstLine="472"/>
      </w:pPr>
      <w:r w:rsidRPr="00D569EC">
        <w:rPr>
          <w:noProof/>
          <w:lang w:eastAsia="zh-TW"/>
        </w:rPr>
        <mc:AlternateContent>
          <mc:Choice Requires="wps">
            <w:drawing>
              <wp:anchor distT="0" distB="0" distL="114300" distR="114300" simplePos="0" relativeHeight="251659776" behindDoc="0" locked="0" layoutInCell="1" allowOverlap="1" wp14:anchorId="43DFDF7B" wp14:editId="1E580132">
                <wp:simplePos x="0" y="0"/>
                <wp:positionH relativeFrom="column">
                  <wp:posOffset>-302895</wp:posOffset>
                </wp:positionH>
                <wp:positionV relativeFrom="paragraph">
                  <wp:posOffset>6243320</wp:posOffset>
                </wp:positionV>
                <wp:extent cx="6068699" cy="2072640"/>
                <wp:effectExtent l="0" t="0" r="0" b="3810"/>
                <wp:wrapNone/>
                <wp:docPr id="53" name="文字方塊 2"/>
                <wp:cNvGraphicFramePr/>
                <a:graphic xmlns:a="http://schemas.openxmlformats.org/drawingml/2006/main">
                  <a:graphicData uri="http://schemas.microsoft.com/office/word/2010/wordprocessingShape">
                    <wps:wsp>
                      <wps:cNvSpPr txBox="1"/>
                      <wps:spPr>
                        <a:xfrm>
                          <a:off x="0" y="0"/>
                          <a:ext cx="6068699" cy="2072640"/>
                        </a:xfrm>
                        <a:prstGeom prst="rect">
                          <a:avLst/>
                        </a:prstGeom>
                        <a:noFill/>
                        <a:ln>
                          <a:noFill/>
                          <a:prstDash/>
                        </a:ln>
                      </wps:spPr>
                      <wps:txbx>
                        <w:txbxContent>
                          <w:p w14:paraId="671E82DB" w14:textId="77777777" w:rsidR="0094684B" w:rsidRDefault="0094684B">
                            <w:pPr>
                              <w:snapToGrid w:val="0"/>
                              <w:ind w:firstLine="0"/>
                              <w:rPr>
                                <w:rFonts w:ascii="華康新特黑體" w:eastAsia="華康新特黑體" w:hAnsi="華康新特黑體"/>
                                <w:lang w:eastAsia="zh-TW"/>
                              </w:rPr>
                            </w:pPr>
                            <w:r>
                              <w:rPr>
                                <w:rFonts w:ascii="華康新特黑體" w:eastAsia="華康新特黑體" w:hAnsi="華康新特黑體"/>
                                <w:lang w:eastAsia="zh-TW"/>
                              </w:rPr>
                              <w:t>經濟部投資業務處</w:t>
                            </w:r>
                          </w:p>
                          <w:p w14:paraId="188EFE0D" w14:textId="77777777" w:rsidR="0094684B" w:rsidRDefault="0094684B">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址：臺北市中正區館前路 71 號 8 樓</w:t>
                            </w:r>
                          </w:p>
                          <w:p w14:paraId="40B5012E" w14:textId="77777777" w:rsidR="0094684B" w:rsidRDefault="0094684B">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7AFB0DFC" w14:textId="77777777" w:rsidR="0094684B" w:rsidRDefault="0094684B">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0C54794E" w14:textId="0EB337DC" w:rsidR="0094684B" w:rsidRDefault="0094684B">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00D569EC" w:rsidRPr="00702447">
                              <w:rPr>
                                <w:rFonts w:ascii="華康中黑體(P)" w:eastAsia="華康中黑體(P)" w:hAnsi="Arial" w:cs="Arial"/>
                                <w:sz w:val="20"/>
                                <w:szCs w:val="20"/>
                                <w:lang w:eastAsia="zh-TW"/>
                              </w:rPr>
                              <w:t>https://investtaiwan.nat.gov.tw/</w:t>
                            </w:r>
                          </w:p>
                          <w:p w14:paraId="1FBE6973" w14:textId="77777777" w:rsidR="0094684B" w:rsidRDefault="0094684B">
                            <w:pPr>
                              <w:snapToGrid w:val="0"/>
                              <w:ind w:firstLine="0"/>
                              <w:rPr>
                                <w:rFonts w:ascii="華康中黑體(P)" w:eastAsia="華康中黑體(P)" w:hAnsi="華康中黑體(P)" w:cs="Arial"/>
                                <w:sz w:val="20"/>
                                <w:szCs w:val="20"/>
                              </w:rPr>
                            </w:pPr>
                            <w:r>
                              <w:rPr>
                                <w:rFonts w:ascii="華康中黑體(P)" w:eastAsia="華康中黑體(P)" w:hAnsi="華康中黑體(P)" w:cs="Arial"/>
                                <w:sz w:val="20"/>
                                <w:szCs w:val="20"/>
                              </w:rPr>
                              <w:t>電子信箱：dois@moea.gov.tw</w:t>
                            </w:r>
                          </w:p>
                          <w:p w14:paraId="66E01886" w14:textId="77777777" w:rsidR="0094684B" w:rsidRDefault="0094684B">
                            <w:pPr>
                              <w:snapToGrid w:val="0"/>
                              <w:ind w:firstLine="0"/>
                              <w:rPr>
                                <w:rFonts w:ascii="華康中黑體(P)" w:eastAsia="華康中黑體(P)" w:hAnsi="華康中黑體(P)" w:cs="Arial"/>
                                <w:sz w:val="20"/>
                                <w:szCs w:val="20"/>
                              </w:rPr>
                            </w:pPr>
                          </w:p>
                          <w:p w14:paraId="3E19ABEA" w14:textId="77777777" w:rsidR="0094684B" w:rsidRDefault="0094684B">
                            <w:pPr>
                              <w:snapToGrid w:val="0"/>
                              <w:ind w:firstLine="0"/>
                              <w:rPr>
                                <w:rFonts w:ascii="華康中黑體(P)" w:eastAsia="華康中黑體(P)" w:hAnsi="華康中黑體(P)" w:cs="Arial"/>
                                <w:sz w:val="20"/>
                                <w:szCs w:val="20"/>
                              </w:rPr>
                            </w:pPr>
                          </w:p>
                          <w:p w14:paraId="79E504AC" w14:textId="77777777" w:rsidR="0094684B" w:rsidRDefault="0094684B">
                            <w:pPr>
                              <w:snapToGrid w:val="0"/>
                              <w:ind w:firstLine="392"/>
                              <w:jc w:val="right"/>
                              <w:rPr>
                                <w:rFonts w:ascii="華康中黑體(P)" w:eastAsia="華康中黑體(P)" w:hAnsi="華康中黑體(P)" w:cs="Arial"/>
                                <w:sz w:val="20"/>
                                <w:szCs w:val="20"/>
                              </w:rPr>
                            </w:pPr>
                            <w:r>
                              <w:rPr>
                                <w:rFonts w:ascii="華康中黑體(P)" w:eastAsia="華康中黑體(P)" w:hAnsi="華康中黑體(P)" w:cs="Arial"/>
                                <w:sz w:val="20"/>
                                <w:szCs w:val="20"/>
                              </w:rPr>
                              <w:t>經</w:t>
                            </w:r>
                            <w:proofErr w:type="gramStart"/>
                            <w:r>
                              <w:rPr>
                                <w:rFonts w:ascii="華康中黑體(P)" w:eastAsia="華康中黑體(P)" w:hAnsi="華康中黑體(P)" w:cs="Arial"/>
                                <w:sz w:val="20"/>
                                <w:szCs w:val="20"/>
                              </w:rPr>
                              <w:t>濟</w:t>
                            </w:r>
                            <w:proofErr w:type="gramEnd"/>
                            <w:r>
                              <w:rPr>
                                <w:rFonts w:ascii="華康中黑體(P)" w:eastAsia="華康中黑體(P)" w:hAnsi="華康中黑體(P)" w:cs="Arial"/>
                                <w:sz w:val="20"/>
                                <w:szCs w:val="20"/>
                              </w:rPr>
                              <w:t>部　廣告</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id="文字方塊 2" o:spid="_x0000_s1028" type="#_x0000_t202" style="position:absolute;left:0;text-align:left;margin-left:-23.85pt;margin-top:491.6pt;width:477.85pt;height:163.2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" filled="f" stroked="f">
                <v:textbox>
                  <w:txbxContent>
                    <w:p w14:paraId="671E82DB" w14:textId="77777777" w:rsidR="0094684B" w:rsidRDefault="0094684B">
                      <w:pPr>
                        <w:snapToGrid w:val="0"/>
                        <w:ind w:firstLine="0"/>
                        <w:rPr>
                          <w:rFonts w:ascii="華康新特黑體" w:eastAsia="華康新特黑體" w:hAnsi="華康新特黑體"/>
                          <w:lang w:eastAsia="zh-TW"/>
                        </w:rPr>
                      </w:pPr>
                      <w:r>
                        <w:rPr>
                          <w:rFonts w:ascii="華康新特黑體" w:eastAsia="華康新特黑體" w:hAnsi="華康新特黑體"/>
                          <w:lang w:eastAsia="zh-TW"/>
                        </w:rPr>
                        <w:t>經濟部投資業務處</w:t>
                      </w:r>
                    </w:p>
                    <w:p w14:paraId="188EFE0D" w14:textId="77777777" w:rsidR="0094684B" w:rsidRDefault="0094684B">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址：臺北市中正區館前路 71 號 8 樓</w:t>
                      </w:r>
                    </w:p>
                    <w:p w14:paraId="40B5012E" w14:textId="77777777" w:rsidR="0094684B" w:rsidRDefault="0094684B">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7AFB0DFC" w14:textId="77777777" w:rsidR="0094684B" w:rsidRDefault="0094684B">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0C54794E" w14:textId="0EB337DC" w:rsidR="0094684B" w:rsidRDefault="0094684B">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00D569EC" w:rsidRPr="00702447">
                        <w:rPr>
                          <w:rFonts w:ascii="華康中黑體(P)" w:eastAsia="華康中黑體(P)" w:hAnsi="Arial" w:cs="Arial"/>
                          <w:sz w:val="20"/>
                          <w:szCs w:val="20"/>
                          <w:lang w:eastAsia="zh-TW"/>
                        </w:rPr>
                        <w:t>https://investtaiwan.nat.gov.tw/</w:t>
                      </w:r>
                    </w:p>
                    <w:p w14:paraId="1FBE6973" w14:textId="77777777" w:rsidR="0094684B" w:rsidRDefault="0094684B">
                      <w:pPr>
                        <w:snapToGrid w:val="0"/>
                        <w:ind w:firstLine="0"/>
                        <w:rPr>
                          <w:rFonts w:ascii="華康中黑體(P)" w:eastAsia="華康中黑體(P)" w:hAnsi="華康中黑體(P)" w:cs="Arial"/>
                          <w:sz w:val="20"/>
                          <w:szCs w:val="20"/>
                        </w:rPr>
                      </w:pPr>
                      <w:r>
                        <w:rPr>
                          <w:rFonts w:ascii="華康中黑體(P)" w:eastAsia="華康中黑體(P)" w:hAnsi="華康中黑體(P)" w:cs="Arial"/>
                          <w:sz w:val="20"/>
                          <w:szCs w:val="20"/>
                        </w:rPr>
                        <w:t>電子信箱：dois@moea.gov.tw</w:t>
                      </w:r>
                    </w:p>
                    <w:p w14:paraId="66E01886" w14:textId="77777777" w:rsidR="0094684B" w:rsidRDefault="0094684B">
                      <w:pPr>
                        <w:snapToGrid w:val="0"/>
                        <w:ind w:firstLine="0"/>
                        <w:rPr>
                          <w:rFonts w:ascii="華康中黑體(P)" w:eastAsia="華康中黑體(P)" w:hAnsi="華康中黑體(P)" w:cs="Arial"/>
                          <w:sz w:val="20"/>
                          <w:szCs w:val="20"/>
                        </w:rPr>
                      </w:pPr>
                    </w:p>
                    <w:p w14:paraId="3E19ABEA" w14:textId="77777777" w:rsidR="0094684B" w:rsidRDefault="0094684B">
                      <w:pPr>
                        <w:snapToGrid w:val="0"/>
                        <w:ind w:firstLine="0"/>
                        <w:rPr>
                          <w:rFonts w:ascii="華康中黑體(P)" w:eastAsia="華康中黑體(P)" w:hAnsi="華康中黑體(P)" w:cs="Arial"/>
                          <w:sz w:val="20"/>
                          <w:szCs w:val="20"/>
                        </w:rPr>
                      </w:pPr>
                    </w:p>
                    <w:p w14:paraId="79E504AC" w14:textId="77777777" w:rsidR="0094684B" w:rsidRDefault="0094684B">
                      <w:pPr>
                        <w:snapToGrid w:val="0"/>
                        <w:ind w:firstLine="392"/>
                        <w:jc w:val="right"/>
                        <w:rPr>
                          <w:rFonts w:ascii="華康中黑體(P)" w:eastAsia="華康中黑體(P)" w:hAnsi="華康中黑體(P)" w:cs="Arial"/>
                          <w:sz w:val="20"/>
                          <w:szCs w:val="20"/>
                        </w:rPr>
                      </w:pPr>
                      <w:r>
                        <w:rPr>
                          <w:rFonts w:ascii="華康中黑體(P)" w:eastAsia="華康中黑體(P)" w:hAnsi="華康中黑體(P)" w:cs="Arial"/>
                          <w:sz w:val="20"/>
                          <w:szCs w:val="20"/>
                        </w:rPr>
                        <w:t>經</w:t>
                      </w:r>
                      <w:proofErr w:type="gramStart"/>
                      <w:r>
                        <w:rPr>
                          <w:rFonts w:ascii="華康中黑體(P)" w:eastAsia="華康中黑體(P)" w:hAnsi="華康中黑體(P)" w:cs="Arial"/>
                          <w:sz w:val="20"/>
                          <w:szCs w:val="20"/>
                        </w:rPr>
                        <w:t>濟</w:t>
                      </w:r>
                      <w:proofErr w:type="gramEnd"/>
                      <w:r>
                        <w:rPr>
                          <w:rFonts w:ascii="華康中黑體(P)" w:eastAsia="華康中黑體(P)" w:hAnsi="華康中黑體(P)" w:cs="Arial"/>
                          <w:sz w:val="20"/>
                          <w:szCs w:val="20"/>
                        </w:rPr>
                        <w:t>部　廣告</w:t>
                      </w:r>
                    </w:p>
                  </w:txbxContent>
                </v:textbox>
              </v:shape>
            </w:pict>
          </mc:Fallback>
        </mc:AlternateContent>
      </w:r>
    </w:p>
    <w:sectPr w:rsidR="004850E8" w:rsidRPr="00D569EC" w:rsidSect="006B6D98">
      <w:headerReference w:type="even" r:id="rId73"/>
      <w:headerReference w:type="default" r:id="rId74"/>
      <w:footerReference w:type="even" r:id="rId75"/>
      <w:footerReference w:type="default" r:id="rId76"/>
      <w:pgSz w:w="11906" w:h="16838" w:code="9"/>
      <w:pgMar w:top="2268" w:right="1701" w:bottom="1701" w:left="1701" w:header="1134" w:footer="851" w:gutter="0"/>
      <w:cols w:space="720"/>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8DC203" w14:textId="77777777" w:rsidR="004375BD" w:rsidRDefault="004375BD">
      <w:r>
        <w:separator/>
      </w:r>
    </w:p>
  </w:endnote>
  <w:endnote w:type="continuationSeparator" w:id="0">
    <w:p w14:paraId="6C947EEF" w14:textId="77777777" w:rsidR="004375BD" w:rsidRDefault="00437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華康粗明體">
    <w:altName w:val="微軟正黑體"/>
    <w:panose1 w:val="020207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Light"/>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細圓體(P)">
    <w:panose1 w:val="020F0300000000000000"/>
    <w:charset w:val="88"/>
    <w:family w:val="swiss"/>
    <w:pitch w:val="variable"/>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DengXian">
    <w:altName w:val="Times New Roman"/>
    <w:panose1 w:val="00000000000000000000"/>
    <w:charset w:val="00"/>
    <w:family w:val="roman"/>
    <w:notTrueType/>
    <w:pitch w:val="default"/>
  </w:font>
  <w:font w:name="Footlight MT Light">
    <w:panose1 w:val="0204060206030A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6EF16" w14:textId="77777777" w:rsidR="0094684B" w:rsidRDefault="0094684B">
    <w:pPr>
      <w:pStyle w:val="a7"/>
      <w:ind w:right="7802"/>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A58A1" w14:textId="77777777" w:rsidR="0094684B" w:rsidRDefault="0094684B">
    <w:pPr>
      <w:pStyle w:val="a7"/>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3F1A17">
      <w:rPr>
        <w:rFonts w:ascii="Footlight MT Light" w:hAnsi="Footlight MT Light"/>
        <w:i/>
        <w:iCs/>
        <w:noProof/>
        <w:sz w:val="32"/>
        <w:szCs w:val="32"/>
        <w:lang w:eastAsia="zh-TW" w:bidi="hi-IN"/>
      </w:rPr>
      <w:t>102</w:t>
    </w:r>
    <w:r>
      <w:rPr>
        <w:rFonts w:ascii="Footlight MT Light" w:hAnsi="Footlight MT Light"/>
        <w:i/>
        <w:iCs/>
        <w:sz w:val="32"/>
        <w:szCs w:val="32"/>
        <w:lang w:eastAsia="zh-TW"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B0BB8" w14:textId="77777777" w:rsidR="0094684B" w:rsidRDefault="0094684B">
    <w:pPr>
      <w:pStyle w:val="a7"/>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3F1A17">
      <w:rPr>
        <w:rFonts w:ascii="Footlight MT Light" w:hAnsi="Footlight MT Light"/>
        <w:i/>
        <w:iCs/>
        <w:noProof/>
        <w:sz w:val="32"/>
        <w:szCs w:val="32"/>
        <w:lang w:eastAsia="zh-TW"/>
      </w:rPr>
      <w:t>101</w:t>
    </w:r>
    <w:r>
      <w:rPr>
        <w:rFonts w:ascii="Footlight MT Light" w:hAnsi="Footlight MT Light"/>
        <w:i/>
        <w:iCs/>
        <w:sz w:val="32"/>
        <w:szCs w:val="32"/>
        <w:lang w:eastAsia="zh-TW"/>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8CAC0" w14:textId="77777777" w:rsidR="0094684B" w:rsidRDefault="0094684B">
    <w:pPr>
      <w:pStyle w:val="a7"/>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3F1A17">
      <w:rPr>
        <w:rFonts w:ascii="Footlight MT Light" w:hAnsi="Footlight MT Light"/>
        <w:i/>
        <w:iCs/>
        <w:noProof/>
        <w:sz w:val="32"/>
        <w:szCs w:val="32"/>
        <w:lang w:eastAsia="zh-TW" w:bidi="hi-IN"/>
      </w:rPr>
      <w:t>132</w:t>
    </w:r>
    <w:r>
      <w:rPr>
        <w:rFonts w:ascii="Footlight MT Light" w:hAnsi="Footlight MT Light"/>
        <w:i/>
        <w:iCs/>
        <w:sz w:val="32"/>
        <w:szCs w:val="32"/>
        <w:lang w:eastAsia="zh-TW" w:bidi="hi-I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BD4A5" w14:textId="77777777" w:rsidR="0094684B" w:rsidRDefault="0094684B">
    <w:pPr>
      <w:pStyle w:val="a7"/>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3F1A17">
      <w:rPr>
        <w:rFonts w:ascii="Footlight MT Light" w:hAnsi="Footlight MT Light"/>
        <w:i/>
        <w:iCs/>
        <w:noProof/>
        <w:sz w:val="32"/>
        <w:szCs w:val="32"/>
        <w:lang w:eastAsia="zh-TW"/>
      </w:rPr>
      <w:t>133</w:t>
    </w:r>
    <w:r>
      <w:rPr>
        <w:rFonts w:ascii="Footlight MT Light" w:hAnsi="Footlight MT Light"/>
        <w:i/>
        <w:iCs/>
        <w:sz w:val="32"/>
        <w:szCs w:val="32"/>
        <w:lang w:eastAsia="zh-TW"/>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E21DA" w14:textId="77777777" w:rsidR="0094684B" w:rsidRDefault="0094684B">
    <w:pPr>
      <w:pStyle w:val="a7"/>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3F1A17">
      <w:rPr>
        <w:rFonts w:ascii="Footlight MT Light" w:hAnsi="Footlight MT Light"/>
        <w:i/>
        <w:iCs/>
        <w:noProof/>
        <w:sz w:val="32"/>
        <w:szCs w:val="32"/>
        <w:lang w:eastAsia="zh-TW" w:bidi="hi-IN"/>
      </w:rPr>
      <w:t>164</w:t>
    </w:r>
    <w:r>
      <w:rPr>
        <w:rFonts w:ascii="Footlight MT Light" w:hAnsi="Footlight MT Light"/>
        <w:i/>
        <w:iCs/>
        <w:sz w:val="32"/>
        <w:szCs w:val="32"/>
        <w:lang w:eastAsia="zh-TW" w:bidi="hi-I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7122E" w14:textId="77777777" w:rsidR="0094684B" w:rsidRDefault="0094684B">
    <w:pPr>
      <w:pStyle w:val="a7"/>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3F1A17">
      <w:rPr>
        <w:rFonts w:ascii="Footlight MT Light" w:hAnsi="Footlight MT Light"/>
        <w:i/>
        <w:iCs/>
        <w:noProof/>
        <w:sz w:val="32"/>
        <w:szCs w:val="32"/>
        <w:lang w:eastAsia="zh-TW"/>
      </w:rPr>
      <w:t>163</w:t>
    </w:r>
    <w:r>
      <w:rPr>
        <w:rFonts w:ascii="Footlight MT Light" w:hAnsi="Footlight MT Light"/>
        <w:i/>
        <w:iCs/>
        <w:sz w:val="32"/>
        <w:szCs w:val="32"/>
        <w:lang w:eastAsia="zh-TW"/>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C35C9" w14:textId="77777777" w:rsidR="0094684B" w:rsidRDefault="0094684B">
    <w:pPr>
      <w:pStyle w:val="a7"/>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3F1A17">
      <w:rPr>
        <w:rFonts w:ascii="Footlight MT Light" w:hAnsi="Footlight MT Light"/>
        <w:i/>
        <w:iCs/>
        <w:noProof/>
        <w:sz w:val="32"/>
        <w:szCs w:val="32"/>
        <w:lang w:eastAsia="zh-TW" w:bidi="hi-IN"/>
      </w:rPr>
      <w:t>194</w:t>
    </w:r>
    <w:r>
      <w:rPr>
        <w:rFonts w:ascii="Footlight MT Light" w:hAnsi="Footlight MT Light"/>
        <w:i/>
        <w:iCs/>
        <w:sz w:val="32"/>
        <w:szCs w:val="32"/>
        <w:lang w:eastAsia="zh-TW" w:bidi="hi-I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D5841" w14:textId="77777777" w:rsidR="0094684B" w:rsidRDefault="0094684B">
    <w:pPr>
      <w:pStyle w:val="a7"/>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3F1A17">
      <w:rPr>
        <w:rFonts w:ascii="Footlight MT Light" w:hAnsi="Footlight MT Light"/>
        <w:i/>
        <w:iCs/>
        <w:noProof/>
        <w:sz w:val="32"/>
        <w:szCs w:val="32"/>
        <w:lang w:eastAsia="zh-TW"/>
      </w:rPr>
      <w:t>195</w:t>
    </w:r>
    <w:r>
      <w:rPr>
        <w:rFonts w:ascii="Footlight MT Light" w:hAnsi="Footlight MT Light"/>
        <w:i/>
        <w:iCs/>
        <w:sz w:val="32"/>
        <w:szCs w:val="32"/>
        <w:lang w:eastAsia="zh-TW"/>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439E4" w14:textId="77777777" w:rsidR="0094684B" w:rsidRDefault="0094684B">
    <w:pPr>
      <w:pStyle w:val="a7"/>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3F1A17">
      <w:rPr>
        <w:rFonts w:ascii="Footlight MT Light" w:hAnsi="Footlight MT Light"/>
        <w:i/>
        <w:iCs/>
        <w:noProof/>
        <w:sz w:val="32"/>
        <w:szCs w:val="32"/>
        <w:lang w:eastAsia="zh-TW" w:bidi="hi-IN"/>
      </w:rPr>
      <w:t>210</w:t>
    </w:r>
    <w:r>
      <w:rPr>
        <w:rFonts w:ascii="Footlight MT Light" w:hAnsi="Footlight MT Light"/>
        <w:i/>
        <w:iCs/>
        <w:sz w:val="32"/>
        <w:szCs w:val="32"/>
        <w:lang w:eastAsia="zh-TW" w:bidi="hi-I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99B4D" w14:textId="77777777" w:rsidR="0094684B" w:rsidRDefault="0094684B">
    <w:pPr>
      <w:pStyle w:val="a7"/>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3F1A17">
      <w:rPr>
        <w:rFonts w:ascii="Footlight MT Light" w:hAnsi="Footlight MT Light"/>
        <w:i/>
        <w:iCs/>
        <w:noProof/>
        <w:sz w:val="32"/>
        <w:szCs w:val="32"/>
        <w:lang w:eastAsia="zh-TW"/>
      </w:rPr>
      <w:t>209</w:t>
    </w:r>
    <w:r>
      <w:rPr>
        <w:rFonts w:ascii="Footlight MT Light" w:hAnsi="Footlight MT Light"/>
        <w:i/>
        <w:iCs/>
        <w:sz w:val="32"/>
        <w:szCs w:val="32"/>
        <w:lang w:eastAsia="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D99E6" w14:textId="77777777" w:rsidR="0094684B" w:rsidRDefault="0094684B">
    <w:pPr>
      <w:pStyle w:val="a7"/>
      <w:ind w:right="7802"/>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FEEA8" w14:textId="77777777" w:rsidR="0094684B" w:rsidRDefault="0094684B">
    <w:pPr>
      <w:pStyle w:val="a7"/>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3F1A17">
      <w:rPr>
        <w:rFonts w:ascii="Footlight MT Light" w:hAnsi="Footlight MT Light"/>
        <w:i/>
        <w:iCs/>
        <w:noProof/>
        <w:sz w:val="32"/>
        <w:szCs w:val="32"/>
        <w:lang w:eastAsia="zh-TW" w:bidi="hi-IN"/>
      </w:rPr>
      <w:t>236</w:t>
    </w:r>
    <w:r>
      <w:rPr>
        <w:rFonts w:ascii="Footlight MT Light" w:hAnsi="Footlight MT Light"/>
        <w:i/>
        <w:iCs/>
        <w:sz w:val="32"/>
        <w:szCs w:val="32"/>
        <w:lang w:eastAsia="zh-TW" w:bidi="hi-IN"/>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23C28" w14:textId="77777777" w:rsidR="0094684B" w:rsidRDefault="0094684B">
    <w:pPr>
      <w:pStyle w:val="a7"/>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3F1A17">
      <w:rPr>
        <w:rFonts w:ascii="Footlight MT Light" w:hAnsi="Footlight MT Light"/>
        <w:i/>
        <w:iCs/>
        <w:noProof/>
        <w:sz w:val="32"/>
        <w:szCs w:val="32"/>
        <w:lang w:eastAsia="zh-TW"/>
      </w:rPr>
      <w:t>235</w:t>
    </w:r>
    <w:r>
      <w:rPr>
        <w:rFonts w:ascii="Footlight MT Light" w:hAnsi="Footlight MT Light"/>
        <w:i/>
        <w:iCs/>
        <w:sz w:val="32"/>
        <w:szCs w:val="32"/>
        <w:lang w:eastAsia="zh-TW"/>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3654E" w14:textId="77777777" w:rsidR="0094684B" w:rsidRDefault="0094684B">
    <w:pPr>
      <w:pStyle w:val="a7"/>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5A5D9C">
      <w:rPr>
        <w:rFonts w:ascii="Footlight MT Light" w:hAnsi="Footlight MT Light"/>
        <w:i/>
        <w:iCs/>
        <w:noProof/>
        <w:sz w:val="32"/>
        <w:szCs w:val="32"/>
        <w:lang w:eastAsia="zh-TW" w:bidi="hi-IN"/>
      </w:rPr>
      <w:t>236</w:t>
    </w:r>
    <w:r>
      <w:rPr>
        <w:rFonts w:ascii="Footlight MT Light" w:hAnsi="Footlight MT Light"/>
        <w:i/>
        <w:iCs/>
        <w:sz w:val="32"/>
        <w:szCs w:val="32"/>
        <w:lang w:eastAsia="zh-TW" w:bidi="hi-I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3D059" w14:textId="77777777" w:rsidR="0094684B" w:rsidRDefault="0094684B">
    <w:pPr>
      <w:pStyle w:val="a7"/>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3F1A17">
      <w:rPr>
        <w:rFonts w:ascii="Footlight MT Light" w:hAnsi="Footlight MT Light"/>
        <w:i/>
        <w:iCs/>
        <w:noProof/>
        <w:sz w:val="32"/>
        <w:szCs w:val="32"/>
        <w:lang w:eastAsia="zh-TW"/>
      </w:rPr>
      <w:t>237</w:t>
    </w:r>
    <w:r>
      <w:rPr>
        <w:rFonts w:ascii="Footlight MT Light" w:hAnsi="Footlight MT Light"/>
        <w:i/>
        <w:iCs/>
        <w:sz w:val="32"/>
        <w:szCs w:val="32"/>
        <w:lang w:eastAsia="zh-TW"/>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D6767" w14:textId="77777777" w:rsidR="0094684B" w:rsidRDefault="0094684B">
    <w:pPr>
      <w:pStyle w:val="a7"/>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3F1A17">
      <w:rPr>
        <w:rFonts w:ascii="Footlight MT Light" w:hAnsi="Footlight MT Light"/>
        <w:i/>
        <w:iCs/>
        <w:noProof/>
        <w:sz w:val="32"/>
        <w:szCs w:val="32"/>
        <w:lang w:eastAsia="zh-TW" w:bidi="hi-IN"/>
      </w:rPr>
      <w:t>238</w:t>
    </w:r>
    <w:r>
      <w:rPr>
        <w:rFonts w:ascii="Footlight MT Light" w:hAnsi="Footlight MT Light"/>
        <w:i/>
        <w:iCs/>
        <w:sz w:val="32"/>
        <w:szCs w:val="32"/>
        <w:lang w:eastAsia="zh-TW" w:bidi="hi-IN"/>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9E9F2" w14:textId="77777777" w:rsidR="0094684B" w:rsidRDefault="0094684B">
    <w:pPr>
      <w:pStyle w:val="a6"/>
      <w:ind w:left="7800"/>
      <w:jc w:val="center"/>
      <w:rPr>
        <w:rFonts w:ascii="Footlight MT Light" w:hAnsi="Footlight MT Light"/>
        <w:i/>
        <w:iCs/>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923FD" w14:textId="77777777" w:rsidR="0094684B" w:rsidRDefault="0094684B">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99EB0" w14:textId="77777777" w:rsidR="0094684B" w:rsidRDefault="0094684B">
    <w:pPr>
      <w:pStyle w:val="a7"/>
      <w:ind w:right="7802"/>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72063" w14:textId="77777777" w:rsidR="0094684B" w:rsidRDefault="0094684B">
    <w:pPr>
      <w:pStyle w:val="a7"/>
      <w:ind w:left="780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BB794" w14:textId="77777777" w:rsidR="0094684B" w:rsidRDefault="0094684B">
    <w:pPr>
      <w:pStyle w:val="a7"/>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3F1A17">
      <w:rPr>
        <w:rFonts w:ascii="Footlight MT Light" w:hAnsi="Footlight MT Light"/>
        <w:i/>
        <w:iCs/>
        <w:noProof/>
        <w:sz w:val="32"/>
        <w:szCs w:val="32"/>
        <w:lang w:eastAsia="zh-TW" w:bidi="hi-IN"/>
      </w:rPr>
      <w:t>32</w:t>
    </w:r>
    <w:r>
      <w:rPr>
        <w:rFonts w:ascii="Footlight MT Light" w:hAnsi="Footlight MT Light"/>
        <w:i/>
        <w:iCs/>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60EFA" w14:textId="77777777" w:rsidR="0094684B" w:rsidRDefault="0094684B">
    <w:pPr>
      <w:pStyle w:val="a7"/>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3F1A17">
      <w:rPr>
        <w:rFonts w:ascii="Footlight MT Light" w:hAnsi="Footlight MT Light"/>
        <w:i/>
        <w:iCs/>
        <w:noProof/>
        <w:sz w:val="32"/>
        <w:szCs w:val="32"/>
        <w:lang w:eastAsia="zh-TW"/>
      </w:rPr>
      <w:t>33</w:t>
    </w:r>
    <w:r>
      <w:rPr>
        <w:rFonts w:ascii="Footlight MT Light" w:hAnsi="Footlight MT Light"/>
        <w:i/>
        <w:iCs/>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BDB68" w14:textId="77777777" w:rsidR="0094684B" w:rsidRDefault="0094684B">
    <w:pPr>
      <w:pStyle w:val="a7"/>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3F1A17">
      <w:rPr>
        <w:rFonts w:ascii="Footlight MT Light" w:hAnsi="Footlight MT Light"/>
        <w:i/>
        <w:iCs/>
        <w:noProof/>
        <w:sz w:val="32"/>
        <w:szCs w:val="32"/>
        <w:lang w:eastAsia="zh-TW" w:bidi="hi-IN"/>
      </w:rPr>
      <w:t>68</w:t>
    </w:r>
    <w:r>
      <w:rPr>
        <w:rFonts w:ascii="Footlight MT Light" w:hAnsi="Footlight MT Light"/>
        <w:i/>
        <w:iCs/>
        <w:sz w:val="32"/>
        <w:szCs w:val="32"/>
        <w:lang w:eastAsia="zh-TW"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C9C94" w14:textId="77777777" w:rsidR="0094684B" w:rsidRDefault="0094684B">
    <w:pPr>
      <w:pStyle w:val="a7"/>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3F1A17">
      <w:rPr>
        <w:rFonts w:ascii="Footlight MT Light" w:hAnsi="Footlight MT Light"/>
        <w:i/>
        <w:iCs/>
        <w:noProof/>
        <w:sz w:val="32"/>
        <w:szCs w:val="32"/>
        <w:lang w:eastAsia="zh-TW"/>
      </w:rPr>
      <w:t>69</w:t>
    </w:r>
    <w:r>
      <w:rPr>
        <w:rFonts w:ascii="Footlight MT Light" w:hAnsi="Footlight MT Light"/>
        <w:i/>
        <w:iCs/>
        <w:sz w:val="32"/>
        <w:szCs w:val="32"/>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F23F1E" w14:textId="77777777" w:rsidR="004375BD" w:rsidRDefault="004375BD">
      <w:r>
        <w:rPr>
          <w:color w:val="000000"/>
        </w:rPr>
        <w:separator/>
      </w:r>
    </w:p>
  </w:footnote>
  <w:footnote w:type="continuationSeparator" w:id="0">
    <w:p w14:paraId="5A3D9864" w14:textId="77777777" w:rsidR="004375BD" w:rsidRDefault="004375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58B5E" w14:textId="77777777" w:rsidR="0094684B" w:rsidRDefault="0094684B">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581E7" w14:textId="77777777" w:rsidR="0094684B" w:rsidRDefault="0094684B">
    <w:pPr>
      <w:snapToGrid w:val="0"/>
      <w:jc w:val="center"/>
    </w:pPr>
    <w:r>
      <w:rPr>
        <w:noProof/>
        <w:lang w:eastAsia="zh-TW"/>
      </w:rPr>
      <mc:AlternateContent>
        <mc:Choice Requires="wps">
          <w:drawing>
            <wp:anchor distT="0" distB="0" distL="114300" distR="114300" simplePos="0" relativeHeight="251680768" behindDoc="1" locked="0" layoutInCell="1" allowOverlap="1" wp14:anchorId="6FEE820E" wp14:editId="2C004354">
              <wp:simplePos x="0" y="0"/>
              <wp:positionH relativeFrom="column">
                <wp:posOffset>3769357</wp:posOffset>
              </wp:positionH>
              <wp:positionV relativeFrom="paragraph">
                <wp:posOffset>-95883</wp:posOffset>
              </wp:positionV>
              <wp:extent cx="1590041" cy="264161"/>
              <wp:effectExtent l="0" t="0" r="10159" b="2539"/>
              <wp:wrapNone/>
              <wp:docPr id="13" name="Text Box 485"/>
              <wp:cNvGraphicFramePr/>
              <a:graphic xmlns:a="http://schemas.openxmlformats.org/drawingml/2006/main">
                <a:graphicData uri="http://schemas.microsoft.com/office/word/2010/wordprocessingShape">
                  <wps:wsp>
                    <wps:cNvSpPr txBox="1"/>
                    <wps:spPr>
                      <a:xfrm>
                        <a:off x="0" y="0"/>
                        <a:ext cx="1590041" cy="264161"/>
                      </a:xfrm>
                      <a:prstGeom prst="rect">
                        <a:avLst/>
                      </a:prstGeom>
                      <a:noFill/>
                      <a:ln>
                        <a:noFill/>
                        <a:prstDash/>
                      </a:ln>
                    </wps:spPr>
                    <wps:txbx>
                      <w:txbxContent>
                        <w:p w14:paraId="0D58B5A3" w14:textId="77777777" w:rsidR="0094684B" w:rsidRDefault="0094684B">
                          <w:pPr>
                            <w:snapToGrid w:val="0"/>
                            <w:ind w:firstLine="0"/>
                            <w:jc w:val="center"/>
                          </w:pPr>
                          <w:r>
                            <w:rPr>
                              <w:rFonts w:ascii="華康超黑體" w:eastAsia="華康超黑體" w:hAnsi="華康超黑體"/>
                              <w:w w:val="90"/>
                              <w:sz w:val="32"/>
                              <w:szCs w:val="32"/>
                              <w:lang w:eastAsia="zh-TW"/>
                            </w:rPr>
                            <w:t>肯塔基州</w:t>
                          </w:r>
                          <w:r>
                            <w:rPr>
                              <w:rFonts w:ascii="華康超黑體" w:eastAsia="華康超黑體" w:hAnsi="華康超黑體"/>
                              <w:w w:val="90"/>
                              <w:lang w:eastAsia="zh-TW"/>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485" o:spid="_x0000_s1034" type="#_x0000_t202" style="position:absolute;left:0;text-align:left;margin-left:296.8pt;margin-top:-7.55pt;width:125.2pt;height:20.8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" filled="f" stroked="f">
              <v:textbox style="mso-fit-shape-to-text:t" inset="0,0,0,0">
                <w:txbxContent>
                  <w:p w14:paraId="0D58B5A3" w14:textId="77777777" w:rsidR="0094684B" w:rsidRDefault="0094684B">
                    <w:pPr>
                      <w:snapToGrid w:val="0"/>
                      <w:ind w:firstLine="0"/>
                      <w:jc w:val="center"/>
                    </w:pPr>
                    <w:r>
                      <w:rPr>
                        <w:rFonts w:ascii="華康超黑體" w:eastAsia="華康超黑體" w:hAnsi="華康超黑體"/>
                        <w:w w:val="90"/>
                        <w:sz w:val="32"/>
                        <w:szCs w:val="32"/>
                        <w:lang w:eastAsia="zh-TW"/>
                      </w:rPr>
                      <w:t>肯塔基州</w:t>
                    </w:r>
                    <w:r>
                      <w:rPr>
                        <w:rFonts w:ascii="華康超黑體" w:eastAsia="華康超黑體" w:hAnsi="華康超黑體"/>
                        <w:w w:val="9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81792" behindDoc="1" locked="0" layoutInCell="1" allowOverlap="1" wp14:anchorId="2123CB41" wp14:editId="75393901">
              <wp:simplePos x="0" y="0"/>
              <wp:positionH relativeFrom="column">
                <wp:posOffset>-1271</wp:posOffset>
              </wp:positionH>
              <wp:positionV relativeFrom="paragraph">
                <wp:posOffset>-78738</wp:posOffset>
              </wp:positionV>
              <wp:extent cx="3707133" cy="338456"/>
              <wp:effectExtent l="0" t="0" r="26667" b="23494"/>
              <wp:wrapNone/>
              <wp:docPr id="14" name="Freeform 486"/>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184785 f32 1"/>
                          <a:gd name="f39" fmla="*/ 2350770 f33 1"/>
                          <a:gd name="f40" fmla="*/ 168910 f32 1"/>
                          <a:gd name="f41" fmla="*/ 2420620 f33 1"/>
                          <a:gd name="f42" fmla="*/ 60960 f32 1"/>
                          <a:gd name="f43" fmla="*/ 2473325 f33 1"/>
                          <a:gd name="f44" fmla="*/ 303530 f32 1"/>
                          <a:gd name="f45" fmla="*/ 2539365 f33 1"/>
                          <a:gd name="f46" fmla="*/ 52070 f32 1"/>
                          <a:gd name="f47" fmla="*/ 2614295 f33 1"/>
                          <a:gd name="f48" fmla="*/ 229870 f32 1"/>
                          <a:gd name="f49" fmla="*/ 2662555 f33 1"/>
                          <a:gd name="f50" fmla="*/ 0 f32 1"/>
                          <a:gd name="f51" fmla="*/ 2723515 f33 1"/>
                          <a:gd name="f52" fmla="*/ 338455 f32 1"/>
                          <a:gd name="f53" fmla="*/ 2763520 f33 1"/>
                          <a:gd name="f54" fmla="*/ 99695 f32 1"/>
                          <a:gd name="f55" fmla="*/ 2842260 f33 1"/>
                          <a:gd name="f56" fmla="*/ 260350 f32 1"/>
                          <a:gd name="f57" fmla="*/ 2929890 f33 1"/>
                          <a:gd name="f58" fmla="*/ 21590 f32 1"/>
                          <a:gd name="f59" fmla="*/ 2965450 f33 1"/>
                          <a:gd name="f60" fmla="*/ 3707130 f33 1"/>
                          <a:gd name="f61" fmla="*/ 170815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w:pict>
            <v:polyline id="Freeform 486"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" filled="f" strokeweight=".26467mm">
              <v:path arrowok="t" o:connecttype="custom" o:connectlocs="1853567,0;3707133,169228;1853567,338456;0,169228;0,117338822;1492740158,107258167;1537094944,38709714;1570562646,192742119;1612498080,33064548;1660078668,145967881;1690723793,0;1729433425,214919560;1754836620,63306512;1804836561,165322738;1860481656,13709691;1883062274,107258167;2147483647,108467845" o:connectangles="270,0,90,180,0,0,0,0,0,0,0,0,0,0,0,0,0" textboxrect="0,0,5838,533"/>
            </v:polyline>
          </w:pict>
        </mc:Fallback>
      </mc:AlternateContent>
    </w:r>
    <w:r>
      <w:rPr>
        <w:noProof/>
        <w:lang w:eastAsia="zh-TW"/>
      </w:rPr>
      <mc:AlternateContent>
        <mc:Choice Requires="wps">
          <w:drawing>
            <wp:anchor distT="0" distB="0" distL="114300" distR="114300" simplePos="0" relativeHeight="251679744" behindDoc="1" locked="0" layoutInCell="1" allowOverlap="1" wp14:anchorId="2F4CC4A4" wp14:editId="2F2082FF">
              <wp:simplePos x="0" y="0"/>
              <wp:positionH relativeFrom="column">
                <wp:posOffset>3709665</wp:posOffset>
              </wp:positionH>
              <wp:positionV relativeFrom="paragraph">
                <wp:posOffset>35561</wp:posOffset>
              </wp:positionV>
              <wp:extent cx="1714500" cy="113669"/>
              <wp:effectExtent l="0" t="0" r="0" b="631"/>
              <wp:wrapNone/>
              <wp:docPr id="15" name="Rectangle 484"/>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484" o:spid="_x0000_s1026" style="position:absolute;margin-left:292.1pt;margin-top:2.8pt;width:135pt;height:8.9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" fillcolor="silver" stroked="f">
              <v:textbox inset="0,0,0,0"/>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54160" w14:textId="77777777" w:rsidR="0094684B" w:rsidRDefault="0094684B">
    <w:pPr>
      <w:pStyle w:val="a6"/>
    </w:pPr>
    <w:r>
      <w:rPr>
        <w:noProof/>
        <w:lang w:eastAsia="zh-TW"/>
      </w:rPr>
      <mc:AlternateContent>
        <mc:Choice Requires="wps">
          <w:drawing>
            <wp:anchor distT="0" distB="0" distL="114300" distR="114300" simplePos="0" relativeHeight="251685888" behindDoc="1" locked="0" layoutInCell="1" allowOverlap="1" wp14:anchorId="0D4E4C0D" wp14:editId="0FC85948">
              <wp:simplePos x="0" y="0"/>
              <wp:positionH relativeFrom="column">
                <wp:posOffset>1693541</wp:posOffset>
              </wp:positionH>
              <wp:positionV relativeFrom="paragraph">
                <wp:posOffset>-78738</wp:posOffset>
              </wp:positionV>
              <wp:extent cx="3718563" cy="338456"/>
              <wp:effectExtent l="0" t="0" r="15237" b="23494"/>
              <wp:wrapNone/>
              <wp:docPr id="22" name="Freeform 555"/>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3718560 f32 1"/>
                          <a:gd name="f37" fmla="*/ 170815 f31 1"/>
                          <a:gd name="f38" fmla="*/ 1356360 f32 1"/>
                          <a:gd name="f39" fmla="*/ 168910 f31 1"/>
                          <a:gd name="f40" fmla="*/ 1286510 f32 1"/>
                          <a:gd name="f41" fmla="*/ 60960 f31 1"/>
                          <a:gd name="f42" fmla="*/ 1233805 f32 1"/>
                          <a:gd name="f43" fmla="*/ 303530 f31 1"/>
                          <a:gd name="f44" fmla="*/ 1167765 f32 1"/>
                          <a:gd name="f45" fmla="*/ 52070 f31 1"/>
                          <a:gd name="f46" fmla="*/ 1092835 f32 1"/>
                          <a:gd name="f47" fmla="*/ 229870 f31 1"/>
                          <a:gd name="f48" fmla="*/ 1044575 f32 1"/>
                          <a:gd name="f49" fmla="*/ 0 f31 1"/>
                          <a:gd name="f50" fmla="*/ 983615 f32 1"/>
                          <a:gd name="f51" fmla="*/ 338455 f31 1"/>
                          <a:gd name="f52" fmla="*/ 943610 f32 1"/>
                          <a:gd name="f53" fmla="*/ 99695 f31 1"/>
                          <a:gd name="f54" fmla="*/ 864870 f32 1"/>
                          <a:gd name="f55" fmla="*/ 260350 f31 1"/>
                          <a:gd name="f56" fmla="*/ 777240 f32 1"/>
                          <a:gd name="f57" fmla="*/ 21590 f31 1"/>
                          <a:gd name="f58" fmla="*/ 74168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w:pict>
            <v:polyline id="Freeform 555"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" filled="f" strokeweight=".26467mm">
              <v:path arrowok="t" o:connecttype="custom" o:connectlocs="1859282,0;3718563,169228;1859282,338456;0,169228;2147483647,108467845;861289295,107258167;816934509,38709714;783466807,192742119;741531373,33064548;693950785,145967881;663305660,0;624596029,214919560;599192833,63306512;549192893,165322738;493547798,13709691;470967180,107258167;0,108467845" o:connectangles="270,0,90,180,0,0,0,0,0,0,0,0,0,0,0,0,0" textboxrect="0,0,5856,533"/>
            </v:polyline>
          </w:pict>
        </mc:Fallback>
      </mc:AlternateContent>
    </w:r>
    <w:r>
      <w:rPr>
        <w:noProof/>
        <w:lang w:eastAsia="zh-TW"/>
      </w:rPr>
      <mc:AlternateContent>
        <mc:Choice Requires="wps">
          <w:drawing>
            <wp:anchor distT="0" distB="0" distL="114300" distR="114300" simplePos="0" relativeHeight="251684864" behindDoc="1" locked="0" layoutInCell="1" allowOverlap="1" wp14:anchorId="1415C85F" wp14:editId="22B4943E">
              <wp:simplePos x="0" y="0"/>
              <wp:positionH relativeFrom="column">
                <wp:posOffset>57150</wp:posOffset>
              </wp:positionH>
              <wp:positionV relativeFrom="paragraph">
                <wp:posOffset>-95883</wp:posOffset>
              </wp:positionV>
              <wp:extent cx="1583055" cy="264161"/>
              <wp:effectExtent l="0" t="0" r="17145" b="2539"/>
              <wp:wrapNone/>
              <wp:docPr id="23" name="Text Box 554"/>
              <wp:cNvGraphicFramePr/>
              <a:graphic xmlns:a="http://schemas.openxmlformats.org/drawingml/2006/main">
                <a:graphicData uri="http://schemas.microsoft.com/office/word/2010/wordprocessingShape">
                  <wps:wsp>
                    <wps:cNvSpPr txBox="1"/>
                    <wps:spPr>
                      <a:xfrm>
                        <a:off x="0" y="0"/>
                        <a:ext cx="1583055" cy="264161"/>
                      </a:xfrm>
                      <a:prstGeom prst="rect">
                        <a:avLst/>
                      </a:prstGeom>
                      <a:noFill/>
                      <a:ln>
                        <a:noFill/>
                        <a:prstDash/>
                      </a:ln>
                    </wps:spPr>
                    <wps:txbx>
                      <w:txbxContent>
                        <w:p w14:paraId="7CF5FD1E" w14:textId="77777777" w:rsidR="0094684B" w:rsidRDefault="0094684B">
                          <w:pPr>
                            <w:snapToGrid w:val="0"/>
                            <w:ind w:firstLine="0"/>
                            <w:jc w:val="center"/>
                          </w:pPr>
                          <w:r>
                            <w:rPr>
                              <w:rFonts w:ascii="華康超黑體" w:eastAsia="華康超黑體" w:hAnsi="華康超黑體"/>
                              <w:sz w:val="32"/>
                              <w:szCs w:val="32"/>
                              <w:lang w:eastAsia="zh-TW"/>
                            </w:rPr>
                            <w:t>美國</w:t>
                          </w:r>
                          <w:r>
                            <w:rPr>
                              <w:rFonts w:ascii="華康超黑體" w:eastAsia="華康超黑體" w:hAnsi="華康超黑體"/>
                              <w:lang w:eastAsia="zh-TW"/>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4.5pt;margin-top:-7.55pt;width:124.65pt;height:20.8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" filled="f" stroked="f">
              <v:textbox style="mso-fit-shape-to-text:t" inset="0,0,0,0">
                <w:txbxContent>
                  <w:p w14:paraId="7CF5FD1E" w14:textId="77777777" w:rsidR="0094684B" w:rsidRDefault="0094684B">
                    <w:pPr>
                      <w:snapToGrid w:val="0"/>
                      <w:ind w:firstLine="0"/>
                      <w:jc w:val="center"/>
                    </w:pPr>
                    <w:r>
                      <w:rPr>
                        <w:rFonts w:ascii="華康超黑體" w:eastAsia="華康超黑體" w:hAnsi="華康超黑體"/>
                        <w:sz w:val="32"/>
                        <w:szCs w:val="32"/>
                        <w:lang w:eastAsia="zh-TW"/>
                      </w:rPr>
                      <w:t>美國</w:t>
                    </w:r>
                    <w:r>
                      <w:rPr>
                        <w:rFonts w:ascii="華康超黑體" w:eastAsia="華康超黑體" w:hAnsi="華康超黑體"/>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83840" behindDoc="1" locked="0" layoutInCell="1" allowOverlap="1" wp14:anchorId="04A7DD0D" wp14:editId="36D7FCFC">
              <wp:simplePos x="0" y="0"/>
              <wp:positionH relativeFrom="column">
                <wp:posOffset>-22860</wp:posOffset>
              </wp:positionH>
              <wp:positionV relativeFrom="paragraph">
                <wp:posOffset>35561</wp:posOffset>
              </wp:positionV>
              <wp:extent cx="1714500" cy="113669"/>
              <wp:effectExtent l="0" t="0" r="0" b="631"/>
              <wp:wrapNone/>
              <wp:docPr id="24" name="Rectangle 553"/>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553" o:spid="_x0000_s1026" style="position:absolute;margin-left:-1.8pt;margin-top:2.8pt;width:135pt;height:8.9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" fillcolor="silver" stroked="f">
              <v:textbox inset="0,0,0,0"/>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6CDE9" w14:textId="77777777" w:rsidR="0094684B" w:rsidRDefault="0094684B">
    <w:pPr>
      <w:snapToGrid w:val="0"/>
      <w:jc w:val="center"/>
    </w:pPr>
    <w:r>
      <w:rPr>
        <w:noProof/>
        <w:lang w:eastAsia="zh-TW"/>
      </w:rPr>
      <mc:AlternateContent>
        <mc:Choice Requires="wps">
          <w:drawing>
            <wp:anchor distT="0" distB="0" distL="114300" distR="114300" simplePos="0" relativeHeight="251688960" behindDoc="1" locked="0" layoutInCell="1" allowOverlap="1" wp14:anchorId="17113168" wp14:editId="09A11ECD">
              <wp:simplePos x="0" y="0"/>
              <wp:positionH relativeFrom="column">
                <wp:posOffset>3769357</wp:posOffset>
              </wp:positionH>
              <wp:positionV relativeFrom="paragraph">
                <wp:posOffset>-95883</wp:posOffset>
              </wp:positionV>
              <wp:extent cx="1590041" cy="264161"/>
              <wp:effectExtent l="0" t="0" r="10159" b="2539"/>
              <wp:wrapNone/>
              <wp:docPr id="19" name="Text Box 491"/>
              <wp:cNvGraphicFramePr/>
              <a:graphic xmlns:a="http://schemas.openxmlformats.org/drawingml/2006/main">
                <a:graphicData uri="http://schemas.microsoft.com/office/word/2010/wordprocessingShape">
                  <wps:wsp>
                    <wps:cNvSpPr txBox="1"/>
                    <wps:spPr>
                      <a:xfrm>
                        <a:off x="0" y="0"/>
                        <a:ext cx="1590041" cy="264161"/>
                      </a:xfrm>
                      <a:prstGeom prst="rect">
                        <a:avLst/>
                      </a:prstGeom>
                      <a:noFill/>
                      <a:ln>
                        <a:noFill/>
                        <a:prstDash/>
                      </a:ln>
                    </wps:spPr>
                    <wps:txbx>
                      <w:txbxContent>
                        <w:p w14:paraId="03CB2F70" w14:textId="77777777" w:rsidR="0094684B" w:rsidRDefault="0094684B">
                          <w:pPr>
                            <w:snapToGrid w:val="0"/>
                            <w:ind w:firstLine="0"/>
                            <w:jc w:val="center"/>
                            <w:rPr>
                              <w:lang w:eastAsia="zh-TW"/>
                            </w:rPr>
                          </w:pPr>
                          <w:r>
                            <w:rPr>
                              <w:rFonts w:ascii="華康超黑體" w:eastAsia="華康超黑體" w:hAnsi="華康超黑體"/>
                              <w:w w:val="74"/>
                              <w:sz w:val="32"/>
                              <w:szCs w:val="32"/>
                              <w:lang w:eastAsia="zh-TW"/>
                            </w:rPr>
                            <w:t>北卡羅來納州</w:t>
                          </w:r>
                          <w:r>
                            <w:rPr>
                              <w:rFonts w:ascii="華康超黑體" w:eastAsia="華康超黑體" w:hAnsi="華康超黑體"/>
                              <w:w w:val="74"/>
                              <w:lang w:eastAsia="zh-TW"/>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491" o:spid="_x0000_s1036" type="#_x0000_t202" style="position:absolute;left:0;text-align:left;margin-left:296.8pt;margin-top:-7.55pt;width:125.2pt;height:20.8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HhgjCzQEAAIsDAAAO&#10;AAAAAAAAAAAAAAAAAC4CAABkcnMvZTJvRG9jLnhtbFBLAQItABQABgAIAAAAIQDRXEH83wAAAAoB&#10;AAAPAAAAAAAAAAAAAAAAACcEAABkcnMvZG93bnJldi54bWxQSwUGAAAAAAQABADzAAAAMwUAAAAA&#10;" filled="f" stroked="f">
              <v:textbox style="mso-fit-shape-to-text:t" inset="0,0,0,0">
                <w:txbxContent>
                  <w:p w14:paraId="03CB2F70" w14:textId="77777777" w:rsidR="0094684B" w:rsidRDefault="0094684B">
                    <w:pPr>
                      <w:snapToGrid w:val="0"/>
                      <w:ind w:firstLine="0"/>
                      <w:jc w:val="center"/>
                      <w:rPr>
                        <w:lang w:eastAsia="zh-TW"/>
                      </w:rPr>
                    </w:pPr>
                    <w:r>
                      <w:rPr>
                        <w:rFonts w:ascii="華康超黑體" w:eastAsia="華康超黑體" w:hAnsi="華康超黑體"/>
                        <w:w w:val="74"/>
                        <w:sz w:val="32"/>
                        <w:szCs w:val="32"/>
                        <w:lang w:eastAsia="zh-TW"/>
                      </w:rPr>
                      <w:t>北卡羅來納州</w:t>
                    </w:r>
                    <w:r>
                      <w:rPr>
                        <w:rFonts w:ascii="華康超黑體" w:eastAsia="華康超黑體" w:hAnsi="華康超黑體"/>
                        <w:w w:val="74"/>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89984" behindDoc="1" locked="0" layoutInCell="1" allowOverlap="1" wp14:anchorId="052764E9" wp14:editId="5356E83B">
              <wp:simplePos x="0" y="0"/>
              <wp:positionH relativeFrom="column">
                <wp:posOffset>-1271</wp:posOffset>
              </wp:positionH>
              <wp:positionV relativeFrom="paragraph">
                <wp:posOffset>-78738</wp:posOffset>
              </wp:positionV>
              <wp:extent cx="3707133" cy="338456"/>
              <wp:effectExtent l="0" t="0" r="26667" b="23494"/>
              <wp:wrapNone/>
              <wp:docPr id="20" name="Freeform 492"/>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184785 f32 1"/>
                          <a:gd name="f39" fmla="*/ 2350770 f33 1"/>
                          <a:gd name="f40" fmla="*/ 168910 f32 1"/>
                          <a:gd name="f41" fmla="*/ 2420620 f33 1"/>
                          <a:gd name="f42" fmla="*/ 60960 f32 1"/>
                          <a:gd name="f43" fmla="*/ 2473325 f33 1"/>
                          <a:gd name="f44" fmla="*/ 303530 f32 1"/>
                          <a:gd name="f45" fmla="*/ 2539365 f33 1"/>
                          <a:gd name="f46" fmla="*/ 52070 f32 1"/>
                          <a:gd name="f47" fmla="*/ 2614295 f33 1"/>
                          <a:gd name="f48" fmla="*/ 229870 f32 1"/>
                          <a:gd name="f49" fmla="*/ 2662555 f33 1"/>
                          <a:gd name="f50" fmla="*/ 0 f32 1"/>
                          <a:gd name="f51" fmla="*/ 2723515 f33 1"/>
                          <a:gd name="f52" fmla="*/ 338455 f32 1"/>
                          <a:gd name="f53" fmla="*/ 2763520 f33 1"/>
                          <a:gd name="f54" fmla="*/ 99695 f32 1"/>
                          <a:gd name="f55" fmla="*/ 2842260 f33 1"/>
                          <a:gd name="f56" fmla="*/ 260350 f32 1"/>
                          <a:gd name="f57" fmla="*/ 2929890 f33 1"/>
                          <a:gd name="f58" fmla="*/ 21590 f32 1"/>
                          <a:gd name="f59" fmla="*/ 2965450 f33 1"/>
                          <a:gd name="f60" fmla="*/ 3707130 f33 1"/>
                          <a:gd name="f61" fmla="*/ 170815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w:pict>
            <v:polyline id="Freeform 492"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" filled="f" strokeweight=".26467mm">
              <v:path arrowok="t" o:connecttype="custom" o:connectlocs="1853567,0;3707133,169228;1853567,338456;0,169228;0,117338822;1492740158,107258167;1537094944,38709714;1570562646,192742119;1612498080,33064548;1660078668,145967881;1690723793,0;1729433425,214919560;1754836620,63306512;1804836561,165322738;1860481656,13709691;1883062274,107258167;2147483647,108467845" o:connectangles="270,0,90,180,0,0,0,0,0,0,0,0,0,0,0,0,0" textboxrect="0,0,5838,533"/>
            </v:polyline>
          </w:pict>
        </mc:Fallback>
      </mc:AlternateContent>
    </w:r>
    <w:r>
      <w:rPr>
        <w:noProof/>
        <w:lang w:eastAsia="zh-TW"/>
      </w:rPr>
      <mc:AlternateContent>
        <mc:Choice Requires="wps">
          <w:drawing>
            <wp:anchor distT="0" distB="0" distL="114300" distR="114300" simplePos="0" relativeHeight="251687936" behindDoc="1" locked="0" layoutInCell="1" allowOverlap="1" wp14:anchorId="4817F201" wp14:editId="59ABF0A5">
              <wp:simplePos x="0" y="0"/>
              <wp:positionH relativeFrom="column">
                <wp:posOffset>3709665</wp:posOffset>
              </wp:positionH>
              <wp:positionV relativeFrom="paragraph">
                <wp:posOffset>35561</wp:posOffset>
              </wp:positionV>
              <wp:extent cx="1714500" cy="113669"/>
              <wp:effectExtent l="0" t="0" r="0" b="631"/>
              <wp:wrapNone/>
              <wp:docPr id="21" name="Rectangle 490"/>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490" o:spid="_x0000_s1026" style="position:absolute;margin-left:292.1pt;margin-top:2.8pt;width:135pt;height:8.9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" fillcolor="silver" stroked="f">
              <v:textbox inset="0,0,0,0"/>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5515A" w14:textId="77777777" w:rsidR="0094684B" w:rsidRDefault="0094684B">
    <w:pPr>
      <w:pStyle w:val="a6"/>
    </w:pPr>
    <w:r>
      <w:rPr>
        <w:noProof/>
        <w:lang w:eastAsia="zh-TW"/>
      </w:rPr>
      <mc:AlternateContent>
        <mc:Choice Requires="wps">
          <w:drawing>
            <wp:anchor distT="0" distB="0" distL="114300" distR="114300" simplePos="0" relativeHeight="251694080" behindDoc="1" locked="0" layoutInCell="1" allowOverlap="1" wp14:anchorId="343BD371" wp14:editId="762B664C">
              <wp:simplePos x="0" y="0"/>
              <wp:positionH relativeFrom="column">
                <wp:posOffset>1693541</wp:posOffset>
              </wp:positionH>
              <wp:positionV relativeFrom="paragraph">
                <wp:posOffset>-78738</wp:posOffset>
              </wp:positionV>
              <wp:extent cx="3718563" cy="338456"/>
              <wp:effectExtent l="0" t="0" r="15237" b="23494"/>
              <wp:wrapNone/>
              <wp:docPr id="28" name="Freeform 555"/>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3718560 f32 1"/>
                          <a:gd name="f37" fmla="*/ 170815 f31 1"/>
                          <a:gd name="f38" fmla="*/ 1356360 f32 1"/>
                          <a:gd name="f39" fmla="*/ 168910 f31 1"/>
                          <a:gd name="f40" fmla="*/ 1286510 f32 1"/>
                          <a:gd name="f41" fmla="*/ 60960 f31 1"/>
                          <a:gd name="f42" fmla="*/ 1233805 f32 1"/>
                          <a:gd name="f43" fmla="*/ 303530 f31 1"/>
                          <a:gd name="f44" fmla="*/ 1167765 f32 1"/>
                          <a:gd name="f45" fmla="*/ 52070 f31 1"/>
                          <a:gd name="f46" fmla="*/ 1092835 f32 1"/>
                          <a:gd name="f47" fmla="*/ 229870 f31 1"/>
                          <a:gd name="f48" fmla="*/ 1044575 f32 1"/>
                          <a:gd name="f49" fmla="*/ 0 f31 1"/>
                          <a:gd name="f50" fmla="*/ 983615 f32 1"/>
                          <a:gd name="f51" fmla="*/ 338455 f31 1"/>
                          <a:gd name="f52" fmla="*/ 943610 f32 1"/>
                          <a:gd name="f53" fmla="*/ 99695 f31 1"/>
                          <a:gd name="f54" fmla="*/ 864870 f32 1"/>
                          <a:gd name="f55" fmla="*/ 260350 f31 1"/>
                          <a:gd name="f56" fmla="*/ 777240 f32 1"/>
                          <a:gd name="f57" fmla="*/ 21590 f31 1"/>
                          <a:gd name="f58" fmla="*/ 74168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w:pict>
            <v:polyline id="Freeform 555"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" filled="f" strokeweight=".26467mm">
              <v:path arrowok="t" o:connecttype="custom" o:connectlocs="1859282,0;3718563,169228;1859282,338456;0,169228;2147483647,108467845;861289295,107258167;816934509,38709714;783466807,192742119;741531373,33064548;693950785,145967881;663305660,0;624596029,214919560;599192833,63306512;549192893,165322738;493547798,13709691;470967180,107258167;0,108467845" o:connectangles="270,0,90,180,0,0,0,0,0,0,0,0,0,0,0,0,0" textboxrect="0,0,5856,533"/>
            </v:polyline>
          </w:pict>
        </mc:Fallback>
      </mc:AlternateContent>
    </w:r>
    <w:r>
      <w:rPr>
        <w:noProof/>
        <w:lang w:eastAsia="zh-TW"/>
      </w:rPr>
      <mc:AlternateContent>
        <mc:Choice Requires="wps">
          <w:drawing>
            <wp:anchor distT="0" distB="0" distL="114300" distR="114300" simplePos="0" relativeHeight="251693056" behindDoc="1" locked="0" layoutInCell="1" allowOverlap="1" wp14:anchorId="7A00600D" wp14:editId="7B71C908">
              <wp:simplePos x="0" y="0"/>
              <wp:positionH relativeFrom="column">
                <wp:posOffset>57150</wp:posOffset>
              </wp:positionH>
              <wp:positionV relativeFrom="paragraph">
                <wp:posOffset>-95883</wp:posOffset>
              </wp:positionV>
              <wp:extent cx="1583055" cy="264161"/>
              <wp:effectExtent l="0" t="0" r="17145" b="2539"/>
              <wp:wrapNone/>
              <wp:docPr id="29" name="Text Box 554"/>
              <wp:cNvGraphicFramePr/>
              <a:graphic xmlns:a="http://schemas.openxmlformats.org/drawingml/2006/main">
                <a:graphicData uri="http://schemas.microsoft.com/office/word/2010/wordprocessingShape">
                  <wps:wsp>
                    <wps:cNvSpPr txBox="1"/>
                    <wps:spPr>
                      <a:xfrm>
                        <a:off x="0" y="0"/>
                        <a:ext cx="1583055" cy="264161"/>
                      </a:xfrm>
                      <a:prstGeom prst="rect">
                        <a:avLst/>
                      </a:prstGeom>
                      <a:noFill/>
                      <a:ln>
                        <a:noFill/>
                        <a:prstDash/>
                      </a:ln>
                    </wps:spPr>
                    <wps:txbx>
                      <w:txbxContent>
                        <w:p w14:paraId="61273E8B" w14:textId="77777777" w:rsidR="0094684B" w:rsidRDefault="0094684B">
                          <w:pPr>
                            <w:snapToGrid w:val="0"/>
                            <w:ind w:firstLine="0"/>
                            <w:jc w:val="center"/>
                          </w:pPr>
                          <w:r>
                            <w:rPr>
                              <w:rFonts w:ascii="華康超黑體" w:eastAsia="華康超黑體" w:hAnsi="華康超黑體"/>
                              <w:sz w:val="32"/>
                              <w:szCs w:val="32"/>
                              <w:lang w:eastAsia="zh-TW"/>
                            </w:rPr>
                            <w:t>美國</w:t>
                          </w:r>
                          <w:r>
                            <w:rPr>
                              <w:rFonts w:ascii="華康超黑體" w:eastAsia="華康超黑體" w:hAnsi="華康超黑體"/>
                              <w:lang w:eastAsia="zh-TW"/>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4.5pt;margin-top:-7.55pt;width:124.65pt;height:20.8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" filled="f" stroked="f">
              <v:textbox style="mso-fit-shape-to-text:t" inset="0,0,0,0">
                <w:txbxContent>
                  <w:p w14:paraId="61273E8B" w14:textId="77777777" w:rsidR="0094684B" w:rsidRDefault="0094684B">
                    <w:pPr>
                      <w:snapToGrid w:val="0"/>
                      <w:ind w:firstLine="0"/>
                      <w:jc w:val="center"/>
                    </w:pPr>
                    <w:r>
                      <w:rPr>
                        <w:rFonts w:ascii="華康超黑體" w:eastAsia="華康超黑體" w:hAnsi="華康超黑體"/>
                        <w:sz w:val="32"/>
                        <w:szCs w:val="32"/>
                        <w:lang w:eastAsia="zh-TW"/>
                      </w:rPr>
                      <w:t>美國</w:t>
                    </w:r>
                    <w:r>
                      <w:rPr>
                        <w:rFonts w:ascii="華康超黑體" w:eastAsia="華康超黑體" w:hAnsi="華康超黑體"/>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92032" behindDoc="1" locked="0" layoutInCell="1" allowOverlap="1" wp14:anchorId="573A30EA" wp14:editId="6E736855">
              <wp:simplePos x="0" y="0"/>
              <wp:positionH relativeFrom="column">
                <wp:posOffset>-22860</wp:posOffset>
              </wp:positionH>
              <wp:positionV relativeFrom="paragraph">
                <wp:posOffset>35561</wp:posOffset>
              </wp:positionV>
              <wp:extent cx="1714500" cy="113669"/>
              <wp:effectExtent l="0" t="0" r="0" b="631"/>
              <wp:wrapNone/>
              <wp:docPr id="30" name="Rectangle 553"/>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553" o:spid="_x0000_s1026" style="position:absolute;margin-left:-1.8pt;margin-top:2.8pt;width:135pt;height:8.9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" fillcolor="silver" stroked="f">
              <v:textbox inset="0,0,0,0"/>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04FA7" w14:textId="77777777" w:rsidR="0094684B" w:rsidRDefault="0094684B">
    <w:pPr>
      <w:snapToGrid w:val="0"/>
      <w:jc w:val="center"/>
    </w:pPr>
    <w:r>
      <w:rPr>
        <w:noProof/>
        <w:lang w:eastAsia="zh-TW"/>
      </w:rPr>
      <mc:AlternateContent>
        <mc:Choice Requires="wps">
          <w:drawing>
            <wp:anchor distT="0" distB="0" distL="114300" distR="114300" simplePos="0" relativeHeight="251697152" behindDoc="1" locked="0" layoutInCell="1" allowOverlap="1" wp14:anchorId="5C767139" wp14:editId="46E28AB9">
              <wp:simplePos x="0" y="0"/>
              <wp:positionH relativeFrom="column">
                <wp:posOffset>3769357</wp:posOffset>
              </wp:positionH>
              <wp:positionV relativeFrom="paragraph">
                <wp:posOffset>-95883</wp:posOffset>
              </wp:positionV>
              <wp:extent cx="1590041" cy="264161"/>
              <wp:effectExtent l="0" t="0" r="10159" b="2539"/>
              <wp:wrapNone/>
              <wp:docPr id="25" name="Text Box 497"/>
              <wp:cNvGraphicFramePr/>
              <a:graphic xmlns:a="http://schemas.openxmlformats.org/drawingml/2006/main">
                <a:graphicData uri="http://schemas.microsoft.com/office/word/2010/wordprocessingShape">
                  <wps:wsp>
                    <wps:cNvSpPr txBox="1"/>
                    <wps:spPr>
                      <a:xfrm>
                        <a:off x="0" y="0"/>
                        <a:ext cx="1590041" cy="264161"/>
                      </a:xfrm>
                      <a:prstGeom prst="rect">
                        <a:avLst/>
                      </a:prstGeom>
                      <a:noFill/>
                      <a:ln>
                        <a:noFill/>
                        <a:prstDash/>
                      </a:ln>
                    </wps:spPr>
                    <wps:txbx>
                      <w:txbxContent>
                        <w:p w14:paraId="797A7081" w14:textId="77777777" w:rsidR="0094684B" w:rsidRDefault="0094684B">
                          <w:pPr>
                            <w:snapToGrid w:val="0"/>
                            <w:ind w:firstLine="0"/>
                            <w:jc w:val="center"/>
                            <w:rPr>
                              <w:lang w:eastAsia="zh-TW"/>
                            </w:rPr>
                          </w:pPr>
                          <w:r>
                            <w:rPr>
                              <w:rFonts w:ascii="華康超黑體" w:eastAsia="華康超黑體" w:hAnsi="華康超黑體"/>
                              <w:w w:val="74"/>
                              <w:sz w:val="32"/>
                              <w:szCs w:val="32"/>
                              <w:lang w:eastAsia="zh-TW"/>
                            </w:rPr>
                            <w:t>南卡羅來納州</w:t>
                          </w:r>
                          <w:r>
                            <w:rPr>
                              <w:rFonts w:ascii="華康超黑體" w:eastAsia="華康超黑體" w:hAnsi="華康超黑體"/>
                              <w:w w:val="74"/>
                              <w:lang w:eastAsia="zh-TW"/>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497" o:spid="_x0000_s1038" type="#_x0000_t202" style="position:absolute;left:0;text-align:left;margin-left:296.8pt;margin-top:-7.55pt;width:125.2pt;height:20.8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BvGq7NzQEAAIsDAAAO&#10;AAAAAAAAAAAAAAAAAC4CAABkcnMvZTJvRG9jLnhtbFBLAQItABQABgAIAAAAIQDRXEH83wAAAAoB&#10;AAAPAAAAAAAAAAAAAAAAACcEAABkcnMvZG93bnJldi54bWxQSwUGAAAAAAQABADzAAAAMwUAAAAA&#10;" filled="f" stroked="f">
              <v:textbox style="mso-fit-shape-to-text:t" inset="0,0,0,0">
                <w:txbxContent>
                  <w:p w14:paraId="797A7081" w14:textId="77777777" w:rsidR="0094684B" w:rsidRDefault="0094684B">
                    <w:pPr>
                      <w:snapToGrid w:val="0"/>
                      <w:ind w:firstLine="0"/>
                      <w:jc w:val="center"/>
                      <w:rPr>
                        <w:lang w:eastAsia="zh-TW"/>
                      </w:rPr>
                    </w:pPr>
                    <w:r>
                      <w:rPr>
                        <w:rFonts w:ascii="華康超黑體" w:eastAsia="華康超黑體" w:hAnsi="華康超黑體"/>
                        <w:w w:val="74"/>
                        <w:sz w:val="32"/>
                        <w:szCs w:val="32"/>
                        <w:lang w:eastAsia="zh-TW"/>
                      </w:rPr>
                      <w:t>南卡羅來納州</w:t>
                    </w:r>
                    <w:r>
                      <w:rPr>
                        <w:rFonts w:ascii="華康超黑體" w:eastAsia="華康超黑體" w:hAnsi="華康超黑體"/>
                        <w:w w:val="74"/>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98176" behindDoc="1" locked="0" layoutInCell="1" allowOverlap="1" wp14:anchorId="7BF0AE13" wp14:editId="5B530B0F">
              <wp:simplePos x="0" y="0"/>
              <wp:positionH relativeFrom="column">
                <wp:posOffset>-1271</wp:posOffset>
              </wp:positionH>
              <wp:positionV relativeFrom="paragraph">
                <wp:posOffset>-78738</wp:posOffset>
              </wp:positionV>
              <wp:extent cx="3707133" cy="338456"/>
              <wp:effectExtent l="0" t="0" r="26667" b="23494"/>
              <wp:wrapNone/>
              <wp:docPr id="26" name="Freeform 498"/>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184785 f32 1"/>
                          <a:gd name="f39" fmla="*/ 2350770 f33 1"/>
                          <a:gd name="f40" fmla="*/ 168910 f32 1"/>
                          <a:gd name="f41" fmla="*/ 2420620 f33 1"/>
                          <a:gd name="f42" fmla="*/ 60960 f32 1"/>
                          <a:gd name="f43" fmla="*/ 2473325 f33 1"/>
                          <a:gd name="f44" fmla="*/ 303530 f32 1"/>
                          <a:gd name="f45" fmla="*/ 2539365 f33 1"/>
                          <a:gd name="f46" fmla="*/ 52070 f32 1"/>
                          <a:gd name="f47" fmla="*/ 2614295 f33 1"/>
                          <a:gd name="f48" fmla="*/ 229870 f32 1"/>
                          <a:gd name="f49" fmla="*/ 2662555 f33 1"/>
                          <a:gd name="f50" fmla="*/ 0 f32 1"/>
                          <a:gd name="f51" fmla="*/ 2723515 f33 1"/>
                          <a:gd name="f52" fmla="*/ 338455 f32 1"/>
                          <a:gd name="f53" fmla="*/ 2763520 f33 1"/>
                          <a:gd name="f54" fmla="*/ 99695 f32 1"/>
                          <a:gd name="f55" fmla="*/ 2842260 f33 1"/>
                          <a:gd name="f56" fmla="*/ 260350 f32 1"/>
                          <a:gd name="f57" fmla="*/ 2929890 f33 1"/>
                          <a:gd name="f58" fmla="*/ 21590 f32 1"/>
                          <a:gd name="f59" fmla="*/ 2965450 f33 1"/>
                          <a:gd name="f60" fmla="*/ 3707130 f33 1"/>
                          <a:gd name="f61" fmla="*/ 170815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w:pict>
            <v:polyline id="Freeform 498"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" filled="f" strokeweight=".26467mm">
              <v:path arrowok="t" o:connecttype="custom" o:connectlocs="1853567,0;3707133,169228;1853567,338456;0,169228;0,117338822;1492740158,107258167;1537094944,38709714;1570562646,192742119;1612498080,33064548;1660078668,145967881;1690723793,0;1729433425,214919560;1754836620,63306512;1804836561,165322738;1860481656,13709691;1883062274,107258167;2147483647,108467845" o:connectangles="270,0,90,180,0,0,0,0,0,0,0,0,0,0,0,0,0" textboxrect="0,0,5838,533"/>
            </v:polyline>
          </w:pict>
        </mc:Fallback>
      </mc:AlternateContent>
    </w:r>
    <w:r>
      <w:rPr>
        <w:noProof/>
        <w:lang w:eastAsia="zh-TW"/>
      </w:rPr>
      <mc:AlternateContent>
        <mc:Choice Requires="wps">
          <w:drawing>
            <wp:anchor distT="0" distB="0" distL="114300" distR="114300" simplePos="0" relativeHeight="251696128" behindDoc="1" locked="0" layoutInCell="1" allowOverlap="1" wp14:anchorId="1BDC178B" wp14:editId="657FE1D9">
              <wp:simplePos x="0" y="0"/>
              <wp:positionH relativeFrom="column">
                <wp:posOffset>3709665</wp:posOffset>
              </wp:positionH>
              <wp:positionV relativeFrom="paragraph">
                <wp:posOffset>35561</wp:posOffset>
              </wp:positionV>
              <wp:extent cx="1714500" cy="113669"/>
              <wp:effectExtent l="0" t="0" r="0" b="631"/>
              <wp:wrapNone/>
              <wp:docPr id="27" name="Rectangle 496"/>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496" o:spid="_x0000_s1026" style="position:absolute;margin-left:292.1pt;margin-top:2.8pt;width:135pt;height:8.9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" fillcolor="silver" stroked="f">
              <v:textbox inset="0,0,0,0"/>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5D373" w14:textId="77777777" w:rsidR="0094684B" w:rsidRDefault="0094684B">
    <w:pPr>
      <w:pStyle w:val="a6"/>
    </w:pPr>
    <w:r>
      <w:rPr>
        <w:noProof/>
        <w:lang w:eastAsia="zh-TW"/>
      </w:rPr>
      <mc:AlternateContent>
        <mc:Choice Requires="wps">
          <w:drawing>
            <wp:anchor distT="0" distB="0" distL="114300" distR="114300" simplePos="0" relativeHeight="251702272" behindDoc="1" locked="0" layoutInCell="1" allowOverlap="1" wp14:anchorId="76081E11" wp14:editId="30766305">
              <wp:simplePos x="0" y="0"/>
              <wp:positionH relativeFrom="column">
                <wp:posOffset>1693541</wp:posOffset>
              </wp:positionH>
              <wp:positionV relativeFrom="paragraph">
                <wp:posOffset>-78738</wp:posOffset>
              </wp:positionV>
              <wp:extent cx="3718563" cy="338456"/>
              <wp:effectExtent l="0" t="0" r="15237" b="23494"/>
              <wp:wrapNone/>
              <wp:docPr id="34" name="Freeform 555"/>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3718560 f32 1"/>
                          <a:gd name="f37" fmla="*/ 170815 f31 1"/>
                          <a:gd name="f38" fmla="*/ 1356360 f32 1"/>
                          <a:gd name="f39" fmla="*/ 168910 f31 1"/>
                          <a:gd name="f40" fmla="*/ 1286510 f32 1"/>
                          <a:gd name="f41" fmla="*/ 60960 f31 1"/>
                          <a:gd name="f42" fmla="*/ 1233805 f32 1"/>
                          <a:gd name="f43" fmla="*/ 303530 f31 1"/>
                          <a:gd name="f44" fmla="*/ 1167765 f32 1"/>
                          <a:gd name="f45" fmla="*/ 52070 f31 1"/>
                          <a:gd name="f46" fmla="*/ 1092835 f32 1"/>
                          <a:gd name="f47" fmla="*/ 229870 f31 1"/>
                          <a:gd name="f48" fmla="*/ 1044575 f32 1"/>
                          <a:gd name="f49" fmla="*/ 0 f31 1"/>
                          <a:gd name="f50" fmla="*/ 983615 f32 1"/>
                          <a:gd name="f51" fmla="*/ 338455 f31 1"/>
                          <a:gd name="f52" fmla="*/ 943610 f32 1"/>
                          <a:gd name="f53" fmla="*/ 99695 f31 1"/>
                          <a:gd name="f54" fmla="*/ 864870 f32 1"/>
                          <a:gd name="f55" fmla="*/ 260350 f31 1"/>
                          <a:gd name="f56" fmla="*/ 777240 f32 1"/>
                          <a:gd name="f57" fmla="*/ 21590 f31 1"/>
                          <a:gd name="f58" fmla="*/ 74168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w:pict>
            <v:polyline id="Freeform 555"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" filled="f" strokeweight=".26467mm">
              <v:path arrowok="t" o:connecttype="custom" o:connectlocs="1859282,0;3718563,169228;1859282,338456;0,169228;2147483647,108467845;861289295,107258167;816934509,38709714;783466807,192742119;741531373,33064548;693950785,145967881;663305660,0;624596029,214919560;599192833,63306512;549192893,165322738;493547798,13709691;470967180,107258167;0,108467845" o:connectangles="270,0,90,180,0,0,0,0,0,0,0,0,0,0,0,0,0" textboxrect="0,0,5856,533"/>
            </v:polyline>
          </w:pict>
        </mc:Fallback>
      </mc:AlternateContent>
    </w:r>
    <w:r>
      <w:rPr>
        <w:noProof/>
        <w:lang w:eastAsia="zh-TW"/>
      </w:rPr>
      <mc:AlternateContent>
        <mc:Choice Requires="wps">
          <w:drawing>
            <wp:anchor distT="0" distB="0" distL="114300" distR="114300" simplePos="0" relativeHeight="251701248" behindDoc="1" locked="0" layoutInCell="1" allowOverlap="1" wp14:anchorId="48C17F92" wp14:editId="4247EC31">
              <wp:simplePos x="0" y="0"/>
              <wp:positionH relativeFrom="column">
                <wp:posOffset>57150</wp:posOffset>
              </wp:positionH>
              <wp:positionV relativeFrom="paragraph">
                <wp:posOffset>-95883</wp:posOffset>
              </wp:positionV>
              <wp:extent cx="1583055" cy="264161"/>
              <wp:effectExtent l="0" t="0" r="17145" b="2539"/>
              <wp:wrapNone/>
              <wp:docPr id="35" name="Text Box 554"/>
              <wp:cNvGraphicFramePr/>
              <a:graphic xmlns:a="http://schemas.openxmlformats.org/drawingml/2006/main">
                <a:graphicData uri="http://schemas.microsoft.com/office/word/2010/wordprocessingShape">
                  <wps:wsp>
                    <wps:cNvSpPr txBox="1"/>
                    <wps:spPr>
                      <a:xfrm>
                        <a:off x="0" y="0"/>
                        <a:ext cx="1583055" cy="264161"/>
                      </a:xfrm>
                      <a:prstGeom prst="rect">
                        <a:avLst/>
                      </a:prstGeom>
                      <a:noFill/>
                      <a:ln>
                        <a:noFill/>
                        <a:prstDash/>
                      </a:ln>
                    </wps:spPr>
                    <wps:txbx>
                      <w:txbxContent>
                        <w:p w14:paraId="1846CE9D" w14:textId="77777777" w:rsidR="0094684B" w:rsidRDefault="0094684B">
                          <w:pPr>
                            <w:snapToGrid w:val="0"/>
                            <w:ind w:firstLine="0"/>
                            <w:jc w:val="center"/>
                          </w:pPr>
                          <w:r>
                            <w:rPr>
                              <w:rFonts w:ascii="華康超黑體" w:eastAsia="華康超黑體" w:hAnsi="華康超黑體"/>
                              <w:sz w:val="32"/>
                              <w:szCs w:val="32"/>
                              <w:lang w:eastAsia="zh-TW"/>
                            </w:rPr>
                            <w:t>美國</w:t>
                          </w:r>
                          <w:r>
                            <w:rPr>
                              <w:rFonts w:ascii="華康超黑體" w:eastAsia="華康超黑體" w:hAnsi="華康超黑體"/>
                              <w:lang w:eastAsia="zh-TW"/>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4.5pt;margin-top:-7.55pt;width:124.65pt;height:20.8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" filled="f" stroked="f">
              <v:textbox style="mso-fit-shape-to-text:t" inset="0,0,0,0">
                <w:txbxContent>
                  <w:p w14:paraId="1846CE9D" w14:textId="77777777" w:rsidR="0094684B" w:rsidRDefault="0094684B">
                    <w:pPr>
                      <w:snapToGrid w:val="0"/>
                      <w:ind w:firstLine="0"/>
                      <w:jc w:val="center"/>
                    </w:pPr>
                    <w:r>
                      <w:rPr>
                        <w:rFonts w:ascii="華康超黑體" w:eastAsia="華康超黑體" w:hAnsi="華康超黑體"/>
                        <w:sz w:val="32"/>
                        <w:szCs w:val="32"/>
                        <w:lang w:eastAsia="zh-TW"/>
                      </w:rPr>
                      <w:t>美國</w:t>
                    </w:r>
                    <w:r>
                      <w:rPr>
                        <w:rFonts w:ascii="華康超黑體" w:eastAsia="華康超黑體" w:hAnsi="華康超黑體"/>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700224" behindDoc="1" locked="0" layoutInCell="1" allowOverlap="1" wp14:anchorId="5C3CD9B5" wp14:editId="2578E0A7">
              <wp:simplePos x="0" y="0"/>
              <wp:positionH relativeFrom="column">
                <wp:posOffset>-22860</wp:posOffset>
              </wp:positionH>
              <wp:positionV relativeFrom="paragraph">
                <wp:posOffset>35561</wp:posOffset>
              </wp:positionV>
              <wp:extent cx="1714500" cy="113669"/>
              <wp:effectExtent l="0" t="0" r="0" b="631"/>
              <wp:wrapNone/>
              <wp:docPr id="36" name="Rectangle 553"/>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553" o:spid="_x0000_s1026" style="position:absolute;margin-left:-1.8pt;margin-top:2.8pt;width:135pt;height:8.9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" fillcolor="silver" stroked="f">
              <v:textbox inset="0,0,0,0"/>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45C5A" w14:textId="77777777" w:rsidR="0094684B" w:rsidRDefault="0094684B">
    <w:pPr>
      <w:snapToGrid w:val="0"/>
      <w:jc w:val="center"/>
    </w:pPr>
    <w:r>
      <w:rPr>
        <w:noProof/>
        <w:lang w:eastAsia="zh-TW"/>
      </w:rPr>
      <mc:AlternateContent>
        <mc:Choice Requires="wps">
          <w:drawing>
            <wp:anchor distT="0" distB="0" distL="114300" distR="114300" simplePos="0" relativeHeight="251705344" behindDoc="1" locked="0" layoutInCell="1" allowOverlap="1" wp14:anchorId="294F2FBA" wp14:editId="5DE6A9DE">
              <wp:simplePos x="0" y="0"/>
              <wp:positionH relativeFrom="column">
                <wp:posOffset>3769357</wp:posOffset>
              </wp:positionH>
              <wp:positionV relativeFrom="paragraph">
                <wp:posOffset>-95883</wp:posOffset>
              </wp:positionV>
              <wp:extent cx="1590041" cy="264161"/>
              <wp:effectExtent l="0" t="0" r="10159" b="2539"/>
              <wp:wrapNone/>
              <wp:docPr id="31" name="Text Box 503"/>
              <wp:cNvGraphicFramePr/>
              <a:graphic xmlns:a="http://schemas.openxmlformats.org/drawingml/2006/main">
                <a:graphicData uri="http://schemas.microsoft.com/office/word/2010/wordprocessingShape">
                  <wps:wsp>
                    <wps:cNvSpPr txBox="1"/>
                    <wps:spPr>
                      <a:xfrm>
                        <a:off x="0" y="0"/>
                        <a:ext cx="1590041" cy="264161"/>
                      </a:xfrm>
                      <a:prstGeom prst="rect">
                        <a:avLst/>
                      </a:prstGeom>
                      <a:noFill/>
                      <a:ln>
                        <a:noFill/>
                        <a:prstDash/>
                      </a:ln>
                    </wps:spPr>
                    <wps:txbx>
                      <w:txbxContent>
                        <w:p w14:paraId="5FBE6152" w14:textId="77777777" w:rsidR="0094684B" w:rsidRDefault="0094684B">
                          <w:pPr>
                            <w:snapToGrid w:val="0"/>
                            <w:ind w:firstLine="0"/>
                            <w:jc w:val="center"/>
                          </w:pPr>
                          <w:r>
                            <w:rPr>
                              <w:rFonts w:ascii="華康超黑體" w:eastAsia="華康超黑體" w:hAnsi="華康超黑體"/>
                              <w:w w:val="90"/>
                              <w:sz w:val="32"/>
                              <w:szCs w:val="32"/>
                              <w:lang w:eastAsia="zh-TW"/>
                            </w:rPr>
                            <w:t>田納西州</w:t>
                          </w:r>
                          <w:r>
                            <w:rPr>
                              <w:rFonts w:ascii="華康超黑體" w:eastAsia="華康超黑體" w:hAnsi="華康超黑體"/>
                              <w:w w:val="90"/>
                              <w:lang w:eastAsia="zh-TW"/>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503" o:spid="_x0000_s1040" type="#_x0000_t202" style="position:absolute;left:0;text-align:left;margin-left:296.8pt;margin-top:-7.55pt;width:125.2pt;height:20.8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AI1YJbzQEAAIwDAAAO&#10;AAAAAAAAAAAAAAAAAC4CAABkcnMvZTJvRG9jLnhtbFBLAQItABQABgAIAAAAIQDRXEH83wAAAAoB&#10;AAAPAAAAAAAAAAAAAAAAACcEAABkcnMvZG93bnJldi54bWxQSwUGAAAAAAQABADzAAAAMwUAAAAA&#10;" filled="f" stroked="f">
              <v:textbox style="mso-fit-shape-to-text:t" inset="0,0,0,0">
                <w:txbxContent>
                  <w:p w14:paraId="5FBE6152" w14:textId="77777777" w:rsidR="0094684B" w:rsidRDefault="0094684B">
                    <w:pPr>
                      <w:snapToGrid w:val="0"/>
                      <w:ind w:firstLine="0"/>
                      <w:jc w:val="center"/>
                    </w:pPr>
                    <w:r>
                      <w:rPr>
                        <w:rFonts w:ascii="華康超黑體" w:eastAsia="華康超黑體" w:hAnsi="華康超黑體"/>
                        <w:w w:val="90"/>
                        <w:sz w:val="32"/>
                        <w:szCs w:val="32"/>
                        <w:lang w:eastAsia="zh-TW"/>
                      </w:rPr>
                      <w:t>田納西州</w:t>
                    </w:r>
                    <w:r>
                      <w:rPr>
                        <w:rFonts w:ascii="華康超黑體" w:eastAsia="華康超黑體" w:hAnsi="華康超黑體"/>
                        <w:w w:val="9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706368" behindDoc="1" locked="0" layoutInCell="1" allowOverlap="1" wp14:anchorId="750F856F" wp14:editId="6F7EE0B8">
              <wp:simplePos x="0" y="0"/>
              <wp:positionH relativeFrom="column">
                <wp:posOffset>-1271</wp:posOffset>
              </wp:positionH>
              <wp:positionV relativeFrom="paragraph">
                <wp:posOffset>-78738</wp:posOffset>
              </wp:positionV>
              <wp:extent cx="3707133" cy="338456"/>
              <wp:effectExtent l="0" t="0" r="26667" b="23494"/>
              <wp:wrapNone/>
              <wp:docPr id="32" name="Freeform 50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184785 f32 1"/>
                          <a:gd name="f39" fmla="*/ 2350770 f33 1"/>
                          <a:gd name="f40" fmla="*/ 168910 f32 1"/>
                          <a:gd name="f41" fmla="*/ 2420620 f33 1"/>
                          <a:gd name="f42" fmla="*/ 60960 f32 1"/>
                          <a:gd name="f43" fmla="*/ 2473325 f33 1"/>
                          <a:gd name="f44" fmla="*/ 303530 f32 1"/>
                          <a:gd name="f45" fmla="*/ 2539365 f33 1"/>
                          <a:gd name="f46" fmla="*/ 52070 f32 1"/>
                          <a:gd name="f47" fmla="*/ 2614295 f33 1"/>
                          <a:gd name="f48" fmla="*/ 229870 f32 1"/>
                          <a:gd name="f49" fmla="*/ 2662555 f33 1"/>
                          <a:gd name="f50" fmla="*/ 0 f32 1"/>
                          <a:gd name="f51" fmla="*/ 2723515 f33 1"/>
                          <a:gd name="f52" fmla="*/ 338455 f32 1"/>
                          <a:gd name="f53" fmla="*/ 2763520 f33 1"/>
                          <a:gd name="f54" fmla="*/ 99695 f32 1"/>
                          <a:gd name="f55" fmla="*/ 2842260 f33 1"/>
                          <a:gd name="f56" fmla="*/ 260350 f32 1"/>
                          <a:gd name="f57" fmla="*/ 2929890 f33 1"/>
                          <a:gd name="f58" fmla="*/ 21590 f32 1"/>
                          <a:gd name="f59" fmla="*/ 2965450 f33 1"/>
                          <a:gd name="f60" fmla="*/ 3707130 f33 1"/>
                          <a:gd name="f61" fmla="*/ 170815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w:pict>
            <v:polyline id="Freeform 504"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" filled="f" strokeweight=".26467mm">
              <v:path arrowok="t" o:connecttype="custom" o:connectlocs="1853567,0;3707133,169228;1853567,338456;0,169228;0,117338822;1492740158,107258167;1537094944,38709714;1570562646,192742119;1612498080,33064548;1660078668,145967881;1690723793,0;1729433425,214919560;1754836620,63306512;1804836561,165322738;1860481656,13709691;1883062274,107258167;2147483647,108467845" o:connectangles="270,0,90,180,0,0,0,0,0,0,0,0,0,0,0,0,0" textboxrect="0,0,5838,533"/>
            </v:polyline>
          </w:pict>
        </mc:Fallback>
      </mc:AlternateContent>
    </w:r>
    <w:r>
      <w:rPr>
        <w:noProof/>
        <w:lang w:eastAsia="zh-TW"/>
      </w:rPr>
      <mc:AlternateContent>
        <mc:Choice Requires="wps">
          <w:drawing>
            <wp:anchor distT="0" distB="0" distL="114300" distR="114300" simplePos="0" relativeHeight="251704320" behindDoc="1" locked="0" layoutInCell="1" allowOverlap="1" wp14:anchorId="717FD42C" wp14:editId="4FFB9A63">
              <wp:simplePos x="0" y="0"/>
              <wp:positionH relativeFrom="column">
                <wp:posOffset>3709665</wp:posOffset>
              </wp:positionH>
              <wp:positionV relativeFrom="paragraph">
                <wp:posOffset>35561</wp:posOffset>
              </wp:positionV>
              <wp:extent cx="1714500" cy="113669"/>
              <wp:effectExtent l="0" t="0" r="0" b="631"/>
              <wp:wrapNone/>
              <wp:docPr id="33" name="Rectangle 50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502" o:spid="_x0000_s1026" style="position:absolute;margin-left:292.1pt;margin-top:2.8pt;width:135pt;height:8.9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" fillcolor="silver" stroked="f">
              <v:textbox inset="0,0,0,0"/>
            </v:rec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996D5" w14:textId="77777777" w:rsidR="0094684B" w:rsidRDefault="0094684B">
    <w:pPr>
      <w:pStyle w:val="a6"/>
    </w:pPr>
    <w:r>
      <w:rPr>
        <w:noProof/>
        <w:lang w:eastAsia="zh-TW"/>
      </w:rPr>
      <mc:AlternateContent>
        <mc:Choice Requires="wps">
          <w:drawing>
            <wp:anchor distT="0" distB="0" distL="114300" distR="114300" simplePos="0" relativeHeight="251710464" behindDoc="1" locked="0" layoutInCell="1" allowOverlap="1" wp14:anchorId="025EB24B" wp14:editId="05EA910F">
              <wp:simplePos x="0" y="0"/>
              <wp:positionH relativeFrom="column">
                <wp:posOffset>1693541</wp:posOffset>
              </wp:positionH>
              <wp:positionV relativeFrom="paragraph">
                <wp:posOffset>-78738</wp:posOffset>
              </wp:positionV>
              <wp:extent cx="3718563" cy="338456"/>
              <wp:effectExtent l="0" t="0" r="15237" b="23494"/>
              <wp:wrapNone/>
              <wp:docPr id="40" name="Freeform 555"/>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3718560 f32 1"/>
                          <a:gd name="f37" fmla="*/ 170815 f31 1"/>
                          <a:gd name="f38" fmla="*/ 1356360 f32 1"/>
                          <a:gd name="f39" fmla="*/ 168910 f31 1"/>
                          <a:gd name="f40" fmla="*/ 1286510 f32 1"/>
                          <a:gd name="f41" fmla="*/ 60960 f31 1"/>
                          <a:gd name="f42" fmla="*/ 1233805 f32 1"/>
                          <a:gd name="f43" fmla="*/ 303530 f31 1"/>
                          <a:gd name="f44" fmla="*/ 1167765 f32 1"/>
                          <a:gd name="f45" fmla="*/ 52070 f31 1"/>
                          <a:gd name="f46" fmla="*/ 1092835 f32 1"/>
                          <a:gd name="f47" fmla="*/ 229870 f31 1"/>
                          <a:gd name="f48" fmla="*/ 1044575 f32 1"/>
                          <a:gd name="f49" fmla="*/ 0 f31 1"/>
                          <a:gd name="f50" fmla="*/ 983615 f32 1"/>
                          <a:gd name="f51" fmla="*/ 338455 f31 1"/>
                          <a:gd name="f52" fmla="*/ 943610 f32 1"/>
                          <a:gd name="f53" fmla="*/ 99695 f31 1"/>
                          <a:gd name="f54" fmla="*/ 864870 f32 1"/>
                          <a:gd name="f55" fmla="*/ 260350 f31 1"/>
                          <a:gd name="f56" fmla="*/ 777240 f32 1"/>
                          <a:gd name="f57" fmla="*/ 21590 f31 1"/>
                          <a:gd name="f58" fmla="*/ 74168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w:pict>
            <v:polyline id="Freeform 555"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" filled="f" strokeweight=".26467mm">
              <v:path arrowok="t" o:connecttype="custom" o:connectlocs="1859282,0;3718563,169228;1859282,338456;0,169228;2147483647,108467845;861289295,107258167;816934509,38709714;783466807,192742119;741531373,33064548;693950785,145967881;663305660,0;624596029,214919560;599192833,63306512;549192893,165322738;493547798,13709691;470967180,107258167;0,108467845" o:connectangles="270,0,90,180,0,0,0,0,0,0,0,0,0,0,0,0,0" textboxrect="0,0,5856,533"/>
            </v:polyline>
          </w:pict>
        </mc:Fallback>
      </mc:AlternateContent>
    </w:r>
    <w:r>
      <w:rPr>
        <w:noProof/>
        <w:lang w:eastAsia="zh-TW"/>
      </w:rPr>
      <mc:AlternateContent>
        <mc:Choice Requires="wps">
          <w:drawing>
            <wp:anchor distT="0" distB="0" distL="114300" distR="114300" simplePos="0" relativeHeight="251709440" behindDoc="1" locked="0" layoutInCell="1" allowOverlap="1" wp14:anchorId="12CBAD91" wp14:editId="2ACE583A">
              <wp:simplePos x="0" y="0"/>
              <wp:positionH relativeFrom="column">
                <wp:posOffset>57150</wp:posOffset>
              </wp:positionH>
              <wp:positionV relativeFrom="paragraph">
                <wp:posOffset>-95883</wp:posOffset>
              </wp:positionV>
              <wp:extent cx="1583055" cy="264161"/>
              <wp:effectExtent l="0" t="0" r="17145" b="2539"/>
              <wp:wrapNone/>
              <wp:docPr id="41" name="Text Box 554"/>
              <wp:cNvGraphicFramePr/>
              <a:graphic xmlns:a="http://schemas.openxmlformats.org/drawingml/2006/main">
                <a:graphicData uri="http://schemas.microsoft.com/office/word/2010/wordprocessingShape">
                  <wps:wsp>
                    <wps:cNvSpPr txBox="1"/>
                    <wps:spPr>
                      <a:xfrm>
                        <a:off x="0" y="0"/>
                        <a:ext cx="1583055" cy="264161"/>
                      </a:xfrm>
                      <a:prstGeom prst="rect">
                        <a:avLst/>
                      </a:prstGeom>
                      <a:noFill/>
                      <a:ln>
                        <a:noFill/>
                        <a:prstDash/>
                      </a:ln>
                    </wps:spPr>
                    <wps:txbx>
                      <w:txbxContent>
                        <w:p w14:paraId="49BD7912" w14:textId="77777777" w:rsidR="0094684B" w:rsidRDefault="0094684B">
                          <w:pPr>
                            <w:snapToGrid w:val="0"/>
                            <w:ind w:firstLine="0"/>
                            <w:jc w:val="center"/>
                          </w:pPr>
                          <w:r>
                            <w:rPr>
                              <w:rFonts w:ascii="華康超黑體" w:eastAsia="華康超黑體" w:hAnsi="華康超黑體"/>
                              <w:sz w:val="32"/>
                              <w:szCs w:val="32"/>
                              <w:lang w:eastAsia="zh-TW"/>
                            </w:rPr>
                            <w:t>美國</w:t>
                          </w:r>
                          <w:r>
                            <w:rPr>
                              <w:rFonts w:ascii="華康超黑體" w:eastAsia="華康超黑體" w:hAnsi="華康超黑體"/>
                              <w:lang w:eastAsia="zh-TW"/>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4.5pt;margin-top:-7.55pt;width:124.65pt;height:20.8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" filled="f" stroked="f">
              <v:textbox style="mso-fit-shape-to-text:t" inset="0,0,0,0">
                <w:txbxContent>
                  <w:p w14:paraId="49BD7912" w14:textId="77777777" w:rsidR="0094684B" w:rsidRDefault="0094684B">
                    <w:pPr>
                      <w:snapToGrid w:val="0"/>
                      <w:ind w:firstLine="0"/>
                      <w:jc w:val="center"/>
                    </w:pPr>
                    <w:r>
                      <w:rPr>
                        <w:rFonts w:ascii="華康超黑體" w:eastAsia="華康超黑體" w:hAnsi="華康超黑體"/>
                        <w:sz w:val="32"/>
                        <w:szCs w:val="32"/>
                        <w:lang w:eastAsia="zh-TW"/>
                      </w:rPr>
                      <w:t>美國</w:t>
                    </w:r>
                    <w:r>
                      <w:rPr>
                        <w:rFonts w:ascii="華康超黑體" w:eastAsia="華康超黑體" w:hAnsi="華康超黑體"/>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708416" behindDoc="1" locked="0" layoutInCell="1" allowOverlap="1" wp14:anchorId="491B7B61" wp14:editId="3E591350">
              <wp:simplePos x="0" y="0"/>
              <wp:positionH relativeFrom="column">
                <wp:posOffset>-22860</wp:posOffset>
              </wp:positionH>
              <wp:positionV relativeFrom="paragraph">
                <wp:posOffset>35561</wp:posOffset>
              </wp:positionV>
              <wp:extent cx="1714500" cy="113669"/>
              <wp:effectExtent l="0" t="0" r="0" b="631"/>
              <wp:wrapNone/>
              <wp:docPr id="42" name="Rectangle 553"/>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553" o:spid="_x0000_s1026" style="position:absolute;margin-left:-1.8pt;margin-top:2.8pt;width:135pt;height:8.9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" fillcolor="silver" stroked="f">
              <v:textbox inset="0,0,0,0"/>
            </v:rec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4C3F6" w14:textId="77777777" w:rsidR="0094684B" w:rsidRDefault="0094684B">
    <w:pPr>
      <w:snapToGrid w:val="0"/>
      <w:jc w:val="center"/>
    </w:pPr>
    <w:r>
      <w:rPr>
        <w:noProof/>
        <w:lang w:eastAsia="zh-TW"/>
      </w:rPr>
      <mc:AlternateContent>
        <mc:Choice Requires="wps">
          <w:drawing>
            <wp:anchor distT="0" distB="0" distL="114300" distR="114300" simplePos="0" relativeHeight="251713536" behindDoc="1" locked="0" layoutInCell="1" allowOverlap="1" wp14:anchorId="7A46C8C3" wp14:editId="0890E5D7">
              <wp:simplePos x="0" y="0"/>
              <wp:positionH relativeFrom="column">
                <wp:posOffset>3769357</wp:posOffset>
              </wp:positionH>
              <wp:positionV relativeFrom="paragraph">
                <wp:posOffset>-95883</wp:posOffset>
              </wp:positionV>
              <wp:extent cx="1590041" cy="264161"/>
              <wp:effectExtent l="0" t="0" r="10159" b="2539"/>
              <wp:wrapNone/>
              <wp:docPr id="37" name="Text Box 503"/>
              <wp:cNvGraphicFramePr/>
              <a:graphic xmlns:a="http://schemas.openxmlformats.org/drawingml/2006/main">
                <a:graphicData uri="http://schemas.microsoft.com/office/word/2010/wordprocessingShape">
                  <wps:wsp>
                    <wps:cNvSpPr txBox="1"/>
                    <wps:spPr>
                      <a:xfrm>
                        <a:off x="0" y="0"/>
                        <a:ext cx="1590041" cy="264161"/>
                      </a:xfrm>
                      <a:prstGeom prst="rect">
                        <a:avLst/>
                      </a:prstGeom>
                      <a:noFill/>
                      <a:ln>
                        <a:noFill/>
                        <a:prstDash/>
                      </a:ln>
                    </wps:spPr>
                    <wps:txbx>
                      <w:txbxContent>
                        <w:p w14:paraId="4E7CAE15" w14:textId="77777777" w:rsidR="0094684B" w:rsidRDefault="0094684B">
                          <w:pPr>
                            <w:snapToGrid w:val="0"/>
                            <w:ind w:firstLine="0"/>
                            <w:jc w:val="center"/>
                            <w:rPr>
                              <w:lang w:eastAsia="zh-TW"/>
                            </w:rPr>
                          </w:pPr>
                          <w:r>
                            <w:rPr>
                              <w:rFonts w:ascii="華康超黑體" w:eastAsia="華康超黑體" w:hAnsi="華康超黑體"/>
                              <w:w w:val="80"/>
                              <w:sz w:val="32"/>
                              <w:szCs w:val="32"/>
                              <w:lang w:eastAsia="zh-TW"/>
                            </w:rPr>
                            <w:t>佛羅里達州</w:t>
                          </w:r>
                          <w:r>
                            <w:rPr>
                              <w:rFonts w:ascii="華康超黑體" w:eastAsia="華康超黑體" w:hAnsi="華康超黑體"/>
                              <w:w w:val="80"/>
                              <w:lang w:eastAsia="zh-TW"/>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296.8pt;margin-top:-7.55pt;width:125.2pt;height:20.8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BuWF7OzQEAAIwDAAAO&#10;AAAAAAAAAAAAAAAAAC4CAABkcnMvZTJvRG9jLnhtbFBLAQItABQABgAIAAAAIQDRXEH83wAAAAoB&#10;AAAPAAAAAAAAAAAAAAAAACcEAABkcnMvZG93bnJldi54bWxQSwUGAAAAAAQABADzAAAAMwUAAAAA&#10;" filled="f" stroked="f">
              <v:textbox style="mso-fit-shape-to-text:t" inset="0,0,0,0">
                <w:txbxContent>
                  <w:p w14:paraId="4E7CAE15" w14:textId="77777777" w:rsidR="0094684B" w:rsidRDefault="0094684B">
                    <w:pPr>
                      <w:snapToGrid w:val="0"/>
                      <w:ind w:firstLine="0"/>
                      <w:jc w:val="center"/>
                      <w:rPr>
                        <w:lang w:eastAsia="zh-TW"/>
                      </w:rPr>
                    </w:pPr>
                    <w:r>
                      <w:rPr>
                        <w:rFonts w:ascii="華康超黑體" w:eastAsia="華康超黑體" w:hAnsi="華康超黑體"/>
                        <w:w w:val="80"/>
                        <w:sz w:val="32"/>
                        <w:szCs w:val="32"/>
                        <w:lang w:eastAsia="zh-TW"/>
                      </w:rPr>
                      <w:t>佛羅里達州</w:t>
                    </w:r>
                    <w:r>
                      <w:rPr>
                        <w:rFonts w:ascii="華康超黑體" w:eastAsia="華康超黑體" w:hAnsi="華康超黑體"/>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714560" behindDoc="1" locked="0" layoutInCell="1" allowOverlap="1" wp14:anchorId="39CE2C77" wp14:editId="358CB662">
              <wp:simplePos x="0" y="0"/>
              <wp:positionH relativeFrom="column">
                <wp:posOffset>-1271</wp:posOffset>
              </wp:positionH>
              <wp:positionV relativeFrom="paragraph">
                <wp:posOffset>-78738</wp:posOffset>
              </wp:positionV>
              <wp:extent cx="3707133" cy="338456"/>
              <wp:effectExtent l="0" t="0" r="26667" b="23494"/>
              <wp:wrapNone/>
              <wp:docPr id="38" name="Freeform 50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184785 f32 1"/>
                          <a:gd name="f39" fmla="*/ 2350770 f33 1"/>
                          <a:gd name="f40" fmla="*/ 168910 f32 1"/>
                          <a:gd name="f41" fmla="*/ 2420620 f33 1"/>
                          <a:gd name="f42" fmla="*/ 60960 f32 1"/>
                          <a:gd name="f43" fmla="*/ 2473325 f33 1"/>
                          <a:gd name="f44" fmla="*/ 303530 f32 1"/>
                          <a:gd name="f45" fmla="*/ 2539365 f33 1"/>
                          <a:gd name="f46" fmla="*/ 52070 f32 1"/>
                          <a:gd name="f47" fmla="*/ 2614295 f33 1"/>
                          <a:gd name="f48" fmla="*/ 229870 f32 1"/>
                          <a:gd name="f49" fmla="*/ 2662555 f33 1"/>
                          <a:gd name="f50" fmla="*/ 0 f32 1"/>
                          <a:gd name="f51" fmla="*/ 2723515 f33 1"/>
                          <a:gd name="f52" fmla="*/ 338455 f32 1"/>
                          <a:gd name="f53" fmla="*/ 2763520 f33 1"/>
                          <a:gd name="f54" fmla="*/ 99695 f32 1"/>
                          <a:gd name="f55" fmla="*/ 2842260 f33 1"/>
                          <a:gd name="f56" fmla="*/ 260350 f32 1"/>
                          <a:gd name="f57" fmla="*/ 2929890 f33 1"/>
                          <a:gd name="f58" fmla="*/ 21590 f32 1"/>
                          <a:gd name="f59" fmla="*/ 2965450 f33 1"/>
                          <a:gd name="f60" fmla="*/ 3707130 f33 1"/>
                          <a:gd name="f61" fmla="*/ 170815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w:pict>
            <v:polyline id="Freeform 504"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" filled="f" strokeweight=".26467mm">
              <v:path arrowok="t" o:connecttype="custom" o:connectlocs="1853567,0;3707133,169228;1853567,338456;0,169228;0,117338822;1492740158,107258167;1537094944,38709714;1570562646,192742119;1612498080,33064548;1660078668,145967881;1690723793,0;1729433425,214919560;1754836620,63306512;1804836561,165322738;1860481656,13709691;1883062274,107258167;2147483647,108467845" o:connectangles="270,0,90,180,0,0,0,0,0,0,0,0,0,0,0,0,0" textboxrect="0,0,5838,533"/>
            </v:polyline>
          </w:pict>
        </mc:Fallback>
      </mc:AlternateContent>
    </w:r>
    <w:r>
      <w:rPr>
        <w:noProof/>
        <w:lang w:eastAsia="zh-TW"/>
      </w:rPr>
      <mc:AlternateContent>
        <mc:Choice Requires="wps">
          <w:drawing>
            <wp:anchor distT="0" distB="0" distL="114300" distR="114300" simplePos="0" relativeHeight="251712512" behindDoc="1" locked="0" layoutInCell="1" allowOverlap="1" wp14:anchorId="723DAFAE" wp14:editId="43899D7F">
              <wp:simplePos x="0" y="0"/>
              <wp:positionH relativeFrom="column">
                <wp:posOffset>3709665</wp:posOffset>
              </wp:positionH>
              <wp:positionV relativeFrom="paragraph">
                <wp:posOffset>35561</wp:posOffset>
              </wp:positionV>
              <wp:extent cx="1714500" cy="113669"/>
              <wp:effectExtent l="0" t="0" r="0" b="631"/>
              <wp:wrapNone/>
              <wp:docPr id="39" name="Rectangle 50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502" o:spid="_x0000_s1026" style="position:absolute;margin-left:292.1pt;margin-top:2.8pt;width:135pt;height:8.9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" fillcolor="silver" stroked="f">
              <v:textbox inset="0,0,0,0"/>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9419E" w14:textId="77777777" w:rsidR="0094684B" w:rsidRDefault="0094684B">
    <w:pPr>
      <w:pStyle w:val="a6"/>
      <w:ind w:right="7802"/>
      <w:jc w:val="center"/>
    </w:pPr>
    <w:r>
      <w:rPr>
        <w:noProof/>
        <w:lang w:eastAsia="zh-TW"/>
      </w:rPr>
      <mc:AlternateContent>
        <mc:Choice Requires="wps">
          <w:drawing>
            <wp:anchor distT="0" distB="0" distL="114300" distR="114300" simplePos="0" relativeHeight="251717632" behindDoc="1" locked="0" layoutInCell="1" allowOverlap="1" wp14:anchorId="116BF193" wp14:editId="751F3F1C">
              <wp:simplePos x="0" y="0"/>
              <wp:positionH relativeFrom="column">
                <wp:posOffset>57150</wp:posOffset>
              </wp:positionH>
              <wp:positionV relativeFrom="paragraph">
                <wp:posOffset>-95883</wp:posOffset>
              </wp:positionV>
              <wp:extent cx="1583055" cy="264161"/>
              <wp:effectExtent l="0" t="0" r="17145" b="2539"/>
              <wp:wrapNone/>
              <wp:docPr id="46" name="Text Box 43"/>
              <wp:cNvGraphicFramePr/>
              <a:graphic xmlns:a="http://schemas.openxmlformats.org/drawingml/2006/main">
                <a:graphicData uri="http://schemas.microsoft.com/office/word/2010/wordprocessingShape">
                  <wps:wsp>
                    <wps:cNvSpPr txBox="1"/>
                    <wps:spPr>
                      <a:xfrm>
                        <a:off x="0" y="0"/>
                        <a:ext cx="1583055" cy="264161"/>
                      </a:xfrm>
                      <a:prstGeom prst="rect">
                        <a:avLst/>
                      </a:prstGeom>
                      <a:noFill/>
                      <a:ln>
                        <a:noFill/>
                        <a:prstDash/>
                      </a:ln>
                    </wps:spPr>
                    <wps:txbx>
                      <w:txbxContent>
                        <w:p w14:paraId="4D2059E8" w14:textId="77777777" w:rsidR="0094684B" w:rsidRDefault="0094684B">
                          <w:pPr>
                            <w:snapToGrid w:val="0"/>
                            <w:ind w:firstLine="0"/>
                            <w:jc w:val="center"/>
                          </w:pPr>
                          <w:r>
                            <w:rPr>
                              <w:rFonts w:ascii="華康超黑體" w:eastAsia="華康超黑體" w:hAnsi="華康超黑體"/>
                              <w:sz w:val="32"/>
                              <w:szCs w:val="32"/>
                              <w:lang w:eastAsia="zh-TW"/>
                            </w:rPr>
                            <w:t>美國</w:t>
                          </w:r>
                          <w:r>
                            <w:rPr>
                              <w:rFonts w:ascii="華康超黑體" w:eastAsia="華康超黑體" w:hAnsi="華康超黑體"/>
                              <w:lang w:eastAsia="zh-TW"/>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43" o:spid="_x0000_s1043" type="#_x0000_t202" style="position:absolute;left:0;text-align:left;margin-left:4.5pt;margin-top:-7.55pt;width:124.65pt;height:20.8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" filled="f" stroked="f">
              <v:textbox style="mso-fit-shape-to-text:t" inset="0,0,0,0">
                <w:txbxContent>
                  <w:p w14:paraId="4D2059E8" w14:textId="77777777" w:rsidR="0094684B" w:rsidRDefault="0094684B">
                    <w:pPr>
                      <w:snapToGrid w:val="0"/>
                      <w:ind w:firstLine="0"/>
                      <w:jc w:val="center"/>
                    </w:pPr>
                    <w:r>
                      <w:rPr>
                        <w:rFonts w:ascii="華康超黑體" w:eastAsia="華康超黑體" w:hAnsi="華康超黑體"/>
                        <w:sz w:val="32"/>
                        <w:szCs w:val="32"/>
                        <w:lang w:eastAsia="zh-TW"/>
                      </w:rPr>
                      <w:t>美國</w:t>
                    </w:r>
                    <w:r>
                      <w:rPr>
                        <w:rFonts w:ascii="華康超黑體" w:eastAsia="華康超黑體" w:hAnsi="華康超黑體"/>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716608" behindDoc="1" locked="0" layoutInCell="1" allowOverlap="1" wp14:anchorId="4AC5038A" wp14:editId="0325B468">
              <wp:simplePos x="0" y="0"/>
              <wp:positionH relativeFrom="column">
                <wp:posOffset>-22860</wp:posOffset>
              </wp:positionH>
              <wp:positionV relativeFrom="paragraph">
                <wp:posOffset>35561</wp:posOffset>
              </wp:positionV>
              <wp:extent cx="1714500" cy="113669"/>
              <wp:effectExtent l="0" t="0" r="0" b="631"/>
              <wp:wrapNone/>
              <wp:docPr id="47" name="Rectangle 4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42" o:spid="_x0000_s1026" style="position:absolute;margin-left:-1.8pt;margin-top:2.8pt;width:135pt;height:8.9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" fillcolor="silver" stroked="f">
              <v:textbox inset="0,0,0,0"/>
            </v:rect>
          </w:pict>
        </mc:Fallback>
      </mc:AlternateContent>
    </w:r>
    <w:r>
      <w:rPr>
        <w:noProof/>
        <w:lang w:eastAsia="zh-TW"/>
      </w:rPr>
      <mc:AlternateContent>
        <mc:Choice Requires="wps">
          <w:drawing>
            <wp:anchor distT="0" distB="0" distL="114300" distR="114300" simplePos="0" relativeHeight="251718656" behindDoc="1" locked="0" layoutInCell="1" allowOverlap="1" wp14:anchorId="5886A324" wp14:editId="402D801C">
              <wp:simplePos x="0" y="0"/>
              <wp:positionH relativeFrom="column">
                <wp:posOffset>1693541</wp:posOffset>
              </wp:positionH>
              <wp:positionV relativeFrom="paragraph">
                <wp:posOffset>-78738</wp:posOffset>
              </wp:positionV>
              <wp:extent cx="3718563" cy="338456"/>
              <wp:effectExtent l="0" t="0" r="15237" b="23494"/>
              <wp:wrapNone/>
              <wp:docPr id="48" name="Freeform 4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w:pict>
            <v:polyline id="Freeform 44"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FAA58" w14:textId="77777777" w:rsidR="0094684B" w:rsidRDefault="0094684B">
    <w:pPr>
      <w:pStyle w:val="a6"/>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6504D" w14:textId="77777777" w:rsidR="0094684B" w:rsidRDefault="0094684B">
    <w:pPr>
      <w:snapToGrid w:val="0"/>
      <w:jc w:val="center"/>
    </w:pPr>
    <w:r>
      <w:rPr>
        <w:noProof/>
        <w:lang w:eastAsia="zh-TW"/>
      </w:rPr>
      <mc:AlternateContent>
        <mc:Choice Requires="wps">
          <w:drawing>
            <wp:anchor distT="0" distB="0" distL="114300" distR="114300" simplePos="0" relativeHeight="251721728" behindDoc="1" locked="0" layoutInCell="1" allowOverlap="1" wp14:anchorId="2C988F76" wp14:editId="73C45ACF">
              <wp:simplePos x="0" y="0"/>
              <wp:positionH relativeFrom="column">
                <wp:posOffset>3769357</wp:posOffset>
              </wp:positionH>
              <wp:positionV relativeFrom="paragraph">
                <wp:posOffset>-95883</wp:posOffset>
              </wp:positionV>
              <wp:extent cx="1590041" cy="264161"/>
              <wp:effectExtent l="0" t="0" r="10159" b="2539"/>
              <wp:wrapNone/>
              <wp:docPr id="43" name="Text Box 503"/>
              <wp:cNvGraphicFramePr/>
              <a:graphic xmlns:a="http://schemas.openxmlformats.org/drawingml/2006/main">
                <a:graphicData uri="http://schemas.microsoft.com/office/word/2010/wordprocessingShape">
                  <wps:wsp>
                    <wps:cNvSpPr txBox="1"/>
                    <wps:spPr>
                      <a:xfrm>
                        <a:off x="0" y="0"/>
                        <a:ext cx="1590041" cy="264161"/>
                      </a:xfrm>
                      <a:prstGeom prst="rect">
                        <a:avLst/>
                      </a:prstGeom>
                      <a:noFill/>
                      <a:ln>
                        <a:noFill/>
                        <a:prstDash/>
                      </a:ln>
                    </wps:spPr>
                    <wps:txbx>
                      <w:txbxContent>
                        <w:p w14:paraId="61F2D4B1" w14:textId="77777777" w:rsidR="0094684B" w:rsidRDefault="0094684B">
                          <w:pPr>
                            <w:snapToGrid w:val="0"/>
                            <w:ind w:firstLine="0"/>
                            <w:jc w:val="center"/>
                          </w:pPr>
                          <w:r>
                            <w:rPr>
                              <w:rFonts w:ascii="華康超黑體" w:eastAsia="華康超黑體" w:hAnsi="華康超黑體"/>
                              <w:w w:val="80"/>
                              <w:sz w:val="32"/>
                              <w:szCs w:val="32"/>
                              <w:lang w:eastAsia="zh-TW"/>
                            </w:rPr>
                            <w:t>附　錄</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296.8pt;margin-top:-7.55pt;width:125.2pt;height:20.8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TWz0Ys4BAACMAwAA&#10;DgAAAAAAAAAAAAAAAAAuAgAAZHJzL2Uyb0RvYy54bWxQSwECLQAUAAYACAAAACEA0VxB/N8AAAAK&#10;AQAADwAAAAAAAAAAAAAAAAAoBAAAZHJzL2Rvd25yZXYueG1sUEsFBgAAAAAEAAQA8wAAADQFAAAA&#10;AA==&#10;" filled="f" stroked="f">
              <v:textbox style="mso-fit-shape-to-text:t" inset="0,0,0,0">
                <w:txbxContent>
                  <w:p w14:paraId="61F2D4B1" w14:textId="77777777" w:rsidR="0094684B" w:rsidRDefault="0094684B">
                    <w:pPr>
                      <w:snapToGrid w:val="0"/>
                      <w:ind w:firstLine="0"/>
                      <w:jc w:val="center"/>
                    </w:pPr>
                    <w:r>
                      <w:rPr>
                        <w:rFonts w:ascii="華康超黑體" w:eastAsia="華康超黑體" w:hAnsi="華康超黑體"/>
                        <w:w w:val="80"/>
                        <w:sz w:val="32"/>
                        <w:szCs w:val="32"/>
                        <w:lang w:eastAsia="zh-TW"/>
                      </w:rPr>
                      <w:t>附　錄</w:t>
                    </w:r>
                  </w:p>
                </w:txbxContent>
              </v:textbox>
            </v:shape>
          </w:pict>
        </mc:Fallback>
      </mc:AlternateContent>
    </w:r>
    <w:r>
      <w:rPr>
        <w:noProof/>
        <w:lang w:eastAsia="zh-TW"/>
      </w:rPr>
      <mc:AlternateContent>
        <mc:Choice Requires="wps">
          <w:drawing>
            <wp:anchor distT="0" distB="0" distL="114300" distR="114300" simplePos="0" relativeHeight="251722752" behindDoc="1" locked="0" layoutInCell="1" allowOverlap="1" wp14:anchorId="4EDCB933" wp14:editId="04B9B911">
              <wp:simplePos x="0" y="0"/>
              <wp:positionH relativeFrom="column">
                <wp:posOffset>-1271</wp:posOffset>
              </wp:positionH>
              <wp:positionV relativeFrom="paragraph">
                <wp:posOffset>-78738</wp:posOffset>
              </wp:positionV>
              <wp:extent cx="3707133" cy="338456"/>
              <wp:effectExtent l="0" t="0" r="26667" b="23494"/>
              <wp:wrapNone/>
              <wp:docPr id="44" name="Freeform 50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184785 f32 1"/>
                          <a:gd name="f39" fmla="*/ 2350770 f33 1"/>
                          <a:gd name="f40" fmla="*/ 168910 f32 1"/>
                          <a:gd name="f41" fmla="*/ 2420620 f33 1"/>
                          <a:gd name="f42" fmla="*/ 60960 f32 1"/>
                          <a:gd name="f43" fmla="*/ 2473325 f33 1"/>
                          <a:gd name="f44" fmla="*/ 303530 f32 1"/>
                          <a:gd name="f45" fmla="*/ 2539365 f33 1"/>
                          <a:gd name="f46" fmla="*/ 52070 f32 1"/>
                          <a:gd name="f47" fmla="*/ 2614295 f33 1"/>
                          <a:gd name="f48" fmla="*/ 229870 f32 1"/>
                          <a:gd name="f49" fmla="*/ 2662555 f33 1"/>
                          <a:gd name="f50" fmla="*/ 0 f32 1"/>
                          <a:gd name="f51" fmla="*/ 2723515 f33 1"/>
                          <a:gd name="f52" fmla="*/ 338455 f32 1"/>
                          <a:gd name="f53" fmla="*/ 2763520 f33 1"/>
                          <a:gd name="f54" fmla="*/ 99695 f32 1"/>
                          <a:gd name="f55" fmla="*/ 2842260 f33 1"/>
                          <a:gd name="f56" fmla="*/ 260350 f32 1"/>
                          <a:gd name="f57" fmla="*/ 2929890 f33 1"/>
                          <a:gd name="f58" fmla="*/ 21590 f32 1"/>
                          <a:gd name="f59" fmla="*/ 2965450 f33 1"/>
                          <a:gd name="f60" fmla="*/ 3707130 f33 1"/>
                          <a:gd name="f61" fmla="*/ 170815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w:pict>
            <v:polyline id="Freeform 504" o:spid="_x0000_s1026" style="position:absolute;z-index:-251593728;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" filled="f" strokeweight=".26467mm">
              <v:path arrowok="t" o:connecttype="custom" o:connectlocs="1853567,0;3707133,169228;1853567,338456;0,169228;0,117338822;1492740158,107258167;1537094944,38709714;1570562646,192742119;1612498080,33064548;1660078668,145967881;1690723793,0;1729433425,214919560;1754836620,63306512;1804836561,165322738;1860481656,13709691;1883062274,107258167;2147483647,108467845" o:connectangles="270,0,90,180,0,0,0,0,0,0,0,0,0,0,0,0,0" textboxrect="0,0,5838,533"/>
            </v:polyline>
          </w:pict>
        </mc:Fallback>
      </mc:AlternateContent>
    </w:r>
    <w:r>
      <w:rPr>
        <w:noProof/>
        <w:lang w:eastAsia="zh-TW"/>
      </w:rPr>
      <mc:AlternateContent>
        <mc:Choice Requires="wps">
          <w:drawing>
            <wp:anchor distT="0" distB="0" distL="114300" distR="114300" simplePos="0" relativeHeight="251720704" behindDoc="1" locked="0" layoutInCell="1" allowOverlap="1" wp14:anchorId="63FD64FD" wp14:editId="0B18375F">
              <wp:simplePos x="0" y="0"/>
              <wp:positionH relativeFrom="column">
                <wp:posOffset>3709665</wp:posOffset>
              </wp:positionH>
              <wp:positionV relativeFrom="paragraph">
                <wp:posOffset>35561</wp:posOffset>
              </wp:positionV>
              <wp:extent cx="1714500" cy="113669"/>
              <wp:effectExtent l="0" t="0" r="0" b="631"/>
              <wp:wrapNone/>
              <wp:docPr id="45" name="Rectangle 50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502" o:spid="_x0000_s1026" style="position:absolute;margin-left:292.1pt;margin-top:2.8pt;width:135pt;height:8.9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" fillcolor="silver" stroked="f">
              <v:textbox inset="0,0,0,0"/>
            </v:rect>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53341" w14:textId="77777777" w:rsidR="0094684B" w:rsidRDefault="0094684B">
    <w:pPr>
      <w:pStyle w:val="a6"/>
      <w:ind w:right="7802"/>
      <w:jc w:val="center"/>
      <w:rPr>
        <w:rFonts w:ascii="Arial Black" w:hAnsi="Arial Black"/>
        <w:color w:val="FFFFFF"/>
        <w:sz w:val="22"/>
        <w:szCs w:val="2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04EB1" w14:textId="77777777" w:rsidR="0094684B" w:rsidRDefault="0094684B">
    <w:pPr>
      <w:snapToGrid w:val="0"/>
      <w:jc w:val="center"/>
      <w:rPr>
        <w:rFonts w:ascii="華康超黑體" w:eastAsia="華康超黑體" w:hAnsi="華康超黑體"/>
        <w:sz w:val="32"/>
        <w:szCs w:val="3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89050" w14:textId="77777777" w:rsidR="0094684B" w:rsidRDefault="0094684B">
    <w:pPr>
      <w:pStyle w:val="a6"/>
      <w:ind w:right="7802"/>
      <w:jc w:val="center"/>
      <w:rPr>
        <w:rFonts w:ascii="Arial Black" w:hAnsi="Arial Black"/>
        <w:color w:val="FFFFFF"/>
        <w:sz w:val="22"/>
        <w:szCs w:val="2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0C434" w14:textId="77777777" w:rsidR="0094684B" w:rsidRDefault="0094684B">
    <w:pPr>
      <w:snapToGrid w:val="0"/>
      <w:jc w:val="center"/>
      <w:rPr>
        <w:rFonts w:ascii="華康超黑體" w:eastAsia="華康超黑體" w:hAnsi="華康超黑體"/>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72EDB" w14:textId="77777777" w:rsidR="0094684B" w:rsidRDefault="0094684B">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E78D5" w14:textId="77777777" w:rsidR="0094684B" w:rsidRDefault="0094684B">
    <w:pPr>
      <w:snapToGrid w:val="0"/>
      <w:jc w:val="center"/>
      <w:rPr>
        <w:rFonts w:ascii="華康超黑體" w:eastAsia="華康超黑體" w:hAnsi="華康超黑體"/>
        <w:sz w:val="32"/>
        <w:szCs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07832" w14:textId="77777777" w:rsidR="0094684B" w:rsidRDefault="0094684B">
    <w:pPr>
      <w:pStyle w:val="a6"/>
    </w:pPr>
    <w:r>
      <w:rPr>
        <w:noProof/>
        <w:lang w:eastAsia="zh-TW"/>
      </w:rPr>
      <mc:AlternateContent>
        <mc:Choice Requires="wps">
          <w:drawing>
            <wp:anchor distT="0" distB="0" distL="114300" distR="114300" simplePos="0" relativeHeight="251661312" behindDoc="1" locked="0" layoutInCell="1" allowOverlap="1" wp14:anchorId="58D80616" wp14:editId="726E5FF8">
              <wp:simplePos x="0" y="0"/>
              <wp:positionH relativeFrom="column">
                <wp:posOffset>1693541</wp:posOffset>
              </wp:positionH>
              <wp:positionV relativeFrom="paragraph">
                <wp:posOffset>-78738</wp:posOffset>
              </wp:positionV>
              <wp:extent cx="3718563" cy="338456"/>
              <wp:effectExtent l="0" t="0" r="15237" b="23494"/>
              <wp:wrapNone/>
              <wp:docPr id="4" name="Freeform 555"/>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3718560 f32 1"/>
                          <a:gd name="f37" fmla="*/ 170815 f31 1"/>
                          <a:gd name="f38" fmla="*/ 1356360 f32 1"/>
                          <a:gd name="f39" fmla="*/ 168910 f31 1"/>
                          <a:gd name="f40" fmla="*/ 1286510 f32 1"/>
                          <a:gd name="f41" fmla="*/ 60960 f31 1"/>
                          <a:gd name="f42" fmla="*/ 1233805 f32 1"/>
                          <a:gd name="f43" fmla="*/ 303530 f31 1"/>
                          <a:gd name="f44" fmla="*/ 1167765 f32 1"/>
                          <a:gd name="f45" fmla="*/ 52070 f31 1"/>
                          <a:gd name="f46" fmla="*/ 1092835 f32 1"/>
                          <a:gd name="f47" fmla="*/ 229870 f31 1"/>
                          <a:gd name="f48" fmla="*/ 1044575 f32 1"/>
                          <a:gd name="f49" fmla="*/ 0 f31 1"/>
                          <a:gd name="f50" fmla="*/ 983615 f32 1"/>
                          <a:gd name="f51" fmla="*/ 338455 f31 1"/>
                          <a:gd name="f52" fmla="*/ 943610 f32 1"/>
                          <a:gd name="f53" fmla="*/ 99695 f31 1"/>
                          <a:gd name="f54" fmla="*/ 864870 f32 1"/>
                          <a:gd name="f55" fmla="*/ 260350 f31 1"/>
                          <a:gd name="f56" fmla="*/ 777240 f32 1"/>
                          <a:gd name="f57" fmla="*/ 21590 f31 1"/>
                          <a:gd name="f58" fmla="*/ 74168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w:pict>
            <v:polyline id="Freeform 555"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" filled="f" strokeweight=".26467mm">
              <v:path arrowok="t" o:connecttype="custom" o:connectlocs="1859282,0;3718563,169228;1859282,338456;0,169228;2147483647,108467845;861289295,107258167;816934509,38709714;783466807,192742119;741531373,33064548;693950785,145967881;663305660,0;624596029,214919560;599192833,63306512;549192893,165322738;493547798,13709691;470967180,107258167;0,108467845" o:connectangles="270,0,90,180,0,0,0,0,0,0,0,0,0,0,0,0,0" textboxrect="0,0,5856,533"/>
            </v:polyline>
          </w:pict>
        </mc:Fallback>
      </mc:AlternateContent>
    </w:r>
    <w:r>
      <w:rPr>
        <w:noProof/>
        <w:lang w:eastAsia="zh-TW"/>
      </w:rPr>
      <mc:AlternateContent>
        <mc:Choice Requires="wps">
          <w:drawing>
            <wp:anchor distT="0" distB="0" distL="114300" distR="114300" simplePos="0" relativeHeight="251660288" behindDoc="1" locked="0" layoutInCell="1" allowOverlap="1" wp14:anchorId="0F648F1A" wp14:editId="1FD2A267">
              <wp:simplePos x="0" y="0"/>
              <wp:positionH relativeFrom="column">
                <wp:posOffset>57150</wp:posOffset>
              </wp:positionH>
              <wp:positionV relativeFrom="paragraph">
                <wp:posOffset>-95883</wp:posOffset>
              </wp:positionV>
              <wp:extent cx="1583055" cy="264161"/>
              <wp:effectExtent l="0" t="0" r="17145" b="2539"/>
              <wp:wrapNone/>
              <wp:docPr id="5" name="Text Box 554"/>
              <wp:cNvGraphicFramePr/>
              <a:graphic xmlns:a="http://schemas.openxmlformats.org/drawingml/2006/main">
                <a:graphicData uri="http://schemas.microsoft.com/office/word/2010/wordprocessingShape">
                  <wps:wsp>
                    <wps:cNvSpPr txBox="1"/>
                    <wps:spPr>
                      <a:xfrm>
                        <a:off x="0" y="0"/>
                        <a:ext cx="1583055" cy="264161"/>
                      </a:xfrm>
                      <a:prstGeom prst="rect">
                        <a:avLst/>
                      </a:prstGeom>
                      <a:noFill/>
                      <a:ln>
                        <a:noFill/>
                        <a:prstDash/>
                      </a:ln>
                    </wps:spPr>
                    <wps:txbx>
                      <w:txbxContent>
                        <w:p w14:paraId="0DA436B9" w14:textId="77777777" w:rsidR="0094684B" w:rsidRDefault="0094684B">
                          <w:pPr>
                            <w:snapToGrid w:val="0"/>
                            <w:ind w:firstLine="0"/>
                            <w:jc w:val="center"/>
                          </w:pPr>
                          <w:r>
                            <w:rPr>
                              <w:rFonts w:ascii="華康超黑體" w:eastAsia="華康超黑體" w:hAnsi="華康超黑體"/>
                              <w:sz w:val="32"/>
                              <w:szCs w:val="32"/>
                              <w:lang w:eastAsia="zh-TW"/>
                            </w:rPr>
                            <w:t>美國</w:t>
                          </w:r>
                          <w:r>
                            <w:rPr>
                              <w:rFonts w:ascii="華康超黑體" w:eastAsia="華康超黑體" w:hAnsi="華康超黑體"/>
                              <w:lang w:eastAsia="zh-TW"/>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554" o:spid="_x0000_s1029" type="#_x0000_t202" style="position:absolute;left:0;text-align:left;margin-left:4.5pt;margin-top:-7.55pt;width:124.65pt;height:20.8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" filled="f" stroked="f">
              <v:textbox style="mso-fit-shape-to-text:t" inset="0,0,0,0">
                <w:txbxContent>
                  <w:p w14:paraId="0DA436B9" w14:textId="77777777" w:rsidR="0094684B" w:rsidRDefault="0094684B">
                    <w:pPr>
                      <w:snapToGrid w:val="0"/>
                      <w:ind w:firstLine="0"/>
                      <w:jc w:val="center"/>
                    </w:pPr>
                    <w:r>
                      <w:rPr>
                        <w:rFonts w:ascii="華康超黑體" w:eastAsia="華康超黑體" w:hAnsi="華康超黑體"/>
                        <w:sz w:val="32"/>
                        <w:szCs w:val="32"/>
                        <w:lang w:eastAsia="zh-TW"/>
                      </w:rPr>
                      <w:t>美國</w:t>
                    </w:r>
                    <w:r>
                      <w:rPr>
                        <w:rFonts w:ascii="華康超黑體" w:eastAsia="華康超黑體" w:hAnsi="華康超黑體"/>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9264" behindDoc="1" locked="0" layoutInCell="1" allowOverlap="1" wp14:anchorId="6EAD079B" wp14:editId="7F09BC5E">
              <wp:simplePos x="0" y="0"/>
              <wp:positionH relativeFrom="column">
                <wp:posOffset>-22860</wp:posOffset>
              </wp:positionH>
              <wp:positionV relativeFrom="paragraph">
                <wp:posOffset>35561</wp:posOffset>
              </wp:positionV>
              <wp:extent cx="1714500" cy="113669"/>
              <wp:effectExtent l="0" t="0" r="0" b="631"/>
              <wp:wrapNone/>
              <wp:docPr id="6" name="Rectangle 553"/>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553" o:spid="_x0000_s1026" style="position:absolute;margin-left:-1.8pt;margin-top:2.8pt;width:135pt;height:8.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" fillcolor="silver" stroked="f">
              <v:textbox inset="0,0,0,0"/>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99A42" w14:textId="77777777" w:rsidR="0094684B" w:rsidRDefault="0094684B">
    <w:pPr>
      <w:snapToGrid w:val="0"/>
      <w:jc w:val="center"/>
    </w:pPr>
    <w:r>
      <w:rPr>
        <w:noProof/>
        <w:lang w:eastAsia="zh-TW"/>
      </w:rPr>
      <mc:AlternateContent>
        <mc:Choice Requires="wps">
          <w:drawing>
            <wp:anchor distT="0" distB="0" distL="114300" distR="114300" simplePos="0" relativeHeight="251664384" behindDoc="1" locked="0" layoutInCell="1" allowOverlap="1" wp14:anchorId="338C541E" wp14:editId="2983C104">
              <wp:simplePos x="0" y="0"/>
              <wp:positionH relativeFrom="column">
                <wp:posOffset>3769357</wp:posOffset>
              </wp:positionH>
              <wp:positionV relativeFrom="paragraph">
                <wp:posOffset>-95883</wp:posOffset>
              </wp:positionV>
              <wp:extent cx="1590041" cy="264161"/>
              <wp:effectExtent l="0" t="0" r="10159" b="2539"/>
              <wp:wrapNone/>
              <wp:docPr id="1" name="Text Box 473"/>
              <wp:cNvGraphicFramePr/>
              <a:graphic xmlns:a="http://schemas.openxmlformats.org/drawingml/2006/main">
                <a:graphicData uri="http://schemas.microsoft.com/office/word/2010/wordprocessingShape">
                  <wps:wsp>
                    <wps:cNvSpPr txBox="1"/>
                    <wps:spPr>
                      <a:xfrm>
                        <a:off x="0" y="0"/>
                        <a:ext cx="1590041" cy="264161"/>
                      </a:xfrm>
                      <a:prstGeom prst="rect">
                        <a:avLst/>
                      </a:prstGeom>
                      <a:noFill/>
                      <a:ln>
                        <a:noFill/>
                        <a:prstDash/>
                      </a:ln>
                    </wps:spPr>
                    <wps:txbx>
                      <w:txbxContent>
                        <w:p w14:paraId="33DBB68F" w14:textId="77777777" w:rsidR="0094684B" w:rsidRDefault="0094684B">
                          <w:pPr>
                            <w:snapToGrid w:val="0"/>
                            <w:ind w:firstLine="0"/>
                            <w:jc w:val="center"/>
                          </w:pPr>
                          <w:r>
                            <w:rPr>
                              <w:rFonts w:ascii="華康超黑體" w:eastAsia="華康超黑體" w:hAnsi="華康超黑體"/>
                              <w:w w:val="90"/>
                              <w:sz w:val="32"/>
                              <w:szCs w:val="32"/>
                              <w:lang w:eastAsia="zh-TW"/>
                            </w:rPr>
                            <w:t>喬治</w:t>
                          </w:r>
                          <w:proofErr w:type="gramStart"/>
                          <w:r>
                            <w:rPr>
                              <w:rFonts w:ascii="華康超黑體" w:eastAsia="華康超黑體" w:hAnsi="華康超黑體"/>
                              <w:w w:val="90"/>
                              <w:sz w:val="32"/>
                              <w:szCs w:val="32"/>
                              <w:lang w:eastAsia="zh-TW"/>
                            </w:rPr>
                            <w:t>亞州</w:t>
                          </w:r>
                          <w:proofErr w:type="gramEnd"/>
                          <w:r>
                            <w:rPr>
                              <w:rFonts w:ascii="華康超黑體" w:eastAsia="華康超黑體" w:hAnsi="華康超黑體"/>
                              <w:w w:val="90"/>
                              <w:lang w:eastAsia="zh-TW"/>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473" o:spid="_x0000_s1030" type="#_x0000_t202" style="position:absolute;left:0;text-align:left;margin-left:296.8pt;margin-top:-7.55pt;width:125.2pt;height:20.8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" filled="f" stroked="f">
              <v:textbox style="mso-fit-shape-to-text:t" inset="0,0,0,0">
                <w:txbxContent>
                  <w:p w14:paraId="33DBB68F" w14:textId="77777777" w:rsidR="0094684B" w:rsidRDefault="0094684B">
                    <w:pPr>
                      <w:snapToGrid w:val="0"/>
                      <w:ind w:firstLine="0"/>
                      <w:jc w:val="center"/>
                    </w:pPr>
                    <w:r>
                      <w:rPr>
                        <w:rFonts w:ascii="華康超黑體" w:eastAsia="華康超黑體" w:hAnsi="華康超黑體"/>
                        <w:w w:val="90"/>
                        <w:sz w:val="32"/>
                        <w:szCs w:val="32"/>
                        <w:lang w:eastAsia="zh-TW"/>
                      </w:rPr>
                      <w:t>喬治</w:t>
                    </w:r>
                    <w:proofErr w:type="gramStart"/>
                    <w:r>
                      <w:rPr>
                        <w:rFonts w:ascii="華康超黑體" w:eastAsia="華康超黑體" w:hAnsi="華康超黑體"/>
                        <w:w w:val="90"/>
                        <w:sz w:val="32"/>
                        <w:szCs w:val="32"/>
                        <w:lang w:eastAsia="zh-TW"/>
                      </w:rPr>
                      <w:t>亞州</w:t>
                    </w:r>
                    <w:proofErr w:type="gramEnd"/>
                    <w:r>
                      <w:rPr>
                        <w:rFonts w:ascii="華康超黑體" w:eastAsia="華康超黑體" w:hAnsi="華康超黑體"/>
                        <w:w w:val="9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65408" behindDoc="1" locked="0" layoutInCell="1" allowOverlap="1" wp14:anchorId="3E90802F" wp14:editId="48925AB9">
              <wp:simplePos x="0" y="0"/>
              <wp:positionH relativeFrom="column">
                <wp:posOffset>-1271</wp:posOffset>
              </wp:positionH>
              <wp:positionV relativeFrom="paragraph">
                <wp:posOffset>-78738</wp:posOffset>
              </wp:positionV>
              <wp:extent cx="3707133" cy="338456"/>
              <wp:effectExtent l="0" t="0" r="26667" b="23494"/>
              <wp:wrapNone/>
              <wp:docPr id="2" name="Freeform 47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184785 f32 1"/>
                          <a:gd name="f39" fmla="*/ 2350770 f33 1"/>
                          <a:gd name="f40" fmla="*/ 168910 f32 1"/>
                          <a:gd name="f41" fmla="*/ 2420620 f33 1"/>
                          <a:gd name="f42" fmla="*/ 60960 f32 1"/>
                          <a:gd name="f43" fmla="*/ 2473325 f33 1"/>
                          <a:gd name="f44" fmla="*/ 303530 f32 1"/>
                          <a:gd name="f45" fmla="*/ 2539365 f33 1"/>
                          <a:gd name="f46" fmla="*/ 52070 f32 1"/>
                          <a:gd name="f47" fmla="*/ 2614295 f33 1"/>
                          <a:gd name="f48" fmla="*/ 229870 f32 1"/>
                          <a:gd name="f49" fmla="*/ 2662555 f33 1"/>
                          <a:gd name="f50" fmla="*/ 0 f32 1"/>
                          <a:gd name="f51" fmla="*/ 2723515 f33 1"/>
                          <a:gd name="f52" fmla="*/ 338455 f32 1"/>
                          <a:gd name="f53" fmla="*/ 2763520 f33 1"/>
                          <a:gd name="f54" fmla="*/ 99695 f32 1"/>
                          <a:gd name="f55" fmla="*/ 2842260 f33 1"/>
                          <a:gd name="f56" fmla="*/ 260350 f32 1"/>
                          <a:gd name="f57" fmla="*/ 2929890 f33 1"/>
                          <a:gd name="f58" fmla="*/ 21590 f32 1"/>
                          <a:gd name="f59" fmla="*/ 2965450 f33 1"/>
                          <a:gd name="f60" fmla="*/ 3707130 f33 1"/>
                          <a:gd name="f61" fmla="*/ 170815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w:pict>
            <v:polyline id="Freeform 474"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" filled="f" strokeweight=".26467mm">
              <v:path arrowok="t" o:connecttype="custom" o:connectlocs="1853567,0;3707133,169228;1853567,338456;0,169228;0,117338822;1492740158,107258167;1537094944,38709714;1570562646,192742119;1612498080,33064548;1660078668,145967881;1690723793,0;1729433425,214919560;1754836620,63306512;1804836561,165322738;1860481656,13709691;1883062274,107258167;2147483647,108467845" o:connectangles="270,0,90,180,0,0,0,0,0,0,0,0,0,0,0,0,0" textboxrect="0,0,5838,533"/>
            </v:polyline>
          </w:pict>
        </mc:Fallback>
      </mc:AlternateContent>
    </w:r>
    <w:r>
      <w:rPr>
        <w:noProof/>
        <w:lang w:eastAsia="zh-TW"/>
      </w:rPr>
      <mc:AlternateContent>
        <mc:Choice Requires="wps">
          <w:drawing>
            <wp:anchor distT="0" distB="0" distL="114300" distR="114300" simplePos="0" relativeHeight="251663360" behindDoc="1" locked="0" layoutInCell="1" allowOverlap="1" wp14:anchorId="31AF4845" wp14:editId="2C744979">
              <wp:simplePos x="0" y="0"/>
              <wp:positionH relativeFrom="column">
                <wp:posOffset>3709665</wp:posOffset>
              </wp:positionH>
              <wp:positionV relativeFrom="paragraph">
                <wp:posOffset>35561</wp:posOffset>
              </wp:positionV>
              <wp:extent cx="1714500" cy="113669"/>
              <wp:effectExtent l="0" t="0" r="0" b="631"/>
              <wp:wrapNone/>
              <wp:docPr id="3" name="Rectangle 47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472" o:spid="_x0000_s1026" style="position:absolute;margin-left:292.1pt;margin-top:2.8pt;width:135pt;height:8.9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" fillcolor="silver" stroked="f">
              <v:textbox inset="0,0,0,0"/>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37038" w14:textId="77777777" w:rsidR="0094684B" w:rsidRDefault="0094684B">
    <w:pPr>
      <w:pStyle w:val="a6"/>
    </w:pPr>
    <w:r>
      <w:rPr>
        <w:noProof/>
        <w:lang w:eastAsia="zh-TW"/>
      </w:rPr>
      <mc:AlternateContent>
        <mc:Choice Requires="wps">
          <w:drawing>
            <wp:anchor distT="0" distB="0" distL="114300" distR="114300" simplePos="0" relativeHeight="251669504" behindDoc="1" locked="0" layoutInCell="1" allowOverlap="1" wp14:anchorId="04336899" wp14:editId="43406D8E">
              <wp:simplePos x="0" y="0"/>
              <wp:positionH relativeFrom="column">
                <wp:posOffset>1693541</wp:posOffset>
              </wp:positionH>
              <wp:positionV relativeFrom="paragraph">
                <wp:posOffset>-78738</wp:posOffset>
              </wp:positionV>
              <wp:extent cx="3718563" cy="338456"/>
              <wp:effectExtent l="0" t="0" r="15237" b="23494"/>
              <wp:wrapNone/>
              <wp:docPr id="10" name="Freeform 555"/>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3718560 f32 1"/>
                          <a:gd name="f37" fmla="*/ 170815 f31 1"/>
                          <a:gd name="f38" fmla="*/ 1356360 f32 1"/>
                          <a:gd name="f39" fmla="*/ 168910 f31 1"/>
                          <a:gd name="f40" fmla="*/ 1286510 f32 1"/>
                          <a:gd name="f41" fmla="*/ 60960 f31 1"/>
                          <a:gd name="f42" fmla="*/ 1233805 f32 1"/>
                          <a:gd name="f43" fmla="*/ 303530 f31 1"/>
                          <a:gd name="f44" fmla="*/ 1167765 f32 1"/>
                          <a:gd name="f45" fmla="*/ 52070 f31 1"/>
                          <a:gd name="f46" fmla="*/ 1092835 f32 1"/>
                          <a:gd name="f47" fmla="*/ 229870 f31 1"/>
                          <a:gd name="f48" fmla="*/ 1044575 f32 1"/>
                          <a:gd name="f49" fmla="*/ 0 f31 1"/>
                          <a:gd name="f50" fmla="*/ 983615 f32 1"/>
                          <a:gd name="f51" fmla="*/ 338455 f31 1"/>
                          <a:gd name="f52" fmla="*/ 943610 f32 1"/>
                          <a:gd name="f53" fmla="*/ 99695 f31 1"/>
                          <a:gd name="f54" fmla="*/ 864870 f32 1"/>
                          <a:gd name="f55" fmla="*/ 260350 f31 1"/>
                          <a:gd name="f56" fmla="*/ 777240 f32 1"/>
                          <a:gd name="f57" fmla="*/ 21590 f31 1"/>
                          <a:gd name="f58" fmla="*/ 74168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w:pict>
            <v:polyline id="Freeform 555"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" filled="f" strokeweight=".26467mm">
              <v:path arrowok="t" o:connecttype="custom" o:connectlocs="1859282,0;3718563,169228;1859282,338456;0,169228;2147483647,108467845;861289295,107258167;816934509,38709714;783466807,192742119;741531373,33064548;693950785,145967881;663305660,0;624596029,214919560;599192833,63306512;549192893,165322738;493547798,13709691;470967180,107258167;0,108467845" o:connectangles="270,0,90,180,0,0,0,0,0,0,0,0,0,0,0,0,0" textboxrect="0,0,5856,533"/>
            </v:polyline>
          </w:pict>
        </mc:Fallback>
      </mc:AlternateContent>
    </w:r>
    <w:r>
      <w:rPr>
        <w:noProof/>
        <w:lang w:eastAsia="zh-TW"/>
      </w:rPr>
      <mc:AlternateContent>
        <mc:Choice Requires="wps">
          <w:drawing>
            <wp:anchor distT="0" distB="0" distL="114300" distR="114300" simplePos="0" relativeHeight="251668480" behindDoc="1" locked="0" layoutInCell="1" allowOverlap="1" wp14:anchorId="19B7AE5D" wp14:editId="36A8EE18">
              <wp:simplePos x="0" y="0"/>
              <wp:positionH relativeFrom="column">
                <wp:posOffset>57150</wp:posOffset>
              </wp:positionH>
              <wp:positionV relativeFrom="paragraph">
                <wp:posOffset>-95883</wp:posOffset>
              </wp:positionV>
              <wp:extent cx="1583055" cy="264161"/>
              <wp:effectExtent l="0" t="0" r="17145" b="2539"/>
              <wp:wrapNone/>
              <wp:docPr id="11" name="Text Box 554"/>
              <wp:cNvGraphicFramePr/>
              <a:graphic xmlns:a="http://schemas.openxmlformats.org/drawingml/2006/main">
                <a:graphicData uri="http://schemas.microsoft.com/office/word/2010/wordprocessingShape">
                  <wps:wsp>
                    <wps:cNvSpPr txBox="1"/>
                    <wps:spPr>
                      <a:xfrm>
                        <a:off x="0" y="0"/>
                        <a:ext cx="1583055" cy="264161"/>
                      </a:xfrm>
                      <a:prstGeom prst="rect">
                        <a:avLst/>
                      </a:prstGeom>
                      <a:noFill/>
                      <a:ln>
                        <a:noFill/>
                        <a:prstDash/>
                      </a:ln>
                    </wps:spPr>
                    <wps:txbx>
                      <w:txbxContent>
                        <w:p w14:paraId="42765A29" w14:textId="77777777" w:rsidR="0094684B" w:rsidRDefault="0094684B">
                          <w:pPr>
                            <w:snapToGrid w:val="0"/>
                            <w:ind w:firstLine="0"/>
                            <w:jc w:val="center"/>
                          </w:pPr>
                          <w:r>
                            <w:rPr>
                              <w:rFonts w:ascii="華康超黑體" w:eastAsia="華康超黑體" w:hAnsi="華康超黑體"/>
                              <w:sz w:val="32"/>
                              <w:szCs w:val="32"/>
                              <w:lang w:eastAsia="zh-TW"/>
                            </w:rPr>
                            <w:t>美國</w:t>
                          </w:r>
                          <w:r>
                            <w:rPr>
                              <w:rFonts w:ascii="華康超黑體" w:eastAsia="華康超黑體" w:hAnsi="華康超黑體"/>
                              <w:lang w:eastAsia="zh-TW"/>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4.5pt;margin-top:-7.55pt;width:124.65pt;height:20.8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" filled="f" stroked="f">
              <v:textbox style="mso-fit-shape-to-text:t" inset="0,0,0,0">
                <w:txbxContent>
                  <w:p w14:paraId="42765A29" w14:textId="77777777" w:rsidR="0094684B" w:rsidRDefault="0094684B">
                    <w:pPr>
                      <w:snapToGrid w:val="0"/>
                      <w:ind w:firstLine="0"/>
                      <w:jc w:val="center"/>
                    </w:pPr>
                    <w:r>
                      <w:rPr>
                        <w:rFonts w:ascii="華康超黑體" w:eastAsia="華康超黑體" w:hAnsi="華康超黑體"/>
                        <w:sz w:val="32"/>
                        <w:szCs w:val="32"/>
                        <w:lang w:eastAsia="zh-TW"/>
                      </w:rPr>
                      <w:t>美國</w:t>
                    </w:r>
                    <w:r>
                      <w:rPr>
                        <w:rFonts w:ascii="華康超黑體" w:eastAsia="華康超黑體" w:hAnsi="華康超黑體"/>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67456" behindDoc="1" locked="0" layoutInCell="1" allowOverlap="1" wp14:anchorId="09C2CD10" wp14:editId="11419716">
              <wp:simplePos x="0" y="0"/>
              <wp:positionH relativeFrom="column">
                <wp:posOffset>-22860</wp:posOffset>
              </wp:positionH>
              <wp:positionV relativeFrom="paragraph">
                <wp:posOffset>35561</wp:posOffset>
              </wp:positionV>
              <wp:extent cx="1714500" cy="113669"/>
              <wp:effectExtent l="0" t="0" r="0" b="631"/>
              <wp:wrapNone/>
              <wp:docPr id="12" name="Rectangle 553"/>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553" o:spid="_x0000_s1026" style="position:absolute;margin-left:-1.8pt;margin-top:2.8pt;width:135pt;height:8.9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" fillcolor="silver" stroked="f">
              <v:textbox inset="0,0,0,0"/>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A295D" w14:textId="77777777" w:rsidR="0094684B" w:rsidRDefault="0094684B">
    <w:pPr>
      <w:snapToGrid w:val="0"/>
      <w:jc w:val="center"/>
    </w:pPr>
    <w:r>
      <w:rPr>
        <w:noProof/>
        <w:lang w:eastAsia="zh-TW"/>
      </w:rPr>
      <mc:AlternateContent>
        <mc:Choice Requires="wps">
          <w:drawing>
            <wp:anchor distT="0" distB="0" distL="114300" distR="114300" simplePos="0" relativeHeight="251672576" behindDoc="1" locked="0" layoutInCell="1" allowOverlap="1" wp14:anchorId="1C4DEA48" wp14:editId="742183FA">
              <wp:simplePos x="0" y="0"/>
              <wp:positionH relativeFrom="column">
                <wp:posOffset>3769357</wp:posOffset>
              </wp:positionH>
              <wp:positionV relativeFrom="paragraph">
                <wp:posOffset>-95883</wp:posOffset>
              </wp:positionV>
              <wp:extent cx="1590041" cy="264161"/>
              <wp:effectExtent l="0" t="0" r="10159" b="2539"/>
              <wp:wrapNone/>
              <wp:docPr id="7" name="Text Box 479"/>
              <wp:cNvGraphicFramePr/>
              <a:graphic xmlns:a="http://schemas.openxmlformats.org/drawingml/2006/main">
                <a:graphicData uri="http://schemas.microsoft.com/office/word/2010/wordprocessingShape">
                  <wps:wsp>
                    <wps:cNvSpPr txBox="1"/>
                    <wps:spPr>
                      <a:xfrm>
                        <a:off x="0" y="0"/>
                        <a:ext cx="1590041" cy="264161"/>
                      </a:xfrm>
                      <a:prstGeom prst="rect">
                        <a:avLst/>
                      </a:prstGeom>
                      <a:noFill/>
                      <a:ln>
                        <a:noFill/>
                        <a:prstDash/>
                      </a:ln>
                    </wps:spPr>
                    <wps:txbx>
                      <w:txbxContent>
                        <w:p w14:paraId="784A2C28" w14:textId="77777777" w:rsidR="0094684B" w:rsidRDefault="0094684B">
                          <w:pPr>
                            <w:snapToGrid w:val="0"/>
                            <w:ind w:firstLine="0"/>
                            <w:jc w:val="center"/>
                            <w:rPr>
                              <w:lang w:eastAsia="zh-TW"/>
                            </w:rPr>
                          </w:pPr>
                          <w:r>
                            <w:rPr>
                              <w:rFonts w:ascii="華康超黑體" w:eastAsia="華康超黑體" w:hAnsi="華康超黑體"/>
                              <w:w w:val="80"/>
                              <w:sz w:val="32"/>
                              <w:szCs w:val="32"/>
                              <w:lang w:eastAsia="zh-TW"/>
                            </w:rPr>
                            <w:t>阿拉巴馬州</w:t>
                          </w:r>
                          <w:r>
                            <w:rPr>
                              <w:rFonts w:ascii="華康超黑體" w:eastAsia="華康超黑體" w:hAnsi="華康超黑體"/>
                              <w:w w:val="80"/>
                              <w:lang w:eastAsia="zh-TW"/>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479" o:spid="_x0000_s1032" type="#_x0000_t202" style="position:absolute;left:0;text-align:left;margin-left:296.8pt;margin-top:-7.55pt;width:125.2pt;height:20.8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BXanv6zQEAAIoDAAAO&#10;AAAAAAAAAAAAAAAAAC4CAABkcnMvZTJvRG9jLnhtbFBLAQItABQABgAIAAAAIQDRXEH83wAAAAoB&#10;AAAPAAAAAAAAAAAAAAAAACcEAABkcnMvZG93bnJldi54bWxQSwUGAAAAAAQABADzAAAAMwUAAAAA&#10;" filled="f" stroked="f">
              <v:textbox style="mso-fit-shape-to-text:t" inset="0,0,0,0">
                <w:txbxContent>
                  <w:p w14:paraId="784A2C28" w14:textId="77777777" w:rsidR="0094684B" w:rsidRDefault="0094684B">
                    <w:pPr>
                      <w:snapToGrid w:val="0"/>
                      <w:ind w:firstLine="0"/>
                      <w:jc w:val="center"/>
                      <w:rPr>
                        <w:lang w:eastAsia="zh-TW"/>
                      </w:rPr>
                    </w:pPr>
                    <w:r>
                      <w:rPr>
                        <w:rFonts w:ascii="華康超黑體" w:eastAsia="華康超黑體" w:hAnsi="華康超黑體"/>
                        <w:w w:val="80"/>
                        <w:sz w:val="32"/>
                        <w:szCs w:val="32"/>
                        <w:lang w:eastAsia="zh-TW"/>
                      </w:rPr>
                      <w:t>阿拉巴馬州</w:t>
                    </w:r>
                    <w:r>
                      <w:rPr>
                        <w:rFonts w:ascii="華康超黑體" w:eastAsia="華康超黑體" w:hAnsi="華康超黑體"/>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73600" behindDoc="1" locked="0" layoutInCell="1" allowOverlap="1" wp14:anchorId="44D0F406" wp14:editId="1F2E5ABB">
              <wp:simplePos x="0" y="0"/>
              <wp:positionH relativeFrom="column">
                <wp:posOffset>-1271</wp:posOffset>
              </wp:positionH>
              <wp:positionV relativeFrom="paragraph">
                <wp:posOffset>-78738</wp:posOffset>
              </wp:positionV>
              <wp:extent cx="3707133" cy="338456"/>
              <wp:effectExtent l="0" t="0" r="26667" b="23494"/>
              <wp:wrapNone/>
              <wp:docPr id="8" name="Freeform 480"/>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184785 f32 1"/>
                          <a:gd name="f39" fmla="*/ 2350770 f33 1"/>
                          <a:gd name="f40" fmla="*/ 168910 f32 1"/>
                          <a:gd name="f41" fmla="*/ 2420620 f33 1"/>
                          <a:gd name="f42" fmla="*/ 60960 f32 1"/>
                          <a:gd name="f43" fmla="*/ 2473325 f33 1"/>
                          <a:gd name="f44" fmla="*/ 303530 f32 1"/>
                          <a:gd name="f45" fmla="*/ 2539365 f33 1"/>
                          <a:gd name="f46" fmla="*/ 52070 f32 1"/>
                          <a:gd name="f47" fmla="*/ 2614295 f33 1"/>
                          <a:gd name="f48" fmla="*/ 229870 f32 1"/>
                          <a:gd name="f49" fmla="*/ 2662555 f33 1"/>
                          <a:gd name="f50" fmla="*/ 0 f32 1"/>
                          <a:gd name="f51" fmla="*/ 2723515 f33 1"/>
                          <a:gd name="f52" fmla="*/ 338455 f32 1"/>
                          <a:gd name="f53" fmla="*/ 2763520 f33 1"/>
                          <a:gd name="f54" fmla="*/ 99695 f32 1"/>
                          <a:gd name="f55" fmla="*/ 2842260 f33 1"/>
                          <a:gd name="f56" fmla="*/ 260350 f32 1"/>
                          <a:gd name="f57" fmla="*/ 2929890 f33 1"/>
                          <a:gd name="f58" fmla="*/ 21590 f32 1"/>
                          <a:gd name="f59" fmla="*/ 2965450 f33 1"/>
                          <a:gd name="f60" fmla="*/ 3707130 f33 1"/>
                          <a:gd name="f61" fmla="*/ 170815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w:pict>
            <v:polyline id="Freeform 480"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" filled="f" strokeweight=".26467mm">
              <v:path arrowok="t" o:connecttype="custom" o:connectlocs="1853567,0;3707133,169228;1853567,338456;0,169228;0,117338822;1492740158,107258167;1537094944,38709714;1570562646,192742119;1612498080,33064548;1660078668,145967881;1690723793,0;1729433425,214919560;1754836620,63306512;1804836561,165322738;1860481656,13709691;1883062274,107258167;2147483647,108467845" o:connectangles="270,0,90,180,0,0,0,0,0,0,0,0,0,0,0,0,0" textboxrect="0,0,5838,533"/>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505B7586" wp14:editId="5FB87B5B">
              <wp:simplePos x="0" y="0"/>
              <wp:positionH relativeFrom="column">
                <wp:posOffset>3709665</wp:posOffset>
              </wp:positionH>
              <wp:positionV relativeFrom="paragraph">
                <wp:posOffset>35561</wp:posOffset>
              </wp:positionV>
              <wp:extent cx="1714500" cy="113669"/>
              <wp:effectExtent l="0" t="0" r="0" b="631"/>
              <wp:wrapNone/>
              <wp:docPr id="9" name="Rectangle 478"/>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478" o:spid="_x0000_s1026" style="position:absolute;margin-left:292.1pt;margin-top:2.8pt;width:135pt;height:8.9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" fillcolor="silver" stroked="f">
              <v:textbox inset="0,0,0,0"/>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61F66" w14:textId="77777777" w:rsidR="0094684B" w:rsidRDefault="0094684B">
    <w:pPr>
      <w:pStyle w:val="a6"/>
    </w:pPr>
    <w:r>
      <w:rPr>
        <w:noProof/>
        <w:lang w:eastAsia="zh-TW"/>
      </w:rPr>
      <mc:AlternateContent>
        <mc:Choice Requires="wps">
          <w:drawing>
            <wp:anchor distT="0" distB="0" distL="114300" distR="114300" simplePos="0" relativeHeight="251677696" behindDoc="1" locked="0" layoutInCell="1" allowOverlap="1" wp14:anchorId="43613E8E" wp14:editId="04A9A807">
              <wp:simplePos x="0" y="0"/>
              <wp:positionH relativeFrom="column">
                <wp:posOffset>1693541</wp:posOffset>
              </wp:positionH>
              <wp:positionV relativeFrom="paragraph">
                <wp:posOffset>-78738</wp:posOffset>
              </wp:positionV>
              <wp:extent cx="3718563" cy="338456"/>
              <wp:effectExtent l="0" t="0" r="15237" b="23494"/>
              <wp:wrapNone/>
              <wp:docPr id="16" name="Freeform 555"/>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3718560 f32 1"/>
                          <a:gd name="f37" fmla="*/ 170815 f31 1"/>
                          <a:gd name="f38" fmla="*/ 1356360 f32 1"/>
                          <a:gd name="f39" fmla="*/ 168910 f31 1"/>
                          <a:gd name="f40" fmla="*/ 1286510 f32 1"/>
                          <a:gd name="f41" fmla="*/ 60960 f31 1"/>
                          <a:gd name="f42" fmla="*/ 1233805 f32 1"/>
                          <a:gd name="f43" fmla="*/ 303530 f31 1"/>
                          <a:gd name="f44" fmla="*/ 1167765 f32 1"/>
                          <a:gd name="f45" fmla="*/ 52070 f31 1"/>
                          <a:gd name="f46" fmla="*/ 1092835 f32 1"/>
                          <a:gd name="f47" fmla="*/ 229870 f31 1"/>
                          <a:gd name="f48" fmla="*/ 1044575 f32 1"/>
                          <a:gd name="f49" fmla="*/ 0 f31 1"/>
                          <a:gd name="f50" fmla="*/ 983615 f32 1"/>
                          <a:gd name="f51" fmla="*/ 338455 f31 1"/>
                          <a:gd name="f52" fmla="*/ 943610 f32 1"/>
                          <a:gd name="f53" fmla="*/ 99695 f31 1"/>
                          <a:gd name="f54" fmla="*/ 864870 f32 1"/>
                          <a:gd name="f55" fmla="*/ 260350 f31 1"/>
                          <a:gd name="f56" fmla="*/ 777240 f32 1"/>
                          <a:gd name="f57" fmla="*/ 21590 f31 1"/>
                          <a:gd name="f58" fmla="*/ 74168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w:pict>
            <v:polyline id="Freeform 555"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" filled="f" strokeweight=".26467mm">
              <v:path arrowok="t" o:connecttype="custom" o:connectlocs="1859282,0;3718563,169228;1859282,338456;0,169228;2147483647,108467845;861289295,107258167;816934509,38709714;783466807,192742119;741531373,33064548;693950785,145967881;663305660,0;624596029,214919560;599192833,63306512;549192893,165322738;493547798,13709691;470967180,107258167;0,108467845" o:connectangles="270,0,90,180,0,0,0,0,0,0,0,0,0,0,0,0,0" textboxrect="0,0,5856,533"/>
            </v:polyline>
          </w:pict>
        </mc:Fallback>
      </mc:AlternateContent>
    </w:r>
    <w:r>
      <w:rPr>
        <w:noProof/>
        <w:lang w:eastAsia="zh-TW"/>
      </w:rPr>
      <mc:AlternateContent>
        <mc:Choice Requires="wps">
          <w:drawing>
            <wp:anchor distT="0" distB="0" distL="114300" distR="114300" simplePos="0" relativeHeight="251676672" behindDoc="1" locked="0" layoutInCell="1" allowOverlap="1" wp14:anchorId="7B9FD13B" wp14:editId="3D2AC995">
              <wp:simplePos x="0" y="0"/>
              <wp:positionH relativeFrom="column">
                <wp:posOffset>57150</wp:posOffset>
              </wp:positionH>
              <wp:positionV relativeFrom="paragraph">
                <wp:posOffset>-95883</wp:posOffset>
              </wp:positionV>
              <wp:extent cx="1583055" cy="264161"/>
              <wp:effectExtent l="0" t="0" r="17145" b="2539"/>
              <wp:wrapNone/>
              <wp:docPr id="17" name="Text Box 554"/>
              <wp:cNvGraphicFramePr/>
              <a:graphic xmlns:a="http://schemas.openxmlformats.org/drawingml/2006/main">
                <a:graphicData uri="http://schemas.microsoft.com/office/word/2010/wordprocessingShape">
                  <wps:wsp>
                    <wps:cNvSpPr txBox="1"/>
                    <wps:spPr>
                      <a:xfrm>
                        <a:off x="0" y="0"/>
                        <a:ext cx="1583055" cy="264161"/>
                      </a:xfrm>
                      <a:prstGeom prst="rect">
                        <a:avLst/>
                      </a:prstGeom>
                      <a:noFill/>
                      <a:ln>
                        <a:noFill/>
                        <a:prstDash/>
                      </a:ln>
                    </wps:spPr>
                    <wps:txbx>
                      <w:txbxContent>
                        <w:p w14:paraId="4884F22F" w14:textId="77777777" w:rsidR="0094684B" w:rsidRDefault="0094684B">
                          <w:pPr>
                            <w:snapToGrid w:val="0"/>
                            <w:ind w:firstLine="0"/>
                            <w:jc w:val="center"/>
                          </w:pPr>
                          <w:r>
                            <w:rPr>
                              <w:rFonts w:ascii="華康超黑體" w:eastAsia="華康超黑體" w:hAnsi="華康超黑體"/>
                              <w:sz w:val="32"/>
                              <w:szCs w:val="32"/>
                              <w:lang w:eastAsia="zh-TW"/>
                            </w:rPr>
                            <w:t>美國</w:t>
                          </w:r>
                          <w:r>
                            <w:rPr>
                              <w:rFonts w:ascii="華康超黑體" w:eastAsia="華康超黑體" w:hAnsi="華康超黑體"/>
                              <w:lang w:eastAsia="zh-TW"/>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4.5pt;margin-top:-7.55pt;width:124.65pt;height:20.8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" filled="f" stroked="f">
              <v:textbox style="mso-fit-shape-to-text:t" inset="0,0,0,0">
                <w:txbxContent>
                  <w:p w14:paraId="4884F22F" w14:textId="77777777" w:rsidR="0094684B" w:rsidRDefault="0094684B">
                    <w:pPr>
                      <w:snapToGrid w:val="0"/>
                      <w:ind w:firstLine="0"/>
                      <w:jc w:val="center"/>
                    </w:pPr>
                    <w:r>
                      <w:rPr>
                        <w:rFonts w:ascii="華康超黑體" w:eastAsia="華康超黑體" w:hAnsi="華康超黑體"/>
                        <w:sz w:val="32"/>
                        <w:szCs w:val="32"/>
                        <w:lang w:eastAsia="zh-TW"/>
                      </w:rPr>
                      <w:t>美國</w:t>
                    </w:r>
                    <w:r>
                      <w:rPr>
                        <w:rFonts w:ascii="華康超黑體" w:eastAsia="華康超黑體" w:hAnsi="華康超黑體"/>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75648" behindDoc="1" locked="0" layoutInCell="1" allowOverlap="1" wp14:anchorId="2D842A6D" wp14:editId="425C7482">
              <wp:simplePos x="0" y="0"/>
              <wp:positionH relativeFrom="column">
                <wp:posOffset>-22860</wp:posOffset>
              </wp:positionH>
              <wp:positionV relativeFrom="paragraph">
                <wp:posOffset>35561</wp:posOffset>
              </wp:positionV>
              <wp:extent cx="1714500" cy="113669"/>
              <wp:effectExtent l="0" t="0" r="0" b="631"/>
              <wp:wrapNone/>
              <wp:docPr id="18" name="Rectangle 553"/>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553" o:spid="_x0000_s1026" style="position:absolute;margin-left:-1.8pt;margin-top:2.8pt;width:135pt;height:8.9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" fillcolor="silver" stroked="f">
              <v:textbox inset="0,0,0,0"/>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9A84956"/>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
    <w:nsid w:val="02D835D4"/>
    <w:multiLevelType w:val="hybridMultilevel"/>
    <w:tmpl w:val="EEE203CE"/>
    <w:lvl w:ilvl="0" w:tplc="BA2E2206">
      <w:start w:val="1"/>
      <w:numFmt w:val="taiwaneseCountingThousand"/>
      <w:lvlText w:val="(%1)"/>
      <w:lvlJc w:val="left"/>
      <w:pPr>
        <w:ind w:left="716" w:hanging="480"/>
      </w:pPr>
      <w:rPr>
        <w:rFonts w:hint="eastAsia"/>
      </w:rPr>
    </w:lvl>
    <w:lvl w:ilvl="1" w:tplc="3FE6BFD4">
      <w:start w:val="1"/>
      <w:numFmt w:val="taiwaneseCountingThousand"/>
      <w:lvlText w:val="（%2）"/>
      <w:lvlJc w:val="left"/>
      <w:pPr>
        <w:ind w:left="1196" w:hanging="480"/>
      </w:pPr>
      <w:rPr>
        <w:rFonts w:hint="default"/>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
    <w:nsid w:val="041C61DE"/>
    <w:multiLevelType w:val="hybridMultilevel"/>
    <w:tmpl w:val="634E1060"/>
    <w:lvl w:ilvl="0" w:tplc="BA2E2206">
      <w:start w:val="1"/>
      <w:numFmt w:val="taiwaneseCountingThousand"/>
      <w:lvlText w:val="(%1)"/>
      <w:lvlJc w:val="left"/>
      <w:pPr>
        <w:ind w:left="716" w:hanging="480"/>
      </w:pPr>
      <w:rPr>
        <w:rFonts w:hint="eastAsia"/>
      </w:rPr>
    </w:lvl>
    <w:lvl w:ilvl="1" w:tplc="906860BA">
      <w:start w:val="1"/>
      <w:numFmt w:val="taiwaneseCountingThousand"/>
      <w:lvlText w:val="（%2）"/>
      <w:lvlJc w:val="left"/>
      <w:pPr>
        <w:ind w:left="1196" w:hanging="480"/>
      </w:pPr>
      <w:rPr>
        <w:rFonts w:hint="eastAsia"/>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
    <w:nsid w:val="080D0B23"/>
    <w:multiLevelType w:val="hybridMultilevel"/>
    <w:tmpl w:val="A572B53A"/>
    <w:lvl w:ilvl="0" w:tplc="3FE6BFD4">
      <w:start w:val="1"/>
      <w:numFmt w:val="taiwaneseCountingThousand"/>
      <w:lvlText w:val="（%1）"/>
      <w:lvlJc w:val="left"/>
      <w:pPr>
        <w:ind w:left="1145"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nsid w:val="09595218"/>
    <w:multiLevelType w:val="hybridMultilevel"/>
    <w:tmpl w:val="932A5588"/>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92421CD"/>
    <w:multiLevelType w:val="hybridMultilevel"/>
    <w:tmpl w:val="6C5A1572"/>
    <w:lvl w:ilvl="0" w:tplc="3FE6BFD4">
      <w:start w:val="1"/>
      <w:numFmt w:val="taiwaneseCountingThousand"/>
      <w:lvlText w:val="（%1）"/>
      <w:lvlJc w:val="left"/>
      <w:pPr>
        <w:ind w:left="832" w:hanging="360"/>
      </w:pPr>
      <w:rPr>
        <w:rFonts w:hint="default"/>
      </w:rPr>
    </w:lvl>
    <w:lvl w:ilvl="1" w:tplc="D2CA1E54">
      <w:start w:val="1"/>
      <w:numFmt w:val="taiwaneseCountingThousand"/>
      <w:lvlText w:val="（%2）"/>
      <w:lvlJc w:val="left"/>
      <w:pPr>
        <w:ind w:left="2077" w:hanging="1125"/>
      </w:pPr>
      <w:rPr>
        <w:rFonts w:hint="default"/>
      </w:rPr>
    </w:lvl>
    <w:lvl w:ilvl="2" w:tplc="9F06493E">
      <w:start w:val="1"/>
      <w:numFmt w:val="decimal"/>
      <w:lvlText w:val="（%3）"/>
      <w:lvlJc w:val="left"/>
      <w:pPr>
        <w:ind w:left="2152" w:hanging="720"/>
      </w:pPr>
      <w:rPr>
        <w:rFonts w:hint="default"/>
      </w:r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6">
    <w:nsid w:val="20812C8A"/>
    <w:multiLevelType w:val="hybridMultilevel"/>
    <w:tmpl w:val="7020F990"/>
    <w:lvl w:ilvl="0" w:tplc="906860BA">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7">
    <w:nsid w:val="20B461B0"/>
    <w:multiLevelType w:val="hybridMultilevel"/>
    <w:tmpl w:val="C7E67124"/>
    <w:lvl w:ilvl="0" w:tplc="3FE6BFD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2A548C4"/>
    <w:multiLevelType w:val="hybridMultilevel"/>
    <w:tmpl w:val="C4A44448"/>
    <w:lvl w:ilvl="0" w:tplc="3FE6BFD4">
      <w:start w:val="1"/>
      <w:numFmt w:val="taiwaneseCountingThousand"/>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9">
    <w:nsid w:val="28C254DB"/>
    <w:multiLevelType w:val="hybridMultilevel"/>
    <w:tmpl w:val="61BA9D6E"/>
    <w:lvl w:ilvl="0" w:tplc="75C44ACA">
      <w:start w:val="1"/>
      <w:numFmt w:val="decimal"/>
      <w:lvlText w:val="(%1)"/>
      <w:lvlJc w:val="left"/>
      <w:pPr>
        <w:ind w:left="1661" w:hanging="480"/>
      </w:pPr>
      <w:rPr>
        <w:rFonts w:hint="eastAsia"/>
      </w:rPr>
    </w:lvl>
    <w:lvl w:ilvl="1" w:tplc="04090019" w:tentative="1">
      <w:start w:val="1"/>
      <w:numFmt w:val="ideographTraditional"/>
      <w:lvlText w:val="%2、"/>
      <w:lvlJc w:val="left"/>
      <w:pPr>
        <w:ind w:left="2141" w:hanging="480"/>
      </w:pPr>
    </w:lvl>
    <w:lvl w:ilvl="2" w:tplc="9F06493E">
      <w:start w:val="1"/>
      <w:numFmt w:val="decimal"/>
      <w:lvlText w:val="（%3）"/>
      <w:lvlJc w:val="left"/>
      <w:pPr>
        <w:ind w:left="2621" w:hanging="480"/>
      </w:pPr>
      <w:rPr>
        <w:rFonts w:hint="default"/>
      </w:r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0">
    <w:nsid w:val="29B12321"/>
    <w:multiLevelType w:val="hybridMultilevel"/>
    <w:tmpl w:val="1F7E70E4"/>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C33C6BB4">
      <w:start w:val="1"/>
      <w:numFmt w:val="decimalFullWidth"/>
      <w:lvlText w:val="%3、"/>
      <w:lvlJc w:val="left"/>
      <w:pPr>
        <w:ind w:left="2385" w:hanging="480"/>
      </w:pPr>
      <w:rPr>
        <w:rFonts w:hint="default"/>
      </w:r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1">
    <w:nsid w:val="2AFA6E5C"/>
    <w:multiLevelType w:val="hybridMultilevel"/>
    <w:tmpl w:val="F3A46FA0"/>
    <w:lvl w:ilvl="0" w:tplc="3FE6BFD4">
      <w:start w:val="1"/>
      <w:numFmt w:val="taiwaneseCountingThousand"/>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2">
    <w:nsid w:val="2B144CBC"/>
    <w:multiLevelType w:val="hybridMultilevel"/>
    <w:tmpl w:val="540E2EBA"/>
    <w:lvl w:ilvl="0" w:tplc="3FE6BFD4">
      <w:start w:val="1"/>
      <w:numFmt w:val="taiwaneseCountingThousand"/>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3">
    <w:nsid w:val="2BFE5B35"/>
    <w:multiLevelType w:val="hybridMultilevel"/>
    <w:tmpl w:val="2730E40A"/>
    <w:lvl w:ilvl="0" w:tplc="BA2E2206">
      <w:start w:val="1"/>
      <w:numFmt w:val="taiwaneseCountingThousand"/>
      <w:lvlText w:val="(%1)"/>
      <w:lvlJc w:val="left"/>
      <w:pPr>
        <w:ind w:left="716" w:hanging="480"/>
      </w:pPr>
      <w:rPr>
        <w:rFonts w:hint="eastAsia"/>
      </w:rPr>
    </w:lvl>
    <w:lvl w:ilvl="1" w:tplc="906860BA">
      <w:start w:val="1"/>
      <w:numFmt w:val="taiwaneseCountingThousand"/>
      <w:lvlText w:val="（%2）"/>
      <w:lvlJc w:val="left"/>
      <w:pPr>
        <w:ind w:left="1196" w:hanging="480"/>
      </w:pPr>
      <w:rPr>
        <w:rFonts w:hint="eastAsia"/>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4">
    <w:nsid w:val="2C82283B"/>
    <w:multiLevelType w:val="hybridMultilevel"/>
    <w:tmpl w:val="94BA2E08"/>
    <w:lvl w:ilvl="0" w:tplc="BA2E2206">
      <w:start w:val="1"/>
      <w:numFmt w:val="taiwaneseCountingThousand"/>
      <w:lvlText w:val="(%1)"/>
      <w:lvlJc w:val="left"/>
      <w:pPr>
        <w:ind w:left="716" w:hanging="480"/>
      </w:pPr>
      <w:rPr>
        <w:rFonts w:hint="eastAsia"/>
      </w:rPr>
    </w:lvl>
    <w:lvl w:ilvl="1" w:tplc="3FE6BFD4">
      <w:start w:val="1"/>
      <w:numFmt w:val="taiwaneseCountingThousand"/>
      <w:lvlText w:val="（%2）"/>
      <w:lvlJc w:val="left"/>
      <w:pPr>
        <w:ind w:left="1196" w:hanging="480"/>
      </w:pPr>
      <w:rPr>
        <w:rFonts w:hint="default"/>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5">
    <w:nsid w:val="2CCB1D86"/>
    <w:multiLevelType w:val="hybridMultilevel"/>
    <w:tmpl w:val="1F4CF83E"/>
    <w:lvl w:ilvl="0" w:tplc="BA2E2206">
      <w:start w:val="1"/>
      <w:numFmt w:val="taiwaneseCountingThousand"/>
      <w:lvlText w:val="(%1)"/>
      <w:lvlJc w:val="left"/>
      <w:pPr>
        <w:ind w:left="480" w:hanging="480"/>
      </w:pPr>
      <w:rPr>
        <w:rFonts w:hint="eastAsia"/>
      </w:rPr>
    </w:lvl>
    <w:lvl w:ilvl="1" w:tplc="906860BA">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D542A22"/>
    <w:multiLevelType w:val="hybridMultilevel"/>
    <w:tmpl w:val="0DEC5B9C"/>
    <w:lvl w:ilvl="0" w:tplc="906860BA">
      <w:start w:val="1"/>
      <w:numFmt w:val="taiwaneseCountingThousand"/>
      <w:lvlText w:val="（%1）"/>
      <w:lvlJc w:val="left"/>
      <w:pPr>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7">
    <w:nsid w:val="2E261B5E"/>
    <w:multiLevelType w:val="hybridMultilevel"/>
    <w:tmpl w:val="AD144406"/>
    <w:lvl w:ilvl="0" w:tplc="3FE6BFD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1385C1C"/>
    <w:multiLevelType w:val="hybridMultilevel"/>
    <w:tmpl w:val="35902BF6"/>
    <w:lvl w:ilvl="0" w:tplc="BA2E2206">
      <w:start w:val="1"/>
      <w:numFmt w:val="taiwaneseCountingThousand"/>
      <w:lvlText w:val="(%1)"/>
      <w:lvlJc w:val="left"/>
      <w:pPr>
        <w:ind w:left="716" w:hanging="480"/>
      </w:pPr>
      <w:rPr>
        <w:rFonts w:hint="eastAsia"/>
      </w:rPr>
    </w:lvl>
    <w:lvl w:ilvl="1" w:tplc="3FE6BFD4">
      <w:start w:val="1"/>
      <w:numFmt w:val="taiwaneseCountingThousand"/>
      <w:lvlText w:val="（%2）"/>
      <w:lvlJc w:val="left"/>
      <w:pPr>
        <w:ind w:left="1196" w:hanging="480"/>
      </w:pPr>
      <w:rPr>
        <w:rFonts w:hint="default"/>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9">
    <w:nsid w:val="33876EE3"/>
    <w:multiLevelType w:val="hybridMultilevel"/>
    <w:tmpl w:val="956CFE12"/>
    <w:lvl w:ilvl="0" w:tplc="BA2E2206">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0">
    <w:nsid w:val="34543ACE"/>
    <w:multiLevelType w:val="hybridMultilevel"/>
    <w:tmpl w:val="E58EFFD8"/>
    <w:lvl w:ilvl="0" w:tplc="3FE6BFD4">
      <w:start w:val="1"/>
      <w:numFmt w:val="taiwaneseCountingThousand"/>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1">
    <w:nsid w:val="35095028"/>
    <w:multiLevelType w:val="hybridMultilevel"/>
    <w:tmpl w:val="F9E8ED00"/>
    <w:lvl w:ilvl="0" w:tplc="BA2E2206">
      <w:start w:val="1"/>
      <w:numFmt w:val="taiwaneseCountingThousand"/>
      <w:lvlText w:val="(%1)"/>
      <w:lvlJc w:val="left"/>
      <w:pPr>
        <w:ind w:left="716" w:hanging="480"/>
      </w:pPr>
      <w:rPr>
        <w:rFonts w:hint="eastAsia"/>
      </w:rPr>
    </w:lvl>
    <w:lvl w:ilvl="1" w:tplc="3FE6BFD4">
      <w:start w:val="1"/>
      <w:numFmt w:val="taiwaneseCountingThousand"/>
      <w:lvlText w:val="（%2）"/>
      <w:lvlJc w:val="left"/>
      <w:pPr>
        <w:ind w:left="1196" w:hanging="480"/>
      </w:pPr>
      <w:rPr>
        <w:rFonts w:hint="default"/>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2">
    <w:nsid w:val="3776778B"/>
    <w:multiLevelType w:val="hybridMultilevel"/>
    <w:tmpl w:val="D9E0148C"/>
    <w:lvl w:ilvl="0" w:tplc="3FE6BFD4">
      <w:start w:val="1"/>
      <w:numFmt w:val="taiwaneseCountingThousand"/>
      <w:lvlText w:val="（%1）"/>
      <w:lvlJc w:val="left"/>
      <w:pPr>
        <w:ind w:left="952" w:hanging="480"/>
      </w:pPr>
      <w:rPr>
        <w:rFonts w:hint="default"/>
      </w:rPr>
    </w:lvl>
    <w:lvl w:ilvl="1" w:tplc="04090019">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3">
    <w:nsid w:val="3B72343E"/>
    <w:multiLevelType w:val="hybridMultilevel"/>
    <w:tmpl w:val="3CCA5C80"/>
    <w:lvl w:ilvl="0" w:tplc="BA2E2206">
      <w:start w:val="1"/>
      <w:numFmt w:val="taiwaneseCountingThousand"/>
      <w:lvlText w:val="(%1)"/>
      <w:lvlJc w:val="left"/>
      <w:pPr>
        <w:ind w:left="716" w:hanging="480"/>
      </w:pPr>
      <w:rPr>
        <w:rFonts w:hint="eastAsia"/>
      </w:rPr>
    </w:lvl>
    <w:lvl w:ilvl="1" w:tplc="3FE6BFD4">
      <w:start w:val="1"/>
      <w:numFmt w:val="taiwaneseCountingThousand"/>
      <w:lvlText w:val="（%2）"/>
      <w:lvlJc w:val="left"/>
      <w:pPr>
        <w:ind w:left="1196" w:hanging="480"/>
      </w:pPr>
      <w:rPr>
        <w:rFonts w:hint="default"/>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4">
    <w:nsid w:val="3BFE42A6"/>
    <w:multiLevelType w:val="hybridMultilevel"/>
    <w:tmpl w:val="415E02D0"/>
    <w:lvl w:ilvl="0" w:tplc="3FE6BFD4">
      <w:start w:val="1"/>
      <w:numFmt w:val="taiwaneseCountingThousand"/>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5">
    <w:nsid w:val="3D360269"/>
    <w:multiLevelType w:val="hybridMultilevel"/>
    <w:tmpl w:val="5A94702E"/>
    <w:lvl w:ilvl="0" w:tplc="BA2E2206">
      <w:start w:val="1"/>
      <w:numFmt w:val="taiwaneseCountingThousand"/>
      <w:lvlText w:val="(%1)"/>
      <w:lvlJc w:val="left"/>
      <w:pPr>
        <w:ind w:left="2156" w:hanging="480"/>
      </w:pPr>
      <w:rPr>
        <w:rFonts w:hint="eastAsia"/>
      </w:rPr>
    </w:lvl>
    <w:lvl w:ilvl="1" w:tplc="04090019">
      <w:start w:val="1"/>
      <w:numFmt w:val="ideographTraditional"/>
      <w:lvlText w:val="%2、"/>
      <w:lvlJc w:val="left"/>
      <w:pPr>
        <w:ind w:left="2636" w:hanging="480"/>
      </w:pPr>
    </w:lvl>
    <w:lvl w:ilvl="2" w:tplc="0409001B" w:tentative="1">
      <w:start w:val="1"/>
      <w:numFmt w:val="lowerRoman"/>
      <w:lvlText w:val="%3."/>
      <w:lvlJc w:val="right"/>
      <w:pPr>
        <w:ind w:left="3116" w:hanging="480"/>
      </w:pPr>
    </w:lvl>
    <w:lvl w:ilvl="3" w:tplc="0409000F" w:tentative="1">
      <w:start w:val="1"/>
      <w:numFmt w:val="decimal"/>
      <w:lvlText w:val="%4."/>
      <w:lvlJc w:val="left"/>
      <w:pPr>
        <w:ind w:left="3596" w:hanging="480"/>
      </w:pPr>
    </w:lvl>
    <w:lvl w:ilvl="4" w:tplc="04090019" w:tentative="1">
      <w:start w:val="1"/>
      <w:numFmt w:val="ideographTraditional"/>
      <w:lvlText w:val="%5、"/>
      <w:lvlJc w:val="left"/>
      <w:pPr>
        <w:ind w:left="4076" w:hanging="480"/>
      </w:pPr>
    </w:lvl>
    <w:lvl w:ilvl="5" w:tplc="0409001B" w:tentative="1">
      <w:start w:val="1"/>
      <w:numFmt w:val="lowerRoman"/>
      <w:lvlText w:val="%6."/>
      <w:lvlJc w:val="right"/>
      <w:pPr>
        <w:ind w:left="4556" w:hanging="480"/>
      </w:pPr>
    </w:lvl>
    <w:lvl w:ilvl="6" w:tplc="0409000F" w:tentative="1">
      <w:start w:val="1"/>
      <w:numFmt w:val="decimal"/>
      <w:lvlText w:val="%7."/>
      <w:lvlJc w:val="left"/>
      <w:pPr>
        <w:ind w:left="5036" w:hanging="480"/>
      </w:pPr>
    </w:lvl>
    <w:lvl w:ilvl="7" w:tplc="04090019" w:tentative="1">
      <w:start w:val="1"/>
      <w:numFmt w:val="ideographTraditional"/>
      <w:lvlText w:val="%8、"/>
      <w:lvlJc w:val="left"/>
      <w:pPr>
        <w:ind w:left="5516" w:hanging="480"/>
      </w:pPr>
    </w:lvl>
    <w:lvl w:ilvl="8" w:tplc="0409001B" w:tentative="1">
      <w:start w:val="1"/>
      <w:numFmt w:val="lowerRoman"/>
      <w:lvlText w:val="%9."/>
      <w:lvlJc w:val="right"/>
      <w:pPr>
        <w:ind w:left="5996" w:hanging="480"/>
      </w:pPr>
    </w:lvl>
  </w:abstractNum>
  <w:abstractNum w:abstractNumId="26">
    <w:nsid w:val="3EEF15BF"/>
    <w:multiLevelType w:val="hybridMultilevel"/>
    <w:tmpl w:val="B65C9444"/>
    <w:lvl w:ilvl="0" w:tplc="36D28592">
      <w:start w:val="1"/>
      <w:numFmt w:val="decimal"/>
      <w:lvlText w:val="(%1)."/>
      <w:lvlJc w:val="left"/>
      <w:pPr>
        <w:ind w:left="1661" w:hanging="480"/>
      </w:pPr>
      <w:rPr>
        <w:rFonts w:hint="eastAsia"/>
      </w:rPr>
    </w:lvl>
    <w:lvl w:ilvl="1" w:tplc="EF60EE96">
      <w:start w:val="1"/>
      <w:numFmt w:val="taiwaneseCountingThousand"/>
      <w:lvlText w:val="(%2)"/>
      <w:lvlJc w:val="left"/>
      <w:pPr>
        <w:ind w:left="1275" w:hanging="795"/>
      </w:pPr>
      <w:rPr>
        <w:rFonts w:hint="default"/>
      </w:rPr>
    </w:lvl>
    <w:lvl w:ilvl="2" w:tplc="9F06493E">
      <w:start w:val="1"/>
      <w:numFmt w:val="decimal"/>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0D85252"/>
    <w:multiLevelType w:val="hybridMultilevel"/>
    <w:tmpl w:val="3FB8C9CA"/>
    <w:lvl w:ilvl="0" w:tplc="BA2E2206">
      <w:start w:val="1"/>
      <w:numFmt w:val="taiwaneseCountingThousand"/>
      <w:lvlText w:val="(%1)"/>
      <w:lvlJc w:val="left"/>
      <w:pPr>
        <w:ind w:left="622" w:hanging="480"/>
      </w:pPr>
      <w:rPr>
        <w:rFonts w:hint="eastAsia"/>
      </w:rPr>
    </w:lvl>
    <w:lvl w:ilvl="1" w:tplc="906860BA">
      <w:start w:val="1"/>
      <w:numFmt w:val="taiwaneseCountingThousand"/>
      <w:lvlText w:val="（%2）"/>
      <w:lvlJc w:val="left"/>
      <w:pPr>
        <w:ind w:left="1102" w:hanging="480"/>
      </w:pPr>
      <w:rPr>
        <w:rFonts w:hint="eastAsia"/>
      </w:r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8">
    <w:nsid w:val="40ED1028"/>
    <w:multiLevelType w:val="hybridMultilevel"/>
    <w:tmpl w:val="187490D2"/>
    <w:lvl w:ilvl="0" w:tplc="BA2E2206">
      <w:start w:val="1"/>
      <w:numFmt w:val="taiwaneseCountingThousand"/>
      <w:lvlText w:val="(%1)"/>
      <w:lvlJc w:val="left"/>
      <w:pPr>
        <w:ind w:left="716" w:hanging="480"/>
      </w:pPr>
      <w:rPr>
        <w:rFonts w:hint="eastAsia"/>
      </w:rPr>
    </w:lvl>
    <w:lvl w:ilvl="1" w:tplc="BA2E2206">
      <w:start w:val="1"/>
      <w:numFmt w:val="taiwaneseCountingThousand"/>
      <w:lvlText w:val="(%2)"/>
      <w:lvlJc w:val="left"/>
      <w:pPr>
        <w:ind w:left="1196" w:hanging="480"/>
      </w:pPr>
      <w:rPr>
        <w:rFonts w:hint="eastAsia"/>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9">
    <w:nsid w:val="436370DA"/>
    <w:multiLevelType w:val="hybridMultilevel"/>
    <w:tmpl w:val="C2FCEADE"/>
    <w:lvl w:ilvl="0" w:tplc="BA2E2206">
      <w:start w:val="1"/>
      <w:numFmt w:val="taiwaneseCountingThousand"/>
      <w:lvlText w:val="(%1)"/>
      <w:lvlJc w:val="left"/>
      <w:pPr>
        <w:ind w:left="716" w:hanging="480"/>
      </w:pPr>
      <w:rPr>
        <w:rFonts w:hint="eastAsia"/>
      </w:rPr>
    </w:lvl>
    <w:lvl w:ilvl="1" w:tplc="3FE6BFD4">
      <w:start w:val="1"/>
      <w:numFmt w:val="taiwaneseCountingThousand"/>
      <w:lvlText w:val="（%2）"/>
      <w:lvlJc w:val="left"/>
      <w:pPr>
        <w:ind w:left="1196" w:hanging="480"/>
      </w:pPr>
      <w:rPr>
        <w:rFonts w:hint="default"/>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0">
    <w:nsid w:val="44ED0162"/>
    <w:multiLevelType w:val="hybridMultilevel"/>
    <w:tmpl w:val="8234966C"/>
    <w:lvl w:ilvl="0" w:tplc="BA2E2206">
      <w:start w:val="1"/>
      <w:numFmt w:val="taiwaneseCountingThousand"/>
      <w:lvlText w:val="(%1)"/>
      <w:lvlJc w:val="left"/>
      <w:pPr>
        <w:ind w:left="480" w:hanging="480"/>
      </w:pPr>
      <w:rPr>
        <w:rFonts w:hint="eastAsia"/>
      </w:rPr>
    </w:lvl>
    <w:lvl w:ilvl="1" w:tplc="3FE6BFD4">
      <w:start w:val="1"/>
      <w:numFmt w:val="taiwaneseCountingThousand"/>
      <w:lvlText w:val="（%2）"/>
      <w:lvlJc w:val="left"/>
      <w:pPr>
        <w:ind w:left="960" w:hanging="480"/>
      </w:pPr>
      <w:rPr>
        <w:rFonts w:hint="default"/>
      </w:rPr>
    </w:lvl>
    <w:lvl w:ilvl="2" w:tplc="2E062388">
      <w:start w:val="1"/>
      <w:numFmt w:val="decimalFullWidth"/>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512199E"/>
    <w:multiLevelType w:val="hybridMultilevel"/>
    <w:tmpl w:val="63DEB9DE"/>
    <w:lvl w:ilvl="0" w:tplc="BA2E2206">
      <w:start w:val="1"/>
      <w:numFmt w:val="taiwaneseCountingThousand"/>
      <w:lvlText w:val="(%1)"/>
      <w:lvlJc w:val="left"/>
      <w:pPr>
        <w:ind w:left="716" w:hanging="480"/>
      </w:pPr>
      <w:rPr>
        <w:rFonts w:hint="eastAsia"/>
      </w:rPr>
    </w:lvl>
    <w:lvl w:ilvl="1" w:tplc="3FE6BFD4">
      <w:start w:val="1"/>
      <w:numFmt w:val="taiwaneseCountingThousand"/>
      <w:lvlText w:val="（%2）"/>
      <w:lvlJc w:val="left"/>
      <w:pPr>
        <w:ind w:left="1196" w:hanging="480"/>
      </w:pPr>
      <w:rPr>
        <w:rFonts w:hint="default"/>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2">
    <w:nsid w:val="4A711699"/>
    <w:multiLevelType w:val="hybridMultilevel"/>
    <w:tmpl w:val="2F96F298"/>
    <w:lvl w:ilvl="0" w:tplc="BA2E2206">
      <w:start w:val="1"/>
      <w:numFmt w:val="taiwaneseCountingThousand"/>
      <w:lvlText w:val="(%1)"/>
      <w:lvlJc w:val="left"/>
      <w:pPr>
        <w:ind w:left="2156" w:hanging="480"/>
      </w:pPr>
      <w:rPr>
        <w:rFonts w:hint="eastAsia"/>
      </w:rPr>
    </w:lvl>
    <w:lvl w:ilvl="1" w:tplc="04090019">
      <w:start w:val="1"/>
      <w:numFmt w:val="ideographTraditional"/>
      <w:lvlText w:val="%2、"/>
      <w:lvlJc w:val="left"/>
      <w:pPr>
        <w:ind w:left="2636" w:hanging="480"/>
      </w:pPr>
    </w:lvl>
    <w:lvl w:ilvl="2" w:tplc="0409001B" w:tentative="1">
      <w:start w:val="1"/>
      <w:numFmt w:val="lowerRoman"/>
      <w:lvlText w:val="%3."/>
      <w:lvlJc w:val="right"/>
      <w:pPr>
        <w:ind w:left="3116" w:hanging="480"/>
      </w:pPr>
    </w:lvl>
    <w:lvl w:ilvl="3" w:tplc="0409000F" w:tentative="1">
      <w:start w:val="1"/>
      <w:numFmt w:val="decimal"/>
      <w:lvlText w:val="%4."/>
      <w:lvlJc w:val="left"/>
      <w:pPr>
        <w:ind w:left="3596" w:hanging="480"/>
      </w:pPr>
    </w:lvl>
    <w:lvl w:ilvl="4" w:tplc="04090019" w:tentative="1">
      <w:start w:val="1"/>
      <w:numFmt w:val="ideographTraditional"/>
      <w:lvlText w:val="%5、"/>
      <w:lvlJc w:val="left"/>
      <w:pPr>
        <w:ind w:left="4076" w:hanging="480"/>
      </w:pPr>
    </w:lvl>
    <w:lvl w:ilvl="5" w:tplc="0409001B" w:tentative="1">
      <w:start w:val="1"/>
      <w:numFmt w:val="lowerRoman"/>
      <w:lvlText w:val="%6."/>
      <w:lvlJc w:val="right"/>
      <w:pPr>
        <w:ind w:left="4556" w:hanging="480"/>
      </w:pPr>
    </w:lvl>
    <w:lvl w:ilvl="6" w:tplc="0409000F" w:tentative="1">
      <w:start w:val="1"/>
      <w:numFmt w:val="decimal"/>
      <w:lvlText w:val="%7."/>
      <w:lvlJc w:val="left"/>
      <w:pPr>
        <w:ind w:left="5036" w:hanging="480"/>
      </w:pPr>
    </w:lvl>
    <w:lvl w:ilvl="7" w:tplc="04090019" w:tentative="1">
      <w:start w:val="1"/>
      <w:numFmt w:val="ideographTraditional"/>
      <w:lvlText w:val="%8、"/>
      <w:lvlJc w:val="left"/>
      <w:pPr>
        <w:ind w:left="5516" w:hanging="480"/>
      </w:pPr>
    </w:lvl>
    <w:lvl w:ilvl="8" w:tplc="0409001B" w:tentative="1">
      <w:start w:val="1"/>
      <w:numFmt w:val="lowerRoman"/>
      <w:lvlText w:val="%9."/>
      <w:lvlJc w:val="right"/>
      <w:pPr>
        <w:ind w:left="5996" w:hanging="480"/>
      </w:pPr>
    </w:lvl>
  </w:abstractNum>
  <w:abstractNum w:abstractNumId="33">
    <w:nsid w:val="4E734A0B"/>
    <w:multiLevelType w:val="hybridMultilevel"/>
    <w:tmpl w:val="A3B28ACE"/>
    <w:lvl w:ilvl="0" w:tplc="3FE6BFD4">
      <w:start w:val="1"/>
      <w:numFmt w:val="taiwaneseCountingThousand"/>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4">
    <w:nsid w:val="4EDE5E38"/>
    <w:multiLevelType w:val="hybridMultilevel"/>
    <w:tmpl w:val="4BEE6456"/>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4F221B07"/>
    <w:multiLevelType w:val="hybridMultilevel"/>
    <w:tmpl w:val="BD387FDA"/>
    <w:lvl w:ilvl="0" w:tplc="BA2E2206">
      <w:start w:val="1"/>
      <w:numFmt w:val="taiwaneseCountingThousand"/>
      <w:lvlText w:val="(%1)"/>
      <w:lvlJc w:val="left"/>
      <w:pPr>
        <w:ind w:left="480" w:hanging="480"/>
      </w:pPr>
      <w:rPr>
        <w:rFonts w:hint="eastAsia"/>
      </w:rPr>
    </w:lvl>
    <w:lvl w:ilvl="1" w:tplc="3FE6BFD4">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53F0CE7"/>
    <w:multiLevelType w:val="hybridMultilevel"/>
    <w:tmpl w:val="379A8EA8"/>
    <w:lvl w:ilvl="0" w:tplc="BA2E2206">
      <w:start w:val="1"/>
      <w:numFmt w:val="taiwaneseCountingThousand"/>
      <w:lvlText w:val="(%1)"/>
      <w:lvlJc w:val="left"/>
      <w:pPr>
        <w:ind w:left="716" w:hanging="480"/>
      </w:pPr>
      <w:rPr>
        <w:rFonts w:hint="eastAsia"/>
      </w:rPr>
    </w:lvl>
    <w:lvl w:ilvl="1" w:tplc="3FE6BFD4">
      <w:start w:val="1"/>
      <w:numFmt w:val="taiwaneseCountingThousand"/>
      <w:lvlText w:val="（%2）"/>
      <w:lvlJc w:val="left"/>
      <w:pPr>
        <w:ind w:left="1196" w:hanging="480"/>
      </w:pPr>
      <w:rPr>
        <w:rFonts w:hint="default"/>
      </w:rPr>
    </w:lvl>
    <w:lvl w:ilvl="2" w:tplc="F4889A12">
      <w:start w:val="1"/>
      <w:numFmt w:val="decimalFullWidth"/>
      <w:lvlText w:val="%3、"/>
      <w:lvlJc w:val="left"/>
      <w:pPr>
        <w:ind w:left="1676" w:hanging="480"/>
      </w:pPr>
      <w:rPr>
        <w:rFonts w:hint="default"/>
      </w:rPr>
    </w:lvl>
    <w:lvl w:ilvl="3" w:tplc="E08CE9E2">
      <w:start w:val="1"/>
      <w:numFmt w:val="decimal"/>
      <w:lvlText w:val="%4."/>
      <w:lvlJc w:val="left"/>
      <w:pPr>
        <w:ind w:left="2381" w:hanging="705"/>
      </w:pPr>
      <w:rPr>
        <w:rFonts w:hint="default"/>
      </w:r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7">
    <w:nsid w:val="563F0982"/>
    <w:multiLevelType w:val="hybridMultilevel"/>
    <w:tmpl w:val="6574A7DE"/>
    <w:lvl w:ilvl="0" w:tplc="BA2E2206">
      <w:start w:val="1"/>
      <w:numFmt w:val="taiwaneseCountingThousand"/>
      <w:lvlText w:val="(%1)"/>
      <w:lvlJc w:val="left"/>
      <w:pPr>
        <w:ind w:left="716" w:hanging="480"/>
      </w:pPr>
      <w:rPr>
        <w:rFonts w:hint="eastAsia"/>
      </w:rPr>
    </w:lvl>
    <w:lvl w:ilvl="1" w:tplc="906860BA">
      <w:start w:val="1"/>
      <w:numFmt w:val="taiwaneseCountingThousand"/>
      <w:lvlText w:val="（%2）"/>
      <w:lvlJc w:val="left"/>
      <w:pPr>
        <w:ind w:left="1196" w:hanging="480"/>
      </w:pPr>
      <w:rPr>
        <w:rFonts w:hint="eastAsia"/>
      </w:rPr>
    </w:lvl>
    <w:lvl w:ilvl="2" w:tplc="2E062388">
      <w:start w:val="1"/>
      <w:numFmt w:val="decimalFullWidth"/>
      <w:lvlText w:val="%3、"/>
      <w:lvlJc w:val="left"/>
      <w:pPr>
        <w:ind w:left="1466" w:hanging="270"/>
      </w:pPr>
      <w:rPr>
        <w:rFonts w:hint="default"/>
      </w:r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8">
    <w:nsid w:val="5D4730E4"/>
    <w:multiLevelType w:val="hybridMultilevel"/>
    <w:tmpl w:val="5FD02444"/>
    <w:lvl w:ilvl="0" w:tplc="3FE6BFD4">
      <w:start w:val="1"/>
      <w:numFmt w:val="taiwaneseCountingThousand"/>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39">
    <w:nsid w:val="5D8B718F"/>
    <w:multiLevelType w:val="hybridMultilevel"/>
    <w:tmpl w:val="08A63420"/>
    <w:lvl w:ilvl="0" w:tplc="3FE6BFD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0304CCD"/>
    <w:multiLevelType w:val="hybridMultilevel"/>
    <w:tmpl w:val="E69EDC56"/>
    <w:lvl w:ilvl="0" w:tplc="9F06493E">
      <w:start w:val="1"/>
      <w:numFmt w:val="decimal"/>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41">
    <w:nsid w:val="61C4679B"/>
    <w:multiLevelType w:val="hybridMultilevel"/>
    <w:tmpl w:val="24E4954C"/>
    <w:lvl w:ilvl="0" w:tplc="BA2E2206">
      <w:start w:val="1"/>
      <w:numFmt w:val="taiwaneseCountingThousand"/>
      <w:lvlText w:val="(%1)"/>
      <w:lvlJc w:val="left"/>
      <w:pPr>
        <w:ind w:left="716" w:hanging="480"/>
      </w:pPr>
      <w:rPr>
        <w:rFonts w:hint="eastAsia"/>
      </w:rPr>
    </w:lvl>
    <w:lvl w:ilvl="1" w:tplc="3FE6BFD4">
      <w:start w:val="1"/>
      <w:numFmt w:val="taiwaneseCountingThousand"/>
      <w:lvlText w:val="（%2）"/>
      <w:lvlJc w:val="left"/>
      <w:pPr>
        <w:ind w:left="1196" w:hanging="480"/>
      </w:pPr>
      <w:rPr>
        <w:rFonts w:hint="default"/>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2">
    <w:nsid w:val="623441DF"/>
    <w:multiLevelType w:val="hybridMultilevel"/>
    <w:tmpl w:val="28C8DB44"/>
    <w:lvl w:ilvl="0" w:tplc="2E062388">
      <w:start w:val="1"/>
      <w:numFmt w:val="decimalFullWidth"/>
      <w:lvlText w:val="%1、"/>
      <w:lvlJc w:val="left"/>
      <w:pPr>
        <w:ind w:left="1897" w:hanging="4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43">
    <w:nsid w:val="6237199A"/>
    <w:multiLevelType w:val="hybridMultilevel"/>
    <w:tmpl w:val="15F477F2"/>
    <w:lvl w:ilvl="0" w:tplc="BA2E2206">
      <w:start w:val="1"/>
      <w:numFmt w:val="taiwaneseCountingThousand"/>
      <w:lvlText w:val="(%1)"/>
      <w:lvlJc w:val="left"/>
      <w:pPr>
        <w:ind w:left="716" w:hanging="480"/>
      </w:pPr>
      <w:rPr>
        <w:rFonts w:hint="eastAsia"/>
      </w:rPr>
    </w:lvl>
    <w:lvl w:ilvl="1" w:tplc="3FE6BFD4">
      <w:start w:val="1"/>
      <w:numFmt w:val="taiwaneseCountingThousand"/>
      <w:lvlText w:val="（%2）"/>
      <w:lvlJc w:val="left"/>
      <w:pPr>
        <w:ind w:left="1196" w:hanging="480"/>
      </w:pPr>
      <w:rPr>
        <w:rFonts w:hint="default"/>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4">
    <w:nsid w:val="62B91587"/>
    <w:multiLevelType w:val="hybridMultilevel"/>
    <w:tmpl w:val="D5E2BD24"/>
    <w:lvl w:ilvl="0" w:tplc="BA2E2206">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3FE6BFD4">
      <w:start w:val="1"/>
      <w:numFmt w:val="taiwaneseCountingThousand"/>
      <w:lvlText w:val="（%4）"/>
      <w:lvlJc w:val="left"/>
      <w:pPr>
        <w:ind w:left="2156" w:hanging="480"/>
      </w:pPr>
      <w:rPr>
        <w:rFonts w:hint="default"/>
      </w:r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5">
    <w:nsid w:val="680845E3"/>
    <w:multiLevelType w:val="hybridMultilevel"/>
    <w:tmpl w:val="BC90907C"/>
    <w:lvl w:ilvl="0" w:tplc="BA2E2206">
      <w:start w:val="1"/>
      <w:numFmt w:val="taiwaneseCountingThousand"/>
      <w:lvlText w:val="(%1)"/>
      <w:lvlJc w:val="left"/>
      <w:pPr>
        <w:ind w:left="716" w:hanging="480"/>
      </w:pPr>
      <w:rPr>
        <w:rFonts w:hint="eastAsia"/>
      </w:rPr>
    </w:lvl>
    <w:lvl w:ilvl="1" w:tplc="04090019">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6">
    <w:nsid w:val="6A8D7FC8"/>
    <w:multiLevelType w:val="hybridMultilevel"/>
    <w:tmpl w:val="DC6EEE88"/>
    <w:lvl w:ilvl="0" w:tplc="BA2E2206">
      <w:start w:val="1"/>
      <w:numFmt w:val="taiwaneseCountingThousand"/>
      <w:lvlText w:val="(%1)"/>
      <w:lvlJc w:val="left"/>
      <w:pPr>
        <w:ind w:left="716" w:hanging="480"/>
      </w:pPr>
      <w:rPr>
        <w:rFonts w:hint="eastAsia"/>
      </w:rPr>
    </w:lvl>
    <w:lvl w:ilvl="1" w:tplc="BA2E2206">
      <w:start w:val="1"/>
      <w:numFmt w:val="taiwaneseCountingThousand"/>
      <w:lvlText w:val="(%2)"/>
      <w:lvlJc w:val="left"/>
      <w:pPr>
        <w:ind w:left="1196" w:hanging="480"/>
      </w:pPr>
      <w:rPr>
        <w:rFonts w:hint="eastAsia"/>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7">
    <w:nsid w:val="6E197AD3"/>
    <w:multiLevelType w:val="hybridMultilevel"/>
    <w:tmpl w:val="8F844EDC"/>
    <w:lvl w:ilvl="0" w:tplc="BA2E2206">
      <w:start w:val="1"/>
      <w:numFmt w:val="taiwaneseCountingThousand"/>
      <w:lvlText w:val="(%1)"/>
      <w:lvlJc w:val="left"/>
      <w:pPr>
        <w:ind w:left="716" w:hanging="480"/>
      </w:pPr>
      <w:rPr>
        <w:rFonts w:hint="eastAsia"/>
      </w:rPr>
    </w:lvl>
    <w:lvl w:ilvl="1" w:tplc="906860BA">
      <w:start w:val="1"/>
      <w:numFmt w:val="taiwaneseCountingThousand"/>
      <w:lvlText w:val="（%2）"/>
      <w:lvlJc w:val="left"/>
      <w:pPr>
        <w:ind w:left="1196" w:hanging="480"/>
      </w:pPr>
      <w:rPr>
        <w:rFonts w:hint="eastAsia"/>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8">
    <w:nsid w:val="6F060D38"/>
    <w:multiLevelType w:val="hybridMultilevel"/>
    <w:tmpl w:val="7B607AE4"/>
    <w:lvl w:ilvl="0" w:tplc="BA2E2206">
      <w:start w:val="1"/>
      <w:numFmt w:val="taiwaneseCountingThousand"/>
      <w:lvlText w:val="(%1)"/>
      <w:lvlJc w:val="left"/>
      <w:pPr>
        <w:ind w:left="716" w:hanging="480"/>
      </w:pPr>
      <w:rPr>
        <w:rFonts w:hint="eastAsia"/>
      </w:rPr>
    </w:lvl>
    <w:lvl w:ilvl="1" w:tplc="1EE8E9C4">
      <w:start w:val="1"/>
      <w:numFmt w:val="taiwaneseCountingThousand"/>
      <w:lvlText w:val="%2、"/>
      <w:lvlJc w:val="left"/>
      <w:pPr>
        <w:ind w:left="1196" w:hanging="480"/>
      </w:pPr>
      <w:rPr>
        <w:rFonts w:ascii="華康粗明體" w:eastAsia="華康粗明體" w:hAnsi="華康粗明體" w:cs="Times New Roman"/>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9">
    <w:nsid w:val="72A45FD1"/>
    <w:multiLevelType w:val="hybridMultilevel"/>
    <w:tmpl w:val="7F7C48E0"/>
    <w:lvl w:ilvl="0" w:tplc="BA2E2206">
      <w:start w:val="1"/>
      <w:numFmt w:val="taiwaneseCountingThousand"/>
      <w:lvlText w:val="(%1)"/>
      <w:lvlJc w:val="left"/>
      <w:pPr>
        <w:ind w:left="952" w:hanging="480"/>
      </w:pPr>
      <w:rPr>
        <w:rFonts w:hint="eastAsia"/>
      </w:rPr>
    </w:lvl>
    <w:lvl w:ilvl="1" w:tplc="3FE6BFD4">
      <w:start w:val="1"/>
      <w:numFmt w:val="taiwaneseCountingThousand"/>
      <w:lvlText w:val="（%2）"/>
      <w:lvlJc w:val="left"/>
      <w:pPr>
        <w:ind w:left="1432" w:hanging="480"/>
      </w:pPr>
      <w:rPr>
        <w:rFonts w:hint="default"/>
      </w:r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50">
    <w:nsid w:val="72E6449C"/>
    <w:multiLevelType w:val="hybridMultilevel"/>
    <w:tmpl w:val="AB044B58"/>
    <w:lvl w:ilvl="0" w:tplc="3FE6BFD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735F416E"/>
    <w:multiLevelType w:val="hybridMultilevel"/>
    <w:tmpl w:val="DA966082"/>
    <w:lvl w:ilvl="0" w:tplc="BA2E2206">
      <w:start w:val="1"/>
      <w:numFmt w:val="taiwaneseCountingThousand"/>
      <w:lvlText w:val="(%1)"/>
      <w:lvlJc w:val="left"/>
      <w:pPr>
        <w:ind w:left="2156" w:hanging="480"/>
      </w:pPr>
      <w:rPr>
        <w:rFonts w:hint="eastAsia"/>
      </w:rPr>
    </w:lvl>
    <w:lvl w:ilvl="1" w:tplc="04090019">
      <w:start w:val="1"/>
      <w:numFmt w:val="ideographTraditional"/>
      <w:lvlText w:val="%2、"/>
      <w:lvlJc w:val="left"/>
      <w:pPr>
        <w:ind w:left="2636" w:hanging="480"/>
      </w:pPr>
    </w:lvl>
    <w:lvl w:ilvl="2" w:tplc="0409001B" w:tentative="1">
      <w:start w:val="1"/>
      <w:numFmt w:val="lowerRoman"/>
      <w:lvlText w:val="%3."/>
      <w:lvlJc w:val="right"/>
      <w:pPr>
        <w:ind w:left="3116" w:hanging="480"/>
      </w:pPr>
    </w:lvl>
    <w:lvl w:ilvl="3" w:tplc="0409000F" w:tentative="1">
      <w:start w:val="1"/>
      <w:numFmt w:val="decimal"/>
      <w:lvlText w:val="%4."/>
      <w:lvlJc w:val="left"/>
      <w:pPr>
        <w:ind w:left="3596" w:hanging="480"/>
      </w:pPr>
    </w:lvl>
    <w:lvl w:ilvl="4" w:tplc="04090019" w:tentative="1">
      <w:start w:val="1"/>
      <w:numFmt w:val="ideographTraditional"/>
      <w:lvlText w:val="%5、"/>
      <w:lvlJc w:val="left"/>
      <w:pPr>
        <w:ind w:left="4076" w:hanging="480"/>
      </w:pPr>
    </w:lvl>
    <w:lvl w:ilvl="5" w:tplc="0409001B" w:tentative="1">
      <w:start w:val="1"/>
      <w:numFmt w:val="lowerRoman"/>
      <w:lvlText w:val="%6."/>
      <w:lvlJc w:val="right"/>
      <w:pPr>
        <w:ind w:left="4556" w:hanging="480"/>
      </w:pPr>
    </w:lvl>
    <w:lvl w:ilvl="6" w:tplc="0409000F" w:tentative="1">
      <w:start w:val="1"/>
      <w:numFmt w:val="decimal"/>
      <w:lvlText w:val="%7."/>
      <w:lvlJc w:val="left"/>
      <w:pPr>
        <w:ind w:left="5036" w:hanging="480"/>
      </w:pPr>
    </w:lvl>
    <w:lvl w:ilvl="7" w:tplc="04090019" w:tentative="1">
      <w:start w:val="1"/>
      <w:numFmt w:val="ideographTraditional"/>
      <w:lvlText w:val="%8、"/>
      <w:lvlJc w:val="left"/>
      <w:pPr>
        <w:ind w:left="5516" w:hanging="480"/>
      </w:pPr>
    </w:lvl>
    <w:lvl w:ilvl="8" w:tplc="0409001B" w:tentative="1">
      <w:start w:val="1"/>
      <w:numFmt w:val="lowerRoman"/>
      <w:lvlText w:val="%9."/>
      <w:lvlJc w:val="right"/>
      <w:pPr>
        <w:ind w:left="5996" w:hanging="480"/>
      </w:pPr>
    </w:lvl>
  </w:abstractNum>
  <w:abstractNum w:abstractNumId="52">
    <w:nsid w:val="73F55B0C"/>
    <w:multiLevelType w:val="hybridMultilevel"/>
    <w:tmpl w:val="8A987018"/>
    <w:lvl w:ilvl="0" w:tplc="75C44ACA">
      <w:start w:val="1"/>
      <w:numFmt w:val="decimal"/>
      <w:lvlText w:val="(%1)"/>
      <w:lvlJc w:val="left"/>
      <w:pPr>
        <w:ind w:left="1661" w:hanging="480"/>
      </w:pPr>
      <w:rPr>
        <w:rFonts w:hint="eastAsia"/>
      </w:rPr>
    </w:lvl>
    <w:lvl w:ilvl="1" w:tplc="AD8A18DE">
      <w:start w:val="1"/>
      <w:numFmt w:val="taiwaneseCountingThousand"/>
      <w:lvlText w:val="(%2)"/>
      <w:lvlJc w:val="left"/>
      <w:pPr>
        <w:ind w:left="2156" w:hanging="495"/>
      </w:pPr>
      <w:rPr>
        <w:rFonts w:hint="default"/>
      </w:rPr>
    </w:lvl>
    <w:lvl w:ilvl="2" w:tplc="9F06493E">
      <w:start w:val="1"/>
      <w:numFmt w:val="decimal"/>
      <w:lvlText w:val="（%3）"/>
      <w:lvlJc w:val="left"/>
      <w:pPr>
        <w:ind w:left="2621" w:hanging="480"/>
      </w:pPr>
      <w:rPr>
        <w:rFonts w:hint="default"/>
      </w:r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53">
    <w:nsid w:val="7D7E103E"/>
    <w:multiLevelType w:val="hybridMultilevel"/>
    <w:tmpl w:val="127A1B1A"/>
    <w:lvl w:ilvl="0" w:tplc="BA2E2206">
      <w:start w:val="1"/>
      <w:numFmt w:val="taiwaneseCountingThousand"/>
      <w:lvlText w:val="(%1)"/>
      <w:lvlJc w:val="left"/>
      <w:pPr>
        <w:ind w:left="952" w:hanging="480"/>
      </w:pPr>
      <w:rPr>
        <w:rFonts w:hint="eastAsia"/>
      </w:rPr>
    </w:lvl>
    <w:lvl w:ilvl="1" w:tplc="3FE6BFD4">
      <w:start w:val="1"/>
      <w:numFmt w:val="taiwaneseCountingThousand"/>
      <w:lvlText w:val="（%2）"/>
      <w:lvlJc w:val="left"/>
      <w:pPr>
        <w:ind w:left="764" w:hanging="480"/>
      </w:pPr>
      <w:rPr>
        <w:rFonts w:hint="default"/>
      </w:rPr>
    </w:lvl>
    <w:lvl w:ilvl="2" w:tplc="2E062388">
      <w:start w:val="1"/>
      <w:numFmt w:val="decimalFullWidth"/>
      <w:lvlText w:val="%3、"/>
      <w:lvlJc w:val="left"/>
      <w:pPr>
        <w:ind w:left="1792" w:hanging="360"/>
      </w:pPr>
      <w:rPr>
        <w:rFonts w:hint="default"/>
      </w:r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num w:numId="1">
    <w:abstractNumId w:val="4"/>
  </w:num>
  <w:num w:numId="2">
    <w:abstractNumId w:val="8"/>
  </w:num>
  <w:num w:numId="3">
    <w:abstractNumId w:val="33"/>
  </w:num>
  <w:num w:numId="4">
    <w:abstractNumId w:val="12"/>
  </w:num>
  <w:num w:numId="5">
    <w:abstractNumId w:val="24"/>
  </w:num>
  <w:num w:numId="6">
    <w:abstractNumId w:val="11"/>
  </w:num>
  <w:num w:numId="7">
    <w:abstractNumId w:val="17"/>
  </w:num>
  <w:num w:numId="8">
    <w:abstractNumId w:val="7"/>
  </w:num>
  <w:num w:numId="9">
    <w:abstractNumId w:val="3"/>
  </w:num>
  <w:num w:numId="10">
    <w:abstractNumId w:val="0"/>
  </w:num>
  <w:num w:numId="11">
    <w:abstractNumId w:val="6"/>
  </w:num>
  <w:num w:numId="12">
    <w:abstractNumId w:val="34"/>
  </w:num>
  <w:num w:numId="13">
    <w:abstractNumId w:val="5"/>
  </w:num>
  <w:num w:numId="14">
    <w:abstractNumId w:val="27"/>
  </w:num>
  <w:num w:numId="15">
    <w:abstractNumId w:val="15"/>
  </w:num>
  <w:num w:numId="16">
    <w:abstractNumId w:val="26"/>
  </w:num>
  <w:num w:numId="17">
    <w:abstractNumId w:val="52"/>
  </w:num>
  <w:num w:numId="18">
    <w:abstractNumId w:val="40"/>
  </w:num>
  <w:num w:numId="19">
    <w:abstractNumId w:val="9"/>
  </w:num>
  <w:num w:numId="20">
    <w:abstractNumId w:val="37"/>
  </w:num>
  <w:num w:numId="21">
    <w:abstractNumId w:val="21"/>
  </w:num>
  <w:num w:numId="22">
    <w:abstractNumId w:val="29"/>
  </w:num>
  <w:num w:numId="23">
    <w:abstractNumId w:val="14"/>
  </w:num>
  <w:num w:numId="24">
    <w:abstractNumId w:val="46"/>
  </w:num>
  <w:num w:numId="25">
    <w:abstractNumId w:val="30"/>
  </w:num>
  <w:num w:numId="26">
    <w:abstractNumId w:val="13"/>
  </w:num>
  <w:num w:numId="27">
    <w:abstractNumId w:val="47"/>
  </w:num>
  <w:num w:numId="28">
    <w:abstractNumId w:val="16"/>
  </w:num>
  <w:num w:numId="29">
    <w:abstractNumId w:val="48"/>
  </w:num>
  <w:num w:numId="30">
    <w:abstractNumId w:val="41"/>
  </w:num>
  <w:num w:numId="31">
    <w:abstractNumId w:val="22"/>
  </w:num>
  <w:num w:numId="32">
    <w:abstractNumId w:val="36"/>
  </w:num>
  <w:num w:numId="33">
    <w:abstractNumId w:val="2"/>
  </w:num>
  <w:num w:numId="34">
    <w:abstractNumId w:val="43"/>
  </w:num>
  <w:num w:numId="35">
    <w:abstractNumId w:val="49"/>
  </w:num>
  <w:num w:numId="36">
    <w:abstractNumId w:val="31"/>
  </w:num>
  <w:num w:numId="37">
    <w:abstractNumId w:val="39"/>
  </w:num>
  <w:num w:numId="38">
    <w:abstractNumId w:val="42"/>
  </w:num>
  <w:num w:numId="39">
    <w:abstractNumId w:val="35"/>
  </w:num>
  <w:num w:numId="40">
    <w:abstractNumId w:val="23"/>
  </w:num>
  <w:num w:numId="41">
    <w:abstractNumId w:val="10"/>
  </w:num>
  <w:num w:numId="42">
    <w:abstractNumId w:val="18"/>
  </w:num>
  <w:num w:numId="43">
    <w:abstractNumId w:val="20"/>
  </w:num>
  <w:num w:numId="44">
    <w:abstractNumId w:val="28"/>
  </w:num>
  <w:num w:numId="45">
    <w:abstractNumId w:val="53"/>
  </w:num>
  <w:num w:numId="46">
    <w:abstractNumId w:val="19"/>
  </w:num>
  <w:num w:numId="47">
    <w:abstractNumId w:val="44"/>
  </w:num>
  <w:num w:numId="48">
    <w:abstractNumId w:val="51"/>
  </w:num>
  <w:num w:numId="49">
    <w:abstractNumId w:val="25"/>
  </w:num>
  <w:num w:numId="50">
    <w:abstractNumId w:val="32"/>
  </w:num>
  <w:num w:numId="51">
    <w:abstractNumId w:val="50"/>
  </w:num>
  <w:num w:numId="52">
    <w:abstractNumId w:val="38"/>
  </w:num>
  <w:num w:numId="53">
    <w:abstractNumId w:val="45"/>
  </w:num>
  <w:num w:numId="54">
    <w:abstractNumId w:val="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autoHyphenation/>
  <w:evenAndOddHeaders/>
  <w:drawingGridHorizontalSpacing w:val="118"/>
  <w:drawingGridVerticalSpacing w:val="25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0E8"/>
    <w:rsid w:val="00000671"/>
    <w:rsid w:val="000049A2"/>
    <w:rsid w:val="000063A4"/>
    <w:rsid w:val="000075C1"/>
    <w:rsid w:val="0001313D"/>
    <w:rsid w:val="00014487"/>
    <w:rsid w:val="000152CD"/>
    <w:rsid w:val="0001575E"/>
    <w:rsid w:val="00016ABB"/>
    <w:rsid w:val="00016EC8"/>
    <w:rsid w:val="00035765"/>
    <w:rsid w:val="00037364"/>
    <w:rsid w:val="000427FF"/>
    <w:rsid w:val="00042F3F"/>
    <w:rsid w:val="00043D6C"/>
    <w:rsid w:val="000467FF"/>
    <w:rsid w:val="000540E2"/>
    <w:rsid w:val="00055BF3"/>
    <w:rsid w:val="00056AFB"/>
    <w:rsid w:val="00060B4E"/>
    <w:rsid w:val="00062196"/>
    <w:rsid w:val="00062C88"/>
    <w:rsid w:val="0006358D"/>
    <w:rsid w:val="0006404A"/>
    <w:rsid w:val="00064F36"/>
    <w:rsid w:val="00067B1E"/>
    <w:rsid w:val="0007088A"/>
    <w:rsid w:val="0007201E"/>
    <w:rsid w:val="0007267A"/>
    <w:rsid w:val="0007286B"/>
    <w:rsid w:val="000744D1"/>
    <w:rsid w:val="00075A2E"/>
    <w:rsid w:val="000764F9"/>
    <w:rsid w:val="00077B13"/>
    <w:rsid w:val="0008039C"/>
    <w:rsid w:val="00094C94"/>
    <w:rsid w:val="00094DEB"/>
    <w:rsid w:val="00095524"/>
    <w:rsid w:val="00096CC4"/>
    <w:rsid w:val="0009771E"/>
    <w:rsid w:val="000A1631"/>
    <w:rsid w:val="000A255F"/>
    <w:rsid w:val="000A4F7E"/>
    <w:rsid w:val="000A7B5F"/>
    <w:rsid w:val="000A7CE8"/>
    <w:rsid w:val="000B0A45"/>
    <w:rsid w:val="000B0C66"/>
    <w:rsid w:val="000B1547"/>
    <w:rsid w:val="000B3B9E"/>
    <w:rsid w:val="000B6FD4"/>
    <w:rsid w:val="000C2A22"/>
    <w:rsid w:val="000C35E8"/>
    <w:rsid w:val="000C61F5"/>
    <w:rsid w:val="000C7D71"/>
    <w:rsid w:val="000D541A"/>
    <w:rsid w:val="000D5787"/>
    <w:rsid w:val="000D6C5E"/>
    <w:rsid w:val="000D7D3D"/>
    <w:rsid w:val="000E0937"/>
    <w:rsid w:val="000E0B36"/>
    <w:rsid w:val="000E2894"/>
    <w:rsid w:val="000E710D"/>
    <w:rsid w:val="000F0070"/>
    <w:rsid w:val="000F4FAE"/>
    <w:rsid w:val="000F63DB"/>
    <w:rsid w:val="000F6CDF"/>
    <w:rsid w:val="000F6DED"/>
    <w:rsid w:val="001003D3"/>
    <w:rsid w:val="00101ECE"/>
    <w:rsid w:val="00102A21"/>
    <w:rsid w:val="001033D8"/>
    <w:rsid w:val="0010429F"/>
    <w:rsid w:val="001102DA"/>
    <w:rsid w:val="001178BC"/>
    <w:rsid w:val="00121C5F"/>
    <w:rsid w:val="00131CB0"/>
    <w:rsid w:val="00133742"/>
    <w:rsid w:val="00136EC9"/>
    <w:rsid w:val="0014132D"/>
    <w:rsid w:val="00142FF1"/>
    <w:rsid w:val="00145987"/>
    <w:rsid w:val="00146672"/>
    <w:rsid w:val="00146F1D"/>
    <w:rsid w:val="0014706C"/>
    <w:rsid w:val="0015105E"/>
    <w:rsid w:val="00152B54"/>
    <w:rsid w:val="00160BDA"/>
    <w:rsid w:val="00162862"/>
    <w:rsid w:val="00171802"/>
    <w:rsid w:val="00171A4D"/>
    <w:rsid w:val="00173706"/>
    <w:rsid w:val="00174EA9"/>
    <w:rsid w:val="00175952"/>
    <w:rsid w:val="00175DD3"/>
    <w:rsid w:val="00176F89"/>
    <w:rsid w:val="00177AD4"/>
    <w:rsid w:val="00177DB3"/>
    <w:rsid w:val="00186CC1"/>
    <w:rsid w:val="00187E9C"/>
    <w:rsid w:val="00187F0D"/>
    <w:rsid w:val="0019179C"/>
    <w:rsid w:val="00195596"/>
    <w:rsid w:val="001A29DD"/>
    <w:rsid w:val="001B2974"/>
    <w:rsid w:val="001B478F"/>
    <w:rsid w:val="001B4807"/>
    <w:rsid w:val="001B520E"/>
    <w:rsid w:val="001C006C"/>
    <w:rsid w:val="001C78B0"/>
    <w:rsid w:val="001D1E11"/>
    <w:rsid w:val="001D2F6A"/>
    <w:rsid w:val="001D4A56"/>
    <w:rsid w:val="001D51A4"/>
    <w:rsid w:val="001E1216"/>
    <w:rsid w:val="001E1914"/>
    <w:rsid w:val="001E4DDD"/>
    <w:rsid w:val="001E5FEC"/>
    <w:rsid w:val="001E71E5"/>
    <w:rsid w:val="001F06E1"/>
    <w:rsid w:val="001F6026"/>
    <w:rsid w:val="001F7F62"/>
    <w:rsid w:val="00201151"/>
    <w:rsid w:val="0020168E"/>
    <w:rsid w:val="0020242F"/>
    <w:rsid w:val="0020390A"/>
    <w:rsid w:val="00203B02"/>
    <w:rsid w:val="00203EB0"/>
    <w:rsid w:val="00203F9F"/>
    <w:rsid w:val="002045B6"/>
    <w:rsid w:val="0020581A"/>
    <w:rsid w:val="00205D72"/>
    <w:rsid w:val="00206FB1"/>
    <w:rsid w:val="002070DF"/>
    <w:rsid w:val="002120C5"/>
    <w:rsid w:val="00213DE3"/>
    <w:rsid w:val="00214C35"/>
    <w:rsid w:val="00216ED9"/>
    <w:rsid w:val="00220EEF"/>
    <w:rsid w:val="002212C6"/>
    <w:rsid w:val="00223200"/>
    <w:rsid w:val="00224F9F"/>
    <w:rsid w:val="00226826"/>
    <w:rsid w:val="00227FC9"/>
    <w:rsid w:val="00231A5F"/>
    <w:rsid w:val="00235471"/>
    <w:rsid w:val="002446FD"/>
    <w:rsid w:val="002462B7"/>
    <w:rsid w:val="00246314"/>
    <w:rsid w:val="00246F15"/>
    <w:rsid w:val="002470F2"/>
    <w:rsid w:val="0024733D"/>
    <w:rsid w:val="0025193C"/>
    <w:rsid w:val="002562F8"/>
    <w:rsid w:val="0025636F"/>
    <w:rsid w:val="002564E3"/>
    <w:rsid w:val="00257049"/>
    <w:rsid w:val="002614D7"/>
    <w:rsid w:val="0026233A"/>
    <w:rsid w:val="00267F43"/>
    <w:rsid w:val="00271C38"/>
    <w:rsid w:val="00272852"/>
    <w:rsid w:val="00272931"/>
    <w:rsid w:val="0027662A"/>
    <w:rsid w:val="00291A23"/>
    <w:rsid w:val="00292D30"/>
    <w:rsid w:val="002A3202"/>
    <w:rsid w:val="002A6498"/>
    <w:rsid w:val="002B0C13"/>
    <w:rsid w:val="002B2196"/>
    <w:rsid w:val="002B30E3"/>
    <w:rsid w:val="002B4330"/>
    <w:rsid w:val="002B471C"/>
    <w:rsid w:val="002B5BC5"/>
    <w:rsid w:val="002B687D"/>
    <w:rsid w:val="002C23EF"/>
    <w:rsid w:val="002D1B11"/>
    <w:rsid w:val="002D40B3"/>
    <w:rsid w:val="002E1C13"/>
    <w:rsid w:val="002E2070"/>
    <w:rsid w:val="002E4077"/>
    <w:rsid w:val="002F0AEF"/>
    <w:rsid w:val="002F33AC"/>
    <w:rsid w:val="002F4C9A"/>
    <w:rsid w:val="002F6431"/>
    <w:rsid w:val="00301C45"/>
    <w:rsid w:val="00304045"/>
    <w:rsid w:val="003074E6"/>
    <w:rsid w:val="00311969"/>
    <w:rsid w:val="00314CF3"/>
    <w:rsid w:val="00316C4E"/>
    <w:rsid w:val="00317B57"/>
    <w:rsid w:val="003212F8"/>
    <w:rsid w:val="00321F4A"/>
    <w:rsid w:val="00324B11"/>
    <w:rsid w:val="003403F6"/>
    <w:rsid w:val="003427AB"/>
    <w:rsid w:val="00351639"/>
    <w:rsid w:val="00351F17"/>
    <w:rsid w:val="00354BFE"/>
    <w:rsid w:val="003565F7"/>
    <w:rsid w:val="00365D2F"/>
    <w:rsid w:val="0036721A"/>
    <w:rsid w:val="00375AE6"/>
    <w:rsid w:val="00376B15"/>
    <w:rsid w:val="00380523"/>
    <w:rsid w:val="00382431"/>
    <w:rsid w:val="00382EE9"/>
    <w:rsid w:val="00384D62"/>
    <w:rsid w:val="00384EA6"/>
    <w:rsid w:val="00386278"/>
    <w:rsid w:val="00387692"/>
    <w:rsid w:val="00390755"/>
    <w:rsid w:val="00391024"/>
    <w:rsid w:val="00393191"/>
    <w:rsid w:val="00394811"/>
    <w:rsid w:val="003A0D55"/>
    <w:rsid w:val="003A2971"/>
    <w:rsid w:val="003A38FE"/>
    <w:rsid w:val="003A4574"/>
    <w:rsid w:val="003B390C"/>
    <w:rsid w:val="003B6837"/>
    <w:rsid w:val="003B74D1"/>
    <w:rsid w:val="003C0051"/>
    <w:rsid w:val="003C02F6"/>
    <w:rsid w:val="003C10EC"/>
    <w:rsid w:val="003C2E57"/>
    <w:rsid w:val="003C3D08"/>
    <w:rsid w:val="003D1618"/>
    <w:rsid w:val="003D394E"/>
    <w:rsid w:val="003D45F1"/>
    <w:rsid w:val="003D535C"/>
    <w:rsid w:val="003D5601"/>
    <w:rsid w:val="003D7B72"/>
    <w:rsid w:val="003E18E1"/>
    <w:rsid w:val="003E43D1"/>
    <w:rsid w:val="003E5E9C"/>
    <w:rsid w:val="003F1A17"/>
    <w:rsid w:val="003F6F45"/>
    <w:rsid w:val="00402DA1"/>
    <w:rsid w:val="004078B9"/>
    <w:rsid w:val="0041050F"/>
    <w:rsid w:val="00411DC2"/>
    <w:rsid w:val="0041476E"/>
    <w:rsid w:val="00414FE8"/>
    <w:rsid w:val="0041676D"/>
    <w:rsid w:val="00416B25"/>
    <w:rsid w:val="004174F3"/>
    <w:rsid w:val="004178DA"/>
    <w:rsid w:val="004209B7"/>
    <w:rsid w:val="00420B22"/>
    <w:rsid w:val="004212B3"/>
    <w:rsid w:val="00423A6D"/>
    <w:rsid w:val="00423F66"/>
    <w:rsid w:val="004240DF"/>
    <w:rsid w:val="00424254"/>
    <w:rsid w:val="00424B37"/>
    <w:rsid w:val="0042690B"/>
    <w:rsid w:val="00436E7B"/>
    <w:rsid w:val="004375BD"/>
    <w:rsid w:val="004405CA"/>
    <w:rsid w:val="00443260"/>
    <w:rsid w:val="004457F0"/>
    <w:rsid w:val="00446A7F"/>
    <w:rsid w:val="004533BD"/>
    <w:rsid w:val="004535B0"/>
    <w:rsid w:val="00460448"/>
    <w:rsid w:val="00460C05"/>
    <w:rsid w:val="0046457F"/>
    <w:rsid w:val="004648B9"/>
    <w:rsid w:val="00465844"/>
    <w:rsid w:val="00465FE3"/>
    <w:rsid w:val="00466EAF"/>
    <w:rsid w:val="00470A0B"/>
    <w:rsid w:val="00471578"/>
    <w:rsid w:val="004760F9"/>
    <w:rsid w:val="0048028A"/>
    <w:rsid w:val="00483B35"/>
    <w:rsid w:val="004850E8"/>
    <w:rsid w:val="00487451"/>
    <w:rsid w:val="00490623"/>
    <w:rsid w:val="00490FD9"/>
    <w:rsid w:val="004915E3"/>
    <w:rsid w:val="004976D9"/>
    <w:rsid w:val="004A074F"/>
    <w:rsid w:val="004A0CFA"/>
    <w:rsid w:val="004A41C6"/>
    <w:rsid w:val="004A7C44"/>
    <w:rsid w:val="004B2362"/>
    <w:rsid w:val="004B3E03"/>
    <w:rsid w:val="004C445B"/>
    <w:rsid w:val="004C7C1A"/>
    <w:rsid w:val="004C7E38"/>
    <w:rsid w:val="004D0C2C"/>
    <w:rsid w:val="004D309C"/>
    <w:rsid w:val="004D3C49"/>
    <w:rsid w:val="004E48E2"/>
    <w:rsid w:val="004E5E78"/>
    <w:rsid w:val="004E7942"/>
    <w:rsid w:val="004F1D8C"/>
    <w:rsid w:val="004F328B"/>
    <w:rsid w:val="004F5B34"/>
    <w:rsid w:val="004F6B91"/>
    <w:rsid w:val="0050110F"/>
    <w:rsid w:val="00501B13"/>
    <w:rsid w:val="00502A1C"/>
    <w:rsid w:val="00503263"/>
    <w:rsid w:val="00503C09"/>
    <w:rsid w:val="0050579B"/>
    <w:rsid w:val="0050584B"/>
    <w:rsid w:val="00505DF3"/>
    <w:rsid w:val="005064A7"/>
    <w:rsid w:val="00506B7B"/>
    <w:rsid w:val="0050706D"/>
    <w:rsid w:val="0051048D"/>
    <w:rsid w:val="005131EA"/>
    <w:rsid w:val="00514995"/>
    <w:rsid w:val="00525E94"/>
    <w:rsid w:val="00526165"/>
    <w:rsid w:val="00526860"/>
    <w:rsid w:val="00526B47"/>
    <w:rsid w:val="005271BD"/>
    <w:rsid w:val="00530002"/>
    <w:rsid w:val="00530C29"/>
    <w:rsid w:val="00530F4F"/>
    <w:rsid w:val="00531043"/>
    <w:rsid w:val="00532FB7"/>
    <w:rsid w:val="00541884"/>
    <w:rsid w:val="00544A44"/>
    <w:rsid w:val="00547617"/>
    <w:rsid w:val="005477D7"/>
    <w:rsid w:val="0055199D"/>
    <w:rsid w:val="005532FF"/>
    <w:rsid w:val="00553A95"/>
    <w:rsid w:val="0055631E"/>
    <w:rsid w:val="00561B21"/>
    <w:rsid w:val="005638D5"/>
    <w:rsid w:val="00566069"/>
    <w:rsid w:val="005724F6"/>
    <w:rsid w:val="00573150"/>
    <w:rsid w:val="00573504"/>
    <w:rsid w:val="00575CB5"/>
    <w:rsid w:val="005811F0"/>
    <w:rsid w:val="005832CC"/>
    <w:rsid w:val="00583E74"/>
    <w:rsid w:val="0058558B"/>
    <w:rsid w:val="0058561E"/>
    <w:rsid w:val="00590154"/>
    <w:rsid w:val="0059138A"/>
    <w:rsid w:val="00593067"/>
    <w:rsid w:val="0059390A"/>
    <w:rsid w:val="00595061"/>
    <w:rsid w:val="00595170"/>
    <w:rsid w:val="005A0D88"/>
    <w:rsid w:val="005A3149"/>
    <w:rsid w:val="005A32BA"/>
    <w:rsid w:val="005A4500"/>
    <w:rsid w:val="005A5D9C"/>
    <w:rsid w:val="005A6994"/>
    <w:rsid w:val="005A7D26"/>
    <w:rsid w:val="005A7F9B"/>
    <w:rsid w:val="005B069D"/>
    <w:rsid w:val="005B0D14"/>
    <w:rsid w:val="005B0D2C"/>
    <w:rsid w:val="005B1B8A"/>
    <w:rsid w:val="005B33B8"/>
    <w:rsid w:val="005B49F3"/>
    <w:rsid w:val="005B4AB3"/>
    <w:rsid w:val="005B578A"/>
    <w:rsid w:val="005B5B97"/>
    <w:rsid w:val="005C2D08"/>
    <w:rsid w:val="005C3353"/>
    <w:rsid w:val="005C33C9"/>
    <w:rsid w:val="005C38BE"/>
    <w:rsid w:val="005D5276"/>
    <w:rsid w:val="005E1E89"/>
    <w:rsid w:val="005E60A4"/>
    <w:rsid w:val="005E644B"/>
    <w:rsid w:val="005E759A"/>
    <w:rsid w:val="005E7FEF"/>
    <w:rsid w:val="005F31BB"/>
    <w:rsid w:val="005F4E42"/>
    <w:rsid w:val="005F6D38"/>
    <w:rsid w:val="00603DA3"/>
    <w:rsid w:val="00604448"/>
    <w:rsid w:val="006067C5"/>
    <w:rsid w:val="006139E2"/>
    <w:rsid w:val="00615180"/>
    <w:rsid w:val="006248A0"/>
    <w:rsid w:val="00625EA9"/>
    <w:rsid w:val="006263DE"/>
    <w:rsid w:val="00626AA1"/>
    <w:rsid w:val="006312A1"/>
    <w:rsid w:val="00632518"/>
    <w:rsid w:val="00632F66"/>
    <w:rsid w:val="006331C1"/>
    <w:rsid w:val="006351A3"/>
    <w:rsid w:val="00640209"/>
    <w:rsid w:val="00640BEB"/>
    <w:rsid w:val="00640DA4"/>
    <w:rsid w:val="00640DDE"/>
    <w:rsid w:val="006437BF"/>
    <w:rsid w:val="00643F50"/>
    <w:rsid w:val="00644922"/>
    <w:rsid w:val="00653ECF"/>
    <w:rsid w:val="006561BF"/>
    <w:rsid w:val="00657222"/>
    <w:rsid w:val="0066006D"/>
    <w:rsid w:val="00660A7C"/>
    <w:rsid w:val="006663DE"/>
    <w:rsid w:val="006674CD"/>
    <w:rsid w:val="006677EB"/>
    <w:rsid w:val="0067491F"/>
    <w:rsid w:val="0067766D"/>
    <w:rsid w:val="00680178"/>
    <w:rsid w:val="006803A6"/>
    <w:rsid w:val="006833D5"/>
    <w:rsid w:val="00686D9E"/>
    <w:rsid w:val="006951A2"/>
    <w:rsid w:val="006A099C"/>
    <w:rsid w:val="006A4091"/>
    <w:rsid w:val="006A49FE"/>
    <w:rsid w:val="006A6410"/>
    <w:rsid w:val="006A6800"/>
    <w:rsid w:val="006A6C0B"/>
    <w:rsid w:val="006B4906"/>
    <w:rsid w:val="006B6071"/>
    <w:rsid w:val="006B6D98"/>
    <w:rsid w:val="006C6BC8"/>
    <w:rsid w:val="006D2243"/>
    <w:rsid w:val="006D567C"/>
    <w:rsid w:val="006E5555"/>
    <w:rsid w:val="006E57A2"/>
    <w:rsid w:val="006E7336"/>
    <w:rsid w:val="006F0A51"/>
    <w:rsid w:val="006F25C4"/>
    <w:rsid w:val="006F6889"/>
    <w:rsid w:val="006F7458"/>
    <w:rsid w:val="00706ADB"/>
    <w:rsid w:val="007076C9"/>
    <w:rsid w:val="0071010B"/>
    <w:rsid w:val="00710B10"/>
    <w:rsid w:val="00712578"/>
    <w:rsid w:val="007134FD"/>
    <w:rsid w:val="00715237"/>
    <w:rsid w:val="00715297"/>
    <w:rsid w:val="00716329"/>
    <w:rsid w:val="00717898"/>
    <w:rsid w:val="00721180"/>
    <w:rsid w:val="007221C1"/>
    <w:rsid w:val="00722519"/>
    <w:rsid w:val="007253F6"/>
    <w:rsid w:val="00727BD6"/>
    <w:rsid w:val="00730806"/>
    <w:rsid w:val="007341D4"/>
    <w:rsid w:val="00737BD9"/>
    <w:rsid w:val="007416B4"/>
    <w:rsid w:val="007453F3"/>
    <w:rsid w:val="00752B90"/>
    <w:rsid w:val="007535C1"/>
    <w:rsid w:val="0075501D"/>
    <w:rsid w:val="00755041"/>
    <w:rsid w:val="0075626A"/>
    <w:rsid w:val="00763229"/>
    <w:rsid w:val="00765B89"/>
    <w:rsid w:val="00765F48"/>
    <w:rsid w:val="00766B5B"/>
    <w:rsid w:val="00767C36"/>
    <w:rsid w:val="007701AC"/>
    <w:rsid w:val="00771355"/>
    <w:rsid w:val="00773AE5"/>
    <w:rsid w:val="00784E87"/>
    <w:rsid w:val="00784E88"/>
    <w:rsid w:val="007906A7"/>
    <w:rsid w:val="00791FC5"/>
    <w:rsid w:val="00792A76"/>
    <w:rsid w:val="00795A66"/>
    <w:rsid w:val="0079755B"/>
    <w:rsid w:val="007A4565"/>
    <w:rsid w:val="007A6073"/>
    <w:rsid w:val="007A6655"/>
    <w:rsid w:val="007A7DB3"/>
    <w:rsid w:val="007B4695"/>
    <w:rsid w:val="007B4EF8"/>
    <w:rsid w:val="007C0CDD"/>
    <w:rsid w:val="007C1572"/>
    <w:rsid w:val="007C3752"/>
    <w:rsid w:val="007C63D9"/>
    <w:rsid w:val="007C741A"/>
    <w:rsid w:val="007C7B58"/>
    <w:rsid w:val="007D22C0"/>
    <w:rsid w:val="007D31D1"/>
    <w:rsid w:val="007D6198"/>
    <w:rsid w:val="007D6C98"/>
    <w:rsid w:val="007D76EF"/>
    <w:rsid w:val="007E0789"/>
    <w:rsid w:val="007E116E"/>
    <w:rsid w:val="007E17E1"/>
    <w:rsid w:val="007E30B8"/>
    <w:rsid w:val="007F373A"/>
    <w:rsid w:val="007F5F0C"/>
    <w:rsid w:val="007F61B9"/>
    <w:rsid w:val="007F69EF"/>
    <w:rsid w:val="008020A8"/>
    <w:rsid w:val="00802A8D"/>
    <w:rsid w:val="008035D9"/>
    <w:rsid w:val="00804640"/>
    <w:rsid w:val="008068B7"/>
    <w:rsid w:val="008077E6"/>
    <w:rsid w:val="00811CAB"/>
    <w:rsid w:val="00814CB3"/>
    <w:rsid w:val="008273A3"/>
    <w:rsid w:val="00827652"/>
    <w:rsid w:val="00835320"/>
    <w:rsid w:val="00842734"/>
    <w:rsid w:val="00842CC6"/>
    <w:rsid w:val="008430D7"/>
    <w:rsid w:val="00844060"/>
    <w:rsid w:val="00847F6A"/>
    <w:rsid w:val="00852238"/>
    <w:rsid w:val="00853586"/>
    <w:rsid w:val="00861B54"/>
    <w:rsid w:val="00862C4E"/>
    <w:rsid w:val="00862F52"/>
    <w:rsid w:val="00863B7D"/>
    <w:rsid w:val="008651D0"/>
    <w:rsid w:val="00865971"/>
    <w:rsid w:val="00865ABC"/>
    <w:rsid w:val="00867D98"/>
    <w:rsid w:val="00871708"/>
    <w:rsid w:val="00873603"/>
    <w:rsid w:val="00880DF2"/>
    <w:rsid w:val="00883708"/>
    <w:rsid w:val="00884989"/>
    <w:rsid w:val="008850E4"/>
    <w:rsid w:val="00885D6D"/>
    <w:rsid w:val="00887D5E"/>
    <w:rsid w:val="008919D5"/>
    <w:rsid w:val="0089750D"/>
    <w:rsid w:val="008A01EB"/>
    <w:rsid w:val="008A29AE"/>
    <w:rsid w:val="008A3488"/>
    <w:rsid w:val="008A3527"/>
    <w:rsid w:val="008A4259"/>
    <w:rsid w:val="008A60A3"/>
    <w:rsid w:val="008A61F1"/>
    <w:rsid w:val="008B0BAF"/>
    <w:rsid w:val="008B36B4"/>
    <w:rsid w:val="008C0183"/>
    <w:rsid w:val="008D44F9"/>
    <w:rsid w:val="008E000A"/>
    <w:rsid w:val="008E2FB5"/>
    <w:rsid w:val="008E4385"/>
    <w:rsid w:val="008F2D2F"/>
    <w:rsid w:val="008F4018"/>
    <w:rsid w:val="008F4DD7"/>
    <w:rsid w:val="008F713C"/>
    <w:rsid w:val="0090149A"/>
    <w:rsid w:val="00902FCB"/>
    <w:rsid w:val="00904E63"/>
    <w:rsid w:val="0090501A"/>
    <w:rsid w:val="00907C09"/>
    <w:rsid w:val="00910D40"/>
    <w:rsid w:val="00911686"/>
    <w:rsid w:val="00911ECA"/>
    <w:rsid w:val="0091273C"/>
    <w:rsid w:val="00927C20"/>
    <w:rsid w:val="009358EE"/>
    <w:rsid w:val="00941EB4"/>
    <w:rsid w:val="0094232F"/>
    <w:rsid w:val="00945A8E"/>
    <w:rsid w:val="0094684B"/>
    <w:rsid w:val="009478BD"/>
    <w:rsid w:val="00950227"/>
    <w:rsid w:val="0096099C"/>
    <w:rsid w:val="00961EA8"/>
    <w:rsid w:val="00963539"/>
    <w:rsid w:val="00965BA2"/>
    <w:rsid w:val="009660E1"/>
    <w:rsid w:val="00966FD5"/>
    <w:rsid w:val="009706D1"/>
    <w:rsid w:val="00973085"/>
    <w:rsid w:val="00975620"/>
    <w:rsid w:val="0098215A"/>
    <w:rsid w:val="00982AA6"/>
    <w:rsid w:val="009916A5"/>
    <w:rsid w:val="0099320B"/>
    <w:rsid w:val="00993234"/>
    <w:rsid w:val="00994FB6"/>
    <w:rsid w:val="0099595D"/>
    <w:rsid w:val="00997D16"/>
    <w:rsid w:val="009A0825"/>
    <w:rsid w:val="009A27E3"/>
    <w:rsid w:val="009A334B"/>
    <w:rsid w:val="009A5FBD"/>
    <w:rsid w:val="009B0D08"/>
    <w:rsid w:val="009B2582"/>
    <w:rsid w:val="009B25BA"/>
    <w:rsid w:val="009B3963"/>
    <w:rsid w:val="009B3BAA"/>
    <w:rsid w:val="009B4942"/>
    <w:rsid w:val="009B6619"/>
    <w:rsid w:val="009C3262"/>
    <w:rsid w:val="009D0240"/>
    <w:rsid w:val="009D1614"/>
    <w:rsid w:val="009D28E1"/>
    <w:rsid w:val="009D32A5"/>
    <w:rsid w:val="009D361F"/>
    <w:rsid w:val="009D4708"/>
    <w:rsid w:val="009D7E4F"/>
    <w:rsid w:val="009E0BD5"/>
    <w:rsid w:val="009E21BD"/>
    <w:rsid w:val="009E3DE1"/>
    <w:rsid w:val="009F0BCE"/>
    <w:rsid w:val="009F1385"/>
    <w:rsid w:val="009F3248"/>
    <w:rsid w:val="009F3612"/>
    <w:rsid w:val="009F7827"/>
    <w:rsid w:val="00A04F09"/>
    <w:rsid w:val="00A07633"/>
    <w:rsid w:val="00A07C6C"/>
    <w:rsid w:val="00A108EC"/>
    <w:rsid w:val="00A15DEF"/>
    <w:rsid w:val="00A23D9D"/>
    <w:rsid w:val="00A24ADC"/>
    <w:rsid w:val="00A32429"/>
    <w:rsid w:val="00A344F2"/>
    <w:rsid w:val="00A364FC"/>
    <w:rsid w:val="00A43349"/>
    <w:rsid w:val="00A44E68"/>
    <w:rsid w:val="00A4516A"/>
    <w:rsid w:val="00A45382"/>
    <w:rsid w:val="00A53DA6"/>
    <w:rsid w:val="00A53EFD"/>
    <w:rsid w:val="00A544C7"/>
    <w:rsid w:val="00A54AD0"/>
    <w:rsid w:val="00A60134"/>
    <w:rsid w:val="00A60C75"/>
    <w:rsid w:val="00A61D36"/>
    <w:rsid w:val="00A6593C"/>
    <w:rsid w:val="00A73D49"/>
    <w:rsid w:val="00A74292"/>
    <w:rsid w:val="00A7485B"/>
    <w:rsid w:val="00A80032"/>
    <w:rsid w:val="00A80A7E"/>
    <w:rsid w:val="00A8255B"/>
    <w:rsid w:val="00A830F6"/>
    <w:rsid w:val="00A86B93"/>
    <w:rsid w:val="00A925F1"/>
    <w:rsid w:val="00A96ADB"/>
    <w:rsid w:val="00A97BFB"/>
    <w:rsid w:val="00AA22C5"/>
    <w:rsid w:val="00AA5927"/>
    <w:rsid w:val="00AA6B44"/>
    <w:rsid w:val="00AA6D65"/>
    <w:rsid w:val="00AA7E0A"/>
    <w:rsid w:val="00AB1461"/>
    <w:rsid w:val="00AB1910"/>
    <w:rsid w:val="00AB2F24"/>
    <w:rsid w:val="00AB4642"/>
    <w:rsid w:val="00AB5AD3"/>
    <w:rsid w:val="00AC232E"/>
    <w:rsid w:val="00AC4C6E"/>
    <w:rsid w:val="00AC4F6E"/>
    <w:rsid w:val="00AD07D9"/>
    <w:rsid w:val="00AD0C30"/>
    <w:rsid w:val="00AD1DA6"/>
    <w:rsid w:val="00AD277A"/>
    <w:rsid w:val="00AD3EE7"/>
    <w:rsid w:val="00AD46CB"/>
    <w:rsid w:val="00AD4E90"/>
    <w:rsid w:val="00AD524B"/>
    <w:rsid w:val="00AD7774"/>
    <w:rsid w:val="00AE20F9"/>
    <w:rsid w:val="00AE4283"/>
    <w:rsid w:val="00AF2DCC"/>
    <w:rsid w:val="00AF305A"/>
    <w:rsid w:val="00AF41DB"/>
    <w:rsid w:val="00AF47CF"/>
    <w:rsid w:val="00AF75A3"/>
    <w:rsid w:val="00B02B9C"/>
    <w:rsid w:val="00B056CD"/>
    <w:rsid w:val="00B06E68"/>
    <w:rsid w:val="00B12623"/>
    <w:rsid w:val="00B12DCE"/>
    <w:rsid w:val="00B149AE"/>
    <w:rsid w:val="00B159F4"/>
    <w:rsid w:val="00B20720"/>
    <w:rsid w:val="00B21957"/>
    <w:rsid w:val="00B247A2"/>
    <w:rsid w:val="00B25DA0"/>
    <w:rsid w:val="00B30029"/>
    <w:rsid w:val="00B30FE9"/>
    <w:rsid w:val="00B3338B"/>
    <w:rsid w:val="00B34856"/>
    <w:rsid w:val="00B35B86"/>
    <w:rsid w:val="00B43A36"/>
    <w:rsid w:val="00B45B72"/>
    <w:rsid w:val="00B465D8"/>
    <w:rsid w:val="00B47216"/>
    <w:rsid w:val="00B4739C"/>
    <w:rsid w:val="00B51EF5"/>
    <w:rsid w:val="00B5206C"/>
    <w:rsid w:val="00B54681"/>
    <w:rsid w:val="00B55A7B"/>
    <w:rsid w:val="00B6389F"/>
    <w:rsid w:val="00B64007"/>
    <w:rsid w:val="00B648DC"/>
    <w:rsid w:val="00B66BA6"/>
    <w:rsid w:val="00B66D27"/>
    <w:rsid w:val="00B721AA"/>
    <w:rsid w:val="00B72C09"/>
    <w:rsid w:val="00B7379E"/>
    <w:rsid w:val="00B84923"/>
    <w:rsid w:val="00B85999"/>
    <w:rsid w:val="00B90D61"/>
    <w:rsid w:val="00B91C06"/>
    <w:rsid w:val="00B96AC6"/>
    <w:rsid w:val="00B97D75"/>
    <w:rsid w:val="00BA15D8"/>
    <w:rsid w:val="00BA33A4"/>
    <w:rsid w:val="00BA463B"/>
    <w:rsid w:val="00BA53A3"/>
    <w:rsid w:val="00BB40E6"/>
    <w:rsid w:val="00BB45C0"/>
    <w:rsid w:val="00BC52CF"/>
    <w:rsid w:val="00BC6797"/>
    <w:rsid w:val="00BC7155"/>
    <w:rsid w:val="00BD05D8"/>
    <w:rsid w:val="00BD18C7"/>
    <w:rsid w:val="00BD2708"/>
    <w:rsid w:val="00BD3120"/>
    <w:rsid w:val="00BD4D77"/>
    <w:rsid w:val="00BE1A7F"/>
    <w:rsid w:val="00BE252F"/>
    <w:rsid w:val="00BE696E"/>
    <w:rsid w:val="00BE6975"/>
    <w:rsid w:val="00BE6F12"/>
    <w:rsid w:val="00BF1A9F"/>
    <w:rsid w:val="00BF6E55"/>
    <w:rsid w:val="00BF76E3"/>
    <w:rsid w:val="00BF778C"/>
    <w:rsid w:val="00C0651D"/>
    <w:rsid w:val="00C11CD7"/>
    <w:rsid w:val="00C133AB"/>
    <w:rsid w:val="00C141EE"/>
    <w:rsid w:val="00C14309"/>
    <w:rsid w:val="00C151D3"/>
    <w:rsid w:val="00C15D35"/>
    <w:rsid w:val="00C16FFF"/>
    <w:rsid w:val="00C21AFB"/>
    <w:rsid w:val="00C22FA2"/>
    <w:rsid w:val="00C231BC"/>
    <w:rsid w:val="00C24068"/>
    <w:rsid w:val="00C2487A"/>
    <w:rsid w:val="00C25A9B"/>
    <w:rsid w:val="00C26F43"/>
    <w:rsid w:val="00C3199E"/>
    <w:rsid w:val="00C31B69"/>
    <w:rsid w:val="00C327A0"/>
    <w:rsid w:val="00C32961"/>
    <w:rsid w:val="00C3363F"/>
    <w:rsid w:val="00C34AAE"/>
    <w:rsid w:val="00C35377"/>
    <w:rsid w:val="00C37AD3"/>
    <w:rsid w:val="00C42864"/>
    <w:rsid w:val="00C436DD"/>
    <w:rsid w:val="00C441B4"/>
    <w:rsid w:val="00C4502A"/>
    <w:rsid w:val="00C5680D"/>
    <w:rsid w:val="00C61527"/>
    <w:rsid w:val="00C627F3"/>
    <w:rsid w:val="00C63F74"/>
    <w:rsid w:val="00C65CCA"/>
    <w:rsid w:val="00C711E6"/>
    <w:rsid w:val="00C721E9"/>
    <w:rsid w:val="00C7224D"/>
    <w:rsid w:val="00C746D9"/>
    <w:rsid w:val="00C749D6"/>
    <w:rsid w:val="00C753E4"/>
    <w:rsid w:val="00C80998"/>
    <w:rsid w:val="00C80C27"/>
    <w:rsid w:val="00C813C6"/>
    <w:rsid w:val="00C866EB"/>
    <w:rsid w:val="00C86B69"/>
    <w:rsid w:val="00C86C2D"/>
    <w:rsid w:val="00C87F15"/>
    <w:rsid w:val="00C90820"/>
    <w:rsid w:val="00C93714"/>
    <w:rsid w:val="00C96E51"/>
    <w:rsid w:val="00C9733D"/>
    <w:rsid w:val="00CA52A6"/>
    <w:rsid w:val="00CB6FA5"/>
    <w:rsid w:val="00CC136D"/>
    <w:rsid w:val="00CC1B72"/>
    <w:rsid w:val="00CC5402"/>
    <w:rsid w:val="00CD14B0"/>
    <w:rsid w:val="00CD47FA"/>
    <w:rsid w:val="00CD48EC"/>
    <w:rsid w:val="00CD5117"/>
    <w:rsid w:val="00CE1716"/>
    <w:rsid w:val="00CE5E18"/>
    <w:rsid w:val="00CE74F5"/>
    <w:rsid w:val="00CF2660"/>
    <w:rsid w:val="00CF2B40"/>
    <w:rsid w:val="00CF42BB"/>
    <w:rsid w:val="00CF516C"/>
    <w:rsid w:val="00D00B91"/>
    <w:rsid w:val="00D01A50"/>
    <w:rsid w:val="00D06117"/>
    <w:rsid w:val="00D10853"/>
    <w:rsid w:val="00D1308B"/>
    <w:rsid w:val="00D2494E"/>
    <w:rsid w:val="00D25CA1"/>
    <w:rsid w:val="00D30C87"/>
    <w:rsid w:val="00D32FEE"/>
    <w:rsid w:val="00D34EED"/>
    <w:rsid w:val="00D367D2"/>
    <w:rsid w:val="00D43DF3"/>
    <w:rsid w:val="00D506D1"/>
    <w:rsid w:val="00D52245"/>
    <w:rsid w:val="00D54E06"/>
    <w:rsid w:val="00D55E95"/>
    <w:rsid w:val="00D569EC"/>
    <w:rsid w:val="00D6257A"/>
    <w:rsid w:val="00D653F1"/>
    <w:rsid w:val="00D6783A"/>
    <w:rsid w:val="00D67CE9"/>
    <w:rsid w:val="00D71A5D"/>
    <w:rsid w:val="00D80332"/>
    <w:rsid w:val="00D80B53"/>
    <w:rsid w:val="00D81DD4"/>
    <w:rsid w:val="00D8229A"/>
    <w:rsid w:val="00D836D6"/>
    <w:rsid w:val="00D84D5E"/>
    <w:rsid w:val="00D85A58"/>
    <w:rsid w:val="00D85CE8"/>
    <w:rsid w:val="00D8625E"/>
    <w:rsid w:val="00D86373"/>
    <w:rsid w:val="00D87BF0"/>
    <w:rsid w:val="00D90033"/>
    <w:rsid w:val="00D90B06"/>
    <w:rsid w:val="00D939D7"/>
    <w:rsid w:val="00D97A94"/>
    <w:rsid w:val="00DA1308"/>
    <w:rsid w:val="00DA33F0"/>
    <w:rsid w:val="00DA5E7B"/>
    <w:rsid w:val="00DB0F5B"/>
    <w:rsid w:val="00DB1106"/>
    <w:rsid w:val="00DB177B"/>
    <w:rsid w:val="00DB278F"/>
    <w:rsid w:val="00DB27BC"/>
    <w:rsid w:val="00DB6634"/>
    <w:rsid w:val="00DC2B94"/>
    <w:rsid w:val="00DC3F59"/>
    <w:rsid w:val="00DC53D3"/>
    <w:rsid w:val="00DC5EE7"/>
    <w:rsid w:val="00DD21A9"/>
    <w:rsid w:val="00DD44AD"/>
    <w:rsid w:val="00DD58AB"/>
    <w:rsid w:val="00DD6B6E"/>
    <w:rsid w:val="00DE410D"/>
    <w:rsid w:val="00DE5B76"/>
    <w:rsid w:val="00DE751D"/>
    <w:rsid w:val="00DF1603"/>
    <w:rsid w:val="00DF4D06"/>
    <w:rsid w:val="00DF6380"/>
    <w:rsid w:val="00E014FC"/>
    <w:rsid w:val="00E017FA"/>
    <w:rsid w:val="00E05E51"/>
    <w:rsid w:val="00E05F03"/>
    <w:rsid w:val="00E12C4D"/>
    <w:rsid w:val="00E13A41"/>
    <w:rsid w:val="00E13FE5"/>
    <w:rsid w:val="00E152FA"/>
    <w:rsid w:val="00E15D3C"/>
    <w:rsid w:val="00E160EF"/>
    <w:rsid w:val="00E1616B"/>
    <w:rsid w:val="00E171AA"/>
    <w:rsid w:val="00E1792F"/>
    <w:rsid w:val="00E213EA"/>
    <w:rsid w:val="00E221FC"/>
    <w:rsid w:val="00E224B1"/>
    <w:rsid w:val="00E225EB"/>
    <w:rsid w:val="00E22E59"/>
    <w:rsid w:val="00E2314A"/>
    <w:rsid w:val="00E24D17"/>
    <w:rsid w:val="00E26288"/>
    <w:rsid w:val="00E27737"/>
    <w:rsid w:val="00E27D5A"/>
    <w:rsid w:val="00E30B1E"/>
    <w:rsid w:val="00E37C7C"/>
    <w:rsid w:val="00E4088C"/>
    <w:rsid w:val="00E41B87"/>
    <w:rsid w:val="00E42C6C"/>
    <w:rsid w:val="00E4685C"/>
    <w:rsid w:val="00E46984"/>
    <w:rsid w:val="00E46C52"/>
    <w:rsid w:val="00E50C6B"/>
    <w:rsid w:val="00E50EAA"/>
    <w:rsid w:val="00E51B97"/>
    <w:rsid w:val="00E52A6D"/>
    <w:rsid w:val="00E55F71"/>
    <w:rsid w:val="00E57DBC"/>
    <w:rsid w:val="00E636B1"/>
    <w:rsid w:val="00E6371E"/>
    <w:rsid w:val="00E66910"/>
    <w:rsid w:val="00E66B4A"/>
    <w:rsid w:val="00E67102"/>
    <w:rsid w:val="00E744CA"/>
    <w:rsid w:val="00E74E9C"/>
    <w:rsid w:val="00E75D73"/>
    <w:rsid w:val="00E76D85"/>
    <w:rsid w:val="00E81BB7"/>
    <w:rsid w:val="00E833A7"/>
    <w:rsid w:val="00E861E0"/>
    <w:rsid w:val="00E87DA7"/>
    <w:rsid w:val="00E90A29"/>
    <w:rsid w:val="00E90D27"/>
    <w:rsid w:val="00E91088"/>
    <w:rsid w:val="00E91144"/>
    <w:rsid w:val="00E93DBE"/>
    <w:rsid w:val="00E95E0E"/>
    <w:rsid w:val="00E96535"/>
    <w:rsid w:val="00EA23E4"/>
    <w:rsid w:val="00EA4E42"/>
    <w:rsid w:val="00EA7477"/>
    <w:rsid w:val="00EA79A6"/>
    <w:rsid w:val="00EB5790"/>
    <w:rsid w:val="00EB6CF1"/>
    <w:rsid w:val="00EB7D82"/>
    <w:rsid w:val="00EC2C66"/>
    <w:rsid w:val="00EC6F0B"/>
    <w:rsid w:val="00ED12DC"/>
    <w:rsid w:val="00ED13AE"/>
    <w:rsid w:val="00ED2FEE"/>
    <w:rsid w:val="00ED4578"/>
    <w:rsid w:val="00EE1B26"/>
    <w:rsid w:val="00EE3476"/>
    <w:rsid w:val="00EE3957"/>
    <w:rsid w:val="00EE3C3D"/>
    <w:rsid w:val="00EE6F4D"/>
    <w:rsid w:val="00EE7FBC"/>
    <w:rsid w:val="00EF0074"/>
    <w:rsid w:val="00EF4F40"/>
    <w:rsid w:val="00EF5762"/>
    <w:rsid w:val="00EF69FA"/>
    <w:rsid w:val="00F03238"/>
    <w:rsid w:val="00F04069"/>
    <w:rsid w:val="00F06162"/>
    <w:rsid w:val="00F12ED8"/>
    <w:rsid w:val="00F1396D"/>
    <w:rsid w:val="00F142C4"/>
    <w:rsid w:val="00F2105C"/>
    <w:rsid w:val="00F2168E"/>
    <w:rsid w:val="00F2578A"/>
    <w:rsid w:val="00F33251"/>
    <w:rsid w:val="00F332DB"/>
    <w:rsid w:val="00F33CDD"/>
    <w:rsid w:val="00F35188"/>
    <w:rsid w:val="00F364DC"/>
    <w:rsid w:val="00F37EAC"/>
    <w:rsid w:val="00F41126"/>
    <w:rsid w:val="00F42F2E"/>
    <w:rsid w:val="00F438B8"/>
    <w:rsid w:val="00F47DA0"/>
    <w:rsid w:val="00F5450E"/>
    <w:rsid w:val="00F57CEC"/>
    <w:rsid w:val="00F62864"/>
    <w:rsid w:val="00F64214"/>
    <w:rsid w:val="00F64294"/>
    <w:rsid w:val="00F66B11"/>
    <w:rsid w:val="00F82AE5"/>
    <w:rsid w:val="00F830E0"/>
    <w:rsid w:val="00F835B1"/>
    <w:rsid w:val="00F848DE"/>
    <w:rsid w:val="00F87045"/>
    <w:rsid w:val="00F90039"/>
    <w:rsid w:val="00F9014D"/>
    <w:rsid w:val="00F9268C"/>
    <w:rsid w:val="00FA0378"/>
    <w:rsid w:val="00FA2492"/>
    <w:rsid w:val="00FA389B"/>
    <w:rsid w:val="00FA40C1"/>
    <w:rsid w:val="00FB018D"/>
    <w:rsid w:val="00FB088F"/>
    <w:rsid w:val="00FB0DA4"/>
    <w:rsid w:val="00FB19A6"/>
    <w:rsid w:val="00FB2695"/>
    <w:rsid w:val="00FB497F"/>
    <w:rsid w:val="00FB52A8"/>
    <w:rsid w:val="00FB5B00"/>
    <w:rsid w:val="00FB6734"/>
    <w:rsid w:val="00FB779C"/>
    <w:rsid w:val="00FC0A8D"/>
    <w:rsid w:val="00FC2908"/>
    <w:rsid w:val="00FC2BAE"/>
    <w:rsid w:val="00FC5447"/>
    <w:rsid w:val="00FC5624"/>
    <w:rsid w:val="00FC70FB"/>
    <w:rsid w:val="00FD0C58"/>
    <w:rsid w:val="00FD12A9"/>
    <w:rsid w:val="00FE4049"/>
    <w:rsid w:val="00FE45FA"/>
    <w:rsid w:val="00FE54FF"/>
    <w:rsid w:val="00FE6F8C"/>
    <w:rsid w:val="00FF0F70"/>
    <w:rsid w:val="00FF34EE"/>
    <w:rsid w:val="00FF66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56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E9C"/>
    <w:pPr>
      <w:widowControl w:val="0"/>
      <w:overflowPunct w:val="0"/>
      <w:autoSpaceDE w:val="0"/>
      <w:ind w:firstLine="198"/>
      <w:jc w:val="both"/>
    </w:pPr>
    <w:rPr>
      <w:rFonts w:eastAsia="華康細圓體"/>
      <w:kern w:val="3"/>
      <w:sz w:val="24"/>
      <w:szCs w:val="24"/>
      <w:lang w:eastAsia="zh-CN"/>
    </w:rPr>
  </w:style>
  <w:style w:type="paragraph" w:styleId="1">
    <w:name w:val="heading 1"/>
    <w:basedOn w:val="a"/>
    <w:next w:val="a"/>
    <w:uiPriority w:val="9"/>
    <w:qFormat/>
    <w:pPr>
      <w:keepNext/>
      <w:spacing w:before="180" w:after="180" w:line="720" w:lineRule="auto"/>
      <w:outlineLvl w:val="0"/>
    </w:pPr>
    <w:rPr>
      <w:rFonts w:ascii="Arial" w:eastAsia="新細明體" w:hAnsi="Arial"/>
      <w:b/>
      <w:bCs/>
      <w:sz w:val="52"/>
      <w:szCs w:val="52"/>
    </w:rPr>
  </w:style>
  <w:style w:type="paragraph" w:styleId="2">
    <w:name w:val="heading 2"/>
    <w:basedOn w:val="a"/>
    <w:next w:val="a"/>
    <w:uiPriority w:val="9"/>
    <w:semiHidden/>
    <w:unhideWhenUsed/>
    <w:qFormat/>
    <w:pPr>
      <w:keepNext/>
      <w:spacing w:line="720" w:lineRule="auto"/>
      <w:outlineLvl w:val="1"/>
    </w:pPr>
    <w:rPr>
      <w:rFonts w:ascii="Arial" w:eastAsia="新細明體" w:hAnsi="Arial"/>
      <w:b/>
      <w:bCs/>
      <w:sz w:val="48"/>
      <w:szCs w:val="48"/>
    </w:rPr>
  </w:style>
  <w:style w:type="paragraph" w:styleId="3">
    <w:name w:val="heading 3"/>
    <w:basedOn w:val="a"/>
    <w:next w:val="a"/>
    <w:uiPriority w:val="9"/>
    <w:semiHidden/>
    <w:unhideWhenUsed/>
    <w:qFormat/>
    <w:pPr>
      <w:keepNext/>
      <w:spacing w:line="720" w:lineRule="auto"/>
      <w:outlineLvl w:val="2"/>
    </w:pPr>
    <w:rPr>
      <w:rFonts w:ascii="Arial" w:eastAsia="新細明體" w:hAnsi="Arial"/>
      <w:b/>
      <w:bCs/>
      <w:sz w:val="36"/>
      <w:szCs w:val="36"/>
    </w:rPr>
  </w:style>
  <w:style w:type="paragraph" w:styleId="4">
    <w:name w:val="heading 4"/>
    <w:basedOn w:val="a"/>
    <w:next w:val="a"/>
    <w:uiPriority w:val="9"/>
    <w:semiHidden/>
    <w:unhideWhenUsed/>
    <w:qFormat/>
    <w:pPr>
      <w:keepNext/>
      <w:spacing w:line="720" w:lineRule="auto"/>
      <w:ind w:firstLine="0"/>
      <w:outlineLvl w:val="3"/>
    </w:pPr>
    <w:rPr>
      <w:rFonts w:ascii="Cambria" w:eastAsia="新細明體" w:hAnsi="Cambria"/>
      <w:sz w:val="36"/>
      <w:szCs w:val="36"/>
    </w:rPr>
  </w:style>
  <w:style w:type="paragraph" w:styleId="5">
    <w:name w:val="heading 5"/>
    <w:basedOn w:val="a"/>
    <w:next w:val="a"/>
    <w:uiPriority w:val="9"/>
    <w:semiHidden/>
    <w:unhideWhenUsed/>
    <w:qFormat/>
    <w:pPr>
      <w:keepNext/>
      <w:spacing w:line="720" w:lineRule="auto"/>
      <w:ind w:firstLine="0"/>
      <w:outlineLvl w:val="4"/>
    </w:pPr>
    <w:rPr>
      <w:rFonts w:ascii="Cambria" w:eastAsia="新細明體" w:hAnsi="Cambria"/>
      <w:b/>
      <w:bCs/>
      <w:sz w:val="36"/>
      <w:szCs w:val="36"/>
    </w:rPr>
  </w:style>
  <w:style w:type="paragraph" w:styleId="6">
    <w:name w:val="heading 6"/>
    <w:basedOn w:val="a"/>
    <w:next w:val="a"/>
    <w:uiPriority w:val="9"/>
    <w:semiHidden/>
    <w:unhideWhenUsed/>
    <w:qFormat/>
    <w:pPr>
      <w:keepNext/>
      <w:spacing w:line="720" w:lineRule="auto"/>
      <w:ind w:firstLine="0"/>
      <w:outlineLvl w:val="5"/>
    </w:pPr>
    <w:rPr>
      <w:rFonts w:ascii="Cambria" w:eastAsia="新細明體" w:hAnsi="Cambria"/>
      <w:sz w:val="36"/>
      <w:szCs w:val="36"/>
    </w:rPr>
  </w:style>
  <w:style w:type="paragraph" w:styleId="7">
    <w:name w:val="heading 7"/>
    <w:basedOn w:val="a"/>
    <w:next w:val="a"/>
    <w:pPr>
      <w:keepNext/>
      <w:spacing w:line="720" w:lineRule="auto"/>
      <w:ind w:firstLine="0"/>
      <w:outlineLvl w:val="6"/>
    </w:pPr>
    <w:rPr>
      <w:rFonts w:ascii="Cambria" w:eastAsia="新細明體" w:hAnsi="Cambria"/>
      <w:b/>
      <w:bCs/>
      <w:sz w:val="36"/>
      <w:szCs w:val="36"/>
    </w:rPr>
  </w:style>
  <w:style w:type="paragraph" w:styleId="8">
    <w:name w:val="heading 8"/>
    <w:basedOn w:val="a"/>
    <w:next w:val="a"/>
    <w:pPr>
      <w:keepNext/>
      <w:spacing w:line="720" w:lineRule="auto"/>
      <w:ind w:firstLine="0"/>
      <w:outlineLvl w:val="7"/>
    </w:pPr>
    <w:rPr>
      <w:rFonts w:ascii="Cambria" w:eastAsia="新細明體" w:hAnsi="Cambria"/>
      <w:sz w:val="36"/>
      <w:szCs w:val="36"/>
    </w:rPr>
  </w:style>
  <w:style w:type="paragraph" w:styleId="9">
    <w:name w:val="heading 9"/>
    <w:basedOn w:val="a"/>
    <w:next w:val="a"/>
    <w:pPr>
      <w:keepNext/>
      <w:spacing w:line="720" w:lineRule="auto"/>
      <w:ind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rPr>
      <w:rFonts w:ascii="Arial" w:eastAsia="新細明體" w:hAnsi="Arial"/>
      <w:b/>
      <w:bCs/>
      <w:kern w:val="3"/>
      <w:sz w:val="52"/>
      <w:szCs w:val="52"/>
      <w:lang w:val="en-US" w:eastAsia="zh-CN" w:bidi="ar-SA"/>
    </w:rPr>
  </w:style>
  <w:style w:type="character" w:customStyle="1" w:styleId="20">
    <w:name w:val="標題 2 字元"/>
    <w:rPr>
      <w:rFonts w:ascii="Arial" w:eastAsia="新細明體" w:hAnsi="Arial"/>
      <w:b/>
      <w:bCs/>
      <w:kern w:val="3"/>
      <w:sz w:val="48"/>
      <w:szCs w:val="48"/>
      <w:lang w:val="en-US" w:eastAsia="zh-CN" w:bidi="ar-SA"/>
    </w:rPr>
  </w:style>
  <w:style w:type="character" w:customStyle="1" w:styleId="30">
    <w:name w:val="標題 3 字元"/>
    <w:rPr>
      <w:rFonts w:ascii="Arial" w:eastAsia="新細明體" w:hAnsi="Arial"/>
      <w:b/>
      <w:bCs/>
      <w:kern w:val="3"/>
      <w:sz w:val="36"/>
      <w:szCs w:val="36"/>
      <w:lang w:val="en-US" w:eastAsia="zh-CN" w:bidi="ar-SA"/>
    </w:rPr>
  </w:style>
  <w:style w:type="character" w:customStyle="1" w:styleId="40">
    <w:name w:val="標題 4 字元"/>
    <w:rPr>
      <w:rFonts w:ascii="Cambria" w:eastAsia="新細明體" w:hAnsi="Cambria"/>
      <w:kern w:val="3"/>
      <w:sz w:val="36"/>
      <w:szCs w:val="36"/>
      <w:lang w:val="en-US" w:eastAsia="zh-CN" w:bidi="ar-SA"/>
    </w:rPr>
  </w:style>
  <w:style w:type="character" w:customStyle="1" w:styleId="50">
    <w:name w:val="標題 5 字元"/>
    <w:rPr>
      <w:rFonts w:ascii="Cambria" w:eastAsia="新細明體" w:hAnsi="Cambria"/>
      <w:b/>
      <w:bCs/>
      <w:kern w:val="3"/>
      <w:sz w:val="36"/>
      <w:szCs w:val="36"/>
      <w:lang w:val="en-US" w:eastAsia="zh-CN" w:bidi="ar-SA"/>
    </w:rPr>
  </w:style>
  <w:style w:type="character" w:customStyle="1" w:styleId="60">
    <w:name w:val="標題 6 字元"/>
    <w:rPr>
      <w:rFonts w:ascii="Cambria" w:eastAsia="新細明體" w:hAnsi="Cambria"/>
      <w:kern w:val="3"/>
      <w:sz w:val="36"/>
      <w:szCs w:val="36"/>
      <w:lang w:val="en-US" w:eastAsia="zh-CN" w:bidi="ar-SA"/>
    </w:rPr>
  </w:style>
  <w:style w:type="character" w:customStyle="1" w:styleId="70">
    <w:name w:val="標題 7 字元"/>
    <w:rPr>
      <w:rFonts w:ascii="Cambria" w:eastAsia="新細明體" w:hAnsi="Cambria"/>
      <w:b/>
      <w:bCs/>
      <w:kern w:val="3"/>
      <w:sz w:val="36"/>
      <w:szCs w:val="36"/>
      <w:lang w:val="en-US" w:eastAsia="zh-CN" w:bidi="ar-SA"/>
    </w:rPr>
  </w:style>
  <w:style w:type="character" w:customStyle="1" w:styleId="80">
    <w:name w:val="標題 8 字元"/>
    <w:rPr>
      <w:rFonts w:ascii="Cambria" w:eastAsia="新細明體" w:hAnsi="Cambria"/>
      <w:kern w:val="3"/>
      <w:sz w:val="36"/>
      <w:szCs w:val="36"/>
      <w:lang w:val="en-US" w:eastAsia="zh-CN" w:bidi="ar-SA"/>
    </w:rPr>
  </w:style>
  <w:style w:type="character" w:customStyle="1" w:styleId="90">
    <w:name w:val="標題 9 字元"/>
    <w:rPr>
      <w:rFonts w:ascii="Cambria" w:eastAsia="新細明體" w:hAnsi="Cambria"/>
      <w:kern w:val="3"/>
      <w:sz w:val="36"/>
      <w:szCs w:val="36"/>
      <w:lang w:val="en-US" w:eastAsia="zh-CN" w:bidi="ar-SA"/>
    </w:rPr>
  </w:style>
  <w:style w:type="paragraph" w:customStyle="1" w:styleId="a3">
    <w:name w:val="大標"/>
    <w:basedOn w:val="a"/>
    <w:rsid w:val="00721180"/>
    <w:pPr>
      <w:pageBreakBefore/>
      <w:spacing w:beforeLines="100" w:before="100" w:afterLines="150" w:after="150"/>
      <w:ind w:firstLine="0"/>
      <w:jc w:val="center"/>
    </w:pPr>
    <w:rPr>
      <w:rFonts w:ascii="華康新特明體(P)" w:eastAsia="華康新特明體(P)" w:hAnsi="華康新特明體(P)"/>
      <w:spacing w:val="10"/>
      <w:sz w:val="40"/>
      <w:lang w:eastAsia="ja-JP"/>
    </w:rPr>
  </w:style>
  <w:style w:type="paragraph" w:customStyle="1" w:styleId="a4">
    <w:name w:val="一、"/>
    <w:basedOn w:val="a"/>
    <w:rsid w:val="00721180"/>
    <w:pPr>
      <w:spacing w:beforeLines="50" w:before="50" w:afterLines="50" w:after="50"/>
      <w:ind w:hangingChars="200" w:hanging="200"/>
    </w:pPr>
    <w:rPr>
      <w:rFonts w:ascii="華康粗明體" w:eastAsia="華康粗明體" w:hAnsi="華康粗明體"/>
      <w:color w:val="000000"/>
      <w:sz w:val="32"/>
      <w:lang w:eastAsia="zh-TW"/>
    </w:rPr>
  </w:style>
  <w:style w:type="paragraph" w:styleId="a5">
    <w:name w:val="footnote text"/>
    <w:basedOn w:val="a"/>
    <w:autoRedefine/>
    <w:pPr>
      <w:snapToGrid w:val="0"/>
      <w:ind w:left="100" w:hanging="100"/>
    </w:pPr>
    <w:rPr>
      <w:sz w:val="20"/>
      <w:szCs w:val="20"/>
      <w:lang w:eastAsia="ar-SA"/>
    </w:rPr>
  </w:style>
  <w:style w:type="paragraph" w:styleId="a6">
    <w:name w:val="header"/>
    <w:basedOn w:val="a"/>
    <w:pPr>
      <w:tabs>
        <w:tab w:val="center" w:pos="4680"/>
        <w:tab w:val="right" w:pos="9360"/>
      </w:tabs>
      <w:ind w:firstLine="0"/>
    </w:pPr>
  </w:style>
  <w:style w:type="paragraph" w:styleId="a7">
    <w:name w:val="footer"/>
    <w:basedOn w:val="a"/>
    <w:pPr>
      <w:tabs>
        <w:tab w:val="center" w:pos="4680"/>
        <w:tab w:val="right" w:pos="9360"/>
      </w:tabs>
      <w:ind w:firstLine="0"/>
    </w:pPr>
  </w:style>
  <w:style w:type="character" w:styleId="a8">
    <w:name w:val="page number"/>
    <w:rPr>
      <w:sz w:val="20"/>
    </w:rPr>
  </w:style>
  <w:style w:type="paragraph" w:customStyle="1" w:styleId="a9">
    <w:name w:val="（一）"/>
    <w:basedOn w:val="a"/>
    <w:rsid w:val="00187E9C"/>
    <w:pPr>
      <w:ind w:leftChars="100" w:left="100" w:hangingChars="300" w:hanging="300"/>
    </w:pPr>
    <w:rPr>
      <w:szCs w:val="26"/>
      <w:lang w:eastAsia="zh-TW"/>
    </w:rPr>
  </w:style>
  <w:style w:type="paragraph" w:customStyle="1" w:styleId="aa">
    <w:name w:val="（一）文"/>
    <w:basedOn w:val="a"/>
    <w:pPr>
      <w:ind w:left="400"/>
    </w:pPr>
  </w:style>
  <w:style w:type="paragraph" w:styleId="11">
    <w:name w:val="toc 1"/>
    <w:basedOn w:val="a"/>
    <w:next w:val="a"/>
    <w:autoRedefine/>
    <w:uiPriority w:val="39"/>
    <w:rsid w:val="006B6D98"/>
    <w:pPr>
      <w:tabs>
        <w:tab w:val="right" w:leader="dot" w:pos="8494"/>
      </w:tabs>
      <w:ind w:firstLine="0"/>
      <w:textAlignment w:val="auto"/>
    </w:pPr>
  </w:style>
  <w:style w:type="character" w:styleId="ab">
    <w:name w:val="footnote reference"/>
    <w:rPr>
      <w:rFonts w:ascii="華康細圓體(P)" w:eastAsia="華康細圓體(P)" w:hAnsi="華康細圓體(P)"/>
      <w:position w:val="0"/>
      <w:sz w:val="20"/>
      <w:vertAlign w:val="superscript"/>
    </w:rPr>
  </w:style>
  <w:style w:type="paragraph" w:customStyle="1" w:styleId="ac">
    <w:name w:val="１、"/>
    <w:basedOn w:val="a"/>
    <w:rsid w:val="00E224B1"/>
    <w:pPr>
      <w:overflowPunct/>
      <w:ind w:leftChars="400" w:left="400" w:hangingChars="200" w:hanging="198"/>
    </w:pPr>
    <w:rPr>
      <w:lang w:eastAsia="zh-TW"/>
    </w:rPr>
  </w:style>
  <w:style w:type="paragraph" w:customStyle="1" w:styleId="ad">
    <w:name w:val="１、文"/>
    <w:basedOn w:val="ac"/>
    <w:pPr>
      <w:ind w:left="600" w:firstLine="200"/>
    </w:pPr>
  </w:style>
  <w:style w:type="paragraph" w:customStyle="1" w:styleId="ae">
    <w:name w:val="表平"/>
    <w:basedOn w:val="a"/>
    <w:qFormat/>
    <w:pPr>
      <w:ind w:firstLine="0"/>
      <w:jc w:val="center"/>
    </w:pPr>
    <w:rPr>
      <w:kern w:val="0"/>
      <w:szCs w:val="20"/>
      <w:lang w:eastAsia="zh-TW"/>
    </w:rPr>
  </w:style>
  <w:style w:type="paragraph" w:customStyle="1" w:styleId="12">
    <w:name w:val="(1)"/>
    <w:basedOn w:val="a9"/>
    <w:rsid w:val="00721180"/>
    <w:pPr>
      <w:ind w:leftChars="500" w:left="500" w:hangingChars="250" w:hanging="249"/>
    </w:pPr>
  </w:style>
  <w:style w:type="paragraph" w:customStyle="1" w:styleId="Af">
    <w:name w:val="A."/>
    <w:basedOn w:val="12"/>
    <w:pPr>
      <w:ind w:left="600" w:hanging="150"/>
    </w:pPr>
  </w:style>
  <w:style w:type="paragraph" w:customStyle="1" w:styleId="af0">
    <w:name w:val="表標"/>
    <w:basedOn w:val="a"/>
    <w:qFormat/>
    <w:pPr>
      <w:ind w:firstLine="0"/>
      <w:jc w:val="center"/>
    </w:pPr>
    <w:rPr>
      <w:rFonts w:eastAsia="華康粗圓體"/>
    </w:rPr>
  </w:style>
  <w:style w:type="paragraph" w:customStyle="1" w:styleId="28-">
    <w:name w:val="28-超特黑"/>
    <w:basedOn w:val="a"/>
    <w:qFormat/>
    <w:pPr>
      <w:ind w:firstLine="0"/>
      <w:jc w:val="center"/>
    </w:pPr>
    <w:rPr>
      <w:rFonts w:ascii="華康超黑體" w:eastAsia="華康超黑體" w:hAnsi="華康超黑體"/>
      <w:sz w:val="56"/>
      <w:szCs w:val="72"/>
    </w:rPr>
  </w:style>
  <w:style w:type="paragraph" w:customStyle="1" w:styleId="af1">
    <w:name w:val="基本資料表"/>
    <w:basedOn w:val="a"/>
    <w:qFormat/>
    <w:pPr>
      <w:ind w:firstLine="0"/>
      <w:jc w:val="center"/>
    </w:pPr>
    <w:rPr>
      <w:rFonts w:ascii="華康超黑體" w:eastAsia="華康超黑體" w:hAnsi="華康超黑體"/>
      <w:sz w:val="48"/>
      <w:szCs w:val="48"/>
      <w:lang w:eastAsia="zh-TW"/>
    </w:rPr>
  </w:style>
  <w:style w:type="paragraph" w:customStyle="1" w:styleId="af2">
    <w:name w:val="自然人文"/>
    <w:basedOn w:val="a"/>
    <w:qFormat/>
    <w:pPr>
      <w:ind w:firstLine="0"/>
      <w:jc w:val="center"/>
    </w:pPr>
    <w:rPr>
      <w:rFonts w:ascii="華康粗黑體" w:eastAsia="華康粗黑體" w:hAnsi="華康粗黑體"/>
      <w:sz w:val="32"/>
      <w:szCs w:val="32"/>
      <w:lang w:eastAsia="zh-TW"/>
    </w:rPr>
  </w:style>
  <w:style w:type="character" w:customStyle="1" w:styleId="af3">
    <w:name w:val="自然人文 字元"/>
    <w:rPr>
      <w:rFonts w:ascii="華康粗黑體" w:eastAsia="華康粗黑體" w:hAnsi="華康粗黑體"/>
      <w:kern w:val="3"/>
      <w:sz w:val="32"/>
      <w:szCs w:val="32"/>
      <w:lang w:val="en-US" w:eastAsia="zh-TW" w:bidi="ar-SA"/>
    </w:rPr>
  </w:style>
  <w:style w:type="paragraph" w:customStyle="1" w:styleId="-">
    <w:name w:val="基本資料表-平分"/>
    <w:basedOn w:val="a"/>
    <w:qFormat/>
    <w:rsid w:val="0041050F"/>
    <w:pPr>
      <w:ind w:leftChars="50" w:left="50" w:rightChars="50" w:right="50" w:firstLine="0"/>
      <w:jc w:val="distribute"/>
    </w:pPr>
  </w:style>
  <w:style w:type="paragraph" w:customStyle="1" w:styleId="-0">
    <w:name w:val="基本資料表-左"/>
    <w:basedOn w:val="a"/>
    <w:rsid w:val="001D4A56"/>
    <w:pPr>
      <w:spacing w:afterLines="25" w:after="25" w:line="440" w:lineRule="exact"/>
      <w:ind w:leftChars="50" w:left="50" w:rightChars="50" w:right="50" w:firstLine="0"/>
    </w:pPr>
  </w:style>
  <w:style w:type="paragraph" w:customStyle="1" w:styleId="af4">
    <w:name w:val="壹、"/>
    <w:basedOn w:val="a"/>
    <w:pPr>
      <w:snapToGrid w:val="0"/>
      <w:spacing w:before="480" w:after="480" w:line="520" w:lineRule="exact"/>
      <w:ind w:firstLine="0"/>
      <w:jc w:val="center"/>
    </w:pPr>
    <w:rPr>
      <w:rFonts w:ascii="華康中黑體" w:eastAsia="華康中黑體" w:hAnsi="華康中黑體"/>
      <w:spacing w:val="10"/>
      <w:sz w:val="34"/>
      <w:lang w:eastAsia="zh-TW"/>
    </w:rPr>
  </w:style>
  <w:style w:type="paragraph" w:customStyle="1" w:styleId="af5">
    <w:name w:val="版權"/>
    <w:basedOn w:val="a"/>
    <w:pPr>
      <w:spacing w:line="400" w:lineRule="exact"/>
      <w:ind w:firstLine="0"/>
    </w:pPr>
    <w:rPr>
      <w:rFonts w:eastAsia="標楷體"/>
      <w:spacing w:val="4"/>
      <w:sz w:val="26"/>
      <w:lang w:eastAsia="ja-JP"/>
    </w:rPr>
  </w:style>
  <w:style w:type="paragraph" w:styleId="21">
    <w:name w:val="toc 2"/>
    <w:basedOn w:val="a"/>
    <w:next w:val="a"/>
    <w:autoRedefine/>
    <w:pPr>
      <w:autoSpaceDE/>
      <w:ind w:left="200" w:firstLine="0"/>
    </w:pPr>
    <w:rPr>
      <w:rFonts w:ascii="Calibri" w:eastAsia="新細明體" w:hAnsi="Calibri"/>
      <w:szCs w:val="22"/>
      <w:lang w:eastAsia="zh-TW"/>
    </w:rPr>
  </w:style>
  <w:style w:type="paragraph" w:styleId="31">
    <w:name w:val="toc 3"/>
    <w:basedOn w:val="a"/>
    <w:next w:val="a"/>
    <w:autoRedefine/>
    <w:pPr>
      <w:autoSpaceDE/>
      <w:ind w:left="400" w:firstLine="0"/>
    </w:pPr>
    <w:rPr>
      <w:rFonts w:ascii="Calibri" w:eastAsia="新細明體" w:hAnsi="Calibri"/>
      <w:szCs w:val="22"/>
      <w:lang w:eastAsia="zh-TW"/>
    </w:rPr>
  </w:style>
  <w:style w:type="paragraph" w:styleId="41">
    <w:name w:val="toc 4"/>
    <w:basedOn w:val="a"/>
    <w:next w:val="a"/>
    <w:autoRedefine/>
    <w:pPr>
      <w:autoSpaceDE/>
      <w:ind w:left="600" w:firstLine="0"/>
    </w:pPr>
    <w:rPr>
      <w:rFonts w:ascii="Calibri" w:eastAsia="新細明體" w:hAnsi="Calibri"/>
      <w:szCs w:val="22"/>
      <w:lang w:eastAsia="zh-TW"/>
    </w:rPr>
  </w:style>
  <w:style w:type="paragraph" w:styleId="51">
    <w:name w:val="toc 5"/>
    <w:basedOn w:val="a"/>
    <w:next w:val="a"/>
    <w:autoRedefine/>
    <w:pPr>
      <w:autoSpaceDE/>
      <w:ind w:left="800" w:firstLine="0"/>
    </w:pPr>
    <w:rPr>
      <w:rFonts w:ascii="Calibri" w:eastAsia="新細明體" w:hAnsi="Calibri"/>
      <w:szCs w:val="22"/>
      <w:lang w:eastAsia="zh-TW"/>
    </w:rPr>
  </w:style>
  <w:style w:type="paragraph" w:styleId="61">
    <w:name w:val="toc 6"/>
    <w:basedOn w:val="a"/>
    <w:next w:val="a"/>
    <w:autoRedefine/>
    <w:pPr>
      <w:autoSpaceDE/>
      <w:ind w:left="1000" w:firstLine="0"/>
    </w:pPr>
    <w:rPr>
      <w:rFonts w:ascii="Calibri" w:eastAsia="新細明體" w:hAnsi="Calibri"/>
      <w:szCs w:val="22"/>
      <w:lang w:eastAsia="zh-TW"/>
    </w:rPr>
  </w:style>
  <w:style w:type="paragraph" w:styleId="71">
    <w:name w:val="toc 7"/>
    <w:basedOn w:val="a"/>
    <w:next w:val="a"/>
    <w:autoRedefine/>
    <w:pPr>
      <w:autoSpaceDE/>
      <w:ind w:left="1200" w:firstLine="0"/>
    </w:pPr>
    <w:rPr>
      <w:rFonts w:ascii="Calibri" w:eastAsia="新細明體" w:hAnsi="Calibri"/>
      <w:szCs w:val="22"/>
      <w:lang w:eastAsia="zh-TW"/>
    </w:rPr>
  </w:style>
  <w:style w:type="paragraph" w:styleId="81">
    <w:name w:val="toc 8"/>
    <w:basedOn w:val="a"/>
    <w:next w:val="a"/>
    <w:autoRedefine/>
    <w:pPr>
      <w:autoSpaceDE/>
      <w:ind w:left="1400" w:firstLine="0"/>
    </w:pPr>
    <w:rPr>
      <w:rFonts w:ascii="Calibri" w:eastAsia="新細明體" w:hAnsi="Calibri"/>
      <w:szCs w:val="22"/>
      <w:lang w:eastAsia="zh-TW"/>
    </w:rPr>
  </w:style>
  <w:style w:type="paragraph" w:styleId="91">
    <w:name w:val="toc 9"/>
    <w:basedOn w:val="a"/>
    <w:next w:val="a"/>
    <w:autoRedefine/>
    <w:pPr>
      <w:autoSpaceDE/>
      <w:ind w:left="1600" w:firstLine="0"/>
    </w:pPr>
    <w:rPr>
      <w:rFonts w:ascii="Calibri" w:eastAsia="新細明體" w:hAnsi="Calibri"/>
      <w:szCs w:val="22"/>
      <w:lang w:eastAsia="zh-TW"/>
    </w:rPr>
  </w:style>
  <w:style w:type="character" w:styleId="af6">
    <w:name w:val="Hyperlink"/>
    <w:uiPriority w:val="99"/>
    <w:rPr>
      <w:color w:val="0000FF"/>
      <w:u w:val="single"/>
    </w:rPr>
  </w:style>
  <w:style w:type="character" w:customStyle="1" w:styleId="13">
    <w:name w:val="未解析的提及1"/>
    <w:basedOn w:val="a0"/>
    <w:uiPriority w:val="99"/>
    <w:semiHidden/>
    <w:unhideWhenUsed/>
    <w:rsid w:val="00D01A50"/>
    <w:rPr>
      <w:color w:val="605E5C"/>
      <w:shd w:val="clear" w:color="auto" w:fill="E1DFDD"/>
    </w:rPr>
  </w:style>
  <w:style w:type="paragraph" w:styleId="af7">
    <w:name w:val="List Bullet"/>
    <w:basedOn w:val="a"/>
    <w:uiPriority w:val="99"/>
    <w:unhideWhenUsed/>
    <w:rsid w:val="00424B37"/>
    <w:pPr>
      <w:tabs>
        <w:tab w:val="num" w:pos="361"/>
      </w:tabs>
      <w:ind w:leftChars="200" w:left="361" w:hangingChars="200" w:hanging="360"/>
      <w:contextualSpacing/>
    </w:pPr>
  </w:style>
  <w:style w:type="table" w:styleId="af8">
    <w:name w:val="Table Grid"/>
    <w:basedOn w:val="a1"/>
    <w:uiPriority w:val="39"/>
    <w:rsid w:val="00131C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內文-文"/>
    <w:basedOn w:val="a"/>
    <w:qFormat/>
    <w:rsid w:val="00DD6B6E"/>
    <w:pPr>
      <w:ind w:firstLineChars="200" w:firstLine="472"/>
    </w:pPr>
    <w:rPr>
      <w:lang w:eastAsia="zh-TW"/>
    </w:rPr>
  </w:style>
  <w:style w:type="paragraph" w:styleId="af9">
    <w:name w:val="Balloon Text"/>
    <w:basedOn w:val="a"/>
    <w:link w:val="afa"/>
    <w:uiPriority w:val="99"/>
    <w:semiHidden/>
    <w:unhideWhenUsed/>
    <w:rsid w:val="006139E2"/>
    <w:rPr>
      <w:rFonts w:asciiTheme="majorHAnsi" w:eastAsiaTheme="majorEastAsia" w:hAnsiTheme="majorHAnsi" w:cstheme="majorBidi"/>
      <w:sz w:val="18"/>
      <w:szCs w:val="18"/>
    </w:rPr>
  </w:style>
  <w:style w:type="character" w:customStyle="1" w:styleId="afa">
    <w:name w:val="註解方塊文字 字元"/>
    <w:basedOn w:val="a0"/>
    <w:link w:val="af9"/>
    <w:uiPriority w:val="99"/>
    <w:semiHidden/>
    <w:rsid w:val="006139E2"/>
    <w:rPr>
      <w:rFonts w:asciiTheme="majorHAnsi" w:eastAsiaTheme="majorEastAsia" w:hAnsiTheme="majorHAnsi" w:cstheme="majorBidi"/>
      <w:kern w:val="3"/>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E9C"/>
    <w:pPr>
      <w:widowControl w:val="0"/>
      <w:overflowPunct w:val="0"/>
      <w:autoSpaceDE w:val="0"/>
      <w:ind w:firstLine="198"/>
      <w:jc w:val="both"/>
    </w:pPr>
    <w:rPr>
      <w:rFonts w:eastAsia="華康細圓體"/>
      <w:kern w:val="3"/>
      <w:sz w:val="24"/>
      <w:szCs w:val="24"/>
      <w:lang w:eastAsia="zh-CN"/>
    </w:rPr>
  </w:style>
  <w:style w:type="paragraph" w:styleId="1">
    <w:name w:val="heading 1"/>
    <w:basedOn w:val="a"/>
    <w:next w:val="a"/>
    <w:uiPriority w:val="9"/>
    <w:qFormat/>
    <w:pPr>
      <w:keepNext/>
      <w:spacing w:before="180" w:after="180" w:line="720" w:lineRule="auto"/>
      <w:outlineLvl w:val="0"/>
    </w:pPr>
    <w:rPr>
      <w:rFonts w:ascii="Arial" w:eastAsia="新細明體" w:hAnsi="Arial"/>
      <w:b/>
      <w:bCs/>
      <w:sz w:val="52"/>
      <w:szCs w:val="52"/>
    </w:rPr>
  </w:style>
  <w:style w:type="paragraph" w:styleId="2">
    <w:name w:val="heading 2"/>
    <w:basedOn w:val="a"/>
    <w:next w:val="a"/>
    <w:uiPriority w:val="9"/>
    <w:semiHidden/>
    <w:unhideWhenUsed/>
    <w:qFormat/>
    <w:pPr>
      <w:keepNext/>
      <w:spacing w:line="720" w:lineRule="auto"/>
      <w:outlineLvl w:val="1"/>
    </w:pPr>
    <w:rPr>
      <w:rFonts w:ascii="Arial" w:eastAsia="新細明體" w:hAnsi="Arial"/>
      <w:b/>
      <w:bCs/>
      <w:sz w:val="48"/>
      <w:szCs w:val="48"/>
    </w:rPr>
  </w:style>
  <w:style w:type="paragraph" w:styleId="3">
    <w:name w:val="heading 3"/>
    <w:basedOn w:val="a"/>
    <w:next w:val="a"/>
    <w:uiPriority w:val="9"/>
    <w:semiHidden/>
    <w:unhideWhenUsed/>
    <w:qFormat/>
    <w:pPr>
      <w:keepNext/>
      <w:spacing w:line="720" w:lineRule="auto"/>
      <w:outlineLvl w:val="2"/>
    </w:pPr>
    <w:rPr>
      <w:rFonts w:ascii="Arial" w:eastAsia="新細明體" w:hAnsi="Arial"/>
      <w:b/>
      <w:bCs/>
      <w:sz w:val="36"/>
      <w:szCs w:val="36"/>
    </w:rPr>
  </w:style>
  <w:style w:type="paragraph" w:styleId="4">
    <w:name w:val="heading 4"/>
    <w:basedOn w:val="a"/>
    <w:next w:val="a"/>
    <w:uiPriority w:val="9"/>
    <w:semiHidden/>
    <w:unhideWhenUsed/>
    <w:qFormat/>
    <w:pPr>
      <w:keepNext/>
      <w:spacing w:line="720" w:lineRule="auto"/>
      <w:ind w:firstLine="0"/>
      <w:outlineLvl w:val="3"/>
    </w:pPr>
    <w:rPr>
      <w:rFonts w:ascii="Cambria" w:eastAsia="新細明體" w:hAnsi="Cambria"/>
      <w:sz w:val="36"/>
      <w:szCs w:val="36"/>
    </w:rPr>
  </w:style>
  <w:style w:type="paragraph" w:styleId="5">
    <w:name w:val="heading 5"/>
    <w:basedOn w:val="a"/>
    <w:next w:val="a"/>
    <w:uiPriority w:val="9"/>
    <w:semiHidden/>
    <w:unhideWhenUsed/>
    <w:qFormat/>
    <w:pPr>
      <w:keepNext/>
      <w:spacing w:line="720" w:lineRule="auto"/>
      <w:ind w:firstLine="0"/>
      <w:outlineLvl w:val="4"/>
    </w:pPr>
    <w:rPr>
      <w:rFonts w:ascii="Cambria" w:eastAsia="新細明體" w:hAnsi="Cambria"/>
      <w:b/>
      <w:bCs/>
      <w:sz w:val="36"/>
      <w:szCs w:val="36"/>
    </w:rPr>
  </w:style>
  <w:style w:type="paragraph" w:styleId="6">
    <w:name w:val="heading 6"/>
    <w:basedOn w:val="a"/>
    <w:next w:val="a"/>
    <w:uiPriority w:val="9"/>
    <w:semiHidden/>
    <w:unhideWhenUsed/>
    <w:qFormat/>
    <w:pPr>
      <w:keepNext/>
      <w:spacing w:line="720" w:lineRule="auto"/>
      <w:ind w:firstLine="0"/>
      <w:outlineLvl w:val="5"/>
    </w:pPr>
    <w:rPr>
      <w:rFonts w:ascii="Cambria" w:eastAsia="新細明體" w:hAnsi="Cambria"/>
      <w:sz w:val="36"/>
      <w:szCs w:val="36"/>
    </w:rPr>
  </w:style>
  <w:style w:type="paragraph" w:styleId="7">
    <w:name w:val="heading 7"/>
    <w:basedOn w:val="a"/>
    <w:next w:val="a"/>
    <w:pPr>
      <w:keepNext/>
      <w:spacing w:line="720" w:lineRule="auto"/>
      <w:ind w:firstLine="0"/>
      <w:outlineLvl w:val="6"/>
    </w:pPr>
    <w:rPr>
      <w:rFonts w:ascii="Cambria" w:eastAsia="新細明體" w:hAnsi="Cambria"/>
      <w:b/>
      <w:bCs/>
      <w:sz w:val="36"/>
      <w:szCs w:val="36"/>
    </w:rPr>
  </w:style>
  <w:style w:type="paragraph" w:styleId="8">
    <w:name w:val="heading 8"/>
    <w:basedOn w:val="a"/>
    <w:next w:val="a"/>
    <w:pPr>
      <w:keepNext/>
      <w:spacing w:line="720" w:lineRule="auto"/>
      <w:ind w:firstLine="0"/>
      <w:outlineLvl w:val="7"/>
    </w:pPr>
    <w:rPr>
      <w:rFonts w:ascii="Cambria" w:eastAsia="新細明體" w:hAnsi="Cambria"/>
      <w:sz w:val="36"/>
      <w:szCs w:val="36"/>
    </w:rPr>
  </w:style>
  <w:style w:type="paragraph" w:styleId="9">
    <w:name w:val="heading 9"/>
    <w:basedOn w:val="a"/>
    <w:next w:val="a"/>
    <w:pPr>
      <w:keepNext/>
      <w:spacing w:line="720" w:lineRule="auto"/>
      <w:ind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rPr>
      <w:rFonts w:ascii="Arial" w:eastAsia="新細明體" w:hAnsi="Arial"/>
      <w:b/>
      <w:bCs/>
      <w:kern w:val="3"/>
      <w:sz w:val="52"/>
      <w:szCs w:val="52"/>
      <w:lang w:val="en-US" w:eastAsia="zh-CN" w:bidi="ar-SA"/>
    </w:rPr>
  </w:style>
  <w:style w:type="character" w:customStyle="1" w:styleId="20">
    <w:name w:val="標題 2 字元"/>
    <w:rPr>
      <w:rFonts w:ascii="Arial" w:eastAsia="新細明體" w:hAnsi="Arial"/>
      <w:b/>
      <w:bCs/>
      <w:kern w:val="3"/>
      <w:sz w:val="48"/>
      <w:szCs w:val="48"/>
      <w:lang w:val="en-US" w:eastAsia="zh-CN" w:bidi="ar-SA"/>
    </w:rPr>
  </w:style>
  <w:style w:type="character" w:customStyle="1" w:styleId="30">
    <w:name w:val="標題 3 字元"/>
    <w:rPr>
      <w:rFonts w:ascii="Arial" w:eastAsia="新細明體" w:hAnsi="Arial"/>
      <w:b/>
      <w:bCs/>
      <w:kern w:val="3"/>
      <w:sz w:val="36"/>
      <w:szCs w:val="36"/>
      <w:lang w:val="en-US" w:eastAsia="zh-CN" w:bidi="ar-SA"/>
    </w:rPr>
  </w:style>
  <w:style w:type="character" w:customStyle="1" w:styleId="40">
    <w:name w:val="標題 4 字元"/>
    <w:rPr>
      <w:rFonts w:ascii="Cambria" w:eastAsia="新細明體" w:hAnsi="Cambria"/>
      <w:kern w:val="3"/>
      <w:sz w:val="36"/>
      <w:szCs w:val="36"/>
      <w:lang w:val="en-US" w:eastAsia="zh-CN" w:bidi="ar-SA"/>
    </w:rPr>
  </w:style>
  <w:style w:type="character" w:customStyle="1" w:styleId="50">
    <w:name w:val="標題 5 字元"/>
    <w:rPr>
      <w:rFonts w:ascii="Cambria" w:eastAsia="新細明體" w:hAnsi="Cambria"/>
      <w:b/>
      <w:bCs/>
      <w:kern w:val="3"/>
      <w:sz w:val="36"/>
      <w:szCs w:val="36"/>
      <w:lang w:val="en-US" w:eastAsia="zh-CN" w:bidi="ar-SA"/>
    </w:rPr>
  </w:style>
  <w:style w:type="character" w:customStyle="1" w:styleId="60">
    <w:name w:val="標題 6 字元"/>
    <w:rPr>
      <w:rFonts w:ascii="Cambria" w:eastAsia="新細明體" w:hAnsi="Cambria"/>
      <w:kern w:val="3"/>
      <w:sz w:val="36"/>
      <w:szCs w:val="36"/>
      <w:lang w:val="en-US" w:eastAsia="zh-CN" w:bidi="ar-SA"/>
    </w:rPr>
  </w:style>
  <w:style w:type="character" w:customStyle="1" w:styleId="70">
    <w:name w:val="標題 7 字元"/>
    <w:rPr>
      <w:rFonts w:ascii="Cambria" w:eastAsia="新細明體" w:hAnsi="Cambria"/>
      <w:b/>
      <w:bCs/>
      <w:kern w:val="3"/>
      <w:sz w:val="36"/>
      <w:szCs w:val="36"/>
      <w:lang w:val="en-US" w:eastAsia="zh-CN" w:bidi="ar-SA"/>
    </w:rPr>
  </w:style>
  <w:style w:type="character" w:customStyle="1" w:styleId="80">
    <w:name w:val="標題 8 字元"/>
    <w:rPr>
      <w:rFonts w:ascii="Cambria" w:eastAsia="新細明體" w:hAnsi="Cambria"/>
      <w:kern w:val="3"/>
      <w:sz w:val="36"/>
      <w:szCs w:val="36"/>
      <w:lang w:val="en-US" w:eastAsia="zh-CN" w:bidi="ar-SA"/>
    </w:rPr>
  </w:style>
  <w:style w:type="character" w:customStyle="1" w:styleId="90">
    <w:name w:val="標題 9 字元"/>
    <w:rPr>
      <w:rFonts w:ascii="Cambria" w:eastAsia="新細明體" w:hAnsi="Cambria"/>
      <w:kern w:val="3"/>
      <w:sz w:val="36"/>
      <w:szCs w:val="36"/>
      <w:lang w:val="en-US" w:eastAsia="zh-CN" w:bidi="ar-SA"/>
    </w:rPr>
  </w:style>
  <w:style w:type="paragraph" w:customStyle="1" w:styleId="a3">
    <w:name w:val="大標"/>
    <w:basedOn w:val="a"/>
    <w:rsid w:val="00721180"/>
    <w:pPr>
      <w:pageBreakBefore/>
      <w:spacing w:beforeLines="100" w:before="100" w:afterLines="150" w:after="150"/>
      <w:ind w:firstLine="0"/>
      <w:jc w:val="center"/>
    </w:pPr>
    <w:rPr>
      <w:rFonts w:ascii="華康新特明體(P)" w:eastAsia="華康新特明體(P)" w:hAnsi="華康新特明體(P)"/>
      <w:spacing w:val="10"/>
      <w:sz w:val="40"/>
      <w:lang w:eastAsia="ja-JP"/>
    </w:rPr>
  </w:style>
  <w:style w:type="paragraph" w:customStyle="1" w:styleId="a4">
    <w:name w:val="一、"/>
    <w:basedOn w:val="a"/>
    <w:rsid w:val="00721180"/>
    <w:pPr>
      <w:spacing w:beforeLines="50" w:before="50" w:afterLines="50" w:after="50"/>
      <w:ind w:hangingChars="200" w:hanging="200"/>
    </w:pPr>
    <w:rPr>
      <w:rFonts w:ascii="華康粗明體" w:eastAsia="華康粗明體" w:hAnsi="華康粗明體"/>
      <w:color w:val="000000"/>
      <w:sz w:val="32"/>
      <w:lang w:eastAsia="zh-TW"/>
    </w:rPr>
  </w:style>
  <w:style w:type="paragraph" w:styleId="a5">
    <w:name w:val="footnote text"/>
    <w:basedOn w:val="a"/>
    <w:autoRedefine/>
    <w:pPr>
      <w:snapToGrid w:val="0"/>
      <w:ind w:left="100" w:hanging="100"/>
    </w:pPr>
    <w:rPr>
      <w:sz w:val="20"/>
      <w:szCs w:val="20"/>
      <w:lang w:eastAsia="ar-SA"/>
    </w:rPr>
  </w:style>
  <w:style w:type="paragraph" w:styleId="a6">
    <w:name w:val="header"/>
    <w:basedOn w:val="a"/>
    <w:pPr>
      <w:tabs>
        <w:tab w:val="center" w:pos="4680"/>
        <w:tab w:val="right" w:pos="9360"/>
      </w:tabs>
      <w:ind w:firstLine="0"/>
    </w:pPr>
  </w:style>
  <w:style w:type="paragraph" w:styleId="a7">
    <w:name w:val="footer"/>
    <w:basedOn w:val="a"/>
    <w:pPr>
      <w:tabs>
        <w:tab w:val="center" w:pos="4680"/>
        <w:tab w:val="right" w:pos="9360"/>
      </w:tabs>
      <w:ind w:firstLine="0"/>
    </w:pPr>
  </w:style>
  <w:style w:type="character" w:styleId="a8">
    <w:name w:val="page number"/>
    <w:rPr>
      <w:sz w:val="20"/>
    </w:rPr>
  </w:style>
  <w:style w:type="paragraph" w:customStyle="1" w:styleId="a9">
    <w:name w:val="（一）"/>
    <w:basedOn w:val="a"/>
    <w:rsid w:val="00187E9C"/>
    <w:pPr>
      <w:ind w:leftChars="100" w:left="100" w:hangingChars="300" w:hanging="300"/>
    </w:pPr>
    <w:rPr>
      <w:szCs w:val="26"/>
      <w:lang w:eastAsia="zh-TW"/>
    </w:rPr>
  </w:style>
  <w:style w:type="paragraph" w:customStyle="1" w:styleId="aa">
    <w:name w:val="（一）文"/>
    <w:basedOn w:val="a"/>
    <w:pPr>
      <w:ind w:left="400"/>
    </w:pPr>
  </w:style>
  <w:style w:type="paragraph" w:styleId="11">
    <w:name w:val="toc 1"/>
    <w:basedOn w:val="a"/>
    <w:next w:val="a"/>
    <w:autoRedefine/>
    <w:uiPriority w:val="39"/>
    <w:rsid w:val="006B6D98"/>
    <w:pPr>
      <w:tabs>
        <w:tab w:val="right" w:leader="dot" w:pos="8494"/>
      </w:tabs>
      <w:ind w:firstLine="0"/>
      <w:textAlignment w:val="auto"/>
    </w:pPr>
  </w:style>
  <w:style w:type="character" w:styleId="ab">
    <w:name w:val="footnote reference"/>
    <w:rPr>
      <w:rFonts w:ascii="華康細圓體(P)" w:eastAsia="華康細圓體(P)" w:hAnsi="華康細圓體(P)"/>
      <w:position w:val="0"/>
      <w:sz w:val="20"/>
      <w:vertAlign w:val="superscript"/>
    </w:rPr>
  </w:style>
  <w:style w:type="paragraph" w:customStyle="1" w:styleId="ac">
    <w:name w:val="１、"/>
    <w:basedOn w:val="a"/>
    <w:rsid w:val="00E224B1"/>
    <w:pPr>
      <w:overflowPunct/>
      <w:ind w:leftChars="400" w:left="400" w:hangingChars="200" w:hanging="198"/>
    </w:pPr>
    <w:rPr>
      <w:lang w:eastAsia="zh-TW"/>
    </w:rPr>
  </w:style>
  <w:style w:type="paragraph" w:customStyle="1" w:styleId="ad">
    <w:name w:val="１、文"/>
    <w:basedOn w:val="ac"/>
    <w:pPr>
      <w:ind w:left="600" w:firstLine="200"/>
    </w:pPr>
  </w:style>
  <w:style w:type="paragraph" w:customStyle="1" w:styleId="ae">
    <w:name w:val="表平"/>
    <w:basedOn w:val="a"/>
    <w:qFormat/>
    <w:pPr>
      <w:ind w:firstLine="0"/>
      <w:jc w:val="center"/>
    </w:pPr>
    <w:rPr>
      <w:kern w:val="0"/>
      <w:szCs w:val="20"/>
      <w:lang w:eastAsia="zh-TW"/>
    </w:rPr>
  </w:style>
  <w:style w:type="paragraph" w:customStyle="1" w:styleId="12">
    <w:name w:val="(1)"/>
    <w:basedOn w:val="a9"/>
    <w:rsid w:val="00721180"/>
    <w:pPr>
      <w:ind w:leftChars="500" w:left="500" w:hangingChars="250" w:hanging="249"/>
    </w:pPr>
  </w:style>
  <w:style w:type="paragraph" w:customStyle="1" w:styleId="Af">
    <w:name w:val="A."/>
    <w:basedOn w:val="12"/>
    <w:pPr>
      <w:ind w:left="600" w:hanging="150"/>
    </w:pPr>
  </w:style>
  <w:style w:type="paragraph" w:customStyle="1" w:styleId="af0">
    <w:name w:val="表標"/>
    <w:basedOn w:val="a"/>
    <w:qFormat/>
    <w:pPr>
      <w:ind w:firstLine="0"/>
      <w:jc w:val="center"/>
    </w:pPr>
    <w:rPr>
      <w:rFonts w:eastAsia="華康粗圓體"/>
    </w:rPr>
  </w:style>
  <w:style w:type="paragraph" w:customStyle="1" w:styleId="28-">
    <w:name w:val="28-超特黑"/>
    <w:basedOn w:val="a"/>
    <w:qFormat/>
    <w:pPr>
      <w:ind w:firstLine="0"/>
      <w:jc w:val="center"/>
    </w:pPr>
    <w:rPr>
      <w:rFonts w:ascii="華康超黑體" w:eastAsia="華康超黑體" w:hAnsi="華康超黑體"/>
      <w:sz w:val="56"/>
      <w:szCs w:val="72"/>
    </w:rPr>
  </w:style>
  <w:style w:type="paragraph" w:customStyle="1" w:styleId="af1">
    <w:name w:val="基本資料表"/>
    <w:basedOn w:val="a"/>
    <w:qFormat/>
    <w:pPr>
      <w:ind w:firstLine="0"/>
      <w:jc w:val="center"/>
    </w:pPr>
    <w:rPr>
      <w:rFonts w:ascii="華康超黑體" w:eastAsia="華康超黑體" w:hAnsi="華康超黑體"/>
      <w:sz w:val="48"/>
      <w:szCs w:val="48"/>
      <w:lang w:eastAsia="zh-TW"/>
    </w:rPr>
  </w:style>
  <w:style w:type="paragraph" w:customStyle="1" w:styleId="af2">
    <w:name w:val="自然人文"/>
    <w:basedOn w:val="a"/>
    <w:qFormat/>
    <w:pPr>
      <w:ind w:firstLine="0"/>
      <w:jc w:val="center"/>
    </w:pPr>
    <w:rPr>
      <w:rFonts w:ascii="華康粗黑體" w:eastAsia="華康粗黑體" w:hAnsi="華康粗黑體"/>
      <w:sz w:val="32"/>
      <w:szCs w:val="32"/>
      <w:lang w:eastAsia="zh-TW"/>
    </w:rPr>
  </w:style>
  <w:style w:type="character" w:customStyle="1" w:styleId="af3">
    <w:name w:val="自然人文 字元"/>
    <w:rPr>
      <w:rFonts w:ascii="華康粗黑體" w:eastAsia="華康粗黑體" w:hAnsi="華康粗黑體"/>
      <w:kern w:val="3"/>
      <w:sz w:val="32"/>
      <w:szCs w:val="32"/>
      <w:lang w:val="en-US" w:eastAsia="zh-TW" w:bidi="ar-SA"/>
    </w:rPr>
  </w:style>
  <w:style w:type="paragraph" w:customStyle="1" w:styleId="-">
    <w:name w:val="基本資料表-平分"/>
    <w:basedOn w:val="a"/>
    <w:qFormat/>
    <w:rsid w:val="0041050F"/>
    <w:pPr>
      <w:ind w:leftChars="50" w:left="50" w:rightChars="50" w:right="50" w:firstLine="0"/>
      <w:jc w:val="distribute"/>
    </w:pPr>
  </w:style>
  <w:style w:type="paragraph" w:customStyle="1" w:styleId="-0">
    <w:name w:val="基本資料表-左"/>
    <w:basedOn w:val="a"/>
    <w:rsid w:val="001D4A56"/>
    <w:pPr>
      <w:spacing w:afterLines="25" w:after="25" w:line="440" w:lineRule="exact"/>
      <w:ind w:leftChars="50" w:left="50" w:rightChars="50" w:right="50" w:firstLine="0"/>
    </w:pPr>
  </w:style>
  <w:style w:type="paragraph" w:customStyle="1" w:styleId="af4">
    <w:name w:val="壹、"/>
    <w:basedOn w:val="a"/>
    <w:pPr>
      <w:snapToGrid w:val="0"/>
      <w:spacing w:before="480" w:after="480" w:line="520" w:lineRule="exact"/>
      <w:ind w:firstLine="0"/>
      <w:jc w:val="center"/>
    </w:pPr>
    <w:rPr>
      <w:rFonts w:ascii="華康中黑體" w:eastAsia="華康中黑體" w:hAnsi="華康中黑體"/>
      <w:spacing w:val="10"/>
      <w:sz w:val="34"/>
      <w:lang w:eastAsia="zh-TW"/>
    </w:rPr>
  </w:style>
  <w:style w:type="paragraph" w:customStyle="1" w:styleId="af5">
    <w:name w:val="版權"/>
    <w:basedOn w:val="a"/>
    <w:pPr>
      <w:spacing w:line="400" w:lineRule="exact"/>
      <w:ind w:firstLine="0"/>
    </w:pPr>
    <w:rPr>
      <w:rFonts w:eastAsia="標楷體"/>
      <w:spacing w:val="4"/>
      <w:sz w:val="26"/>
      <w:lang w:eastAsia="ja-JP"/>
    </w:rPr>
  </w:style>
  <w:style w:type="paragraph" w:styleId="21">
    <w:name w:val="toc 2"/>
    <w:basedOn w:val="a"/>
    <w:next w:val="a"/>
    <w:autoRedefine/>
    <w:pPr>
      <w:autoSpaceDE/>
      <w:ind w:left="200" w:firstLine="0"/>
    </w:pPr>
    <w:rPr>
      <w:rFonts w:ascii="Calibri" w:eastAsia="新細明體" w:hAnsi="Calibri"/>
      <w:szCs w:val="22"/>
      <w:lang w:eastAsia="zh-TW"/>
    </w:rPr>
  </w:style>
  <w:style w:type="paragraph" w:styleId="31">
    <w:name w:val="toc 3"/>
    <w:basedOn w:val="a"/>
    <w:next w:val="a"/>
    <w:autoRedefine/>
    <w:pPr>
      <w:autoSpaceDE/>
      <w:ind w:left="400" w:firstLine="0"/>
    </w:pPr>
    <w:rPr>
      <w:rFonts w:ascii="Calibri" w:eastAsia="新細明體" w:hAnsi="Calibri"/>
      <w:szCs w:val="22"/>
      <w:lang w:eastAsia="zh-TW"/>
    </w:rPr>
  </w:style>
  <w:style w:type="paragraph" w:styleId="41">
    <w:name w:val="toc 4"/>
    <w:basedOn w:val="a"/>
    <w:next w:val="a"/>
    <w:autoRedefine/>
    <w:pPr>
      <w:autoSpaceDE/>
      <w:ind w:left="600" w:firstLine="0"/>
    </w:pPr>
    <w:rPr>
      <w:rFonts w:ascii="Calibri" w:eastAsia="新細明體" w:hAnsi="Calibri"/>
      <w:szCs w:val="22"/>
      <w:lang w:eastAsia="zh-TW"/>
    </w:rPr>
  </w:style>
  <w:style w:type="paragraph" w:styleId="51">
    <w:name w:val="toc 5"/>
    <w:basedOn w:val="a"/>
    <w:next w:val="a"/>
    <w:autoRedefine/>
    <w:pPr>
      <w:autoSpaceDE/>
      <w:ind w:left="800" w:firstLine="0"/>
    </w:pPr>
    <w:rPr>
      <w:rFonts w:ascii="Calibri" w:eastAsia="新細明體" w:hAnsi="Calibri"/>
      <w:szCs w:val="22"/>
      <w:lang w:eastAsia="zh-TW"/>
    </w:rPr>
  </w:style>
  <w:style w:type="paragraph" w:styleId="61">
    <w:name w:val="toc 6"/>
    <w:basedOn w:val="a"/>
    <w:next w:val="a"/>
    <w:autoRedefine/>
    <w:pPr>
      <w:autoSpaceDE/>
      <w:ind w:left="1000" w:firstLine="0"/>
    </w:pPr>
    <w:rPr>
      <w:rFonts w:ascii="Calibri" w:eastAsia="新細明體" w:hAnsi="Calibri"/>
      <w:szCs w:val="22"/>
      <w:lang w:eastAsia="zh-TW"/>
    </w:rPr>
  </w:style>
  <w:style w:type="paragraph" w:styleId="71">
    <w:name w:val="toc 7"/>
    <w:basedOn w:val="a"/>
    <w:next w:val="a"/>
    <w:autoRedefine/>
    <w:pPr>
      <w:autoSpaceDE/>
      <w:ind w:left="1200" w:firstLine="0"/>
    </w:pPr>
    <w:rPr>
      <w:rFonts w:ascii="Calibri" w:eastAsia="新細明體" w:hAnsi="Calibri"/>
      <w:szCs w:val="22"/>
      <w:lang w:eastAsia="zh-TW"/>
    </w:rPr>
  </w:style>
  <w:style w:type="paragraph" w:styleId="81">
    <w:name w:val="toc 8"/>
    <w:basedOn w:val="a"/>
    <w:next w:val="a"/>
    <w:autoRedefine/>
    <w:pPr>
      <w:autoSpaceDE/>
      <w:ind w:left="1400" w:firstLine="0"/>
    </w:pPr>
    <w:rPr>
      <w:rFonts w:ascii="Calibri" w:eastAsia="新細明體" w:hAnsi="Calibri"/>
      <w:szCs w:val="22"/>
      <w:lang w:eastAsia="zh-TW"/>
    </w:rPr>
  </w:style>
  <w:style w:type="paragraph" w:styleId="91">
    <w:name w:val="toc 9"/>
    <w:basedOn w:val="a"/>
    <w:next w:val="a"/>
    <w:autoRedefine/>
    <w:pPr>
      <w:autoSpaceDE/>
      <w:ind w:left="1600" w:firstLine="0"/>
    </w:pPr>
    <w:rPr>
      <w:rFonts w:ascii="Calibri" w:eastAsia="新細明體" w:hAnsi="Calibri"/>
      <w:szCs w:val="22"/>
      <w:lang w:eastAsia="zh-TW"/>
    </w:rPr>
  </w:style>
  <w:style w:type="character" w:styleId="af6">
    <w:name w:val="Hyperlink"/>
    <w:uiPriority w:val="99"/>
    <w:rPr>
      <w:color w:val="0000FF"/>
      <w:u w:val="single"/>
    </w:rPr>
  </w:style>
  <w:style w:type="character" w:customStyle="1" w:styleId="13">
    <w:name w:val="未解析的提及1"/>
    <w:basedOn w:val="a0"/>
    <w:uiPriority w:val="99"/>
    <w:semiHidden/>
    <w:unhideWhenUsed/>
    <w:rsid w:val="00D01A50"/>
    <w:rPr>
      <w:color w:val="605E5C"/>
      <w:shd w:val="clear" w:color="auto" w:fill="E1DFDD"/>
    </w:rPr>
  </w:style>
  <w:style w:type="paragraph" w:styleId="af7">
    <w:name w:val="List Bullet"/>
    <w:basedOn w:val="a"/>
    <w:uiPriority w:val="99"/>
    <w:unhideWhenUsed/>
    <w:rsid w:val="00424B37"/>
    <w:pPr>
      <w:tabs>
        <w:tab w:val="num" w:pos="361"/>
      </w:tabs>
      <w:ind w:leftChars="200" w:left="361" w:hangingChars="200" w:hanging="360"/>
      <w:contextualSpacing/>
    </w:pPr>
  </w:style>
  <w:style w:type="table" w:styleId="af8">
    <w:name w:val="Table Grid"/>
    <w:basedOn w:val="a1"/>
    <w:uiPriority w:val="39"/>
    <w:rsid w:val="00131C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內文-文"/>
    <w:basedOn w:val="a"/>
    <w:qFormat/>
    <w:rsid w:val="00DD6B6E"/>
    <w:pPr>
      <w:ind w:firstLineChars="200" w:firstLine="472"/>
    </w:pPr>
    <w:rPr>
      <w:lang w:eastAsia="zh-TW"/>
    </w:rPr>
  </w:style>
  <w:style w:type="paragraph" w:styleId="af9">
    <w:name w:val="Balloon Text"/>
    <w:basedOn w:val="a"/>
    <w:link w:val="afa"/>
    <w:uiPriority w:val="99"/>
    <w:semiHidden/>
    <w:unhideWhenUsed/>
    <w:rsid w:val="006139E2"/>
    <w:rPr>
      <w:rFonts w:asciiTheme="majorHAnsi" w:eastAsiaTheme="majorEastAsia" w:hAnsiTheme="majorHAnsi" w:cstheme="majorBidi"/>
      <w:sz w:val="18"/>
      <w:szCs w:val="18"/>
    </w:rPr>
  </w:style>
  <w:style w:type="character" w:customStyle="1" w:styleId="afa">
    <w:name w:val="註解方塊文字 字元"/>
    <w:basedOn w:val="a0"/>
    <w:link w:val="af9"/>
    <w:uiPriority w:val="99"/>
    <w:semiHidden/>
    <w:rsid w:val="006139E2"/>
    <w:rPr>
      <w:rFonts w:asciiTheme="majorHAnsi" w:eastAsiaTheme="majorEastAsia" w:hAnsiTheme="majorHAnsi" w:cstheme="majorBidi"/>
      <w:kern w:val="3"/>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005707">
      <w:bodyDiv w:val="1"/>
      <w:marLeft w:val="0"/>
      <w:marRight w:val="0"/>
      <w:marTop w:val="0"/>
      <w:marBottom w:val="0"/>
      <w:divBdr>
        <w:top w:val="none" w:sz="0" w:space="0" w:color="auto"/>
        <w:left w:val="none" w:sz="0" w:space="0" w:color="auto"/>
        <w:bottom w:val="none" w:sz="0" w:space="0" w:color="auto"/>
        <w:right w:val="none" w:sz="0" w:space="0" w:color="auto"/>
      </w:divBdr>
      <w:divsChild>
        <w:div w:id="1123621941">
          <w:marLeft w:val="0"/>
          <w:marRight w:val="0"/>
          <w:marTop w:val="0"/>
          <w:marBottom w:val="0"/>
          <w:divBdr>
            <w:top w:val="none" w:sz="0" w:space="0" w:color="auto"/>
            <w:left w:val="none" w:sz="0" w:space="0" w:color="auto"/>
            <w:bottom w:val="none" w:sz="0" w:space="0" w:color="auto"/>
            <w:right w:val="none" w:sz="0" w:space="0" w:color="auto"/>
          </w:divBdr>
        </w:div>
      </w:divsChild>
    </w:div>
    <w:div w:id="944657629">
      <w:bodyDiv w:val="1"/>
      <w:marLeft w:val="0"/>
      <w:marRight w:val="0"/>
      <w:marTop w:val="0"/>
      <w:marBottom w:val="0"/>
      <w:divBdr>
        <w:top w:val="none" w:sz="0" w:space="0" w:color="auto"/>
        <w:left w:val="none" w:sz="0" w:space="0" w:color="auto"/>
        <w:bottom w:val="none" w:sz="0" w:space="0" w:color="auto"/>
        <w:right w:val="none" w:sz="0" w:space="0" w:color="auto"/>
      </w:divBdr>
      <w:divsChild>
        <w:div w:id="1472091554">
          <w:marLeft w:val="0"/>
          <w:marRight w:val="0"/>
          <w:marTop w:val="0"/>
          <w:marBottom w:val="0"/>
          <w:divBdr>
            <w:top w:val="none" w:sz="0" w:space="0" w:color="auto"/>
            <w:left w:val="none" w:sz="0" w:space="0" w:color="auto"/>
            <w:bottom w:val="none" w:sz="0" w:space="0" w:color="auto"/>
            <w:right w:val="none" w:sz="0" w:space="0" w:color="auto"/>
          </w:divBdr>
        </w:div>
      </w:divsChild>
    </w:div>
    <w:div w:id="1281492030">
      <w:bodyDiv w:val="1"/>
      <w:marLeft w:val="0"/>
      <w:marRight w:val="0"/>
      <w:marTop w:val="0"/>
      <w:marBottom w:val="0"/>
      <w:divBdr>
        <w:top w:val="none" w:sz="0" w:space="0" w:color="auto"/>
        <w:left w:val="none" w:sz="0" w:space="0" w:color="auto"/>
        <w:bottom w:val="none" w:sz="0" w:space="0" w:color="auto"/>
        <w:right w:val="none" w:sz="0" w:space="0" w:color="auto"/>
      </w:divBdr>
      <w:divsChild>
        <w:div w:id="8525016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chinese.wsj.com/big5/20080313/bus140318.asp" TargetMode="External"/><Relationship Id="rId39" Type="http://schemas.openxmlformats.org/officeDocument/2006/relationships/hyperlink" Target="http://chinese.wsj.com/big5/20080313/bus140318.asp" TargetMode="External"/><Relationship Id="rId21" Type="http://schemas.openxmlformats.org/officeDocument/2006/relationships/hyperlink" Target="mailto:baolaiusa@yahoo.com" TargetMode="External"/><Relationship Id="rId34" Type="http://schemas.openxmlformats.org/officeDocument/2006/relationships/hyperlink" Target="http://www.uscis.gov" TargetMode="External"/><Relationship Id="rId42" Type="http://schemas.openxmlformats.org/officeDocument/2006/relationships/header" Target="header12.xml"/><Relationship Id="rId47" Type="http://schemas.openxmlformats.org/officeDocument/2006/relationships/hyperlink" Target="http://www.uscis.gov" TargetMode="External"/><Relationship Id="rId50" Type="http://schemas.openxmlformats.org/officeDocument/2006/relationships/footer" Target="footer14.xml"/><Relationship Id="rId55" Type="http://schemas.openxmlformats.org/officeDocument/2006/relationships/header" Target="header16.xml"/><Relationship Id="rId63" Type="http://schemas.openxmlformats.org/officeDocument/2006/relationships/footer" Target="footer19.xml"/><Relationship Id="rId68" Type="http://schemas.openxmlformats.org/officeDocument/2006/relationships/header" Target="header21.xml"/><Relationship Id="rId76" Type="http://schemas.openxmlformats.org/officeDocument/2006/relationships/footer" Target="footer25.xml"/><Relationship Id="rId7" Type="http://schemas.openxmlformats.org/officeDocument/2006/relationships/footnotes" Target="footnotes.xml"/><Relationship Id="rId71" Type="http://schemas.openxmlformats.org/officeDocument/2006/relationships/footer" Target="footer2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footer" Target="footer10.xml"/><Relationship Id="rId40" Type="http://schemas.openxmlformats.org/officeDocument/2006/relationships/hyperlink" Target="http://www.uscis.gov" TargetMode="External"/><Relationship Id="rId45" Type="http://schemas.openxmlformats.org/officeDocument/2006/relationships/hyperlink" Target="http://www.SCpowerteam.com" TargetMode="External"/><Relationship Id="rId53" Type="http://schemas.openxmlformats.org/officeDocument/2006/relationships/hyperlink" Target="http://www.uscis.gov" TargetMode="External"/><Relationship Id="rId58" Type="http://schemas.openxmlformats.org/officeDocument/2006/relationships/hyperlink" Target="http://chinese.wsj.com/big5/20080313/bus140318.asp" TargetMode="External"/><Relationship Id="rId66" Type="http://schemas.openxmlformats.org/officeDocument/2006/relationships/footer" Target="footer20.xml"/><Relationship Id="rId74" Type="http://schemas.openxmlformats.org/officeDocument/2006/relationships/header" Target="header2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yperlink" Target="http://www.greatschools.org" TargetMode="External"/><Relationship Id="rId36" Type="http://schemas.openxmlformats.org/officeDocument/2006/relationships/header" Target="header10.xml"/><Relationship Id="rId49" Type="http://schemas.openxmlformats.org/officeDocument/2006/relationships/header" Target="header14.xml"/><Relationship Id="rId57" Type="http://schemas.openxmlformats.org/officeDocument/2006/relationships/footer" Target="footer17.xml"/><Relationship Id="rId61" Type="http://schemas.openxmlformats.org/officeDocument/2006/relationships/header" Target="header18.xml"/><Relationship Id="rId10" Type="http://schemas.openxmlformats.org/officeDocument/2006/relationships/image" Target="media/image1.jpeg"/><Relationship Id="rId19" Type="http://schemas.openxmlformats.org/officeDocument/2006/relationships/hyperlink" Target="http://chinese.wsj.com/big5/20080313/bus140318.asp" TargetMode="External"/><Relationship Id="rId31" Type="http://schemas.openxmlformats.org/officeDocument/2006/relationships/footer" Target="footer8.xml"/><Relationship Id="rId44" Type="http://schemas.openxmlformats.org/officeDocument/2006/relationships/footer" Target="footer13.xml"/><Relationship Id="rId52" Type="http://schemas.openxmlformats.org/officeDocument/2006/relationships/hyperlink" Target="http://chinese.wsj.com/big5/20080313/bus140318.asp" TargetMode="External"/><Relationship Id="rId60" Type="http://schemas.openxmlformats.org/officeDocument/2006/relationships/header" Target="header17.xml"/><Relationship Id="rId65" Type="http://schemas.openxmlformats.org/officeDocument/2006/relationships/header" Target="header20.xml"/><Relationship Id="rId73" Type="http://schemas.openxmlformats.org/officeDocument/2006/relationships/header" Target="header23.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yperlink" Target="http://www.uscis.gov" TargetMode="External"/><Relationship Id="rId30" Type="http://schemas.openxmlformats.org/officeDocument/2006/relationships/header" Target="header8.xml"/><Relationship Id="rId35" Type="http://schemas.openxmlformats.org/officeDocument/2006/relationships/header" Target="header9.xml"/><Relationship Id="rId43" Type="http://schemas.openxmlformats.org/officeDocument/2006/relationships/footer" Target="footer12.xml"/><Relationship Id="rId48" Type="http://schemas.openxmlformats.org/officeDocument/2006/relationships/header" Target="header13.xml"/><Relationship Id="rId56" Type="http://schemas.openxmlformats.org/officeDocument/2006/relationships/footer" Target="footer16.xml"/><Relationship Id="rId64" Type="http://schemas.openxmlformats.org/officeDocument/2006/relationships/header" Target="header19.xml"/><Relationship Id="rId69" Type="http://schemas.openxmlformats.org/officeDocument/2006/relationships/header" Target="header22.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yperlink" Target="http://chinese.wsj.com/big5/20080313/bus140318.asp" TargetMode="External"/><Relationship Id="rId38" Type="http://schemas.openxmlformats.org/officeDocument/2006/relationships/footer" Target="footer11.xml"/><Relationship Id="rId46" Type="http://schemas.openxmlformats.org/officeDocument/2006/relationships/hyperlink" Target="http://chinese.wsj.com/big5/20080313/bus140318.asp" TargetMode="External"/><Relationship Id="rId59" Type="http://schemas.openxmlformats.org/officeDocument/2006/relationships/hyperlink" Target="http://www.uscis.gov" TargetMode="External"/><Relationship Id="rId67" Type="http://schemas.openxmlformats.org/officeDocument/2006/relationships/footer" Target="footer21.xml"/><Relationship Id="rId20" Type="http://schemas.openxmlformats.org/officeDocument/2006/relationships/hyperlink" Target="http://www.uscis.gov" TargetMode="External"/><Relationship Id="rId41" Type="http://schemas.openxmlformats.org/officeDocument/2006/relationships/header" Target="header11.xml"/><Relationship Id="rId54" Type="http://schemas.openxmlformats.org/officeDocument/2006/relationships/header" Target="header15.xml"/><Relationship Id="rId62" Type="http://schemas.openxmlformats.org/officeDocument/2006/relationships/footer" Target="footer18.xml"/><Relationship Id="rId70" Type="http://schemas.openxmlformats.org/officeDocument/2006/relationships/footer" Target="footer22.xml"/><Relationship Id="rId75"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Documents\106-31-6&#32654;&#22283;&#20126;&#29305;&#34349;&#22823;&#25237;&#36039;&#29872;&#22659;&#31777;&#2017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574CC-60B2-4563-9BC5-9224C244F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106-31-6美國亞特蘭大投資環境簡介</Template>
  <TotalTime>0</TotalTime>
  <Pages>248</Pages>
  <Words>19638</Words>
  <Characters>111940</Characters>
  <Application>Microsoft Office Word</Application>
  <DocSecurity>0</DocSecurity>
  <Lines>932</Lines>
  <Paragraphs>262</Paragraphs>
  <ScaleCrop>false</ScaleCrop>
  <Company>Ministry of Economic Affairs,R.O.C.</Company>
  <LinksUpToDate>false</LinksUpToDate>
  <CharactersWithSpaces>131316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User</cp:lastModifiedBy>
  <cp:revision>2</cp:revision>
  <cp:lastPrinted>2020-09-09T15:27:00Z</cp:lastPrinted>
  <dcterms:created xsi:type="dcterms:W3CDTF">2020-09-21T00:23:00Z</dcterms:created>
  <dcterms:modified xsi:type="dcterms:W3CDTF">2020-09-21T00:23:00Z</dcterms:modified>
</cp:coreProperties>
</file>